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078" w:rsidRPr="00AA08B5" w:rsidRDefault="003E6078">
      <w:pPr>
        <w:spacing w:line="200" w:lineRule="exact"/>
        <w:rPr>
          <w:sz w:val="20"/>
          <w:szCs w:val="20"/>
        </w:rPr>
      </w:pPr>
      <w:r>
        <w:rPr>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438" o:spid="_x0000_s1026" type="#_x0000_t75" style="position:absolute;margin-left:0;margin-top:.75pt;width:597pt;height:47.45pt;z-index:-251790848;visibility:visible;mso-position-horizontal-relative:page;mso-position-vertical-relative:page">
            <v:imagedata r:id="rId7" o:title=""/>
            <w10:wrap anchorx="page" anchory="page"/>
          </v:shape>
        </w:pict>
      </w: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before="16" w:line="280" w:lineRule="exact"/>
        <w:rPr>
          <w:sz w:val="28"/>
          <w:szCs w:val="28"/>
        </w:rPr>
      </w:pPr>
    </w:p>
    <w:p w:rsidR="003E6078" w:rsidRPr="00AA08B5" w:rsidRDefault="003E6078">
      <w:pPr>
        <w:spacing w:line="1077" w:lineRule="exact"/>
        <w:ind w:left="1"/>
        <w:jc w:val="center"/>
        <w:rPr>
          <w:rFonts w:cs="Calibri"/>
          <w:sz w:val="72"/>
          <w:szCs w:val="72"/>
        </w:rPr>
      </w:pPr>
      <w:r w:rsidRPr="00AA08B5">
        <w:rPr>
          <w:sz w:val="96"/>
        </w:rPr>
        <w:t xml:space="preserve">Biopel </w:t>
      </w:r>
      <w:r w:rsidRPr="00AA08B5">
        <w:rPr>
          <w:sz w:val="72"/>
        </w:rPr>
        <w:t>v9</w:t>
      </w:r>
    </w:p>
    <w:p w:rsidR="003E6078" w:rsidRPr="00AA08B5" w:rsidRDefault="003E6078">
      <w:pPr>
        <w:spacing w:line="536" w:lineRule="exact"/>
        <w:ind w:right="20"/>
        <w:jc w:val="center"/>
        <w:rPr>
          <w:rFonts w:cs="Calibri"/>
          <w:sz w:val="44"/>
          <w:szCs w:val="44"/>
        </w:rPr>
      </w:pPr>
      <w:r w:rsidRPr="00AA08B5">
        <w:rPr>
          <w:sz w:val="44"/>
        </w:rPr>
        <w:t>Руководство по эксплуатации</w:t>
      </w:r>
    </w:p>
    <w:p w:rsidR="003E6078" w:rsidRPr="00AA08B5" w:rsidRDefault="003E6078">
      <w:pPr>
        <w:spacing w:before="7" w:line="250" w:lineRule="exact"/>
        <w:rPr>
          <w:sz w:val="25"/>
          <w:szCs w:val="25"/>
        </w:rPr>
      </w:pPr>
    </w:p>
    <w:p w:rsidR="003E6078" w:rsidRPr="00AA08B5" w:rsidRDefault="003E6078">
      <w:pPr>
        <w:spacing w:line="440" w:lineRule="exact"/>
        <w:rPr>
          <w:sz w:val="44"/>
          <w:szCs w:val="44"/>
        </w:rPr>
      </w:pPr>
    </w:p>
    <w:p w:rsidR="003E6078" w:rsidRPr="00AA08B5" w:rsidRDefault="003E6078">
      <w:pPr>
        <w:spacing w:line="440" w:lineRule="exact"/>
        <w:rPr>
          <w:sz w:val="44"/>
          <w:szCs w:val="44"/>
        </w:rPr>
      </w:pPr>
    </w:p>
    <w:p w:rsidR="003E6078" w:rsidRPr="00AA08B5" w:rsidRDefault="003E6078">
      <w:pPr>
        <w:spacing w:line="440" w:lineRule="exact"/>
        <w:rPr>
          <w:sz w:val="44"/>
          <w:szCs w:val="44"/>
        </w:rPr>
      </w:pPr>
    </w:p>
    <w:p w:rsidR="003E6078" w:rsidRPr="00AA08B5" w:rsidRDefault="003E6078">
      <w:pPr>
        <w:pStyle w:val="Heading4"/>
        <w:spacing w:line="259" w:lineRule="auto"/>
        <w:ind w:left="720" w:right="715"/>
        <w:jc w:val="both"/>
      </w:pPr>
      <w:r>
        <w:rPr>
          <w:noProof/>
          <w:lang w:val="cs-CZ" w:eastAsia="cs-CZ"/>
        </w:rPr>
        <w:pict>
          <v:group id="Group 1436" o:spid="_x0000_s1027" style="position:absolute;left:0;text-align:left;margin-left:92.25pt;margin-top:-17.05pt;width:408.15pt;height:.1pt;z-index:-251788800;mso-position-horizontal-relative:page" coordorigin="1845,-341" coordsize="8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">
            <v:shape id="Freeform 1437" o:spid="_x0000_s1028" style="position:absolute;left:1845;top:-341;width:8163;height:2;visibility:visible;mso-wrap-style:square;v-text-anchor:top" coordsize="8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g9sEA&#10;AADdAAAADwAAAGRycy9kb3ducmV2LnhtbERP24rCMBB9X/Afwgi+ranKilajiCJ065OXDxibsS02&#10;k9KkWv/eLCz4NodzneW6M5V4UONKywpGwwgEcWZ1ybmCy3n/PQPhPLLGyjIpeJGD9ar3tcRY2ycf&#10;6XHyuQgh7GJUUHhfx1K6rCCDbmhr4sDdbGPQB9jkUjf4DOGmkuMomkqDJYeGAmvaFpTdT61RsE0m&#10;h83lt6U0Ta87+rlh0h5QqUG/2yxAeOr8R/zvTnSYP5nP4e+bc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CYPbBAAAA3QAAAA8AAAAAAAAAAAAAAAAAmAIAAGRycy9kb3du&#10;cmV2LnhtbFBLBQYAAAAABAAEAPUAAACGAwAAAAA=&#10;" path="m,l8163,e" filled="f" strokecolor="#ec7c30" strokeweight=".5pt">
              <v:path arrowok="t" o:connecttype="custom" o:connectlocs="0,0;8163,0" o:connectangles="0,0"/>
            </v:shape>
            <w10:wrap anchorx="page"/>
          </v:group>
        </w:pict>
      </w:r>
      <w:r w:rsidRPr="00AA08B5">
        <w:t>Котлы для гранул Biopel - это котлы, соответствующие самым строгим требованиям к экологическому отоплению с низким уровнем выбросов при сжигании. Котлы Biopel позволяют комплексную регуляцию системы отопления и подключение широкого количества дополнительного оборудования. В руководстве вы найдете полную выписку всех принадлежностей, которые можно подключить к блоку управления. Данное руководство содержит полную информацию, необходимую для установки, запуска и эксплуатации всех типов котлов Biopel с мощностью от 10 до 200 кВт. Содержащаяся в руководстве информация предназначена для монтажников, а также для конечных пользователей. Отдельные разделы указаны хронологически, в соответствии с порядком монтажа, запуска и правильной настройки котла, то регулярного использования и ухода за котлом. Внимательно изучите всю содержащуюся в руководстве информацию.</w:t>
      </w:r>
    </w:p>
    <w:p w:rsidR="003E6078" w:rsidRPr="00AA08B5" w:rsidRDefault="003E6078">
      <w:pPr>
        <w:pStyle w:val="Heading4"/>
        <w:spacing w:before="120" w:line="259" w:lineRule="auto"/>
        <w:ind w:left="720" w:right="720"/>
        <w:jc w:val="both"/>
      </w:pPr>
      <w:r w:rsidRPr="00AA08B5">
        <w:t>Каждый котел Biopel позволяет в основной конфигурации подключаться к OPOP online серверу, который обеспечивает удаленное управление котлом и системой отопления. Этот интернет-интерфейс бесплатно доступен на сайте OPOP.cz.</w:t>
      </w:r>
    </w:p>
    <w:p w:rsidR="003E6078" w:rsidRPr="00AA08B5" w:rsidRDefault="003E6078">
      <w:pPr>
        <w:spacing w:line="220" w:lineRule="exact"/>
      </w:pPr>
    </w:p>
    <w:p w:rsidR="003E6078" w:rsidRPr="00AA08B5" w:rsidRDefault="003E6078">
      <w:pPr>
        <w:spacing w:before="8" w:line="300" w:lineRule="exact"/>
        <w:rPr>
          <w:sz w:val="30"/>
          <w:szCs w:val="30"/>
        </w:rPr>
      </w:pPr>
    </w:p>
    <w:p w:rsidR="003E6078" w:rsidRPr="00AA08B5" w:rsidRDefault="003E6078">
      <w:pPr>
        <w:pStyle w:val="Heading4"/>
        <w:spacing w:line="259" w:lineRule="auto"/>
        <w:ind w:left="720" w:right="718"/>
        <w:jc w:val="both"/>
      </w:pPr>
      <w:r w:rsidRPr="00AA08B5">
        <w:t>Мы верим, что вы будете удовлетворены нашим изделием на протяжении многих лет эксплуатации. Для получения дополнительной информации о котле Biopel воспользуйтесь, кроме данного руководства по эксплуатации, также сетью монтажных и сервисных фирм, указанных на нашем сайте, или свяжитесь непосредственно с одним из представителей компании OPOP spol. s.r.o.</w:t>
      </w:r>
    </w:p>
    <w:p w:rsidR="003E6078" w:rsidRPr="00AA08B5" w:rsidRDefault="003E6078">
      <w:pPr>
        <w:spacing w:before="9" w:line="110" w:lineRule="exact"/>
        <w:rPr>
          <w:sz w:val="11"/>
          <w:szCs w:val="11"/>
        </w:rPr>
      </w:pPr>
    </w:p>
    <w:p w:rsidR="003E6078" w:rsidRPr="00AA08B5" w:rsidRDefault="003E6078">
      <w:pPr>
        <w:spacing w:line="220" w:lineRule="exact"/>
      </w:pPr>
      <w:r>
        <w:rPr>
          <w:noProof/>
          <w:lang w:val="cs-CZ" w:eastAsia="cs-CZ"/>
        </w:rPr>
        <w:pict>
          <v:group id="Group 1434" o:spid="_x0000_s1029" style="position:absolute;margin-left:92.15pt;margin-top:5.2pt;width:408.15pt;height:.1pt;z-index:-251789824;mso-position-horizontal-relative:page" coordorigin="1843,1192" coordsize="8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">
            <v:shape id="Freeform 1435" o:spid="_x0000_s1030" style="position:absolute;left:1843;top:1192;width:8163;height:2;visibility:visible;mso-wrap-style:square;v-text-anchor:top" coordsize="8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q88MA&#10;AADdAAAADwAAAGRycy9kb3ducmV2LnhtbERPS2rDMBDdB3oHMYXuErk1Dq0bJYSUguOs4uYAU2ti&#10;m1ojY8mf3j4qFLKbx/vOZjebVozUu8aygudVBIK4tLrhSsHl63P5CsJ5ZI2tZVLwSw5224fFBlNt&#10;Jz7TWPhKhBB2KSqove9SKV1Zk0G3sh1x4K62N+gD7Cupe5xCuGnlSxStpcGGQ0ONHR1qKn+KwSg4&#10;ZPFpfzkOlOf59wclV8yGEyr19Djv30F4mv1d/O/OdJgfvyXw9004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9q88MAAADdAAAADwAAAAAAAAAAAAAAAACYAgAAZHJzL2Rv&#10;d25yZXYueG1sUEsFBgAAAAAEAAQA9QAAAIgDAAAAAA==&#10;" path="m,l8163,e" filled="f" strokecolor="#ec7c30" strokeweight=".5pt">
              <v:path arrowok="t" o:connecttype="custom" o:connectlocs="0,0;8163,0" o:connectangles="0,0"/>
            </v:shape>
            <w10:wrap anchorx="page"/>
          </v:group>
        </w:pict>
      </w:r>
    </w:p>
    <w:p w:rsidR="003E6078" w:rsidRDefault="003E6078">
      <w:pPr>
        <w:spacing w:line="220" w:lineRule="exact"/>
        <w:rPr>
          <w:lang w:val="cs-CZ"/>
        </w:rPr>
      </w:pPr>
      <w:r>
        <w:rPr>
          <w:noProof/>
          <w:lang w:val="cs-CZ" w:eastAsia="cs-CZ"/>
        </w:rPr>
        <w:pict>
          <v:shape id="obrázek 1431" o:spid="_x0000_s1031" type="#_x0000_t75" style="position:absolute;margin-left:36.5pt;margin-top:7.05pt;width:63pt;height:68.4pt;z-index:-251785728;visibility:visible;mso-position-horizontal-relative:page">
            <v:imagedata r:id="rId8" o:title=""/>
            <w10:wrap anchorx="page"/>
          </v:shape>
        </w:pict>
      </w:r>
      <w:r>
        <w:rPr>
          <w:noProof/>
          <w:lang w:val="cs-CZ" w:eastAsia="cs-CZ"/>
        </w:rPr>
        <w:pict>
          <v:shape id="obrázek 1432" o:spid="_x0000_s1032" type="#_x0000_t75" style="position:absolute;margin-left:190.5pt;margin-top:7.05pt;width:159.7pt;height:74.8pt;z-index:-251786752;visibility:visible;mso-position-horizontal-relative:page">
            <v:imagedata r:id="rId9" o:title=""/>
            <w10:wrap anchorx="page"/>
          </v:shape>
        </w:pict>
      </w:r>
    </w:p>
    <w:p w:rsidR="003E6078" w:rsidRDefault="003E6078">
      <w:pPr>
        <w:spacing w:line="220" w:lineRule="exact"/>
        <w:rPr>
          <w:lang w:val="cs-CZ"/>
        </w:rPr>
      </w:pPr>
    </w:p>
    <w:p w:rsidR="003E6078" w:rsidRDefault="003E6078">
      <w:pPr>
        <w:spacing w:line="220" w:lineRule="exact"/>
        <w:rPr>
          <w:lang w:val="cs-CZ"/>
        </w:rPr>
      </w:pPr>
      <w:r>
        <w:rPr>
          <w:noProof/>
          <w:lang w:val="cs-CZ" w:eastAsia="cs-CZ"/>
        </w:rPr>
        <w:pict>
          <v:shape id="obrázek 1433" o:spid="_x0000_s1033" type="#_x0000_t75" style="position:absolute;margin-left:366.5pt;margin-top:3.05pt;width:170.25pt;height:75.6pt;z-index:-251787776;visibility:visible;mso-position-horizontal-relative:page">
            <v:imagedata r:id="rId10" o:title=""/>
            <w10:wrap anchorx="page"/>
          </v:shape>
        </w:pict>
      </w:r>
    </w:p>
    <w:p w:rsidR="003E6078" w:rsidRDefault="003E6078">
      <w:pPr>
        <w:spacing w:line="220" w:lineRule="exact"/>
        <w:rPr>
          <w:lang w:val="cs-CZ"/>
        </w:rPr>
      </w:pPr>
    </w:p>
    <w:p w:rsidR="003E6078" w:rsidRPr="00AF63C6" w:rsidRDefault="003E6078">
      <w:pPr>
        <w:spacing w:line="220" w:lineRule="exact"/>
        <w:rPr>
          <w:lang w:val="cs-CZ"/>
        </w:rPr>
      </w:pPr>
    </w:p>
    <w:p w:rsidR="003E6078" w:rsidRPr="00AA08B5" w:rsidRDefault="003E6078">
      <w:pPr>
        <w:spacing w:line="220" w:lineRule="exact"/>
      </w:pPr>
    </w:p>
    <w:p w:rsidR="003E6078" w:rsidRDefault="003E6078">
      <w:pPr>
        <w:ind w:left="2160"/>
        <w:rPr>
          <w:rFonts w:ascii="Calibri Light"/>
          <w:sz w:val="32"/>
          <w:lang w:val="cs-CZ"/>
        </w:rPr>
      </w:pPr>
      <w:r>
        <w:rPr>
          <w:rFonts w:ascii="Calibri Light" w:eastAsia="Times New Roman"/>
          <w:sz w:val="32"/>
        </w:rPr>
        <w:t>СОДЕРЖАНИЕ</w:t>
      </w:r>
    </w:p>
    <w:p w:rsidR="003E6078" w:rsidRPr="00AF63C6" w:rsidRDefault="003E6078">
      <w:pPr>
        <w:ind w:left="2160"/>
        <w:rPr>
          <w:rFonts w:ascii="Calibri Light" w:hAnsi="Calibri Light" w:cs="Calibri Light"/>
          <w:sz w:val="32"/>
          <w:szCs w:val="32"/>
          <w:lang w:val="cs-CZ"/>
        </w:rPr>
      </w:pPr>
    </w:p>
    <w:p w:rsidR="003E6078" w:rsidRPr="00AA08B5" w:rsidRDefault="003E6078">
      <w:pPr>
        <w:rPr>
          <w:rFonts w:ascii="Calibri Light" w:hAnsi="Calibri Light" w:cs="Calibri Light"/>
          <w:sz w:val="32"/>
          <w:szCs w:val="32"/>
        </w:rPr>
        <w:sectPr w:rsidR="003E6078" w:rsidRPr="00AA08B5">
          <w:pgSz w:w="11910" w:h="16840"/>
          <w:pgMar w:top="660" w:right="620" w:bottom="1017" w:left="620" w:header="708" w:footer="708" w:gutter="0"/>
          <w:cols w:space="708"/>
        </w:sectPr>
      </w:pPr>
    </w:p>
    <w:p w:rsidR="003E6078" w:rsidRDefault="003E6078">
      <w:pPr>
        <w:pStyle w:val="TOC1"/>
        <w:tabs>
          <w:tab w:val="right" w:leader="dot" w:pos="10660"/>
        </w:tabs>
        <w:rPr>
          <w:noProof/>
          <w:lang w:val="cs-CZ" w:eastAsia="cs-CZ"/>
        </w:rPr>
      </w:pPr>
      <w:r w:rsidRPr="00AA08B5">
        <w:fldChar w:fldCharType="begin"/>
      </w:r>
      <w:r w:rsidRPr="00AA08B5">
        <w:instrText xml:space="preserve">TOC \o "1-2" \h \z \u </w:instrText>
      </w:r>
      <w:r w:rsidRPr="00AA08B5">
        <w:fldChar w:fldCharType="separate"/>
      </w:r>
      <w:hyperlink w:anchor="_Toc465800664" w:history="1">
        <w:r w:rsidRPr="00AD6A45">
          <w:rPr>
            <w:rStyle w:val="Hyperlink"/>
            <w:noProof/>
            <w:w w:val="99"/>
          </w:rPr>
          <w:t>1.</w:t>
        </w:r>
        <w:r>
          <w:rPr>
            <w:noProof/>
            <w:lang w:val="cs-CZ" w:eastAsia="cs-CZ"/>
          </w:rPr>
          <w:tab/>
        </w:r>
        <w:r w:rsidRPr="00AD6A45">
          <w:rPr>
            <w:rStyle w:val="Hyperlink"/>
            <w:noProof/>
          </w:rPr>
          <w:t>ВВЕДЕНИЕ</w:t>
        </w:r>
        <w:r>
          <w:rPr>
            <w:noProof/>
            <w:webHidden/>
          </w:rPr>
          <w:tab/>
        </w:r>
        <w:r>
          <w:rPr>
            <w:noProof/>
            <w:webHidden/>
          </w:rPr>
          <w:fldChar w:fldCharType="begin"/>
        </w:r>
        <w:r>
          <w:rPr>
            <w:noProof/>
            <w:webHidden/>
          </w:rPr>
          <w:instrText xml:space="preserve"> PAGEREF _Toc465800664 \h </w:instrText>
        </w:r>
        <w:r>
          <w:rPr>
            <w:noProof/>
          </w:rPr>
        </w:r>
        <w:r>
          <w:rPr>
            <w:noProof/>
            <w:webHidden/>
          </w:rPr>
          <w:fldChar w:fldCharType="separate"/>
        </w:r>
        <w:r>
          <w:rPr>
            <w:noProof/>
            <w:webHidden/>
          </w:rPr>
          <w:t>4</w:t>
        </w:r>
        <w:r>
          <w:rPr>
            <w:noProof/>
            <w:webHidden/>
          </w:rPr>
          <w:fldChar w:fldCharType="end"/>
        </w:r>
      </w:hyperlink>
    </w:p>
    <w:p w:rsidR="003E6078" w:rsidRDefault="003E6078">
      <w:pPr>
        <w:pStyle w:val="TOC1"/>
        <w:tabs>
          <w:tab w:val="right" w:leader="dot" w:pos="10660"/>
        </w:tabs>
        <w:rPr>
          <w:noProof/>
          <w:lang w:val="cs-CZ" w:eastAsia="cs-CZ"/>
        </w:rPr>
      </w:pPr>
      <w:hyperlink w:anchor="_Toc465800665" w:history="1">
        <w:r w:rsidRPr="00AD6A45">
          <w:rPr>
            <w:rStyle w:val="Hyperlink"/>
            <w:noProof/>
            <w:w w:val="99"/>
          </w:rPr>
          <w:t>2.</w:t>
        </w:r>
        <w:r>
          <w:rPr>
            <w:noProof/>
            <w:lang w:val="cs-CZ" w:eastAsia="cs-CZ"/>
          </w:rPr>
          <w:tab/>
        </w:r>
        <w:r w:rsidRPr="00AD6A45">
          <w:rPr>
            <w:rStyle w:val="Hyperlink"/>
            <w:noProof/>
          </w:rPr>
          <w:t>ОСНОВНАЯ ХАРАКТЕРИСТИКА КОТЛОВ СЕРИИ BIOPEL</w:t>
        </w:r>
        <w:r>
          <w:rPr>
            <w:noProof/>
            <w:webHidden/>
          </w:rPr>
          <w:tab/>
        </w:r>
        <w:r>
          <w:rPr>
            <w:noProof/>
            <w:webHidden/>
          </w:rPr>
          <w:fldChar w:fldCharType="begin"/>
        </w:r>
        <w:r>
          <w:rPr>
            <w:noProof/>
            <w:webHidden/>
          </w:rPr>
          <w:instrText xml:space="preserve"> PAGEREF _Toc465800665 \h </w:instrText>
        </w:r>
        <w:r>
          <w:rPr>
            <w:noProof/>
          </w:rPr>
        </w:r>
        <w:r>
          <w:rPr>
            <w:noProof/>
            <w:webHidden/>
          </w:rPr>
          <w:fldChar w:fldCharType="separate"/>
        </w:r>
        <w:r>
          <w:rPr>
            <w:noProof/>
            <w:webHidden/>
          </w:rPr>
          <w:t>4</w:t>
        </w:r>
        <w:r>
          <w:rPr>
            <w:noProof/>
            <w:webHidden/>
          </w:rPr>
          <w:fldChar w:fldCharType="end"/>
        </w:r>
      </w:hyperlink>
    </w:p>
    <w:p w:rsidR="003E6078" w:rsidRDefault="003E6078">
      <w:pPr>
        <w:pStyle w:val="TOC1"/>
        <w:tabs>
          <w:tab w:val="right" w:leader="dot" w:pos="10660"/>
        </w:tabs>
        <w:rPr>
          <w:noProof/>
          <w:lang w:val="cs-CZ" w:eastAsia="cs-CZ"/>
        </w:rPr>
      </w:pPr>
      <w:hyperlink w:anchor="_Toc465800666" w:history="1">
        <w:r w:rsidRPr="00AD6A45">
          <w:rPr>
            <w:rStyle w:val="Hyperlink"/>
            <w:noProof/>
            <w:w w:val="99"/>
          </w:rPr>
          <w:t>3.</w:t>
        </w:r>
        <w:r>
          <w:rPr>
            <w:noProof/>
            <w:lang w:val="cs-CZ" w:eastAsia="cs-CZ"/>
          </w:rPr>
          <w:tab/>
        </w:r>
        <w:r w:rsidRPr="00AD6A45">
          <w:rPr>
            <w:rStyle w:val="Hyperlink"/>
            <w:noProof/>
          </w:rPr>
          <w:t>ОСНОВНЫЕ ПАРАМЕТРЫ И РАЗМЕРЫ</w:t>
        </w:r>
        <w:r>
          <w:rPr>
            <w:noProof/>
            <w:webHidden/>
          </w:rPr>
          <w:tab/>
        </w:r>
        <w:r>
          <w:rPr>
            <w:noProof/>
            <w:webHidden/>
          </w:rPr>
          <w:fldChar w:fldCharType="begin"/>
        </w:r>
        <w:r>
          <w:rPr>
            <w:noProof/>
            <w:webHidden/>
          </w:rPr>
          <w:instrText xml:space="preserve"> PAGEREF _Toc465800666 \h </w:instrText>
        </w:r>
        <w:r>
          <w:rPr>
            <w:noProof/>
          </w:rPr>
        </w:r>
        <w:r>
          <w:rPr>
            <w:noProof/>
            <w:webHidden/>
          </w:rPr>
          <w:fldChar w:fldCharType="separate"/>
        </w:r>
        <w:r>
          <w:rPr>
            <w:noProof/>
            <w:webHidden/>
          </w:rPr>
          <w:t>5</w:t>
        </w:r>
        <w:r>
          <w:rPr>
            <w:noProof/>
            <w:webHidden/>
          </w:rPr>
          <w:fldChar w:fldCharType="end"/>
        </w:r>
      </w:hyperlink>
    </w:p>
    <w:p w:rsidR="003E6078" w:rsidRDefault="003E6078">
      <w:pPr>
        <w:pStyle w:val="TOC2"/>
        <w:tabs>
          <w:tab w:val="right" w:leader="dot" w:pos="10660"/>
        </w:tabs>
        <w:rPr>
          <w:noProof/>
          <w:lang w:val="cs-CZ" w:eastAsia="cs-CZ"/>
        </w:rPr>
      </w:pPr>
      <w:hyperlink w:anchor="_Toc465800667" w:history="1">
        <w:r w:rsidRPr="00AD6A45">
          <w:rPr>
            <w:rStyle w:val="Hyperlink"/>
            <w:rFonts w:cs="Calibri Light"/>
            <w:noProof/>
            <w:w w:val="99"/>
          </w:rPr>
          <w:t>3.1.</w:t>
        </w:r>
        <w:r>
          <w:rPr>
            <w:noProof/>
            <w:lang w:val="cs-CZ" w:eastAsia="cs-CZ"/>
          </w:rPr>
          <w:tab/>
        </w:r>
        <w:r w:rsidRPr="00AD6A45">
          <w:rPr>
            <w:rStyle w:val="Hyperlink"/>
            <w:noProof/>
          </w:rPr>
          <w:t>Biopel 10 – 40 кВт</w:t>
        </w:r>
        <w:r>
          <w:rPr>
            <w:noProof/>
            <w:webHidden/>
          </w:rPr>
          <w:tab/>
        </w:r>
        <w:r>
          <w:rPr>
            <w:noProof/>
            <w:webHidden/>
          </w:rPr>
          <w:fldChar w:fldCharType="begin"/>
        </w:r>
        <w:r>
          <w:rPr>
            <w:noProof/>
            <w:webHidden/>
          </w:rPr>
          <w:instrText xml:space="preserve"> PAGEREF _Toc465800667 \h </w:instrText>
        </w:r>
        <w:r>
          <w:rPr>
            <w:noProof/>
          </w:rPr>
        </w:r>
        <w:r>
          <w:rPr>
            <w:noProof/>
            <w:webHidden/>
          </w:rPr>
          <w:fldChar w:fldCharType="separate"/>
        </w:r>
        <w:r>
          <w:rPr>
            <w:noProof/>
            <w:webHidden/>
          </w:rPr>
          <w:t>5</w:t>
        </w:r>
        <w:r>
          <w:rPr>
            <w:noProof/>
            <w:webHidden/>
          </w:rPr>
          <w:fldChar w:fldCharType="end"/>
        </w:r>
      </w:hyperlink>
    </w:p>
    <w:p w:rsidR="003E6078" w:rsidRDefault="003E6078">
      <w:pPr>
        <w:pStyle w:val="TOC2"/>
        <w:tabs>
          <w:tab w:val="right" w:leader="dot" w:pos="10660"/>
        </w:tabs>
        <w:rPr>
          <w:noProof/>
          <w:lang w:val="cs-CZ" w:eastAsia="cs-CZ"/>
        </w:rPr>
      </w:pPr>
      <w:hyperlink w:anchor="_Toc465800668" w:history="1">
        <w:r w:rsidRPr="00AD6A45">
          <w:rPr>
            <w:rStyle w:val="Hyperlink"/>
            <w:rFonts w:cs="Calibri Light"/>
            <w:noProof/>
            <w:w w:val="99"/>
          </w:rPr>
          <w:t>3.2.</w:t>
        </w:r>
        <w:r>
          <w:rPr>
            <w:noProof/>
            <w:lang w:val="cs-CZ" w:eastAsia="cs-CZ"/>
          </w:rPr>
          <w:tab/>
        </w:r>
        <w:r w:rsidRPr="00AD6A45">
          <w:rPr>
            <w:rStyle w:val="Hyperlink"/>
            <w:noProof/>
          </w:rPr>
          <w:t>Biopel 60 – 80 кВт</w:t>
        </w:r>
        <w:r>
          <w:rPr>
            <w:noProof/>
            <w:webHidden/>
          </w:rPr>
          <w:tab/>
        </w:r>
        <w:r>
          <w:rPr>
            <w:noProof/>
            <w:webHidden/>
          </w:rPr>
          <w:fldChar w:fldCharType="begin"/>
        </w:r>
        <w:r>
          <w:rPr>
            <w:noProof/>
            <w:webHidden/>
          </w:rPr>
          <w:instrText xml:space="preserve"> PAGEREF _Toc465800668 \h </w:instrText>
        </w:r>
        <w:r>
          <w:rPr>
            <w:noProof/>
          </w:rPr>
        </w:r>
        <w:r>
          <w:rPr>
            <w:noProof/>
            <w:webHidden/>
          </w:rPr>
          <w:fldChar w:fldCharType="separate"/>
        </w:r>
        <w:r>
          <w:rPr>
            <w:noProof/>
            <w:webHidden/>
          </w:rPr>
          <w:t>6</w:t>
        </w:r>
        <w:r>
          <w:rPr>
            <w:noProof/>
            <w:webHidden/>
          </w:rPr>
          <w:fldChar w:fldCharType="end"/>
        </w:r>
      </w:hyperlink>
    </w:p>
    <w:p w:rsidR="003E6078" w:rsidRDefault="003E6078">
      <w:pPr>
        <w:pStyle w:val="TOC2"/>
        <w:tabs>
          <w:tab w:val="right" w:leader="dot" w:pos="10660"/>
        </w:tabs>
        <w:rPr>
          <w:noProof/>
          <w:lang w:val="cs-CZ" w:eastAsia="cs-CZ"/>
        </w:rPr>
      </w:pPr>
      <w:hyperlink w:anchor="_Toc465800669" w:history="1">
        <w:r w:rsidRPr="00AD6A45">
          <w:rPr>
            <w:rStyle w:val="Hyperlink"/>
            <w:rFonts w:cs="Calibri Light"/>
            <w:noProof/>
            <w:w w:val="99"/>
          </w:rPr>
          <w:t>3.3.</w:t>
        </w:r>
        <w:r>
          <w:rPr>
            <w:noProof/>
            <w:lang w:val="cs-CZ" w:eastAsia="cs-CZ"/>
          </w:rPr>
          <w:tab/>
        </w:r>
        <w:r w:rsidRPr="00AD6A45">
          <w:rPr>
            <w:rStyle w:val="Hyperlink"/>
            <w:noProof/>
          </w:rPr>
          <w:t>Biopel 100 – 200 кВт</w:t>
        </w:r>
        <w:r>
          <w:rPr>
            <w:noProof/>
            <w:webHidden/>
          </w:rPr>
          <w:tab/>
        </w:r>
        <w:r>
          <w:rPr>
            <w:noProof/>
            <w:webHidden/>
          </w:rPr>
          <w:fldChar w:fldCharType="begin"/>
        </w:r>
        <w:r>
          <w:rPr>
            <w:noProof/>
            <w:webHidden/>
          </w:rPr>
          <w:instrText xml:space="preserve"> PAGEREF _Toc465800669 \h </w:instrText>
        </w:r>
        <w:r>
          <w:rPr>
            <w:noProof/>
          </w:rPr>
        </w:r>
        <w:r>
          <w:rPr>
            <w:noProof/>
            <w:webHidden/>
          </w:rPr>
          <w:fldChar w:fldCharType="separate"/>
        </w:r>
        <w:r>
          <w:rPr>
            <w:noProof/>
            <w:webHidden/>
          </w:rPr>
          <w:t>7</w:t>
        </w:r>
        <w:r>
          <w:rPr>
            <w:noProof/>
            <w:webHidden/>
          </w:rPr>
          <w:fldChar w:fldCharType="end"/>
        </w:r>
      </w:hyperlink>
    </w:p>
    <w:p w:rsidR="003E6078" w:rsidRDefault="003E6078">
      <w:pPr>
        <w:pStyle w:val="TOC2"/>
        <w:tabs>
          <w:tab w:val="right" w:leader="dot" w:pos="10660"/>
        </w:tabs>
        <w:rPr>
          <w:noProof/>
          <w:lang w:val="cs-CZ" w:eastAsia="cs-CZ"/>
        </w:rPr>
      </w:pPr>
      <w:hyperlink w:anchor="_Toc465800670" w:history="1">
        <w:r w:rsidRPr="00AD6A45">
          <w:rPr>
            <w:rStyle w:val="Hyperlink"/>
            <w:noProof/>
            <w:w w:val="99"/>
          </w:rPr>
          <w:t>3.4.</w:t>
        </w:r>
        <w:r>
          <w:rPr>
            <w:noProof/>
            <w:lang w:val="cs-CZ" w:eastAsia="cs-CZ"/>
          </w:rPr>
          <w:tab/>
        </w:r>
        <w:r w:rsidRPr="00AD6A45">
          <w:rPr>
            <w:rStyle w:val="Hyperlink"/>
            <w:noProof/>
          </w:rPr>
          <w:t>Горелка</w:t>
        </w:r>
        <w:r>
          <w:rPr>
            <w:noProof/>
            <w:webHidden/>
          </w:rPr>
          <w:tab/>
        </w:r>
        <w:r>
          <w:rPr>
            <w:noProof/>
            <w:webHidden/>
          </w:rPr>
          <w:fldChar w:fldCharType="begin"/>
        </w:r>
        <w:r>
          <w:rPr>
            <w:noProof/>
            <w:webHidden/>
          </w:rPr>
          <w:instrText xml:space="preserve"> PAGEREF _Toc465800670 \h </w:instrText>
        </w:r>
        <w:r>
          <w:rPr>
            <w:noProof/>
          </w:rPr>
        </w:r>
        <w:r>
          <w:rPr>
            <w:noProof/>
            <w:webHidden/>
          </w:rPr>
          <w:fldChar w:fldCharType="separate"/>
        </w:r>
        <w:r>
          <w:rPr>
            <w:noProof/>
            <w:webHidden/>
          </w:rPr>
          <w:t>8</w:t>
        </w:r>
        <w:r>
          <w:rPr>
            <w:noProof/>
            <w:webHidden/>
          </w:rPr>
          <w:fldChar w:fldCharType="end"/>
        </w:r>
      </w:hyperlink>
    </w:p>
    <w:p w:rsidR="003E6078" w:rsidRDefault="003E6078">
      <w:pPr>
        <w:pStyle w:val="TOC2"/>
        <w:tabs>
          <w:tab w:val="right" w:leader="dot" w:pos="10660"/>
        </w:tabs>
        <w:rPr>
          <w:noProof/>
          <w:lang w:val="cs-CZ" w:eastAsia="cs-CZ"/>
        </w:rPr>
      </w:pPr>
      <w:hyperlink w:anchor="_Toc465800671" w:history="1">
        <w:r w:rsidRPr="00AD6A45">
          <w:rPr>
            <w:rStyle w:val="Hyperlink"/>
            <w:noProof/>
            <w:w w:val="99"/>
          </w:rPr>
          <w:t>3.5.</w:t>
        </w:r>
        <w:r>
          <w:rPr>
            <w:noProof/>
            <w:lang w:val="cs-CZ" w:eastAsia="cs-CZ"/>
          </w:rPr>
          <w:tab/>
        </w:r>
        <w:r w:rsidRPr="00AD6A45">
          <w:rPr>
            <w:rStyle w:val="Hyperlink"/>
            <w:noProof/>
          </w:rPr>
          <w:t>Засыпная воронка</w:t>
        </w:r>
        <w:r>
          <w:rPr>
            <w:noProof/>
            <w:webHidden/>
          </w:rPr>
          <w:tab/>
        </w:r>
        <w:r>
          <w:rPr>
            <w:noProof/>
            <w:webHidden/>
          </w:rPr>
          <w:fldChar w:fldCharType="begin"/>
        </w:r>
        <w:r>
          <w:rPr>
            <w:noProof/>
            <w:webHidden/>
          </w:rPr>
          <w:instrText xml:space="preserve"> PAGEREF _Toc465800671 \h </w:instrText>
        </w:r>
        <w:r>
          <w:rPr>
            <w:noProof/>
          </w:rPr>
        </w:r>
        <w:r>
          <w:rPr>
            <w:noProof/>
            <w:webHidden/>
          </w:rPr>
          <w:fldChar w:fldCharType="separate"/>
        </w:r>
        <w:r>
          <w:rPr>
            <w:noProof/>
            <w:webHidden/>
          </w:rPr>
          <w:t>8</w:t>
        </w:r>
        <w:r>
          <w:rPr>
            <w:noProof/>
            <w:webHidden/>
          </w:rPr>
          <w:fldChar w:fldCharType="end"/>
        </w:r>
      </w:hyperlink>
    </w:p>
    <w:p w:rsidR="003E6078" w:rsidRDefault="003E6078">
      <w:pPr>
        <w:pStyle w:val="TOC2"/>
        <w:tabs>
          <w:tab w:val="right" w:leader="dot" w:pos="10660"/>
        </w:tabs>
        <w:rPr>
          <w:noProof/>
          <w:lang w:val="cs-CZ" w:eastAsia="cs-CZ"/>
        </w:rPr>
      </w:pPr>
      <w:hyperlink w:anchor="_Toc465800672" w:history="1">
        <w:r w:rsidRPr="00AD6A45">
          <w:rPr>
            <w:rStyle w:val="Hyperlink"/>
            <w:noProof/>
            <w:w w:val="99"/>
          </w:rPr>
          <w:t>3.6.</w:t>
        </w:r>
        <w:r>
          <w:rPr>
            <w:noProof/>
            <w:lang w:val="cs-CZ" w:eastAsia="cs-CZ"/>
          </w:rPr>
          <w:tab/>
        </w:r>
        <w:r w:rsidRPr="00AD6A45">
          <w:rPr>
            <w:rStyle w:val="Hyperlink"/>
            <w:noProof/>
          </w:rPr>
          <w:t>Внешнее устройство подачи</w:t>
        </w:r>
        <w:r>
          <w:rPr>
            <w:noProof/>
            <w:webHidden/>
          </w:rPr>
          <w:tab/>
        </w:r>
        <w:r>
          <w:rPr>
            <w:noProof/>
            <w:webHidden/>
          </w:rPr>
          <w:fldChar w:fldCharType="begin"/>
        </w:r>
        <w:r>
          <w:rPr>
            <w:noProof/>
            <w:webHidden/>
          </w:rPr>
          <w:instrText xml:space="preserve"> PAGEREF _Toc465800672 \h </w:instrText>
        </w:r>
        <w:r>
          <w:rPr>
            <w:noProof/>
          </w:rPr>
        </w:r>
        <w:r>
          <w:rPr>
            <w:noProof/>
            <w:webHidden/>
          </w:rPr>
          <w:fldChar w:fldCharType="separate"/>
        </w:r>
        <w:r>
          <w:rPr>
            <w:noProof/>
            <w:webHidden/>
          </w:rPr>
          <w:t>8</w:t>
        </w:r>
        <w:r>
          <w:rPr>
            <w:noProof/>
            <w:webHidden/>
          </w:rPr>
          <w:fldChar w:fldCharType="end"/>
        </w:r>
      </w:hyperlink>
    </w:p>
    <w:p w:rsidR="003E6078" w:rsidRDefault="003E6078">
      <w:pPr>
        <w:pStyle w:val="TOC1"/>
        <w:tabs>
          <w:tab w:val="right" w:leader="dot" w:pos="10660"/>
        </w:tabs>
        <w:rPr>
          <w:noProof/>
          <w:lang w:val="cs-CZ" w:eastAsia="cs-CZ"/>
        </w:rPr>
      </w:pPr>
      <w:hyperlink w:anchor="_Toc465800673" w:history="1">
        <w:r w:rsidRPr="00AD6A45">
          <w:rPr>
            <w:rStyle w:val="Hyperlink"/>
            <w:noProof/>
            <w:w w:val="99"/>
          </w:rPr>
          <w:t>4.</w:t>
        </w:r>
        <w:r>
          <w:rPr>
            <w:noProof/>
            <w:lang w:val="cs-CZ" w:eastAsia="cs-CZ"/>
          </w:rPr>
          <w:tab/>
        </w:r>
        <w:r w:rsidRPr="00AD6A45">
          <w:rPr>
            <w:rStyle w:val="Hyperlink"/>
            <w:noProof/>
          </w:rPr>
          <w:t>ОСНОВНЫЕ ЭЛЕМЕНТЫ МОНТАЖНОЙ КОНФИГУРАЦИИ И СОДЕРЖИМОЕ УПАКОВКИ</w:t>
        </w:r>
        <w:r>
          <w:rPr>
            <w:noProof/>
            <w:webHidden/>
          </w:rPr>
          <w:tab/>
        </w:r>
        <w:r>
          <w:rPr>
            <w:noProof/>
            <w:webHidden/>
          </w:rPr>
          <w:fldChar w:fldCharType="begin"/>
        </w:r>
        <w:r>
          <w:rPr>
            <w:noProof/>
            <w:webHidden/>
          </w:rPr>
          <w:instrText xml:space="preserve"> PAGEREF _Toc465800673 \h </w:instrText>
        </w:r>
        <w:r>
          <w:rPr>
            <w:noProof/>
          </w:rPr>
        </w:r>
        <w:r>
          <w:rPr>
            <w:noProof/>
            <w:webHidden/>
          </w:rPr>
          <w:fldChar w:fldCharType="separate"/>
        </w:r>
        <w:r>
          <w:rPr>
            <w:noProof/>
            <w:webHidden/>
          </w:rPr>
          <w:t>9</w:t>
        </w:r>
        <w:r>
          <w:rPr>
            <w:noProof/>
            <w:webHidden/>
          </w:rPr>
          <w:fldChar w:fldCharType="end"/>
        </w:r>
      </w:hyperlink>
    </w:p>
    <w:p w:rsidR="003E6078" w:rsidRDefault="003E6078">
      <w:pPr>
        <w:pStyle w:val="TOC2"/>
        <w:tabs>
          <w:tab w:val="right" w:leader="dot" w:pos="10660"/>
        </w:tabs>
        <w:rPr>
          <w:noProof/>
          <w:lang w:val="cs-CZ" w:eastAsia="cs-CZ"/>
        </w:rPr>
      </w:pPr>
      <w:hyperlink w:anchor="_Toc465800674" w:history="1">
        <w:r w:rsidRPr="00AD6A45">
          <w:rPr>
            <w:rStyle w:val="Hyperlink"/>
            <w:rFonts w:cs="Calibri Light"/>
            <w:noProof/>
            <w:w w:val="99"/>
          </w:rPr>
          <w:t>4.1.</w:t>
        </w:r>
        <w:r>
          <w:rPr>
            <w:noProof/>
            <w:lang w:val="cs-CZ" w:eastAsia="cs-CZ"/>
          </w:rPr>
          <w:tab/>
        </w:r>
        <w:r w:rsidRPr="00AD6A45">
          <w:rPr>
            <w:rStyle w:val="Hyperlink"/>
            <w:noProof/>
          </w:rPr>
          <w:t>Biopel 10 – 40 кВт</w:t>
        </w:r>
        <w:r>
          <w:rPr>
            <w:noProof/>
            <w:webHidden/>
          </w:rPr>
          <w:tab/>
        </w:r>
        <w:r>
          <w:rPr>
            <w:noProof/>
            <w:webHidden/>
          </w:rPr>
          <w:fldChar w:fldCharType="begin"/>
        </w:r>
        <w:r>
          <w:rPr>
            <w:noProof/>
            <w:webHidden/>
          </w:rPr>
          <w:instrText xml:space="preserve"> PAGEREF _Toc465800674 \h </w:instrText>
        </w:r>
        <w:r>
          <w:rPr>
            <w:noProof/>
          </w:rPr>
        </w:r>
        <w:r>
          <w:rPr>
            <w:noProof/>
            <w:webHidden/>
          </w:rPr>
          <w:fldChar w:fldCharType="separate"/>
        </w:r>
        <w:r>
          <w:rPr>
            <w:noProof/>
            <w:webHidden/>
          </w:rPr>
          <w:t>9</w:t>
        </w:r>
        <w:r>
          <w:rPr>
            <w:noProof/>
            <w:webHidden/>
          </w:rPr>
          <w:fldChar w:fldCharType="end"/>
        </w:r>
      </w:hyperlink>
    </w:p>
    <w:p w:rsidR="003E6078" w:rsidRDefault="003E6078">
      <w:pPr>
        <w:pStyle w:val="TOC2"/>
        <w:tabs>
          <w:tab w:val="right" w:leader="dot" w:pos="10660"/>
        </w:tabs>
        <w:rPr>
          <w:noProof/>
          <w:lang w:val="cs-CZ" w:eastAsia="cs-CZ"/>
        </w:rPr>
      </w:pPr>
      <w:hyperlink w:anchor="_Toc465800675" w:history="1">
        <w:r w:rsidRPr="00AD6A45">
          <w:rPr>
            <w:rStyle w:val="Hyperlink"/>
            <w:rFonts w:cs="Calibri Light"/>
            <w:noProof/>
            <w:w w:val="99"/>
          </w:rPr>
          <w:t>4.2.</w:t>
        </w:r>
        <w:r>
          <w:rPr>
            <w:noProof/>
            <w:lang w:val="cs-CZ" w:eastAsia="cs-CZ"/>
          </w:rPr>
          <w:tab/>
        </w:r>
        <w:r w:rsidRPr="00AD6A45">
          <w:rPr>
            <w:rStyle w:val="Hyperlink"/>
            <w:noProof/>
          </w:rPr>
          <w:t>Biopel 60 – 80 кВт</w:t>
        </w:r>
        <w:r>
          <w:rPr>
            <w:noProof/>
            <w:webHidden/>
          </w:rPr>
          <w:tab/>
        </w:r>
        <w:r>
          <w:rPr>
            <w:noProof/>
            <w:webHidden/>
          </w:rPr>
          <w:fldChar w:fldCharType="begin"/>
        </w:r>
        <w:r>
          <w:rPr>
            <w:noProof/>
            <w:webHidden/>
          </w:rPr>
          <w:instrText xml:space="preserve"> PAGEREF _Toc465800675 \h </w:instrText>
        </w:r>
        <w:r>
          <w:rPr>
            <w:noProof/>
          </w:rPr>
        </w:r>
        <w:r>
          <w:rPr>
            <w:noProof/>
            <w:webHidden/>
          </w:rPr>
          <w:fldChar w:fldCharType="separate"/>
        </w:r>
        <w:r>
          <w:rPr>
            <w:noProof/>
            <w:webHidden/>
          </w:rPr>
          <w:t>10</w:t>
        </w:r>
        <w:r>
          <w:rPr>
            <w:noProof/>
            <w:webHidden/>
          </w:rPr>
          <w:fldChar w:fldCharType="end"/>
        </w:r>
      </w:hyperlink>
    </w:p>
    <w:p w:rsidR="003E6078" w:rsidRDefault="003E6078">
      <w:pPr>
        <w:pStyle w:val="TOC2"/>
        <w:tabs>
          <w:tab w:val="right" w:leader="dot" w:pos="10660"/>
        </w:tabs>
        <w:rPr>
          <w:noProof/>
          <w:lang w:val="cs-CZ" w:eastAsia="cs-CZ"/>
        </w:rPr>
      </w:pPr>
      <w:hyperlink w:anchor="_Toc465800676" w:history="1">
        <w:r w:rsidRPr="00AD6A45">
          <w:rPr>
            <w:rStyle w:val="Hyperlink"/>
            <w:rFonts w:cs="Calibri Light"/>
            <w:noProof/>
            <w:w w:val="99"/>
          </w:rPr>
          <w:t>4.3.</w:t>
        </w:r>
        <w:r>
          <w:rPr>
            <w:noProof/>
            <w:lang w:val="cs-CZ" w:eastAsia="cs-CZ"/>
          </w:rPr>
          <w:tab/>
        </w:r>
        <w:r w:rsidRPr="00AD6A45">
          <w:rPr>
            <w:rStyle w:val="Hyperlink"/>
            <w:noProof/>
          </w:rPr>
          <w:t>Biopel 100 – 200 кВт</w:t>
        </w:r>
        <w:r>
          <w:rPr>
            <w:noProof/>
            <w:webHidden/>
          </w:rPr>
          <w:tab/>
        </w:r>
        <w:r>
          <w:rPr>
            <w:noProof/>
            <w:webHidden/>
          </w:rPr>
          <w:fldChar w:fldCharType="begin"/>
        </w:r>
        <w:r>
          <w:rPr>
            <w:noProof/>
            <w:webHidden/>
          </w:rPr>
          <w:instrText xml:space="preserve"> PAGEREF _Toc465800676 \h </w:instrText>
        </w:r>
        <w:r>
          <w:rPr>
            <w:noProof/>
          </w:rPr>
        </w:r>
        <w:r>
          <w:rPr>
            <w:noProof/>
            <w:webHidden/>
          </w:rPr>
          <w:fldChar w:fldCharType="separate"/>
        </w:r>
        <w:r>
          <w:rPr>
            <w:noProof/>
            <w:webHidden/>
          </w:rPr>
          <w:t>11</w:t>
        </w:r>
        <w:r>
          <w:rPr>
            <w:noProof/>
            <w:webHidden/>
          </w:rPr>
          <w:fldChar w:fldCharType="end"/>
        </w:r>
      </w:hyperlink>
    </w:p>
    <w:p w:rsidR="003E6078" w:rsidRDefault="003E6078">
      <w:pPr>
        <w:pStyle w:val="TOC2"/>
        <w:tabs>
          <w:tab w:val="right" w:leader="dot" w:pos="10660"/>
        </w:tabs>
        <w:rPr>
          <w:noProof/>
          <w:lang w:val="cs-CZ" w:eastAsia="cs-CZ"/>
        </w:rPr>
      </w:pPr>
      <w:hyperlink w:anchor="_Toc465800677" w:history="1">
        <w:r w:rsidRPr="00AD6A45">
          <w:rPr>
            <w:rStyle w:val="Hyperlink"/>
            <w:noProof/>
            <w:w w:val="99"/>
          </w:rPr>
          <w:t>4.4.</w:t>
        </w:r>
        <w:r>
          <w:rPr>
            <w:noProof/>
            <w:lang w:val="cs-CZ" w:eastAsia="cs-CZ"/>
          </w:rPr>
          <w:tab/>
        </w:r>
        <w:r w:rsidRPr="00AD6A45">
          <w:rPr>
            <w:rStyle w:val="Hyperlink"/>
            <w:noProof/>
          </w:rPr>
          <w:t>Горелка</w:t>
        </w:r>
        <w:r>
          <w:rPr>
            <w:noProof/>
            <w:webHidden/>
          </w:rPr>
          <w:tab/>
        </w:r>
        <w:r>
          <w:rPr>
            <w:noProof/>
            <w:webHidden/>
          </w:rPr>
          <w:fldChar w:fldCharType="begin"/>
        </w:r>
        <w:r>
          <w:rPr>
            <w:noProof/>
            <w:webHidden/>
          </w:rPr>
          <w:instrText xml:space="preserve"> PAGEREF _Toc465800677 \h </w:instrText>
        </w:r>
        <w:r>
          <w:rPr>
            <w:noProof/>
          </w:rPr>
        </w:r>
        <w:r>
          <w:rPr>
            <w:noProof/>
            <w:webHidden/>
          </w:rPr>
          <w:fldChar w:fldCharType="separate"/>
        </w:r>
        <w:r>
          <w:rPr>
            <w:noProof/>
            <w:webHidden/>
          </w:rPr>
          <w:t>12</w:t>
        </w:r>
        <w:r>
          <w:rPr>
            <w:noProof/>
            <w:webHidden/>
          </w:rPr>
          <w:fldChar w:fldCharType="end"/>
        </w:r>
      </w:hyperlink>
    </w:p>
    <w:p w:rsidR="003E6078" w:rsidRDefault="003E6078">
      <w:pPr>
        <w:pStyle w:val="TOC2"/>
        <w:tabs>
          <w:tab w:val="right" w:leader="dot" w:pos="10660"/>
        </w:tabs>
        <w:rPr>
          <w:noProof/>
          <w:lang w:val="cs-CZ" w:eastAsia="cs-CZ"/>
        </w:rPr>
      </w:pPr>
      <w:hyperlink w:anchor="_Toc465800678" w:history="1">
        <w:r w:rsidRPr="00AD6A45">
          <w:rPr>
            <w:rStyle w:val="Hyperlink"/>
            <w:noProof/>
            <w:w w:val="99"/>
          </w:rPr>
          <w:t>4.5.</w:t>
        </w:r>
        <w:r>
          <w:rPr>
            <w:noProof/>
            <w:lang w:val="cs-CZ" w:eastAsia="cs-CZ"/>
          </w:rPr>
          <w:tab/>
        </w:r>
        <w:r w:rsidRPr="00AD6A45">
          <w:rPr>
            <w:rStyle w:val="Hyperlink"/>
            <w:noProof/>
          </w:rPr>
          <w:t>Засыпная воронка</w:t>
        </w:r>
        <w:r>
          <w:rPr>
            <w:noProof/>
            <w:webHidden/>
          </w:rPr>
          <w:tab/>
        </w:r>
        <w:r>
          <w:rPr>
            <w:noProof/>
            <w:webHidden/>
          </w:rPr>
          <w:fldChar w:fldCharType="begin"/>
        </w:r>
        <w:r>
          <w:rPr>
            <w:noProof/>
            <w:webHidden/>
          </w:rPr>
          <w:instrText xml:space="preserve"> PAGEREF _Toc465800678 \h </w:instrText>
        </w:r>
        <w:r>
          <w:rPr>
            <w:noProof/>
          </w:rPr>
        </w:r>
        <w:r>
          <w:rPr>
            <w:noProof/>
            <w:webHidden/>
          </w:rPr>
          <w:fldChar w:fldCharType="separate"/>
        </w:r>
        <w:r>
          <w:rPr>
            <w:noProof/>
            <w:webHidden/>
          </w:rPr>
          <w:t>13</w:t>
        </w:r>
        <w:r>
          <w:rPr>
            <w:noProof/>
            <w:webHidden/>
          </w:rPr>
          <w:fldChar w:fldCharType="end"/>
        </w:r>
      </w:hyperlink>
    </w:p>
    <w:p w:rsidR="003E6078" w:rsidRDefault="003E6078">
      <w:pPr>
        <w:pStyle w:val="TOC2"/>
        <w:tabs>
          <w:tab w:val="right" w:leader="dot" w:pos="10660"/>
        </w:tabs>
        <w:rPr>
          <w:noProof/>
          <w:lang w:val="cs-CZ" w:eastAsia="cs-CZ"/>
        </w:rPr>
      </w:pPr>
      <w:hyperlink w:anchor="_Toc465800679" w:history="1">
        <w:r w:rsidRPr="00AD6A45">
          <w:rPr>
            <w:rStyle w:val="Hyperlink"/>
            <w:noProof/>
            <w:w w:val="99"/>
          </w:rPr>
          <w:t>4.6.</w:t>
        </w:r>
        <w:r>
          <w:rPr>
            <w:noProof/>
            <w:lang w:val="cs-CZ" w:eastAsia="cs-CZ"/>
          </w:rPr>
          <w:tab/>
        </w:r>
        <w:r w:rsidRPr="00AD6A45">
          <w:rPr>
            <w:rStyle w:val="Hyperlink"/>
            <w:noProof/>
          </w:rPr>
          <w:t>Внешнее устройство подачи</w:t>
        </w:r>
        <w:r>
          <w:rPr>
            <w:noProof/>
            <w:webHidden/>
          </w:rPr>
          <w:tab/>
        </w:r>
        <w:r>
          <w:rPr>
            <w:noProof/>
            <w:webHidden/>
          </w:rPr>
          <w:fldChar w:fldCharType="begin"/>
        </w:r>
        <w:r>
          <w:rPr>
            <w:noProof/>
            <w:webHidden/>
          </w:rPr>
          <w:instrText xml:space="preserve"> PAGEREF _Toc465800679 \h </w:instrText>
        </w:r>
        <w:r>
          <w:rPr>
            <w:noProof/>
          </w:rPr>
        </w:r>
        <w:r>
          <w:rPr>
            <w:noProof/>
            <w:webHidden/>
          </w:rPr>
          <w:fldChar w:fldCharType="separate"/>
        </w:r>
        <w:r>
          <w:rPr>
            <w:noProof/>
            <w:webHidden/>
          </w:rPr>
          <w:t>14</w:t>
        </w:r>
        <w:r>
          <w:rPr>
            <w:noProof/>
            <w:webHidden/>
          </w:rPr>
          <w:fldChar w:fldCharType="end"/>
        </w:r>
      </w:hyperlink>
    </w:p>
    <w:p w:rsidR="003E6078" w:rsidRDefault="003E6078">
      <w:pPr>
        <w:pStyle w:val="TOC1"/>
        <w:tabs>
          <w:tab w:val="right" w:leader="dot" w:pos="10660"/>
        </w:tabs>
        <w:rPr>
          <w:noProof/>
          <w:lang w:val="cs-CZ" w:eastAsia="cs-CZ"/>
        </w:rPr>
      </w:pPr>
      <w:hyperlink w:anchor="_Toc465800680" w:history="1">
        <w:r w:rsidRPr="00AD6A45">
          <w:rPr>
            <w:rStyle w:val="Hyperlink"/>
            <w:rFonts w:cs="Calibri Light"/>
            <w:noProof/>
            <w:w w:val="99"/>
          </w:rPr>
          <w:t>5.</w:t>
        </w:r>
        <w:r>
          <w:rPr>
            <w:noProof/>
            <w:lang w:val="cs-CZ" w:eastAsia="cs-CZ"/>
          </w:rPr>
          <w:tab/>
        </w:r>
        <w:r w:rsidRPr="00AD6A45">
          <w:rPr>
            <w:rStyle w:val="Hyperlink"/>
            <w:noProof/>
          </w:rPr>
          <w:t>ПОРЯДОК УСТАНОВКИ</w:t>
        </w:r>
        <w:r>
          <w:rPr>
            <w:noProof/>
            <w:webHidden/>
          </w:rPr>
          <w:tab/>
        </w:r>
        <w:r>
          <w:rPr>
            <w:noProof/>
            <w:webHidden/>
          </w:rPr>
          <w:fldChar w:fldCharType="begin"/>
        </w:r>
        <w:r>
          <w:rPr>
            <w:noProof/>
            <w:webHidden/>
          </w:rPr>
          <w:instrText xml:space="preserve"> PAGEREF _Toc465800680 \h </w:instrText>
        </w:r>
        <w:r>
          <w:rPr>
            <w:noProof/>
          </w:rPr>
        </w:r>
        <w:r>
          <w:rPr>
            <w:noProof/>
            <w:webHidden/>
          </w:rPr>
          <w:fldChar w:fldCharType="separate"/>
        </w:r>
        <w:r>
          <w:rPr>
            <w:noProof/>
            <w:webHidden/>
          </w:rPr>
          <w:t>15</w:t>
        </w:r>
        <w:r>
          <w:rPr>
            <w:noProof/>
            <w:webHidden/>
          </w:rPr>
          <w:fldChar w:fldCharType="end"/>
        </w:r>
      </w:hyperlink>
    </w:p>
    <w:p w:rsidR="003E6078" w:rsidRDefault="003E6078">
      <w:pPr>
        <w:pStyle w:val="TOC2"/>
        <w:tabs>
          <w:tab w:val="right" w:leader="dot" w:pos="10660"/>
        </w:tabs>
        <w:rPr>
          <w:noProof/>
          <w:lang w:val="cs-CZ" w:eastAsia="cs-CZ"/>
        </w:rPr>
      </w:pPr>
      <w:hyperlink w:anchor="_Toc465800681" w:history="1">
        <w:r w:rsidRPr="00AD6A45">
          <w:rPr>
            <w:rStyle w:val="Hyperlink"/>
            <w:rFonts w:cs="Calibri Light"/>
            <w:noProof/>
            <w:w w:val="99"/>
          </w:rPr>
          <w:t>5.1.</w:t>
        </w:r>
        <w:r>
          <w:rPr>
            <w:noProof/>
            <w:lang w:val="cs-CZ" w:eastAsia="cs-CZ"/>
          </w:rPr>
          <w:tab/>
        </w:r>
        <w:r w:rsidRPr="00AD6A45">
          <w:rPr>
            <w:rStyle w:val="Hyperlink"/>
            <w:noProof/>
          </w:rPr>
          <w:t>Biopel 10 – 80 кВт</w:t>
        </w:r>
        <w:r>
          <w:rPr>
            <w:noProof/>
            <w:webHidden/>
          </w:rPr>
          <w:tab/>
        </w:r>
        <w:r>
          <w:rPr>
            <w:noProof/>
            <w:webHidden/>
          </w:rPr>
          <w:fldChar w:fldCharType="begin"/>
        </w:r>
        <w:r>
          <w:rPr>
            <w:noProof/>
            <w:webHidden/>
          </w:rPr>
          <w:instrText xml:space="preserve"> PAGEREF _Toc465800681 \h </w:instrText>
        </w:r>
        <w:r>
          <w:rPr>
            <w:noProof/>
          </w:rPr>
        </w:r>
        <w:r>
          <w:rPr>
            <w:noProof/>
            <w:webHidden/>
          </w:rPr>
          <w:fldChar w:fldCharType="separate"/>
        </w:r>
        <w:r>
          <w:rPr>
            <w:noProof/>
            <w:webHidden/>
          </w:rPr>
          <w:t>17</w:t>
        </w:r>
        <w:r>
          <w:rPr>
            <w:noProof/>
            <w:webHidden/>
          </w:rPr>
          <w:fldChar w:fldCharType="end"/>
        </w:r>
      </w:hyperlink>
    </w:p>
    <w:p w:rsidR="003E6078" w:rsidRDefault="003E6078">
      <w:pPr>
        <w:pStyle w:val="TOC2"/>
        <w:tabs>
          <w:tab w:val="right" w:leader="dot" w:pos="10660"/>
        </w:tabs>
        <w:rPr>
          <w:noProof/>
          <w:lang w:val="cs-CZ" w:eastAsia="cs-CZ"/>
        </w:rPr>
      </w:pPr>
      <w:hyperlink w:anchor="_Toc465800682" w:history="1">
        <w:r w:rsidRPr="00AD6A45">
          <w:rPr>
            <w:rStyle w:val="Hyperlink"/>
            <w:rFonts w:cs="Calibri Light"/>
            <w:noProof/>
            <w:w w:val="99"/>
          </w:rPr>
          <w:t>5.2.</w:t>
        </w:r>
        <w:r>
          <w:rPr>
            <w:noProof/>
            <w:lang w:val="cs-CZ" w:eastAsia="cs-CZ"/>
          </w:rPr>
          <w:tab/>
        </w:r>
        <w:r w:rsidRPr="00AD6A45">
          <w:rPr>
            <w:rStyle w:val="Hyperlink"/>
            <w:noProof/>
          </w:rPr>
          <w:t>Biopel 100 – 200 кВт</w:t>
        </w:r>
        <w:r>
          <w:rPr>
            <w:noProof/>
            <w:webHidden/>
          </w:rPr>
          <w:tab/>
        </w:r>
        <w:r>
          <w:rPr>
            <w:noProof/>
            <w:webHidden/>
          </w:rPr>
          <w:fldChar w:fldCharType="begin"/>
        </w:r>
        <w:r>
          <w:rPr>
            <w:noProof/>
            <w:webHidden/>
          </w:rPr>
          <w:instrText xml:space="preserve"> PAGEREF _Toc465800682 \h </w:instrText>
        </w:r>
        <w:r>
          <w:rPr>
            <w:noProof/>
          </w:rPr>
        </w:r>
        <w:r>
          <w:rPr>
            <w:noProof/>
            <w:webHidden/>
          </w:rPr>
          <w:fldChar w:fldCharType="separate"/>
        </w:r>
        <w:r>
          <w:rPr>
            <w:noProof/>
            <w:webHidden/>
          </w:rPr>
          <w:t>18</w:t>
        </w:r>
        <w:r>
          <w:rPr>
            <w:noProof/>
            <w:webHidden/>
          </w:rPr>
          <w:fldChar w:fldCharType="end"/>
        </w:r>
      </w:hyperlink>
    </w:p>
    <w:p w:rsidR="003E6078" w:rsidRDefault="003E6078">
      <w:pPr>
        <w:pStyle w:val="TOC2"/>
        <w:tabs>
          <w:tab w:val="right" w:leader="dot" w:pos="10660"/>
        </w:tabs>
        <w:rPr>
          <w:noProof/>
          <w:lang w:val="cs-CZ" w:eastAsia="cs-CZ"/>
        </w:rPr>
      </w:pPr>
      <w:hyperlink w:anchor="_Toc465800683" w:history="1">
        <w:r w:rsidRPr="00AD6A45">
          <w:rPr>
            <w:rStyle w:val="Hyperlink"/>
            <w:noProof/>
            <w:w w:val="99"/>
          </w:rPr>
          <w:t>5.3.</w:t>
        </w:r>
        <w:r>
          <w:rPr>
            <w:noProof/>
            <w:lang w:val="cs-CZ" w:eastAsia="cs-CZ"/>
          </w:rPr>
          <w:tab/>
        </w:r>
        <w:r w:rsidRPr="00AD6A45">
          <w:rPr>
            <w:rStyle w:val="Hyperlink"/>
            <w:noProof/>
          </w:rPr>
          <w:t>Засыпная воронка</w:t>
        </w:r>
        <w:r>
          <w:rPr>
            <w:noProof/>
            <w:webHidden/>
          </w:rPr>
          <w:tab/>
        </w:r>
        <w:r>
          <w:rPr>
            <w:noProof/>
            <w:webHidden/>
          </w:rPr>
          <w:fldChar w:fldCharType="begin"/>
        </w:r>
        <w:r>
          <w:rPr>
            <w:noProof/>
            <w:webHidden/>
          </w:rPr>
          <w:instrText xml:space="preserve"> PAGEREF _Toc465800683 \h </w:instrText>
        </w:r>
        <w:r>
          <w:rPr>
            <w:noProof/>
          </w:rPr>
        </w:r>
        <w:r>
          <w:rPr>
            <w:noProof/>
            <w:webHidden/>
          </w:rPr>
          <w:fldChar w:fldCharType="separate"/>
        </w:r>
        <w:r>
          <w:rPr>
            <w:noProof/>
            <w:webHidden/>
          </w:rPr>
          <w:t>19</w:t>
        </w:r>
        <w:r>
          <w:rPr>
            <w:noProof/>
            <w:webHidden/>
          </w:rPr>
          <w:fldChar w:fldCharType="end"/>
        </w:r>
      </w:hyperlink>
    </w:p>
    <w:p w:rsidR="003E6078" w:rsidRDefault="003E6078">
      <w:pPr>
        <w:pStyle w:val="TOC2"/>
        <w:tabs>
          <w:tab w:val="right" w:leader="dot" w:pos="10660"/>
        </w:tabs>
        <w:rPr>
          <w:noProof/>
          <w:lang w:val="cs-CZ" w:eastAsia="cs-CZ"/>
        </w:rPr>
      </w:pPr>
      <w:hyperlink w:anchor="_Toc465800684" w:history="1">
        <w:r w:rsidRPr="00AD6A45">
          <w:rPr>
            <w:rStyle w:val="Hyperlink"/>
            <w:noProof/>
            <w:w w:val="99"/>
          </w:rPr>
          <w:t>5.4.</w:t>
        </w:r>
        <w:r>
          <w:rPr>
            <w:noProof/>
            <w:lang w:val="cs-CZ" w:eastAsia="cs-CZ"/>
          </w:rPr>
          <w:tab/>
        </w:r>
        <w:r w:rsidRPr="00AD6A45">
          <w:rPr>
            <w:rStyle w:val="Hyperlink"/>
            <w:noProof/>
          </w:rPr>
          <w:t>Горелка</w:t>
        </w:r>
        <w:r>
          <w:rPr>
            <w:noProof/>
            <w:webHidden/>
          </w:rPr>
          <w:tab/>
        </w:r>
        <w:r>
          <w:rPr>
            <w:noProof/>
            <w:webHidden/>
          </w:rPr>
          <w:fldChar w:fldCharType="begin"/>
        </w:r>
        <w:r>
          <w:rPr>
            <w:noProof/>
            <w:webHidden/>
          </w:rPr>
          <w:instrText xml:space="preserve"> PAGEREF _Toc465800684 \h </w:instrText>
        </w:r>
        <w:r>
          <w:rPr>
            <w:noProof/>
          </w:rPr>
        </w:r>
        <w:r>
          <w:rPr>
            <w:noProof/>
            <w:webHidden/>
          </w:rPr>
          <w:fldChar w:fldCharType="separate"/>
        </w:r>
        <w:r>
          <w:rPr>
            <w:noProof/>
            <w:webHidden/>
          </w:rPr>
          <w:t>19</w:t>
        </w:r>
        <w:r>
          <w:rPr>
            <w:noProof/>
            <w:webHidden/>
          </w:rPr>
          <w:fldChar w:fldCharType="end"/>
        </w:r>
      </w:hyperlink>
    </w:p>
    <w:p w:rsidR="003E6078" w:rsidRDefault="003E6078">
      <w:pPr>
        <w:pStyle w:val="TOC2"/>
        <w:tabs>
          <w:tab w:val="right" w:leader="dot" w:pos="10660"/>
        </w:tabs>
        <w:rPr>
          <w:noProof/>
          <w:lang w:val="cs-CZ" w:eastAsia="cs-CZ"/>
        </w:rPr>
      </w:pPr>
      <w:hyperlink w:anchor="_Toc465800685" w:history="1">
        <w:r w:rsidRPr="00AD6A45">
          <w:rPr>
            <w:rStyle w:val="Hyperlink"/>
            <w:noProof/>
            <w:w w:val="99"/>
          </w:rPr>
          <w:t>5.5.</w:t>
        </w:r>
        <w:r>
          <w:rPr>
            <w:noProof/>
            <w:lang w:val="cs-CZ" w:eastAsia="cs-CZ"/>
          </w:rPr>
          <w:tab/>
        </w:r>
        <w:r w:rsidRPr="00AD6A45">
          <w:rPr>
            <w:rStyle w:val="Hyperlink"/>
            <w:noProof/>
          </w:rPr>
          <w:t>Внешнее устройство подачи</w:t>
        </w:r>
        <w:r>
          <w:rPr>
            <w:noProof/>
            <w:webHidden/>
          </w:rPr>
          <w:tab/>
        </w:r>
        <w:r>
          <w:rPr>
            <w:noProof/>
            <w:webHidden/>
          </w:rPr>
          <w:fldChar w:fldCharType="begin"/>
        </w:r>
        <w:r>
          <w:rPr>
            <w:noProof/>
            <w:webHidden/>
          </w:rPr>
          <w:instrText xml:space="preserve"> PAGEREF _Toc465800685 \h </w:instrText>
        </w:r>
        <w:r>
          <w:rPr>
            <w:noProof/>
          </w:rPr>
        </w:r>
        <w:r>
          <w:rPr>
            <w:noProof/>
            <w:webHidden/>
          </w:rPr>
          <w:fldChar w:fldCharType="separate"/>
        </w:r>
        <w:r>
          <w:rPr>
            <w:noProof/>
            <w:webHidden/>
          </w:rPr>
          <w:t>19</w:t>
        </w:r>
        <w:r>
          <w:rPr>
            <w:noProof/>
            <w:webHidden/>
          </w:rPr>
          <w:fldChar w:fldCharType="end"/>
        </w:r>
      </w:hyperlink>
    </w:p>
    <w:p w:rsidR="003E6078" w:rsidRDefault="003E6078">
      <w:pPr>
        <w:pStyle w:val="TOC2"/>
        <w:tabs>
          <w:tab w:val="right" w:leader="dot" w:pos="10660"/>
        </w:tabs>
        <w:rPr>
          <w:noProof/>
          <w:lang w:val="cs-CZ" w:eastAsia="cs-CZ"/>
        </w:rPr>
      </w:pPr>
      <w:hyperlink w:anchor="_Toc465800686" w:history="1">
        <w:r w:rsidRPr="00AD6A45">
          <w:rPr>
            <w:rStyle w:val="Hyperlink"/>
            <w:noProof/>
            <w:w w:val="99"/>
          </w:rPr>
          <w:t>5.6.</w:t>
        </w:r>
        <w:r>
          <w:rPr>
            <w:noProof/>
            <w:lang w:val="cs-CZ" w:eastAsia="cs-CZ"/>
          </w:rPr>
          <w:tab/>
        </w:r>
        <w:r w:rsidRPr="00AD6A45">
          <w:rPr>
            <w:rStyle w:val="Hyperlink"/>
            <w:noProof/>
          </w:rPr>
          <w:t>Блок управления и внешний цоколь</w:t>
        </w:r>
        <w:r>
          <w:rPr>
            <w:noProof/>
            <w:webHidden/>
          </w:rPr>
          <w:tab/>
        </w:r>
        <w:r>
          <w:rPr>
            <w:noProof/>
            <w:webHidden/>
          </w:rPr>
          <w:fldChar w:fldCharType="begin"/>
        </w:r>
        <w:r>
          <w:rPr>
            <w:noProof/>
            <w:webHidden/>
          </w:rPr>
          <w:instrText xml:space="preserve"> PAGEREF _Toc465800686 \h </w:instrText>
        </w:r>
        <w:r>
          <w:rPr>
            <w:noProof/>
          </w:rPr>
        </w:r>
        <w:r>
          <w:rPr>
            <w:noProof/>
            <w:webHidden/>
          </w:rPr>
          <w:fldChar w:fldCharType="separate"/>
        </w:r>
        <w:r>
          <w:rPr>
            <w:noProof/>
            <w:webHidden/>
          </w:rPr>
          <w:t>20</w:t>
        </w:r>
        <w:r>
          <w:rPr>
            <w:noProof/>
            <w:webHidden/>
          </w:rPr>
          <w:fldChar w:fldCharType="end"/>
        </w:r>
      </w:hyperlink>
    </w:p>
    <w:p w:rsidR="003E6078" w:rsidRDefault="003E6078">
      <w:pPr>
        <w:pStyle w:val="TOC2"/>
        <w:tabs>
          <w:tab w:val="right" w:leader="dot" w:pos="10660"/>
        </w:tabs>
        <w:rPr>
          <w:noProof/>
          <w:lang w:val="cs-CZ" w:eastAsia="cs-CZ"/>
        </w:rPr>
      </w:pPr>
      <w:hyperlink w:anchor="_Toc465800687" w:history="1">
        <w:r w:rsidRPr="00AD6A45">
          <w:rPr>
            <w:rStyle w:val="Hyperlink"/>
            <w:noProof/>
            <w:w w:val="99"/>
          </w:rPr>
          <w:t>5.7.</w:t>
        </w:r>
        <w:r>
          <w:rPr>
            <w:noProof/>
            <w:lang w:val="cs-CZ" w:eastAsia="cs-CZ"/>
          </w:rPr>
          <w:tab/>
        </w:r>
        <w:r w:rsidRPr="00AD6A45">
          <w:rPr>
            <w:rStyle w:val="Hyperlink"/>
            <w:noProof/>
          </w:rPr>
          <w:t>Электрическое подключение принадлежностей</w:t>
        </w:r>
        <w:r>
          <w:rPr>
            <w:noProof/>
            <w:webHidden/>
          </w:rPr>
          <w:tab/>
        </w:r>
        <w:r>
          <w:rPr>
            <w:noProof/>
            <w:webHidden/>
          </w:rPr>
          <w:fldChar w:fldCharType="begin"/>
        </w:r>
        <w:r>
          <w:rPr>
            <w:noProof/>
            <w:webHidden/>
          </w:rPr>
          <w:instrText xml:space="preserve"> PAGEREF _Toc465800687 \h </w:instrText>
        </w:r>
        <w:r>
          <w:rPr>
            <w:noProof/>
          </w:rPr>
        </w:r>
        <w:r>
          <w:rPr>
            <w:noProof/>
            <w:webHidden/>
          </w:rPr>
          <w:fldChar w:fldCharType="separate"/>
        </w:r>
        <w:r>
          <w:rPr>
            <w:noProof/>
            <w:webHidden/>
          </w:rPr>
          <w:t>22</w:t>
        </w:r>
        <w:r>
          <w:rPr>
            <w:noProof/>
            <w:webHidden/>
          </w:rPr>
          <w:fldChar w:fldCharType="end"/>
        </w:r>
      </w:hyperlink>
    </w:p>
    <w:p w:rsidR="003E6078" w:rsidRDefault="003E6078">
      <w:pPr>
        <w:pStyle w:val="TOC1"/>
        <w:tabs>
          <w:tab w:val="right" w:leader="dot" w:pos="10660"/>
        </w:tabs>
        <w:rPr>
          <w:noProof/>
          <w:lang w:val="cs-CZ" w:eastAsia="cs-CZ"/>
        </w:rPr>
      </w:pPr>
      <w:hyperlink w:anchor="_Toc465800688" w:history="1">
        <w:r w:rsidRPr="00AD6A45">
          <w:rPr>
            <w:rStyle w:val="Hyperlink"/>
            <w:noProof/>
            <w:w w:val="99"/>
          </w:rPr>
          <w:t>6.</w:t>
        </w:r>
        <w:r>
          <w:rPr>
            <w:noProof/>
            <w:lang w:val="cs-CZ" w:eastAsia="cs-CZ"/>
          </w:rPr>
          <w:tab/>
        </w:r>
        <w:r w:rsidRPr="00AD6A45">
          <w:rPr>
            <w:rStyle w:val="Hyperlink"/>
            <w:noProof/>
          </w:rPr>
          <w:t>БЛОК УПРАВЛЕНИЯ КОТЛА</w:t>
        </w:r>
        <w:r>
          <w:rPr>
            <w:noProof/>
            <w:webHidden/>
          </w:rPr>
          <w:tab/>
        </w:r>
        <w:r>
          <w:rPr>
            <w:noProof/>
            <w:webHidden/>
          </w:rPr>
          <w:fldChar w:fldCharType="begin"/>
        </w:r>
        <w:r>
          <w:rPr>
            <w:noProof/>
            <w:webHidden/>
          </w:rPr>
          <w:instrText xml:space="preserve"> PAGEREF _Toc465800688 \h </w:instrText>
        </w:r>
        <w:r>
          <w:rPr>
            <w:noProof/>
          </w:rPr>
        </w:r>
        <w:r>
          <w:rPr>
            <w:noProof/>
            <w:webHidden/>
          </w:rPr>
          <w:fldChar w:fldCharType="separate"/>
        </w:r>
        <w:r>
          <w:rPr>
            <w:noProof/>
            <w:webHidden/>
          </w:rPr>
          <w:t>26</w:t>
        </w:r>
        <w:r>
          <w:rPr>
            <w:noProof/>
            <w:webHidden/>
          </w:rPr>
          <w:fldChar w:fldCharType="end"/>
        </w:r>
      </w:hyperlink>
    </w:p>
    <w:p w:rsidR="003E6078" w:rsidRDefault="003E6078">
      <w:pPr>
        <w:pStyle w:val="TOC2"/>
        <w:tabs>
          <w:tab w:val="right" w:leader="dot" w:pos="10660"/>
        </w:tabs>
        <w:rPr>
          <w:noProof/>
          <w:lang w:val="cs-CZ" w:eastAsia="cs-CZ"/>
        </w:rPr>
      </w:pPr>
      <w:hyperlink w:anchor="_Toc465800689" w:history="1">
        <w:r w:rsidRPr="00AD6A45">
          <w:rPr>
            <w:rStyle w:val="Hyperlink"/>
            <w:noProof/>
            <w:w w:val="99"/>
          </w:rPr>
          <w:t>6.1.</w:t>
        </w:r>
        <w:r>
          <w:rPr>
            <w:noProof/>
            <w:lang w:val="cs-CZ" w:eastAsia="cs-CZ"/>
          </w:rPr>
          <w:tab/>
        </w:r>
        <w:r w:rsidRPr="00AD6A45">
          <w:rPr>
            <w:rStyle w:val="Hyperlink"/>
            <w:noProof/>
          </w:rPr>
          <w:t>Основное управление</w:t>
        </w:r>
        <w:r>
          <w:rPr>
            <w:noProof/>
            <w:webHidden/>
          </w:rPr>
          <w:tab/>
        </w:r>
        <w:r>
          <w:rPr>
            <w:noProof/>
            <w:webHidden/>
          </w:rPr>
          <w:fldChar w:fldCharType="begin"/>
        </w:r>
        <w:r>
          <w:rPr>
            <w:noProof/>
            <w:webHidden/>
          </w:rPr>
          <w:instrText xml:space="preserve"> PAGEREF _Toc465800689 \h </w:instrText>
        </w:r>
        <w:r>
          <w:rPr>
            <w:noProof/>
          </w:rPr>
        </w:r>
        <w:r>
          <w:rPr>
            <w:noProof/>
            <w:webHidden/>
          </w:rPr>
          <w:fldChar w:fldCharType="separate"/>
        </w:r>
        <w:r>
          <w:rPr>
            <w:noProof/>
            <w:webHidden/>
          </w:rPr>
          <w:t>26</w:t>
        </w:r>
        <w:r>
          <w:rPr>
            <w:noProof/>
            <w:webHidden/>
          </w:rPr>
          <w:fldChar w:fldCharType="end"/>
        </w:r>
      </w:hyperlink>
    </w:p>
    <w:p w:rsidR="003E6078" w:rsidRDefault="003E6078">
      <w:pPr>
        <w:pStyle w:val="TOC2"/>
        <w:tabs>
          <w:tab w:val="right" w:leader="dot" w:pos="10660"/>
        </w:tabs>
        <w:rPr>
          <w:noProof/>
          <w:lang w:val="cs-CZ" w:eastAsia="cs-CZ"/>
        </w:rPr>
      </w:pPr>
      <w:hyperlink w:anchor="_Toc465800690" w:history="1">
        <w:r w:rsidRPr="00AD6A45">
          <w:rPr>
            <w:rStyle w:val="Hyperlink"/>
            <w:noProof/>
            <w:w w:val="99"/>
          </w:rPr>
          <w:t>6.2.</w:t>
        </w:r>
        <w:r>
          <w:rPr>
            <w:noProof/>
            <w:lang w:val="cs-CZ" w:eastAsia="cs-CZ"/>
          </w:rPr>
          <w:tab/>
        </w:r>
        <w:r w:rsidRPr="00AD6A45">
          <w:rPr>
            <w:rStyle w:val="Hyperlink"/>
            <w:noProof/>
          </w:rPr>
          <w:t>Основные рабочие режимы</w:t>
        </w:r>
        <w:r>
          <w:rPr>
            <w:noProof/>
            <w:webHidden/>
          </w:rPr>
          <w:tab/>
        </w:r>
        <w:r>
          <w:rPr>
            <w:noProof/>
            <w:webHidden/>
          </w:rPr>
          <w:fldChar w:fldCharType="begin"/>
        </w:r>
        <w:r>
          <w:rPr>
            <w:noProof/>
            <w:webHidden/>
          </w:rPr>
          <w:instrText xml:space="preserve"> PAGEREF _Toc465800690 \h </w:instrText>
        </w:r>
        <w:r>
          <w:rPr>
            <w:noProof/>
          </w:rPr>
        </w:r>
        <w:r>
          <w:rPr>
            <w:noProof/>
            <w:webHidden/>
          </w:rPr>
          <w:fldChar w:fldCharType="separate"/>
        </w:r>
        <w:r>
          <w:rPr>
            <w:noProof/>
            <w:webHidden/>
          </w:rPr>
          <w:t>27</w:t>
        </w:r>
        <w:r>
          <w:rPr>
            <w:noProof/>
            <w:webHidden/>
          </w:rPr>
          <w:fldChar w:fldCharType="end"/>
        </w:r>
      </w:hyperlink>
    </w:p>
    <w:p w:rsidR="003E6078" w:rsidRDefault="003E6078">
      <w:pPr>
        <w:pStyle w:val="TOC1"/>
        <w:tabs>
          <w:tab w:val="right" w:leader="dot" w:pos="10660"/>
        </w:tabs>
        <w:rPr>
          <w:noProof/>
          <w:lang w:val="cs-CZ" w:eastAsia="cs-CZ"/>
        </w:rPr>
      </w:pPr>
      <w:hyperlink w:anchor="_Toc465800691" w:history="1">
        <w:r w:rsidRPr="00AD6A45">
          <w:rPr>
            <w:rStyle w:val="Hyperlink"/>
            <w:noProof/>
            <w:w w:val="99"/>
          </w:rPr>
          <w:t>7.</w:t>
        </w:r>
        <w:r>
          <w:rPr>
            <w:noProof/>
            <w:lang w:val="cs-CZ" w:eastAsia="cs-CZ"/>
          </w:rPr>
          <w:tab/>
        </w:r>
        <w:r w:rsidRPr="00AD6A45">
          <w:rPr>
            <w:rStyle w:val="Hyperlink"/>
            <w:noProof/>
          </w:rPr>
          <w:t>ОПИСАНИЕ ФУНКЦИЙ БЛОКА УПРАВЛЕНИЯ</w:t>
        </w:r>
        <w:r>
          <w:rPr>
            <w:noProof/>
            <w:webHidden/>
          </w:rPr>
          <w:tab/>
        </w:r>
        <w:r>
          <w:rPr>
            <w:noProof/>
            <w:webHidden/>
          </w:rPr>
          <w:fldChar w:fldCharType="begin"/>
        </w:r>
        <w:r>
          <w:rPr>
            <w:noProof/>
            <w:webHidden/>
          </w:rPr>
          <w:instrText xml:space="preserve"> PAGEREF _Toc465800691 \h </w:instrText>
        </w:r>
        <w:r>
          <w:rPr>
            <w:noProof/>
          </w:rPr>
        </w:r>
        <w:r>
          <w:rPr>
            <w:noProof/>
            <w:webHidden/>
          </w:rPr>
          <w:fldChar w:fldCharType="separate"/>
        </w:r>
        <w:r>
          <w:rPr>
            <w:noProof/>
            <w:webHidden/>
          </w:rPr>
          <w:t>28</w:t>
        </w:r>
        <w:r>
          <w:rPr>
            <w:noProof/>
            <w:webHidden/>
          </w:rPr>
          <w:fldChar w:fldCharType="end"/>
        </w:r>
      </w:hyperlink>
    </w:p>
    <w:p w:rsidR="003E6078" w:rsidRDefault="003E6078">
      <w:pPr>
        <w:pStyle w:val="TOC2"/>
        <w:tabs>
          <w:tab w:val="right" w:leader="dot" w:pos="10660"/>
        </w:tabs>
        <w:rPr>
          <w:noProof/>
          <w:lang w:val="cs-CZ" w:eastAsia="cs-CZ"/>
        </w:rPr>
      </w:pPr>
      <w:hyperlink w:anchor="_Toc465800692" w:history="1">
        <w:r w:rsidRPr="00AD6A45">
          <w:rPr>
            <w:rStyle w:val="Hyperlink"/>
            <w:noProof/>
            <w:w w:val="99"/>
          </w:rPr>
          <w:t>7.1.</w:t>
        </w:r>
        <w:r>
          <w:rPr>
            <w:noProof/>
            <w:lang w:val="cs-CZ" w:eastAsia="cs-CZ"/>
          </w:rPr>
          <w:tab/>
        </w:r>
        <w:r w:rsidRPr="00AD6A45">
          <w:rPr>
            <w:rStyle w:val="Hyperlink"/>
            <w:noProof/>
          </w:rPr>
          <w:t>Первый запуск</w:t>
        </w:r>
        <w:r>
          <w:rPr>
            <w:noProof/>
            <w:webHidden/>
          </w:rPr>
          <w:tab/>
        </w:r>
        <w:r>
          <w:rPr>
            <w:noProof/>
            <w:webHidden/>
          </w:rPr>
          <w:fldChar w:fldCharType="begin"/>
        </w:r>
        <w:r>
          <w:rPr>
            <w:noProof/>
            <w:webHidden/>
          </w:rPr>
          <w:instrText xml:space="preserve"> PAGEREF _Toc465800692 \h </w:instrText>
        </w:r>
        <w:r>
          <w:rPr>
            <w:noProof/>
          </w:rPr>
        </w:r>
        <w:r>
          <w:rPr>
            <w:noProof/>
            <w:webHidden/>
          </w:rPr>
          <w:fldChar w:fldCharType="separate"/>
        </w:r>
        <w:r>
          <w:rPr>
            <w:noProof/>
            <w:webHidden/>
          </w:rPr>
          <w:t>28</w:t>
        </w:r>
        <w:r>
          <w:rPr>
            <w:noProof/>
            <w:webHidden/>
          </w:rPr>
          <w:fldChar w:fldCharType="end"/>
        </w:r>
      </w:hyperlink>
    </w:p>
    <w:p w:rsidR="003E6078" w:rsidRDefault="003E6078">
      <w:pPr>
        <w:pStyle w:val="TOC2"/>
        <w:tabs>
          <w:tab w:val="right" w:leader="dot" w:pos="10660"/>
        </w:tabs>
        <w:rPr>
          <w:noProof/>
          <w:lang w:val="cs-CZ" w:eastAsia="cs-CZ"/>
        </w:rPr>
      </w:pPr>
      <w:hyperlink w:anchor="_Toc465800693" w:history="1">
        <w:r w:rsidRPr="00AD6A45">
          <w:rPr>
            <w:rStyle w:val="Hyperlink"/>
            <w:noProof/>
            <w:w w:val="99"/>
          </w:rPr>
          <w:t>7.2.</w:t>
        </w:r>
        <w:r>
          <w:rPr>
            <w:noProof/>
            <w:lang w:val="cs-CZ" w:eastAsia="cs-CZ"/>
          </w:rPr>
          <w:tab/>
        </w:r>
        <w:r w:rsidRPr="00AD6A45">
          <w:rPr>
            <w:rStyle w:val="Hyperlink"/>
            <w:noProof/>
          </w:rPr>
          <w:t>Растопка / Угасание</w:t>
        </w:r>
        <w:r>
          <w:rPr>
            <w:noProof/>
            <w:webHidden/>
          </w:rPr>
          <w:tab/>
        </w:r>
        <w:r>
          <w:rPr>
            <w:noProof/>
            <w:webHidden/>
          </w:rPr>
          <w:fldChar w:fldCharType="begin"/>
        </w:r>
        <w:r>
          <w:rPr>
            <w:noProof/>
            <w:webHidden/>
          </w:rPr>
          <w:instrText xml:space="preserve"> PAGEREF _Toc465800693 \h </w:instrText>
        </w:r>
        <w:r>
          <w:rPr>
            <w:noProof/>
          </w:rPr>
        </w:r>
        <w:r>
          <w:rPr>
            <w:noProof/>
            <w:webHidden/>
          </w:rPr>
          <w:fldChar w:fldCharType="separate"/>
        </w:r>
        <w:r>
          <w:rPr>
            <w:noProof/>
            <w:webHidden/>
          </w:rPr>
          <w:t>28</w:t>
        </w:r>
        <w:r>
          <w:rPr>
            <w:noProof/>
            <w:webHidden/>
          </w:rPr>
          <w:fldChar w:fldCharType="end"/>
        </w:r>
      </w:hyperlink>
    </w:p>
    <w:p w:rsidR="003E6078" w:rsidRDefault="003E6078">
      <w:pPr>
        <w:pStyle w:val="TOC2"/>
        <w:tabs>
          <w:tab w:val="right" w:leader="dot" w:pos="10660"/>
        </w:tabs>
        <w:rPr>
          <w:noProof/>
          <w:lang w:val="cs-CZ" w:eastAsia="cs-CZ"/>
        </w:rPr>
      </w:pPr>
      <w:hyperlink w:anchor="_Toc465800694" w:history="1">
        <w:r w:rsidRPr="00AD6A45">
          <w:rPr>
            <w:rStyle w:val="Hyperlink"/>
            <w:noProof/>
            <w:w w:val="99"/>
          </w:rPr>
          <w:t>7.3.</w:t>
        </w:r>
        <w:r>
          <w:rPr>
            <w:noProof/>
            <w:lang w:val="cs-CZ" w:eastAsia="cs-CZ"/>
          </w:rPr>
          <w:tab/>
        </w:r>
        <w:r w:rsidRPr="00AD6A45">
          <w:rPr>
            <w:rStyle w:val="Hyperlink"/>
            <w:noProof/>
          </w:rPr>
          <w:t>Основные настройки</w:t>
        </w:r>
        <w:r>
          <w:rPr>
            <w:noProof/>
            <w:webHidden/>
          </w:rPr>
          <w:tab/>
        </w:r>
        <w:r>
          <w:rPr>
            <w:noProof/>
            <w:webHidden/>
          </w:rPr>
          <w:fldChar w:fldCharType="begin"/>
        </w:r>
        <w:r>
          <w:rPr>
            <w:noProof/>
            <w:webHidden/>
          </w:rPr>
          <w:instrText xml:space="preserve"> PAGEREF _Toc465800694 \h </w:instrText>
        </w:r>
        <w:r>
          <w:rPr>
            <w:noProof/>
          </w:rPr>
        </w:r>
        <w:r>
          <w:rPr>
            <w:noProof/>
            <w:webHidden/>
          </w:rPr>
          <w:fldChar w:fldCharType="separate"/>
        </w:r>
        <w:r>
          <w:rPr>
            <w:noProof/>
            <w:webHidden/>
          </w:rPr>
          <w:t>28</w:t>
        </w:r>
        <w:r>
          <w:rPr>
            <w:noProof/>
            <w:webHidden/>
          </w:rPr>
          <w:fldChar w:fldCharType="end"/>
        </w:r>
      </w:hyperlink>
    </w:p>
    <w:p w:rsidR="003E6078" w:rsidRDefault="003E6078">
      <w:pPr>
        <w:pStyle w:val="TOC2"/>
        <w:tabs>
          <w:tab w:val="right" w:leader="dot" w:pos="10660"/>
        </w:tabs>
        <w:rPr>
          <w:noProof/>
          <w:lang w:val="cs-CZ" w:eastAsia="cs-CZ"/>
        </w:rPr>
      </w:pPr>
      <w:hyperlink w:anchor="_Toc465800695" w:history="1">
        <w:r w:rsidRPr="00AD6A45">
          <w:rPr>
            <w:rStyle w:val="Hyperlink"/>
            <w:rFonts w:cs="Calibri Light"/>
            <w:noProof/>
            <w:w w:val="99"/>
          </w:rPr>
          <w:t>7.4.</w:t>
        </w:r>
        <w:r>
          <w:rPr>
            <w:noProof/>
            <w:lang w:val="cs-CZ" w:eastAsia="cs-CZ"/>
          </w:rPr>
          <w:tab/>
        </w:r>
        <w:r w:rsidRPr="00AD6A45">
          <w:rPr>
            <w:rStyle w:val="Hyperlink"/>
            <w:noProof/>
          </w:rPr>
          <w:t>Меню установки</w:t>
        </w:r>
        <w:r>
          <w:rPr>
            <w:noProof/>
            <w:webHidden/>
          </w:rPr>
          <w:tab/>
        </w:r>
        <w:r>
          <w:rPr>
            <w:noProof/>
            <w:webHidden/>
          </w:rPr>
          <w:fldChar w:fldCharType="begin"/>
        </w:r>
        <w:r>
          <w:rPr>
            <w:noProof/>
            <w:webHidden/>
          </w:rPr>
          <w:instrText xml:space="preserve"> PAGEREF _Toc465800695 \h </w:instrText>
        </w:r>
        <w:r>
          <w:rPr>
            <w:noProof/>
          </w:rPr>
        </w:r>
        <w:r>
          <w:rPr>
            <w:noProof/>
            <w:webHidden/>
          </w:rPr>
          <w:fldChar w:fldCharType="separate"/>
        </w:r>
        <w:r>
          <w:rPr>
            <w:noProof/>
            <w:webHidden/>
          </w:rPr>
          <w:t>31</w:t>
        </w:r>
        <w:r>
          <w:rPr>
            <w:noProof/>
            <w:webHidden/>
          </w:rPr>
          <w:fldChar w:fldCharType="end"/>
        </w:r>
      </w:hyperlink>
    </w:p>
    <w:p w:rsidR="003E6078" w:rsidRDefault="003E6078">
      <w:pPr>
        <w:pStyle w:val="TOC2"/>
        <w:tabs>
          <w:tab w:val="right" w:leader="dot" w:pos="10660"/>
        </w:tabs>
        <w:rPr>
          <w:noProof/>
          <w:lang w:val="cs-CZ" w:eastAsia="cs-CZ"/>
        </w:rPr>
      </w:pPr>
      <w:hyperlink w:anchor="_Toc465800696" w:history="1">
        <w:r w:rsidRPr="00AD6A45">
          <w:rPr>
            <w:rStyle w:val="Hyperlink"/>
            <w:noProof/>
            <w:w w:val="99"/>
          </w:rPr>
          <w:t>7.5.</w:t>
        </w:r>
        <w:r>
          <w:rPr>
            <w:noProof/>
            <w:lang w:val="cs-CZ" w:eastAsia="cs-CZ"/>
          </w:rPr>
          <w:tab/>
        </w:r>
        <w:r w:rsidRPr="00AD6A45">
          <w:rPr>
            <w:rStyle w:val="Hyperlink"/>
            <w:noProof/>
          </w:rPr>
          <w:t>Сервисное меню</w:t>
        </w:r>
        <w:r>
          <w:rPr>
            <w:noProof/>
            <w:webHidden/>
          </w:rPr>
          <w:tab/>
        </w:r>
        <w:r>
          <w:rPr>
            <w:noProof/>
            <w:webHidden/>
          </w:rPr>
          <w:fldChar w:fldCharType="begin"/>
        </w:r>
        <w:r>
          <w:rPr>
            <w:noProof/>
            <w:webHidden/>
          </w:rPr>
          <w:instrText xml:space="preserve"> PAGEREF _Toc465800696 \h </w:instrText>
        </w:r>
        <w:r>
          <w:rPr>
            <w:noProof/>
          </w:rPr>
        </w:r>
        <w:r>
          <w:rPr>
            <w:noProof/>
            <w:webHidden/>
          </w:rPr>
          <w:fldChar w:fldCharType="separate"/>
        </w:r>
        <w:r>
          <w:rPr>
            <w:noProof/>
            <w:webHidden/>
          </w:rPr>
          <w:t>40</w:t>
        </w:r>
        <w:r>
          <w:rPr>
            <w:noProof/>
            <w:webHidden/>
          </w:rPr>
          <w:fldChar w:fldCharType="end"/>
        </w:r>
      </w:hyperlink>
    </w:p>
    <w:p w:rsidR="003E6078" w:rsidRDefault="003E6078">
      <w:pPr>
        <w:pStyle w:val="TOC2"/>
        <w:tabs>
          <w:tab w:val="right" w:leader="dot" w:pos="10660"/>
        </w:tabs>
        <w:rPr>
          <w:noProof/>
          <w:lang w:val="cs-CZ" w:eastAsia="cs-CZ"/>
        </w:rPr>
      </w:pPr>
      <w:hyperlink w:anchor="_Toc465800697" w:history="1">
        <w:r w:rsidRPr="00AD6A45">
          <w:rPr>
            <w:rStyle w:val="Hyperlink"/>
            <w:noProof/>
            <w:w w:val="99"/>
          </w:rPr>
          <w:t>7.6.</w:t>
        </w:r>
        <w:r>
          <w:rPr>
            <w:noProof/>
            <w:lang w:val="cs-CZ" w:eastAsia="cs-CZ"/>
          </w:rPr>
          <w:tab/>
        </w:r>
        <w:r w:rsidRPr="00AD6A45">
          <w:rPr>
            <w:rStyle w:val="Hyperlink"/>
            <w:noProof/>
          </w:rPr>
          <w:t>Выбор языка</w:t>
        </w:r>
        <w:r>
          <w:rPr>
            <w:noProof/>
            <w:webHidden/>
          </w:rPr>
          <w:tab/>
        </w:r>
        <w:r>
          <w:rPr>
            <w:noProof/>
            <w:webHidden/>
          </w:rPr>
          <w:fldChar w:fldCharType="begin"/>
        </w:r>
        <w:r>
          <w:rPr>
            <w:noProof/>
            <w:webHidden/>
          </w:rPr>
          <w:instrText xml:space="preserve"> PAGEREF _Toc465800697 \h </w:instrText>
        </w:r>
        <w:r>
          <w:rPr>
            <w:noProof/>
          </w:rPr>
        </w:r>
        <w:r>
          <w:rPr>
            <w:noProof/>
            <w:webHidden/>
          </w:rPr>
          <w:fldChar w:fldCharType="separate"/>
        </w:r>
        <w:r>
          <w:rPr>
            <w:noProof/>
            <w:webHidden/>
          </w:rPr>
          <w:t>44</w:t>
        </w:r>
        <w:r>
          <w:rPr>
            <w:noProof/>
            <w:webHidden/>
          </w:rPr>
          <w:fldChar w:fldCharType="end"/>
        </w:r>
      </w:hyperlink>
    </w:p>
    <w:p w:rsidR="003E6078" w:rsidRDefault="003E6078">
      <w:pPr>
        <w:pStyle w:val="TOC1"/>
        <w:tabs>
          <w:tab w:val="right" w:leader="dot" w:pos="10660"/>
        </w:tabs>
        <w:rPr>
          <w:noProof/>
          <w:lang w:val="cs-CZ" w:eastAsia="cs-CZ"/>
        </w:rPr>
      </w:pPr>
      <w:hyperlink w:anchor="_Toc465800698" w:history="1">
        <w:r w:rsidRPr="00AD6A45">
          <w:rPr>
            <w:rStyle w:val="Hyperlink"/>
            <w:noProof/>
            <w:w w:val="99"/>
          </w:rPr>
          <w:t>8.</w:t>
        </w:r>
        <w:r>
          <w:rPr>
            <w:noProof/>
            <w:lang w:val="cs-CZ" w:eastAsia="cs-CZ"/>
          </w:rPr>
          <w:tab/>
        </w:r>
        <w:r w:rsidRPr="00AD6A45">
          <w:rPr>
            <w:rStyle w:val="Hyperlink"/>
            <w:noProof/>
          </w:rPr>
          <w:t>ПЕРВОЕ ВКЛЮЧЕНИЕ КОТЛА</w:t>
        </w:r>
        <w:r>
          <w:rPr>
            <w:noProof/>
            <w:webHidden/>
          </w:rPr>
          <w:tab/>
        </w:r>
        <w:r>
          <w:rPr>
            <w:noProof/>
            <w:webHidden/>
          </w:rPr>
          <w:fldChar w:fldCharType="begin"/>
        </w:r>
        <w:r>
          <w:rPr>
            <w:noProof/>
            <w:webHidden/>
          </w:rPr>
          <w:instrText xml:space="preserve"> PAGEREF _Toc465800698 \h </w:instrText>
        </w:r>
        <w:r>
          <w:rPr>
            <w:noProof/>
          </w:rPr>
        </w:r>
        <w:r>
          <w:rPr>
            <w:noProof/>
            <w:webHidden/>
          </w:rPr>
          <w:fldChar w:fldCharType="separate"/>
        </w:r>
        <w:r>
          <w:rPr>
            <w:noProof/>
            <w:webHidden/>
          </w:rPr>
          <w:t>45</w:t>
        </w:r>
        <w:r>
          <w:rPr>
            <w:noProof/>
            <w:webHidden/>
          </w:rPr>
          <w:fldChar w:fldCharType="end"/>
        </w:r>
      </w:hyperlink>
    </w:p>
    <w:p w:rsidR="003E6078" w:rsidRDefault="003E6078">
      <w:pPr>
        <w:pStyle w:val="TOC1"/>
        <w:tabs>
          <w:tab w:val="right" w:leader="dot" w:pos="10660"/>
        </w:tabs>
        <w:rPr>
          <w:noProof/>
          <w:lang w:val="cs-CZ" w:eastAsia="cs-CZ"/>
        </w:rPr>
      </w:pPr>
      <w:hyperlink w:anchor="_Toc465800699" w:history="1">
        <w:r w:rsidRPr="00AD6A45">
          <w:rPr>
            <w:rStyle w:val="Hyperlink"/>
            <w:noProof/>
            <w:w w:val="99"/>
          </w:rPr>
          <w:t>9.</w:t>
        </w:r>
        <w:r>
          <w:rPr>
            <w:noProof/>
            <w:lang w:val="cs-CZ" w:eastAsia="cs-CZ"/>
          </w:rPr>
          <w:tab/>
        </w:r>
        <w:r w:rsidRPr="00AD6A45">
          <w:rPr>
            <w:rStyle w:val="Hyperlink"/>
            <w:noProof/>
          </w:rPr>
          <w:t>КОРРЕКТИРОВКА СЖИГАНИЯ</w:t>
        </w:r>
        <w:r>
          <w:rPr>
            <w:noProof/>
            <w:webHidden/>
          </w:rPr>
          <w:tab/>
        </w:r>
        <w:r>
          <w:rPr>
            <w:noProof/>
            <w:webHidden/>
          </w:rPr>
          <w:fldChar w:fldCharType="begin"/>
        </w:r>
        <w:r>
          <w:rPr>
            <w:noProof/>
            <w:webHidden/>
          </w:rPr>
          <w:instrText xml:space="preserve"> PAGEREF _Toc465800699 \h </w:instrText>
        </w:r>
        <w:r>
          <w:rPr>
            <w:noProof/>
          </w:rPr>
        </w:r>
        <w:r>
          <w:rPr>
            <w:noProof/>
            <w:webHidden/>
          </w:rPr>
          <w:fldChar w:fldCharType="separate"/>
        </w:r>
        <w:r>
          <w:rPr>
            <w:noProof/>
            <w:webHidden/>
          </w:rPr>
          <w:t>49</w:t>
        </w:r>
        <w:r>
          <w:rPr>
            <w:noProof/>
            <w:webHidden/>
          </w:rPr>
          <w:fldChar w:fldCharType="end"/>
        </w:r>
      </w:hyperlink>
    </w:p>
    <w:p w:rsidR="003E6078" w:rsidRDefault="003E6078">
      <w:pPr>
        <w:pStyle w:val="TOC2"/>
        <w:tabs>
          <w:tab w:val="right" w:leader="dot" w:pos="10660"/>
        </w:tabs>
        <w:rPr>
          <w:noProof/>
          <w:lang w:val="cs-CZ" w:eastAsia="cs-CZ"/>
        </w:rPr>
      </w:pPr>
      <w:hyperlink w:anchor="_Toc465800700" w:history="1">
        <w:r w:rsidRPr="00AD6A45">
          <w:rPr>
            <w:rStyle w:val="Hyperlink"/>
            <w:rFonts w:cs="Calibri Light"/>
            <w:noProof/>
            <w:w w:val="99"/>
          </w:rPr>
          <w:t>9.1.</w:t>
        </w:r>
        <w:r>
          <w:rPr>
            <w:noProof/>
            <w:lang w:val="cs-CZ" w:eastAsia="cs-CZ"/>
          </w:rPr>
          <w:tab/>
        </w:r>
        <w:r w:rsidRPr="00AD6A45">
          <w:rPr>
            <w:rStyle w:val="Hyperlink"/>
            <w:noProof/>
          </w:rPr>
          <w:t>Качество пламени</w:t>
        </w:r>
        <w:r>
          <w:rPr>
            <w:noProof/>
            <w:webHidden/>
          </w:rPr>
          <w:tab/>
        </w:r>
        <w:r>
          <w:rPr>
            <w:noProof/>
            <w:webHidden/>
          </w:rPr>
          <w:fldChar w:fldCharType="begin"/>
        </w:r>
        <w:r>
          <w:rPr>
            <w:noProof/>
            <w:webHidden/>
          </w:rPr>
          <w:instrText xml:space="preserve"> PAGEREF _Toc465800700 \h </w:instrText>
        </w:r>
        <w:r>
          <w:rPr>
            <w:noProof/>
          </w:rPr>
        </w:r>
        <w:r>
          <w:rPr>
            <w:noProof/>
            <w:webHidden/>
          </w:rPr>
          <w:fldChar w:fldCharType="separate"/>
        </w:r>
        <w:r>
          <w:rPr>
            <w:noProof/>
            <w:webHidden/>
          </w:rPr>
          <w:t>49</w:t>
        </w:r>
        <w:r>
          <w:rPr>
            <w:noProof/>
            <w:webHidden/>
          </w:rPr>
          <w:fldChar w:fldCharType="end"/>
        </w:r>
      </w:hyperlink>
    </w:p>
    <w:p w:rsidR="003E6078" w:rsidRDefault="003E6078">
      <w:pPr>
        <w:pStyle w:val="TOC2"/>
        <w:tabs>
          <w:tab w:val="right" w:leader="dot" w:pos="10660"/>
        </w:tabs>
        <w:rPr>
          <w:noProof/>
          <w:lang w:val="cs-CZ" w:eastAsia="cs-CZ"/>
        </w:rPr>
      </w:pPr>
      <w:hyperlink w:anchor="_Toc465800701" w:history="1">
        <w:r w:rsidRPr="00AD6A45">
          <w:rPr>
            <w:rStyle w:val="Hyperlink"/>
            <w:noProof/>
            <w:w w:val="99"/>
          </w:rPr>
          <w:t>9.2.</w:t>
        </w:r>
        <w:r>
          <w:rPr>
            <w:noProof/>
            <w:lang w:val="cs-CZ" w:eastAsia="cs-CZ"/>
          </w:rPr>
          <w:tab/>
        </w:r>
        <w:r w:rsidRPr="00AD6A45">
          <w:rPr>
            <w:rStyle w:val="Hyperlink"/>
            <w:noProof/>
          </w:rPr>
          <w:t>Изменение оборотов вентилятора</w:t>
        </w:r>
        <w:r>
          <w:rPr>
            <w:noProof/>
            <w:webHidden/>
          </w:rPr>
          <w:tab/>
        </w:r>
        <w:r>
          <w:rPr>
            <w:noProof/>
            <w:webHidden/>
          </w:rPr>
          <w:fldChar w:fldCharType="begin"/>
        </w:r>
        <w:r>
          <w:rPr>
            <w:noProof/>
            <w:webHidden/>
          </w:rPr>
          <w:instrText xml:space="preserve"> PAGEREF _Toc465800701 \h </w:instrText>
        </w:r>
        <w:r>
          <w:rPr>
            <w:noProof/>
          </w:rPr>
        </w:r>
        <w:r>
          <w:rPr>
            <w:noProof/>
            <w:webHidden/>
          </w:rPr>
          <w:fldChar w:fldCharType="separate"/>
        </w:r>
        <w:r>
          <w:rPr>
            <w:noProof/>
            <w:webHidden/>
          </w:rPr>
          <w:t>49</w:t>
        </w:r>
        <w:r>
          <w:rPr>
            <w:noProof/>
            <w:webHidden/>
          </w:rPr>
          <w:fldChar w:fldCharType="end"/>
        </w:r>
      </w:hyperlink>
    </w:p>
    <w:p w:rsidR="003E6078" w:rsidRDefault="003E6078">
      <w:pPr>
        <w:pStyle w:val="TOC2"/>
        <w:tabs>
          <w:tab w:val="right" w:leader="dot" w:pos="10660"/>
        </w:tabs>
        <w:rPr>
          <w:noProof/>
          <w:lang w:val="cs-CZ" w:eastAsia="cs-CZ"/>
        </w:rPr>
      </w:pPr>
      <w:hyperlink w:anchor="_Toc465800702" w:history="1">
        <w:r w:rsidRPr="00AD6A45">
          <w:rPr>
            <w:rStyle w:val="Hyperlink"/>
            <w:noProof/>
            <w:w w:val="99"/>
          </w:rPr>
          <w:t>9.3.</w:t>
        </w:r>
        <w:r>
          <w:rPr>
            <w:noProof/>
            <w:lang w:val="cs-CZ" w:eastAsia="cs-CZ"/>
          </w:rPr>
          <w:tab/>
        </w:r>
        <w:r w:rsidRPr="00AD6A45">
          <w:rPr>
            <w:rStyle w:val="Hyperlink"/>
            <w:noProof/>
          </w:rPr>
          <w:t>Изменение времени работы внешнего устройства подачи</w:t>
        </w:r>
        <w:r>
          <w:rPr>
            <w:noProof/>
            <w:webHidden/>
          </w:rPr>
          <w:tab/>
        </w:r>
        <w:r>
          <w:rPr>
            <w:noProof/>
            <w:webHidden/>
          </w:rPr>
          <w:fldChar w:fldCharType="begin"/>
        </w:r>
        <w:r>
          <w:rPr>
            <w:noProof/>
            <w:webHidden/>
          </w:rPr>
          <w:instrText xml:space="preserve"> PAGEREF _Toc465800702 \h </w:instrText>
        </w:r>
        <w:r>
          <w:rPr>
            <w:noProof/>
          </w:rPr>
        </w:r>
        <w:r>
          <w:rPr>
            <w:noProof/>
            <w:webHidden/>
          </w:rPr>
          <w:fldChar w:fldCharType="separate"/>
        </w:r>
        <w:r>
          <w:rPr>
            <w:noProof/>
            <w:webHidden/>
          </w:rPr>
          <w:t>49</w:t>
        </w:r>
        <w:r>
          <w:rPr>
            <w:noProof/>
            <w:webHidden/>
          </w:rPr>
          <w:fldChar w:fldCharType="end"/>
        </w:r>
      </w:hyperlink>
    </w:p>
    <w:p w:rsidR="003E6078" w:rsidRDefault="003E6078">
      <w:pPr>
        <w:pStyle w:val="TOC1"/>
        <w:tabs>
          <w:tab w:val="right" w:leader="dot" w:pos="10660"/>
        </w:tabs>
        <w:rPr>
          <w:noProof/>
          <w:lang w:val="cs-CZ" w:eastAsia="cs-CZ"/>
        </w:rPr>
      </w:pPr>
      <w:hyperlink w:anchor="_Toc465800703" w:history="1">
        <w:r w:rsidRPr="00AD6A45">
          <w:rPr>
            <w:rStyle w:val="Hyperlink"/>
            <w:noProof/>
            <w:w w:val="99"/>
          </w:rPr>
          <w:t>10.</w:t>
        </w:r>
        <w:r>
          <w:rPr>
            <w:noProof/>
            <w:lang w:val="cs-CZ" w:eastAsia="cs-CZ"/>
          </w:rPr>
          <w:tab/>
        </w:r>
        <w:r w:rsidRPr="00AD6A45">
          <w:rPr>
            <w:rStyle w:val="Hyperlink"/>
            <w:noProof/>
          </w:rPr>
          <w:t>УПРАВЛЕНИЕ СИСТЕМОЙ ОТОПЛЕНИЯ</w:t>
        </w:r>
        <w:r>
          <w:rPr>
            <w:noProof/>
            <w:webHidden/>
          </w:rPr>
          <w:tab/>
        </w:r>
        <w:r>
          <w:rPr>
            <w:noProof/>
            <w:webHidden/>
          </w:rPr>
          <w:fldChar w:fldCharType="begin"/>
        </w:r>
        <w:r>
          <w:rPr>
            <w:noProof/>
            <w:webHidden/>
          </w:rPr>
          <w:instrText xml:space="preserve"> PAGEREF _Toc465800703 \h </w:instrText>
        </w:r>
        <w:r>
          <w:rPr>
            <w:noProof/>
          </w:rPr>
        </w:r>
        <w:r>
          <w:rPr>
            <w:noProof/>
            <w:webHidden/>
          </w:rPr>
          <w:fldChar w:fldCharType="separate"/>
        </w:r>
        <w:r>
          <w:rPr>
            <w:noProof/>
            <w:webHidden/>
          </w:rPr>
          <w:t>50</w:t>
        </w:r>
        <w:r>
          <w:rPr>
            <w:noProof/>
            <w:webHidden/>
          </w:rPr>
          <w:fldChar w:fldCharType="end"/>
        </w:r>
      </w:hyperlink>
    </w:p>
    <w:p w:rsidR="003E6078" w:rsidRDefault="003E6078">
      <w:pPr>
        <w:pStyle w:val="TOC2"/>
        <w:tabs>
          <w:tab w:val="left" w:pos="1100"/>
          <w:tab w:val="right" w:leader="dot" w:pos="10660"/>
        </w:tabs>
        <w:rPr>
          <w:noProof/>
          <w:lang w:val="cs-CZ" w:eastAsia="cs-CZ"/>
        </w:rPr>
      </w:pPr>
      <w:hyperlink w:anchor="_Toc465800704" w:history="1">
        <w:r w:rsidRPr="00AD6A45">
          <w:rPr>
            <w:rStyle w:val="Hyperlink"/>
            <w:noProof/>
            <w:w w:val="99"/>
          </w:rPr>
          <w:t>10.1.</w:t>
        </w:r>
        <w:r>
          <w:rPr>
            <w:noProof/>
            <w:lang w:val="cs-CZ" w:eastAsia="cs-CZ"/>
          </w:rPr>
          <w:tab/>
        </w:r>
        <w:r w:rsidRPr="00AD6A45">
          <w:rPr>
            <w:rStyle w:val="Hyperlink"/>
            <w:noProof/>
          </w:rPr>
          <w:t>Один контур ЦО + нагрев ГВ</w:t>
        </w:r>
        <w:r>
          <w:rPr>
            <w:noProof/>
            <w:webHidden/>
          </w:rPr>
          <w:tab/>
        </w:r>
        <w:r>
          <w:rPr>
            <w:noProof/>
            <w:webHidden/>
          </w:rPr>
          <w:fldChar w:fldCharType="begin"/>
        </w:r>
        <w:r>
          <w:rPr>
            <w:noProof/>
            <w:webHidden/>
          </w:rPr>
          <w:instrText xml:space="preserve"> PAGEREF _Toc465800704 \h </w:instrText>
        </w:r>
        <w:r>
          <w:rPr>
            <w:noProof/>
          </w:rPr>
        </w:r>
        <w:r>
          <w:rPr>
            <w:noProof/>
            <w:webHidden/>
          </w:rPr>
          <w:fldChar w:fldCharType="separate"/>
        </w:r>
        <w:r>
          <w:rPr>
            <w:noProof/>
            <w:webHidden/>
          </w:rPr>
          <w:t>50</w:t>
        </w:r>
        <w:r>
          <w:rPr>
            <w:noProof/>
            <w:webHidden/>
          </w:rPr>
          <w:fldChar w:fldCharType="end"/>
        </w:r>
      </w:hyperlink>
    </w:p>
    <w:p w:rsidR="003E6078" w:rsidRDefault="003E6078">
      <w:pPr>
        <w:pStyle w:val="TOC2"/>
        <w:tabs>
          <w:tab w:val="left" w:pos="1100"/>
          <w:tab w:val="right" w:leader="dot" w:pos="10660"/>
        </w:tabs>
        <w:rPr>
          <w:noProof/>
          <w:lang w:val="cs-CZ" w:eastAsia="cs-CZ"/>
        </w:rPr>
      </w:pPr>
      <w:hyperlink w:anchor="_Toc465800705" w:history="1">
        <w:r w:rsidRPr="00AD6A45">
          <w:rPr>
            <w:rStyle w:val="Hyperlink"/>
            <w:noProof/>
            <w:w w:val="99"/>
          </w:rPr>
          <w:t>10.2.</w:t>
        </w:r>
        <w:r>
          <w:rPr>
            <w:noProof/>
            <w:lang w:val="cs-CZ" w:eastAsia="cs-CZ"/>
          </w:rPr>
          <w:tab/>
        </w:r>
        <w:r w:rsidRPr="00AD6A45">
          <w:rPr>
            <w:rStyle w:val="Hyperlink"/>
            <w:noProof/>
          </w:rPr>
          <w:t>Два контура ЦО + нагрев ГВ</w:t>
        </w:r>
        <w:r>
          <w:rPr>
            <w:noProof/>
            <w:webHidden/>
          </w:rPr>
          <w:tab/>
        </w:r>
        <w:r>
          <w:rPr>
            <w:noProof/>
            <w:webHidden/>
          </w:rPr>
          <w:fldChar w:fldCharType="begin"/>
        </w:r>
        <w:r>
          <w:rPr>
            <w:noProof/>
            <w:webHidden/>
          </w:rPr>
          <w:instrText xml:space="preserve"> PAGEREF _Toc465800705 \h </w:instrText>
        </w:r>
        <w:r>
          <w:rPr>
            <w:noProof/>
          </w:rPr>
        </w:r>
        <w:r>
          <w:rPr>
            <w:noProof/>
            <w:webHidden/>
          </w:rPr>
          <w:fldChar w:fldCharType="separate"/>
        </w:r>
        <w:r>
          <w:rPr>
            <w:noProof/>
            <w:webHidden/>
          </w:rPr>
          <w:t>52</w:t>
        </w:r>
        <w:r>
          <w:rPr>
            <w:noProof/>
            <w:webHidden/>
          </w:rPr>
          <w:fldChar w:fldCharType="end"/>
        </w:r>
      </w:hyperlink>
    </w:p>
    <w:p w:rsidR="003E6078" w:rsidRDefault="003E6078">
      <w:pPr>
        <w:pStyle w:val="TOC1"/>
        <w:tabs>
          <w:tab w:val="right" w:leader="dot" w:pos="10660"/>
        </w:tabs>
        <w:rPr>
          <w:noProof/>
          <w:lang w:val="cs-CZ" w:eastAsia="cs-CZ"/>
        </w:rPr>
      </w:pPr>
      <w:hyperlink w:anchor="_Toc465800706" w:history="1">
        <w:r w:rsidRPr="00AD6A45">
          <w:rPr>
            <w:rStyle w:val="Hyperlink"/>
            <w:noProof/>
            <w:w w:val="99"/>
          </w:rPr>
          <w:t>11.</w:t>
        </w:r>
        <w:r>
          <w:rPr>
            <w:noProof/>
            <w:lang w:val="cs-CZ" w:eastAsia="cs-CZ"/>
          </w:rPr>
          <w:tab/>
        </w:r>
        <w:r w:rsidRPr="00AD6A45">
          <w:rPr>
            <w:rStyle w:val="Hyperlink"/>
            <w:noProof/>
          </w:rPr>
          <w:t>РЕГУЛЯРНЫЙ УХОД</w:t>
        </w:r>
        <w:r>
          <w:rPr>
            <w:noProof/>
            <w:webHidden/>
          </w:rPr>
          <w:tab/>
        </w:r>
        <w:r>
          <w:rPr>
            <w:noProof/>
            <w:webHidden/>
          </w:rPr>
          <w:fldChar w:fldCharType="begin"/>
        </w:r>
        <w:r>
          <w:rPr>
            <w:noProof/>
            <w:webHidden/>
          </w:rPr>
          <w:instrText xml:space="preserve"> PAGEREF _Toc465800706 \h </w:instrText>
        </w:r>
        <w:r>
          <w:rPr>
            <w:noProof/>
          </w:rPr>
        </w:r>
        <w:r>
          <w:rPr>
            <w:noProof/>
            <w:webHidden/>
          </w:rPr>
          <w:fldChar w:fldCharType="separate"/>
        </w:r>
        <w:r>
          <w:rPr>
            <w:noProof/>
            <w:webHidden/>
          </w:rPr>
          <w:t>56</w:t>
        </w:r>
        <w:r>
          <w:rPr>
            <w:noProof/>
            <w:webHidden/>
          </w:rPr>
          <w:fldChar w:fldCharType="end"/>
        </w:r>
      </w:hyperlink>
    </w:p>
    <w:p w:rsidR="003E6078" w:rsidRDefault="003E6078">
      <w:pPr>
        <w:pStyle w:val="TOC2"/>
        <w:tabs>
          <w:tab w:val="left" w:pos="1100"/>
          <w:tab w:val="right" w:leader="dot" w:pos="10660"/>
        </w:tabs>
        <w:rPr>
          <w:noProof/>
          <w:lang w:val="cs-CZ" w:eastAsia="cs-CZ"/>
        </w:rPr>
      </w:pPr>
      <w:hyperlink w:anchor="_Toc465800707" w:history="1">
        <w:r w:rsidRPr="00AD6A45">
          <w:rPr>
            <w:rStyle w:val="Hyperlink"/>
            <w:rFonts w:cs="Calibri Light"/>
            <w:noProof/>
            <w:w w:val="99"/>
          </w:rPr>
          <w:t>11.1.</w:t>
        </w:r>
        <w:r>
          <w:rPr>
            <w:noProof/>
            <w:lang w:val="cs-CZ" w:eastAsia="cs-CZ"/>
          </w:rPr>
          <w:tab/>
        </w:r>
        <w:r w:rsidRPr="00AD6A45">
          <w:rPr>
            <w:rStyle w:val="Hyperlink"/>
            <w:noProof/>
          </w:rPr>
          <w:t>Biopel 10 – 80 кВт</w:t>
        </w:r>
        <w:r>
          <w:rPr>
            <w:noProof/>
            <w:webHidden/>
          </w:rPr>
          <w:tab/>
        </w:r>
        <w:r>
          <w:rPr>
            <w:noProof/>
            <w:webHidden/>
          </w:rPr>
          <w:fldChar w:fldCharType="begin"/>
        </w:r>
        <w:r>
          <w:rPr>
            <w:noProof/>
            <w:webHidden/>
          </w:rPr>
          <w:instrText xml:space="preserve"> PAGEREF _Toc465800707 \h </w:instrText>
        </w:r>
        <w:r>
          <w:rPr>
            <w:noProof/>
          </w:rPr>
        </w:r>
        <w:r>
          <w:rPr>
            <w:noProof/>
            <w:webHidden/>
          </w:rPr>
          <w:fldChar w:fldCharType="separate"/>
        </w:r>
        <w:r>
          <w:rPr>
            <w:noProof/>
            <w:webHidden/>
          </w:rPr>
          <w:t>56</w:t>
        </w:r>
        <w:r>
          <w:rPr>
            <w:noProof/>
            <w:webHidden/>
          </w:rPr>
          <w:fldChar w:fldCharType="end"/>
        </w:r>
      </w:hyperlink>
    </w:p>
    <w:p w:rsidR="003E6078" w:rsidRDefault="003E6078">
      <w:pPr>
        <w:pStyle w:val="TOC2"/>
        <w:tabs>
          <w:tab w:val="left" w:pos="1100"/>
          <w:tab w:val="right" w:leader="dot" w:pos="10660"/>
        </w:tabs>
        <w:rPr>
          <w:noProof/>
          <w:lang w:val="cs-CZ" w:eastAsia="cs-CZ"/>
        </w:rPr>
      </w:pPr>
      <w:hyperlink w:anchor="_Toc465800708" w:history="1">
        <w:r w:rsidRPr="00AD6A45">
          <w:rPr>
            <w:rStyle w:val="Hyperlink"/>
            <w:rFonts w:cs="Calibri"/>
            <w:noProof/>
            <w:w w:val="99"/>
          </w:rPr>
          <w:t>11.2.</w:t>
        </w:r>
        <w:r>
          <w:rPr>
            <w:noProof/>
            <w:lang w:val="cs-CZ" w:eastAsia="cs-CZ"/>
          </w:rPr>
          <w:tab/>
        </w:r>
        <w:r w:rsidRPr="00AD6A45">
          <w:rPr>
            <w:rStyle w:val="Hyperlink"/>
            <w:noProof/>
          </w:rPr>
          <w:t>Biopel 100 - 200kW</w:t>
        </w:r>
        <w:r>
          <w:rPr>
            <w:noProof/>
            <w:webHidden/>
          </w:rPr>
          <w:tab/>
        </w:r>
        <w:r>
          <w:rPr>
            <w:noProof/>
            <w:webHidden/>
          </w:rPr>
          <w:fldChar w:fldCharType="begin"/>
        </w:r>
        <w:r>
          <w:rPr>
            <w:noProof/>
            <w:webHidden/>
          </w:rPr>
          <w:instrText xml:space="preserve"> PAGEREF _Toc465800708 \h </w:instrText>
        </w:r>
        <w:r>
          <w:rPr>
            <w:noProof/>
          </w:rPr>
        </w:r>
        <w:r>
          <w:rPr>
            <w:noProof/>
            <w:webHidden/>
          </w:rPr>
          <w:fldChar w:fldCharType="separate"/>
        </w:r>
        <w:r>
          <w:rPr>
            <w:noProof/>
            <w:webHidden/>
          </w:rPr>
          <w:t>56</w:t>
        </w:r>
        <w:r>
          <w:rPr>
            <w:noProof/>
            <w:webHidden/>
          </w:rPr>
          <w:fldChar w:fldCharType="end"/>
        </w:r>
      </w:hyperlink>
    </w:p>
    <w:p w:rsidR="003E6078" w:rsidRDefault="003E6078">
      <w:pPr>
        <w:pStyle w:val="TOC2"/>
        <w:tabs>
          <w:tab w:val="left" w:pos="1100"/>
          <w:tab w:val="right" w:leader="dot" w:pos="10660"/>
        </w:tabs>
        <w:rPr>
          <w:noProof/>
          <w:lang w:val="cs-CZ" w:eastAsia="cs-CZ"/>
        </w:rPr>
      </w:pPr>
      <w:hyperlink w:anchor="_Toc465800709" w:history="1">
        <w:r w:rsidRPr="00AD6A45">
          <w:rPr>
            <w:rStyle w:val="Hyperlink"/>
            <w:rFonts w:cs="Calibri Light"/>
            <w:noProof/>
            <w:w w:val="99"/>
          </w:rPr>
          <w:t>11.3.</w:t>
        </w:r>
        <w:r>
          <w:rPr>
            <w:noProof/>
            <w:lang w:val="cs-CZ" w:eastAsia="cs-CZ"/>
          </w:rPr>
          <w:tab/>
        </w:r>
        <w:r w:rsidRPr="00AD6A45">
          <w:rPr>
            <w:rStyle w:val="Hyperlink"/>
            <w:noProof/>
          </w:rPr>
          <w:t>Горелка 10 – 200 кВт</w:t>
        </w:r>
        <w:r>
          <w:rPr>
            <w:noProof/>
            <w:webHidden/>
          </w:rPr>
          <w:tab/>
        </w:r>
        <w:r>
          <w:rPr>
            <w:noProof/>
            <w:webHidden/>
          </w:rPr>
          <w:fldChar w:fldCharType="begin"/>
        </w:r>
        <w:r>
          <w:rPr>
            <w:noProof/>
            <w:webHidden/>
          </w:rPr>
          <w:instrText xml:space="preserve"> PAGEREF _Toc465800709 \h </w:instrText>
        </w:r>
        <w:r>
          <w:rPr>
            <w:noProof/>
          </w:rPr>
        </w:r>
        <w:r>
          <w:rPr>
            <w:noProof/>
            <w:webHidden/>
          </w:rPr>
          <w:fldChar w:fldCharType="separate"/>
        </w:r>
        <w:r>
          <w:rPr>
            <w:noProof/>
            <w:webHidden/>
          </w:rPr>
          <w:t>57</w:t>
        </w:r>
        <w:r>
          <w:rPr>
            <w:noProof/>
            <w:webHidden/>
          </w:rPr>
          <w:fldChar w:fldCharType="end"/>
        </w:r>
      </w:hyperlink>
    </w:p>
    <w:p w:rsidR="003E6078" w:rsidRDefault="003E6078">
      <w:pPr>
        <w:pStyle w:val="TOC1"/>
        <w:tabs>
          <w:tab w:val="right" w:leader="dot" w:pos="10660"/>
        </w:tabs>
        <w:rPr>
          <w:noProof/>
          <w:lang w:val="cs-CZ" w:eastAsia="cs-CZ"/>
        </w:rPr>
      </w:pPr>
      <w:hyperlink w:anchor="_Toc465800710" w:history="1">
        <w:r w:rsidRPr="00AD6A45">
          <w:rPr>
            <w:rStyle w:val="Hyperlink"/>
            <w:rFonts w:cs="Calibri Light"/>
            <w:noProof/>
            <w:w w:val="99"/>
          </w:rPr>
          <w:t>12.</w:t>
        </w:r>
        <w:r>
          <w:rPr>
            <w:noProof/>
            <w:lang w:val="cs-CZ" w:eastAsia="cs-CZ"/>
          </w:rPr>
          <w:tab/>
        </w:r>
        <w:r w:rsidRPr="00AD6A45">
          <w:rPr>
            <w:rStyle w:val="Hyperlink"/>
            <w:noProof/>
          </w:rPr>
          <w:t>BIOPEL ONLINE</w:t>
        </w:r>
        <w:r>
          <w:rPr>
            <w:noProof/>
            <w:webHidden/>
          </w:rPr>
          <w:tab/>
        </w:r>
        <w:r>
          <w:rPr>
            <w:noProof/>
            <w:webHidden/>
          </w:rPr>
          <w:fldChar w:fldCharType="begin"/>
        </w:r>
        <w:r>
          <w:rPr>
            <w:noProof/>
            <w:webHidden/>
          </w:rPr>
          <w:instrText xml:space="preserve"> PAGEREF _Toc465800710 \h </w:instrText>
        </w:r>
        <w:r>
          <w:rPr>
            <w:noProof/>
          </w:rPr>
        </w:r>
        <w:r>
          <w:rPr>
            <w:noProof/>
            <w:webHidden/>
          </w:rPr>
          <w:fldChar w:fldCharType="separate"/>
        </w:r>
        <w:r>
          <w:rPr>
            <w:noProof/>
            <w:webHidden/>
          </w:rPr>
          <w:t>58</w:t>
        </w:r>
        <w:r>
          <w:rPr>
            <w:noProof/>
            <w:webHidden/>
          </w:rPr>
          <w:fldChar w:fldCharType="end"/>
        </w:r>
      </w:hyperlink>
    </w:p>
    <w:p w:rsidR="003E6078" w:rsidRDefault="003E6078">
      <w:pPr>
        <w:pStyle w:val="TOC1"/>
        <w:tabs>
          <w:tab w:val="right" w:leader="dot" w:pos="10660"/>
        </w:tabs>
        <w:rPr>
          <w:noProof/>
          <w:lang w:val="cs-CZ" w:eastAsia="cs-CZ"/>
        </w:rPr>
      </w:pPr>
      <w:hyperlink w:anchor="_Toc465800711" w:history="1">
        <w:r w:rsidRPr="00AD6A45">
          <w:rPr>
            <w:rStyle w:val="Hyperlink"/>
            <w:rFonts w:cs="Calibri Light"/>
            <w:noProof/>
            <w:w w:val="99"/>
          </w:rPr>
          <w:t>13.</w:t>
        </w:r>
        <w:r>
          <w:rPr>
            <w:noProof/>
            <w:lang w:val="cs-CZ" w:eastAsia="cs-CZ"/>
          </w:rPr>
          <w:tab/>
        </w:r>
        <w:r w:rsidRPr="00AD6A45">
          <w:rPr>
            <w:rStyle w:val="Hyperlink"/>
            <w:noProof/>
          </w:rPr>
          <w:t>АКТУАЛИЗАЦИЯ ПРОШИВКИ</w:t>
        </w:r>
        <w:r>
          <w:rPr>
            <w:noProof/>
            <w:webHidden/>
          </w:rPr>
          <w:tab/>
        </w:r>
        <w:r>
          <w:rPr>
            <w:noProof/>
            <w:webHidden/>
          </w:rPr>
          <w:fldChar w:fldCharType="begin"/>
        </w:r>
        <w:r>
          <w:rPr>
            <w:noProof/>
            <w:webHidden/>
          </w:rPr>
          <w:instrText xml:space="preserve"> PAGEREF _Toc465800711 \h </w:instrText>
        </w:r>
        <w:r>
          <w:rPr>
            <w:noProof/>
          </w:rPr>
        </w:r>
        <w:r>
          <w:rPr>
            <w:noProof/>
            <w:webHidden/>
          </w:rPr>
          <w:fldChar w:fldCharType="separate"/>
        </w:r>
        <w:r>
          <w:rPr>
            <w:noProof/>
            <w:webHidden/>
          </w:rPr>
          <w:t>58</w:t>
        </w:r>
        <w:r>
          <w:rPr>
            <w:noProof/>
            <w:webHidden/>
          </w:rPr>
          <w:fldChar w:fldCharType="end"/>
        </w:r>
      </w:hyperlink>
    </w:p>
    <w:p w:rsidR="003E6078" w:rsidRDefault="003E6078">
      <w:pPr>
        <w:pStyle w:val="TOC1"/>
        <w:tabs>
          <w:tab w:val="right" w:leader="dot" w:pos="10660"/>
        </w:tabs>
        <w:rPr>
          <w:noProof/>
          <w:lang w:val="cs-CZ" w:eastAsia="cs-CZ"/>
        </w:rPr>
      </w:pPr>
      <w:hyperlink w:anchor="_Toc465800712" w:history="1">
        <w:r w:rsidRPr="00AD6A45">
          <w:rPr>
            <w:rStyle w:val="Hyperlink"/>
            <w:noProof/>
            <w:w w:val="99"/>
          </w:rPr>
          <w:t>14.</w:t>
        </w:r>
        <w:r>
          <w:rPr>
            <w:noProof/>
            <w:lang w:val="cs-CZ" w:eastAsia="cs-CZ"/>
          </w:rPr>
          <w:tab/>
        </w:r>
        <w:r w:rsidRPr="00AD6A45">
          <w:rPr>
            <w:rStyle w:val="Hyperlink"/>
            <w:noProof/>
          </w:rPr>
          <w:t>РАБОЧИЕ СООБЩЕНИЯ И СООБЩЕНИЯ ОБ ОШИБКАХ</w:t>
        </w:r>
        <w:r>
          <w:rPr>
            <w:noProof/>
            <w:webHidden/>
          </w:rPr>
          <w:tab/>
        </w:r>
        <w:r>
          <w:rPr>
            <w:noProof/>
            <w:webHidden/>
          </w:rPr>
          <w:fldChar w:fldCharType="begin"/>
        </w:r>
        <w:r>
          <w:rPr>
            <w:noProof/>
            <w:webHidden/>
          </w:rPr>
          <w:instrText xml:space="preserve"> PAGEREF _Toc465800712 \h </w:instrText>
        </w:r>
        <w:r>
          <w:rPr>
            <w:noProof/>
          </w:rPr>
        </w:r>
        <w:r>
          <w:rPr>
            <w:noProof/>
            <w:webHidden/>
          </w:rPr>
          <w:fldChar w:fldCharType="separate"/>
        </w:r>
        <w:r>
          <w:rPr>
            <w:noProof/>
            <w:webHidden/>
          </w:rPr>
          <w:t>59</w:t>
        </w:r>
        <w:r>
          <w:rPr>
            <w:noProof/>
            <w:webHidden/>
          </w:rPr>
          <w:fldChar w:fldCharType="end"/>
        </w:r>
      </w:hyperlink>
    </w:p>
    <w:p w:rsidR="003E6078" w:rsidRDefault="003E6078">
      <w:pPr>
        <w:pStyle w:val="TOC1"/>
        <w:tabs>
          <w:tab w:val="right" w:leader="dot" w:pos="10660"/>
        </w:tabs>
        <w:rPr>
          <w:noProof/>
          <w:lang w:val="cs-CZ" w:eastAsia="cs-CZ"/>
        </w:rPr>
      </w:pPr>
      <w:hyperlink w:anchor="_Toc465800713" w:history="1">
        <w:r w:rsidRPr="00AD6A45">
          <w:rPr>
            <w:rStyle w:val="Hyperlink"/>
            <w:noProof/>
            <w:w w:val="99"/>
          </w:rPr>
          <w:t>15.</w:t>
        </w:r>
        <w:r>
          <w:rPr>
            <w:noProof/>
            <w:lang w:val="cs-CZ" w:eastAsia="cs-CZ"/>
          </w:rPr>
          <w:tab/>
        </w:r>
        <w:r w:rsidRPr="00AD6A45">
          <w:rPr>
            <w:rStyle w:val="Hyperlink"/>
            <w:noProof/>
          </w:rPr>
          <w:t>РЕШЕНИЕ КОНКРЕТНЫХ СИТУАЦИЙ</w:t>
        </w:r>
        <w:r>
          <w:rPr>
            <w:noProof/>
            <w:webHidden/>
          </w:rPr>
          <w:tab/>
        </w:r>
        <w:r>
          <w:rPr>
            <w:noProof/>
            <w:webHidden/>
          </w:rPr>
          <w:fldChar w:fldCharType="begin"/>
        </w:r>
        <w:r>
          <w:rPr>
            <w:noProof/>
            <w:webHidden/>
          </w:rPr>
          <w:instrText xml:space="preserve"> PAGEREF _Toc465800713 \h </w:instrText>
        </w:r>
        <w:r>
          <w:rPr>
            <w:noProof/>
          </w:rPr>
        </w:r>
        <w:r>
          <w:rPr>
            <w:noProof/>
            <w:webHidden/>
          </w:rPr>
          <w:fldChar w:fldCharType="separate"/>
        </w:r>
        <w:r>
          <w:rPr>
            <w:noProof/>
            <w:webHidden/>
          </w:rPr>
          <w:t>60</w:t>
        </w:r>
        <w:r>
          <w:rPr>
            <w:noProof/>
            <w:webHidden/>
          </w:rPr>
          <w:fldChar w:fldCharType="end"/>
        </w:r>
      </w:hyperlink>
    </w:p>
    <w:p w:rsidR="003E6078" w:rsidRDefault="003E6078">
      <w:pPr>
        <w:pStyle w:val="TOC1"/>
        <w:tabs>
          <w:tab w:val="right" w:leader="dot" w:pos="10660"/>
        </w:tabs>
        <w:rPr>
          <w:noProof/>
          <w:lang w:val="cs-CZ" w:eastAsia="cs-CZ"/>
        </w:rPr>
      </w:pPr>
      <w:hyperlink w:anchor="_Toc465800714" w:history="1">
        <w:r w:rsidRPr="00AD6A45">
          <w:rPr>
            <w:rStyle w:val="Hyperlink"/>
            <w:noProof/>
            <w:w w:val="99"/>
          </w:rPr>
          <w:t>16.</w:t>
        </w:r>
        <w:r>
          <w:rPr>
            <w:noProof/>
            <w:lang w:val="cs-CZ" w:eastAsia="cs-CZ"/>
          </w:rPr>
          <w:tab/>
        </w:r>
        <w:r w:rsidRPr="00AD6A45">
          <w:rPr>
            <w:rStyle w:val="Hyperlink"/>
            <w:noProof/>
          </w:rPr>
          <w:t>ЗАВОДСКИЕ НАСТРОЙКИ</w:t>
        </w:r>
        <w:r>
          <w:rPr>
            <w:noProof/>
            <w:webHidden/>
          </w:rPr>
          <w:tab/>
        </w:r>
        <w:r>
          <w:rPr>
            <w:noProof/>
            <w:webHidden/>
          </w:rPr>
          <w:fldChar w:fldCharType="begin"/>
        </w:r>
        <w:r>
          <w:rPr>
            <w:noProof/>
            <w:webHidden/>
          </w:rPr>
          <w:instrText xml:space="preserve"> PAGEREF _Toc465800714 \h </w:instrText>
        </w:r>
        <w:r>
          <w:rPr>
            <w:noProof/>
          </w:rPr>
        </w:r>
        <w:r>
          <w:rPr>
            <w:noProof/>
            <w:webHidden/>
          </w:rPr>
          <w:fldChar w:fldCharType="separate"/>
        </w:r>
        <w:r>
          <w:rPr>
            <w:noProof/>
            <w:webHidden/>
          </w:rPr>
          <w:t>63</w:t>
        </w:r>
        <w:r>
          <w:rPr>
            <w:noProof/>
            <w:webHidden/>
          </w:rPr>
          <w:fldChar w:fldCharType="end"/>
        </w:r>
      </w:hyperlink>
    </w:p>
    <w:p w:rsidR="003E6078" w:rsidRDefault="003E6078">
      <w:pPr>
        <w:pStyle w:val="TOC1"/>
        <w:tabs>
          <w:tab w:val="right" w:leader="dot" w:pos="10660"/>
        </w:tabs>
        <w:rPr>
          <w:noProof/>
          <w:lang w:val="cs-CZ" w:eastAsia="cs-CZ"/>
        </w:rPr>
      </w:pPr>
      <w:hyperlink w:anchor="_Toc465800715" w:history="1">
        <w:r w:rsidRPr="00AD6A45">
          <w:rPr>
            <w:rStyle w:val="Hyperlink"/>
            <w:noProof/>
            <w:w w:val="99"/>
          </w:rPr>
          <w:t>17.</w:t>
        </w:r>
        <w:r>
          <w:rPr>
            <w:noProof/>
            <w:lang w:val="cs-CZ" w:eastAsia="cs-CZ"/>
          </w:rPr>
          <w:tab/>
        </w:r>
        <w:r w:rsidRPr="00AD6A45">
          <w:rPr>
            <w:rStyle w:val="Hyperlink"/>
            <w:noProof/>
          </w:rPr>
          <w:t>ГАРАНТИЙНЫЕ УСЛОВИЯ, ОБЩИЕ УКАЗАНИЯ</w:t>
        </w:r>
        <w:r>
          <w:rPr>
            <w:noProof/>
            <w:webHidden/>
          </w:rPr>
          <w:tab/>
        </w:r>
        <w:r>
          <w:rPr>
            <w:noProof/>
            <w:webHidden/>
          </w:rPr>
          <w:fldChar w:fldCharType="begin"/>
        </w:r>
        <w:r>
          <w:rPr>
            <w:noProof/>
            <w:webHidden/>
          </w:rPr>
          <w:instrText xml:space="preserve"> PAGEREF _Toc465800715 \h </w:instrText>
        </w:r>
        <w:r>
          <w:rPr>
            <w:noProof/>
          </w:rPr>
        </w:r>
        <w:r>
          <w:rPr>
            <w:noProof/>
            <w:webHidden/>
          </w:rPr>
          <w:fldChar w:fldCharType="separate"/>
        </w:r>
        <w:r>
          <w:rPr>
            <w:noProof/>
            <w:webHidden/>
          </w:rPr>
          <w:t>65</w:t>
        </w:r>
        <w:r>
          <w:rPr>
            <w:noProof/>
            <w:webHidden/>
          </w:rPr>
          <w:fldChar w:fldCharType="end"/>
        </w:r>
      </w:hyperlink>
    </w:p>
    <w:p w:rsidR="003E6078" w:rsidRDefault="003E6078">
      <w:pPr>
        <w:pStyle w:val="TOC1"/>
        <w:tabs>
          <w:tab w:val="right" w:leader="dot" w:pos="10660"/>
        </w:tabs>
        <w:rPr>
          <w:noProof/>
          <w:lang w:val="cs-CZ" w:eastAsia="cs-CZ"/>
        </w:rPr>
      </w:pPr>
      <w:hyperlink w:anchor="_Toc465800716" w:history="1">
        <w:r w:rsidRPr="00AD6A45">
          <w:rPr>
            <w:rStyle w:val="Hyperlink"/>
            <w:noProof/>
            <w:w w:val="99"/>
          </w:rPr>
          <w:t>18.</w:t>
        </w:r>
        <w:r>
          <w:rPr>
            <w:noProof/>
            <w:lang w:val="cs-CZ" w:eastAsia="cs-CZ"/>
          </w:rPr>
          <w:tab/>
        </w:r>
        <w:r w:rsidRPr="00AD6A45">
          <w:rPr>
            <w:rStyle w:val="Hyperlink"/>
            <w:noProof/>
          </w:rPr>
          <w:t>ДЕЙСТВУЮЩИЕ НОРМЫ И ПРЕДПИСАНИЯ</w:t>
        </w:r>
        <w:r>
          <w:rPr>
            <w:noProof/>
            <w:webHidden/>
          </w:rPr>
          <w:tab/>
        </w:r>
        <w:r>
          <w:rPr>
            <w:noProof/>
            <w:webHidden/>
          </w:rPr>
          <w:fldChar w:fldCharType="begin"/>
        </w:r>
        <w:r>
          <w:rPr>
            <w:noProof/>
            <w:webHidden/>
          </w:rPr>
          <w:instrText xml:space="preserve"> PAGEREF _Toc465800716 \h </w:instrText>
        </w:r>
        <w:r>
          <w:rPr>
            <w:noProof/>
          </w:rPr>
        </w:r>
        <w:r>
          <w:rPr>
            <w:noProof/>
            <w:webHidden/>
          </w:rPr>
          <w:fldChar w:fldCharType="separate"/>
        </w:r>
        <w:r>
          <w:rPr>
            <w:noProof/>
            <w:webHidden/>
          </w:rPr>
          <w:t>66</w:t>
        </w:r>
        <w:r>
          <w:rPr>
            <w:noProof/>
            <w:webHidden/>
          </w:rPr>
          <w:fldChar w:fldCharType="end"/>
        </w:r>
      </w:hyperlink>
    </w:p>
    <w:p w:rsidR="003E6078" w:rsidRDefault="003E6078">
      <w:pPr>
        <w:pStyle w:val="TOC1"/>
        <w:tabs>
          <w:tab w:val="right" w:leader="dot" w:pos="10660"/>
        </w:tabs>
        <w:rPr>
          <w:noProof/>
          <w:lang w:val="cs-CZ" w:eastAsia="cs-CZ"/>
        </w:rPr>
      </w:pPr>
      <w:hyperlink w:anchor="_Toc465800717" w:history="1">
        <w:r w:rsidRPr="00AD6A45">
          <w:rPr>
            <w:rStyle w:val="Hyperlink"/>
            <w:noProof/>
            <w:w w:val="99"/>
          </w:rPr>
          <w:t>19.</w:t>
        </w:r>
        <w:r>
          <w:rPr>
            <w:noProof/>
            <w:lang w:val="cs-CZ" w:eastAsia="cs-CZ"/>
          </w:rPr>
          <w:tab/>
        </w:r>
        <w:r w:rsidRPr="00AD6A45">
          <w:rPr>
            <w:rStyle w:val="Hyperlink"/>
            <w:noProof/>
          </w:rPr>
          <w:t>ГАРАНТИЙНЫЙ ЛИСТ</w:t>
        </w:r>
        <w:r>
          <w:rPr>
            <w:noProof/>
            <w:webHidden/>
          </w:rPr>
          <w:tab/>
        </w:r>
        <w:r>
          <w:rPr>
            <w:noProof/>
            <w:webHidden/>
          </w:rPr>
          <w:fldChar w:fldCharType="begin"/>
        </w:r>
        <w:r>
          <w:rPr>
            <w:noProof/>
            <w:webHidden/>
          </w:rPr>
          <w:instrText xml:space="preserve"> PAGEREF _Toc465800717 \h </w:instrText>
        </w:r>
        <w:r>
          <w:rPr>
            <w:noProof/>
          </w:rPr>
        </w:r>
        <w:r>
          <w:rPr>
            <w:noProof/>
            <w:webHidden/>
          </w:rPr>
          <w:fldChar w:fldCharType="separate"/>
        </w:r>
        <w:r>
          <w:rPr>
            <w:noProof/>
            <w:webHidden/>
          </w:rPr>
          <w:t>67</w:t>
        </w:r>
        <w:r>
          <w:rPr>
            <w:noProof/>
            <w:webHidden/>
          </w:rPr>
          <w:fldChar w:fldCharType="end"/>
        </w:r>
      </w:hyperlink>
    </w:p>
    <w:p w:rsidR="003E6078" w:rsidRPr="00AA08B5" w:rsidRDefault="003E6078" w:rsidP="00AF63C6">
      <w:pPr>
        <w:pStyle w:val="TOC1"/>
        <w:tabs>
          <w:tab w:val="left" w:pos="540"/>
          <w:tab w:val="right" w:leader="dot" w:pos="10560"/>
        </w:tabs>
        <w:spacing w:before="38"/>
        <w:ind w:left="100" w:firstLine="0"/>
        <w:rPr>
          <w:rFonts w:cs="Calibri"/>
        </w:rPr>
      </w:pPr>
      <w:r w:rsidRPr="00AA08B5">
        <w:fldChar w:fldCharType="end"/>
      </w:r>
    </w:p>
    <w:p w:rsidR="003E6078" w:rsidRPr="00AA08B5" w:rsidRDefault="003E6078">
      <w:pPr>
        <w:sectPr w:rsidR="003E6078" w:rsidRPr="00AA08B5">
          <w:type w:val="continuous"/>
          <w:pgSz w:w="11910" w:h="16840"/>
          <w:pgMar w:top="696" w:right="620" w:bottom="1017" w:left="620" w:header="708" w:footer="708" w:gutter="0"/>
          <w:cols w:space="708"/>
        </w:sectPr>
      </w:pPr>
    </w:p>
    <w:p w:rsidR="003E6078" w:rsidRPr="00AA08B5" w:rsidRDefault="003E6078">
      <w:pPr>
        <w:sectPr w:rsidR="003E6078" w:rsidRPr="00AA08B5">
          <w:type w:val="continuous"/>
          <w:pgSz w:w="11910" w:h="16840"/>
          <w:pgMar w:top="660" w:right="620" w:bottom="280" w:left="620" w:header="708" w:footer="708" w:gutter="0"/>
          <w:cols w:space="708"/>
        </w:sectPr>
      </w:pPr>
    </w:p>
    <w:p w:rsidR="003E6078" w:rsidRPr="00AA08B5" w:rsidRDefault="003E6078">
      <w:pPr>
        <w:pStyle w:val="Heading1"/>
        <w:numPr>
          <w:ilvl w:val="0"/>
          <w:numId w:val="48"/>
        </w:numPr>
        <w:tabs>
          <w:tab w:val="left" w:pos="460"/>
        </w:tabs>
        <w:jc w:val="both"/>
      </w:pPr>
      <w:bookmarkStart w:id="0" w:name="_bookmark0"/>
      <w:bookmarkStart w:id="1" w:name="_Toc465800664"/>
      <w:bookmarkEnd w:id="0"/>
      <w:r w:rsidRPr="00AA08B5">
        <w:rPr>
          <w:color w:val="000000"/>
        </w:rPr>
        <w:t>ВВЕДЕНИЕ</w:t>
      </w:r>
      <w:bookmarkEnd w:id="1"/>
    </w:p>
    <w:p w:rsidR="003E6078" w:rsidRPr="00AA08B5" w:rsidRDefault="003E6078">
      <w:pPr>
        <w:pStyle w:val="BodyText"/>
        <w:spacing w:before="33" w:line="258" w:lineRule="auto"/>
        <w:ind w:left="100" w:right="120" w:firstLine="0"/>
        <w:jc w:val="both"/>
      </w:pPr>
      <w:r w:rsidRPr="00AA08B5">
        <w:t>Для правильной установки, запуска и эксплуатации котла серии Biopel рекомендуем читать данный материал постепенно от раздела 1 и действовать хронологически так, чтобы при монтаже и вводе в эксплуатацию не опускался никакой шаг, необходимый для правильной работы котла. Разделы постепенно описывают монтаж, первый запуск, подключение и активацию подключенных устройств, а также уход за котлом. Руководство постепенно описывает отдельные шаги и добавляет практическую информацию для каждого раздела, которая позволит заказчику понять принцип работы котла и регулирующих элементов системы отопления.</w:t>
      </w:r>
    </w:p>
    <w:p w:rsidR="003E6078" w:rsidRPr="00AA08B5" w:rsidRDefault="003E6078">
      <w:pPr>
        <w:pStyle w:val="BodyText"/>
        <w:spacing w:before="159" w:line="259" w:lineRule="auto"/>
        <w:ind w:left="100" w:right="118" w:firstLine="0"/>
        <w:jc w:val="both"/>
      </w:pPr>
      <w:r w:rsidRPr="00AA08B5">
        <w:t>Во второй половине руководства вы найдете примеры подключения систем отопления и принадлежностей, включая описание настроек в блоке управления. В случае, когда к котлу подключено одно или несколько принадлежностей, воспользуйтесь этой информацией для правильной настройки данной принадлежности так, чтобы его эксплуатация была в соответствии с данным руководством.</w:t>
      </w:r>
    </w:p>
    <w:p w:rsidR="003E6078" w:rsidRPr="00AA08B5" w:rsidRDefault="003E6078">
      <w:pPr>
        <w:pStyle w:val="BodyText"/>
        <w:spacing w:before="158" w:line="259" w:lineRule="auto"/>
        <w:ind w:left="100" w:right="132" w:firstLine="0"/>
        <w:jc w:val="both"/>
      </w:pPr>
      <w:r w:rsidRPr="00AA08B5">
        <w:t>В случае требования по дополнительной информации касательно работы котла или управляемых котлом компонентов, всегда связывайтесь с сертифицированной монтажной фирмой или непосредственно с представителем OPOP spol. s.r.o.</w:t>
      </w: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before="8" w:line="280" w:lineRule="exact"/>
        <w:rPr>
          <w:sz w:val="28"/>
          <w:szCs w:val="28"/>
        </w:rPr>
      </w:pPr>
    </w:p>
    <w:p w:rsidR="003E6078" w:rsidRPr="00AA08B5" w:rsidRDefault="003E6078">
      <w:pPr>
        <w:pStyle w:val="Heading1"/>
        <w:numPr>
          <w:ilvl w:val="0"/>
          <w:numId w:val="48"/>
        </w:numPr>
        <w:tabs>
          <w:tab w:val="left" w:pos="460"/>
        </w:tabs>
        <w:spacing w:before="0"/>
        <w:jc w:val="both"/>
      </w:pPr>
      <w:bookmarkStart w:id="2" w:name="_bookmark1"/>
      <w:bookmarkStart w:id="3" w:name="_Toc465800665"/>
      <w:bookmarkEnd w:id="2"/>
      <w:r w:rsidRPr="00AA08B5">
        <w:rPr>
          <w:color w:val="000000"/>
        </w:rPr>
        <w:t>ОСНОВНАЯ ХАРАКТЕРИСТИКА КОТЛОВ СЕРИИ BIOPEL</w:t>
      </w:r>
      <w:bookmarkEnd w:id="3"/>
    </w:p>
    <w:p w:rsidR="003E6078" w:rsidRPr="00AA08B5" w:rsidRDefault="003E6078">
      <w:pPr>
        <w:pStyle w:val="BodyText"/>
        <w:spacing w:before="33" w:line="258" w:lineRule="auto"/>
        <w:ind w:left="100" w:right="121" w:firstLine="0"/>
        <w:jc w:val="both"/>
      </w:pPr>
      <w:r w:rsidRPr="00AA08B5">
        <w:t>Котлы Biopel производятся с несколькими размерами в зависимости от их максимальной мощности, а именно от 10 до 200 кВт. Система управления этих котлов позволяет управлять всеми регулирующими элементами систем отопления. Блок управления оснащен множеством продвинутых функций, которые обеспечивают приспособление котла к требованиям заказчика. Кроме того, позволяет подключать множество дополнительного оборудования, которое упрощает обслуживание котла и добавляют прочие вышестоящие функции.</w:t>
      </w:r>
    </w:p>
    <w:p w:rsidR="003E6078" w:rsidRPr="00AA08B5" w:rsidRDefault="003E6078">
      <w:pPr>
        <w:pStyle w:val="BodyText"/>
        <w:spacing w:before="161"/>
        <w:ind w:left="100" w:firstLine="0"/>
        <w:jc w:val="both"/>
      </w:pPr>
      <w:r w:rsidRPr="00AA08B5">
        <w:t>Блок управления котла Biopel позволяет:</w:t>
      </w:r>
    </w:p>
    <w:p w:rsidR="003E6078" w:rsidRPr="00AA08B5" w:rsidRDefault="003E6078">
      <w:pPr>
        <w:pStyle w:val="BodyText"/>
        <w:numPr>
          <w:ilvl w:val="1"/>
          <w:numId w:val="48"/>
        </w:numPr>
        <w:tabs>
          <w:tab w:val="left" w:pos="821"/>
        </w:tabs>
        <w:spacing w:before="160" w:line="255" w:lineRule="exact"/>
        <w:ind w:hanging="360"/>
        <w:rPr>
          <w:rFonts w:cs="Calibri"/>
        </w:rPr>
      </w:pPr>
      <w:r w:rsidRPr="00AA08B5">
        <w:t>Управлять 2 смесительными клапанами.</w:t>
      </w:r>
    </w:p>
    <w:p w:rsidR="003E6078" w:rsidRPr="00AA08B5" w:rsidRDefault="003E6078">
      <w:pPr>
        <w:pStyle w:val="BodyText"/>
        <w:numPr>
          <w:ilvl w:val="1"/>
          <w:numId w:val="48"/>
        </w:numPr>
        <w:tabs>
          <w:tab w:val="left" w:pos="821"/>
        </w:tabs>
        <w:spacing w:line="254" w:lineRule="exact"/>
        <w:ind w:hanging="360"/>
        <w:rPr>
          <w:rFonts w:cs="Calibri"/>
        </w:rPr>
      </w:pPr>
      <w:r w:rsidRPr="00AA08B5">
        <w:t>Подключение 2 комнатных термостатов для управления 2 независимыми отопительными контурами.</w:t>
      </w:r>
    </w:p>
    <w:p w:rsidR="003E6078" w:rsidRPr="00AA08B5" w:rsidRDefault="003E6078">
      <w:pPr>
        <w:pStyle w:val="BodyText"/>
        <w:numPr>
          <w:ilvl w:val="1"/>
          <w:numId w:val="48"/>
        </w:numPr>
        <w:tabs>
          <w:tab w:val="left" w:pos="821"/>
        </w:tabs>
        <w:ind w:right="129" w:hanging="360"/>
      </w:pPr>
      <w:r w:rsidRPr="00AA08B5">
        <w:t>Подключение 5 насосов – насос центрального отопления (ЦО), насос горячей воды (ГВ), Насос клапана 1, Насос клапана 2, самостоятельно конфигурируемый насос.</w:t>
      </w:r>
    </w:p>
    <w:p w:rsidR="003E6078" w:rsidRPr="00AA08B5" w:rsidRDefault="003E6078">
      <w:pPr>
        <w:pStyle w:val="BodyText"/>
        <w:numPr>
          <w:ilvl w:val="1"/>
          <w:numId w:val="48"/>
        </w:numPr>
        <w:tabs>
          <w:tab w:val="left" w:pos="821"/>
        </w:tabs>
        <w:spacing w:before="2"/>
        <w:ind w:hanging="360"/>
        <w:rPr>
          <w:rFonts w:cs="Calibri"/>
        </w:rPr>
      </w:pPr>
      <w:r w:rsidRPr="00AA08B5">
        <w:t>Эквитермальное управление в зависимости от внешней температуры.</w:t>
      </w:r>
    </w:p>
    <w:p w:rsidR="003E6078" w:rsidRPr="00AA08B5" w:rsidRDefault="003E6078">
      <w:pPr>
        <w:pStyle w:val="BodyText"/>
        <w:numPr>
          <w:ilvl w:val="1"/>
          <w:numId w:val="48"/>
        </w:numPr>
        <w:tabs>
          <w:tab w:val="left" w:pos="821"/>
        </w:tabs>
        <w:ind w:hanging="360"/>
      </w:pPr>
      <w:r w:rsidRPr="00AA08B5">
        <w:t>Временное управление выходной температурой котла - программируемый недельный режим работы.</w:t>
      </w:r>
    </w:p>
    <w:p w:rsidR="003E6078" w:rsidRPr="00AA08B5" w:rsidRDefault="003E6078">
      <w:pPr>
        <w:pStyle w:val="BodyText"/>
        <w:numPr>
          <w:ilvl w:val="1"/>
          <w:numId w:val="48"/>
        </w:numPr>
        <w:tabs>
          <w:tab w:val="left" w:pos="821"/>
        </w:tabs>
        <w:spacing w:before="2" w:line="255" w:lineRule="exact"/>
        <w:ind w:hanging="360"/>
      </w:pPr>
      <w:r w:rsidRPr="00AA08B5">
        <w:t>Нагрев аккумулирующего резервуара с помощью 2 датчиков температуры.</w:t>
      </w:r>
    </w:p>
    <w:p w:rsidR="003E6078" w:rsidRPr="00AA08B5" w:rsidRDefault="003E6078">
      <w:pPr>
        <w:pStyle w:val="BodyText"/>
        <w:numPr>
          <w:ilvl w:val="1"/>
          <w:numId w:val="48"/>
        </w:numPr>
        <w:tabs>
          <w:tab w:val="left" w:pos="821"/>
        </w:tabs>
        <w:spacing w:line="254" w:lineRule="exact"/>
        <w:ind w:hanging="360"/>
      </w:pPr>
      <w:r w:rsidRPr="00AA08B5">
        <w:t>Online управление всеми функциями котла с помощью OPOP интернет-интерфейса.</w:t>
      </w:r>
    </w:p>
    <w:p w:rsidR="003E6078" w:rsidRPr="00AA08B5" w:rsidRDefault="003E6078">
      <w:pPr>
        <w:pStyle w:val="BodyText"/>
        <w:numPr>
          <w:ilvl w:val="1"/>
          <w:numId w:val="48"/>
        </w:numPr>
        <w:tabs>
          <w:tab w:val="left" w:pos="821"/>
        </w:tabs>
        <w:spacing w:line="254" w:lineRule="exact"/>
        <w:ind w:hanging="360"/>
      </w:pPr>
      <w:r w:rsidRPr="00AA08B5">
        <w:t>Актуализация прошивки блока управления с помощью USB интерфейса для получения новых функций.</w:t>
      </w:r>
    </w:p>
    <w:p w:rsidR="003E6078" w:rsidRPr="00AA08B5" w:rsidRDefault="003E6078">
      <w:pPr>
        <w:pStyle w:val="BodyText"/>
        <w:numPr>
          <w:ilvl w:val="1"/>
          <w:numId w:val="48"/>
        </w:numPr>
        <w:tabs>
          <w:tab w:val="left" w:pos="821"/>
        </w:tabs>
        <w:ind w:hanging="360"/>
      </w:pPr>
      <w:r w:rsidRPr="00AA08B5">
        <w:t>Выход для подключения котла с блоком солнечных коллекторов.</w:t>
      </w:r>
    </w:p>
    <w:p w:rsidR="003E6078" w:rsidRPr="00AA08B5" w:rsidRDefault="003E6078">
      <w:pPr>
        <w:spacing w:before="3" w:line="240" w:lineRule="exact"/>
        <w:rPr>
          <w:sz w:val="24"/>
          <w:szCs w:val="24"/>
        </w:rPr>
      </w:pPr>
    </w:p>
    <w:p w:rsidR="003E6078" w:rsidRPr="00AA08B5" w:rsidRDefault="003E6078">
      <w:pPr>
        <w:pStyle w:val="BodyText"/>
        <w:spacing w:line="259" w:lineRule="auto"/>
        <w:ind w:left="100" w:right="118" w:firstLine="0"/>
        <w:jc w:val="both"/>
      </w:pPr>
      <w:r w:rsidRPr="00AA08B5">
        <w:t>Кроме того, блок управления v9 котла Biopel позволяет подключать широкую шкалу дополнительного оборудования, которое автоматизирует обслуживание котла или добавляет новые возможности для управления:</w:t>
      </w:r>
    </w:p>
    <w:p w:rsidR="003E6078" w:rsidRPr="00AA08B5" w:rsidRDefault="003E6078">
      <w:pPr>
        <w:pStyle w:val="BodyText"/>
        <w:numPr>
          <w:ilvl w:val="1"/>
          <w:numId w:val="48"/>
        </w:numPr>
        <w:tabs>
          <w:tab w:val="left" w:pos="821"/>
        </w:tabs>
        <w:spacing w:before="160" w:line="255" w:lineRule="exact"/>
        <w:ind w:hanging="360"/>
      </w:pPr>
      <w:r w:rsidRPr="00AA08B5">
        <w:t>RT10 комнатный термостат, отображающий информацию обо всей системе отопления.</w:t>
      </w:r>
    </w:p>
    <w:p w:rsidR="003E6078" w:rsidRPr="00AA08B5" w:rsidRDefault="003E6078">
      <w:pPr>
        <w:pStyle w:val="BodyText"/>
        <w:numPr>
          <w:ilvl w:val="1"/>
          <w:numId w:val="48"/>
        </w:numPr>
        <w:tabs>
          <w:tab w:val="left" w:pos="821"/>
        </w:tabs>
        <w:ind w:right="131" w:hanging="360"/>
      </w:pPr>
      <w:r w:rsidRPr="00AA08B5">
        <w:t>Компрессорная чистка горелки, которая автоматически очищает колосник горелки и существенным продлевает сроки проведения ручного обслуживания горелки.</w:t>
      </w:r>
    </w:p>
    <w:p w:rsidR="003E6078" w:rsidRPr="00AA08B5" w:rsidRDefault="003E6078">
      <w:pPr>
        <w:pStyle w:val="BodyText"/>
        <w:numPr>
          <w:ilvl w:val="1"/>
          <w:numId w:val="48"/>
        </w:numPr>
        <w:tabs>
          <w:tab w:val="left" w:pos="821"/>
        </w:tabs>
        <w:spacing w:before="2"/>
        <w:ind w:right="124" w:hanging="360"/>
      </w:pPr>
      <w:r w:rsidRPr="00AA08B5">
        <w:t>Автоматическое удаление золы, вытягивающее золу из котла во внешний контейнер, что продлевает интервалы между очисткой зольника котла.</w:t>
      </w:r>
    </w:p>
    <w:p w:rsidR="003E6078" w:rsidRPr="00AA08B5" w:rsidRDefault="003E6078">
      <w:pPr>
        <w:pStyle w:val="BodyText"/>
        <w:numPr>
          <w:ilvl w:val="1"/>
          <w:numId w:val="48"/>
        </w:numPr>
        <w:tabs>
          <w:tab w:val="left" w:pos="821"/>
        </w:tabs>
        <w:spacing w:before="2" w:line="255" w:lineRule="exact"/>
        <w:ind w:hanging="360"/>
      </w:pPr>
      <w:r w:rsidRPr="00AA08B5">
        <w:t>Автоматическая очистка теплообменника, продлевающая интервалы очистки внутренних частей теплообменника котла.</w:t>
      </w:r>
    </w:p>
    <w:p w:rsidR="003E6078" w:rsidRPr="00AA08B5" w:rsidRDefault="003E6078">
      <w:pPr>
        <w:pStyle w:val="BodyText"/>
        <w:numPr>
          <w:ilvl w:val="1"/>
          <w:numId w:val="48"/>
        </w:numPr>
        <w:tabs>
          <w:tab w:val="left" w:pos="821"/>
        </w:tabs>
        <w:spacing w:line="254" w:lineRule="exact"/>
        <w:ind w:hanging="360"/>
        <w:rPr>
          <w:rFonts w:cs="Calibri"/>
        </w:rPr>
      </w:pPr>
      <w:r w:rsidRPr="00AA08B5">
        <w:t>Лямбда-зонд, позволяющий осуществлять автоматическую коррекцию процесса сжигания измерением остаточного кислорода в котле.</w:t>
      </w:r>
    </w:p>
    <w:p w:rsidR="003E6078" w:rsidRPr="00AA08B5" w:rsidRDefault="003E6078">
      <w:pPr>
        <w:pStyle w:val="BodyText"/>
        <w:numPr>
          <w:ilvl w:val="1"/>
          <w:numId w:val="48"/>
        </w:numPr>
        <w:tabs>
          <w:tab w:val="left" w:pos="821"/>
        </w:tabs>
        <w:ind w:right="120" w:hanging="360"/>
      </w:pPr>
      <w:r w:rsidRPr="00AA08B5">
        <w:t>GSM модуль, с помощью которого можно получать сообщения о состоянии котла посредством SMS. Применение в случае, когда котел нельзя подключить к сети Интернет и управлять online.</w:t>
      </w:r>
    </w:p>
    <w:p w:rsidR="003E6078" w:rsidRPr="00AA08B5" w:rsidRDefault="003E6078">
      <w:pPr>
        <w:pStyle w:val="BodyText"/>
        <w:numPr>
          <w:ilvl w:val="1"/>
          <w:numId w:val="48"/>
        </w:numPr>
        <w:tabs>
          <w:tab w:val="left" w:pos="821"/>
        </w:tabs>
        <w:spacing w:line="254" w:lineRule="exact"/>
        <w:ind w:hanging="360"/>
      </w:pPr>
      <w:r w:rsidRPr="00AA08B5">
        <w:t>Вакуумное устройство подачи, которым можно подавать гранулы из силоса в загрузочную воронку котла на большом расстоянии.</w:t>
      </w:r>
    </w:p>
    <w:p w:rsidR="003E6078" w:rsidRPr="00AA08B5" w:rsidRDefault="003E6078">
      <w:pPr>
        <w:pStyle w:val="BodyText"/>
        <w:numPr>
          <w:ilvl w:val="1"/>
          <w:numId w:val="48"/>
        </w:numPr>
        <w:tabs>
          <w:tab w:val="left" w:pos="821"/>
        </w:tabs>
        <w:ind w:right="124" w:hanging="360"/>
      </w:pPr>
      <w:r w:rsidRPr="00AA08B5">
        <w:t>Каскадный переключатель, позволяющий управлять до 4 котлами, подключенных последовательно в одной котельной, и использовать их мощность в соответствии с актуальным требованием системы отопления.</w:t>
      </w:r>
    </w:p>
    <w:p w:rsidR="003E6078" w:rsidRPr="00AA08B5" w:rsidRDefault="003E6078">
      <w:pPr>
        <w:pStyle w:val="BodyText"/>
        <w:numPr>
          <w:ilvl w:val="1"/>
          <w:numId w:val="48"/>
        </w:numPr>
        <w:tabs>
          <w:tab w:val="left" w:pos="821"/>
        </w:tabs>
        <w:ind w:right="124" w:hanging="360"/>
      </w:pPr>
      <w:r w:rsidRPr="00AA08B5">
        <w:t>Вентилятор вытяжки, увеличивающий тягу дымовой трубы в случае, что параметры дымовой трубы не соответствуют требованию к минимальной рабочей тяги в дымовой трубе.</w:t>
      </w:r>
    </w:p>
    <w:p w:rsidR="003E6078" w:rsidRPr="00AA08B5" w:rsidRDefault="003E6078">
      <w:pPr>
        <w:spacing w:before="5" w:line="240" w:lineRule="exact"/>
        <w:rPr>
          <w:sz w:val="24"/>
          <w:szCs w:val="24"/>
        </w:rPr>
      </w:pPr>
    </w:p>
    <w:p w:rsidR="003E6078" w:rsidRPr="00AA08B5" w:rsidRDefault="003E6078">
      <w:pPr>
        <w:pStyle w:val="BodyText"/>
        <w:ind w:left="100" w:right="125" w:firstLine="0"/>
        <w:jc w:val="both"/>
        <w:rPr>
          <w:rFonts w:cs="Calibri"/>
        </w:rPr>
      </w:pPr>
      <w:r w:rsidRPr="00AA08B5">
        <w:t>Это оборудование можно в любое время прикупить и установить уже к уже эксплуатируемому котлу. Консультируйте возможности применения отдельных устройств с сертифицированной монтажной фирмой или представителем компании OPOP spol. s.r.o.</w:t>
      </w:r>
    </w:p>
    <w:p w:rsidR="003E6078" w:rsidRPr="00AA08B5" w:rsidRDefault="003E6078">
      <w:pPr>
        <w:jc w:val="both"/>
        <w:rPr>
          <w:rFonts w:cs="Calibri"/>
        </w:rPr>
        <w:sectPr w:rsidR="003E6078" w:rsidRPr="00AA08B5">
          <w:pgSz w:w="11910" w:h="16840"/>
          <w:pgMar w:top="680" w:right="600" w:bottom="280" w:left="620" w:header="708" w:footer="708" w:gutter="0"/>
          <w:cols w:space="708"/>
        </w:sectPr>
      </w:pPr>
    </w:p>
    <w:p w:rsidR="003E6078" w:rsidRPr="00AA08B5" w:rsidRDefault="003E6078">
      <w:pPr>
        <w:pStyle w:val="Heading1"/>
        <w:numPr>
          <w:ilvl w:val="0"/>
          <w:numId w:val="48"/>
        </w:numPr>
        <w:tabs>
          <w:tab w:val="left" w:pos="460"/>
        </w:tabs>
      </w:pPr>
      <w:bookmarkStart w:id="4" w:name="_bookmark2"/>
      <w:bookmarkStart w:id="5" w:name="_Toc465800666"/>
      <w:bookmarkEnd w:id="4"/>
      <w:r w:rsidRPr="00AA08B5">
        <w:rPr>
          <w:color w:val="000000"/>
        </w:rPr>
        <w:t>ОСНОВНЫЕ ПАРАМЕТРЫ И РАЗМЕРЫ</w:t>
      </w:r>
      <w:bookmarkEnd w:id="5"/>
    </w:p>
    <w:p w:rsidR="003E6078" w:rsidRPr="00AA08B5" w:rsidRDefault="003E6078" w:rsidP="00AF63C6">
      <w:pPr>
        <w:pStyle w:val="BodyText"/>
        <w:spacing w:before="33"/>
        <w:ind w:left="100" w:firstLine="0"/>
      </w:pPr>
      <w:r w:rsidRPr="00AA08B5">
        <w:t>Основными компонентами базовой конфигурации являются котел, горелка, устройство подачи и загрузочная воронка для гранул. Ниже вы найдете основные параметры и размеры каждого этого компонента.</w:t>
      </w:r>
    </w:p>
    <w:p w:rsidR="003E6078" w:rsidRPr="00AA08B5" w:rsidRDefault="003E6078">
      <w:pPr>
        <w:pStyle w:val="Heading2"/>
        <w:numPr>
          <w:ilvl w:val="1"/>
          <w:numId w:val="47"/>
        </w:numPr>
        <w:tabs>
          <w:tab w:val="left" w:pos="951"/>
        </w:tabs>
        <w:spacing w:before="164"/>
        <w:ind w:hanging="490"/>
        <w:rPr>
          <w:rFonts w:cs="Calibri Light"/>
        </w:rPr>
      </w:pPr>
      <w:bookmarkStart w:id="6" w:name="_bookmark3"/>
      <w:bookmarkStart w:id="7" w:name="_Toc465800667"/>
      <w:bookmarkEnd w:id="6"/>
      <w:r w:rsidRPr="00AA08B5">
        <w:rPr>
          <w:color w:val="000000"/>
        </w:rPr>
        <w:t>Biopel 10 – 40 кВт</w:t>
      </w:r>
      <w:bookmarkEnd w:id="7"/>
    </w:p>
    <w:p w:rsidR="003E6078" w:rsidRDefault="003E6078" w:rsidP="00AF63C6">
      <w:pPr>
        <w:pStyle w:val="BodyText"/>
        <w:spacing w:before="25"/>
        <w:ind w:left="460" w:right="386" w:firstLine="0"/>
        <w:rPr>
          <w:lang w:val="cs-CZ"/>
        </w:rPr>
      </w:pPr>
      <w:r w:rsidRPr="00AA08B5">
        <w:t>Корпус котла конструкционно отличается в зависимости от его максимальной мощности. Основными различиями являются внешние размеры, размер присоединительных патрубков, диаметр дымохода, форма теплообменника, тип и количество дверей.</w:t>
      </w:r>
    </w:p>
    <w:p w:rsidR="003E6078" w:rsidRPr="00AA08B5" w:rsidRDefault="003E6078">
      <w:pPr>
        <w:spacing w:before="3" w:line="160" w:lineRule="exact"/>
        <w:rPr>
          <w:sz w:val="16"/>
          <w:szCs w:val="16"/>
        </w:rPr>
      </w:pPr>
    </w:p>
    <w:tbl>
      <w:tblPr>
        <w:tblW w:w="0" w:type="auto"/>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28"/>
        <w:gridCol w:w="610"/>
        <w:gridCol w:w="1021"/>
        <w:gridCol w:w="361"/>
        <w:gridCol w:w="706"/>
        <w:gridCol w:w="130"/>
        <w:gridCol w:w="392"/>
        <w:gridCol w:w="793"/>
        <w:gridCol w:w="392"/>
        <w:gridCol w:w="991"/>
        <w:gridCol w:w="1272"/>
      </w:tblGrid>
      <w:tr w:rsidR="003E6078" w:rsidRPr="00AF63C6" w:rsidTr="00AF63C6">
        <w:trPr>
          <w:trHeight w:hRule="exact" w:val="425"/>
        </w:trPr>
        <w:tc>
          <w:tcPr>
            <w:tcW w:w="2828" w:type="dxa"/>
          </w:tcPr>
          <w:p w:rsidR="003E6078" w:rsidRPr="00AF63C6" w:rsidRDefault="003E6078" w:rsidP="00D3624C">
            <w:pPr>
              <w:pStyle w:val="TableParagraph"/>
              <w:spacing w:before="93"/>
              <w:ind w:left="503"/>
              <w:rPr>
                <w:rFonts w:ascii="Arial Narrow" w:hAnsi="Arial Narrow" w:cs="Calibri"/>
                <w:sz w:val="16"/>
                <w:szCs w:val="16"/>
              </w:rPr>
            </w:pPr>
            <w:r w:rsidRPr="00AF63C6">
              <w:rPr>
                <w:rFonts w:ascii="Arial Narrow" w:hAnsi="Arial Narrow"/>
                <w:b/>
                <w:color w:val="111111"/>
                <w:sz w:val="16"/>
                <w:szCs w:val="16"/>
              </w:rPr>
              <w:t>Технические параметры:</w:t>
            </w:r>
          </w:p>
        </w:tc>
        <w:tc>
          <w:tcPr>
            <w:tcW w:w="610" w:type="dxa"/>
          </w:tcPr>
          <w:p w:rsidR="003E6078" w:rsidRPr="00AF63C6" w:rsidRDefault="003E6078">
            <w:pPr>
              <w:rPr>
                <w:rFonts w:ascii="Arial Narrow" w:hAnsi="Arial Narrow"/>
                <w:sz w:val="16"/>
                <w:szCs w:val="16"/>
              </w:rPr>
            </w:pPr>
          </w:p>
        </w:tc>
        <w:tc>
          <w:tcPr>
            <w:tcW w:w="1021" w:type="dxa"/>
          </w:tcPr>
          <w:p w:rsidR="003E6078" w:rsidRPr="00AF63C6" w:rsidRDefault="003E6078" w:rsidP="00D3624C">
            <w:pPr>
              <w:pStyle w:val="TableParagraph"/>
              <w:spacing w:before="93"/>
              <w:ind w:left="229"/>
              <w:rPr>
                <w:rFonts w:ascii="Arial Narrow" w:hAnsi="Arial Narrow" w:cs="Calibri"/>
                <w:sz w:val="16"/>
                <w:szCs w:val="16"/>
              </w:rPr>
            </w:pPr>
            <w:r w:rsidRPr="00AF63C6">
              <w:rPr>
                <w:rFonts w:ascii="Arial Narrow" w:hAnsi="Arial Narrow"/>
                <w:b/>
                <w:color w:val="111111"/>
                <w:sz w:val="16"/>
                <w:szCs w:val="16"/>
              </w:rPr>
              <w:t>Biopel 10</w:t>
            </w:r>
          </w:p>
        </w:tc>
        <w:tc>
          <w:tcPr>
            <w:tcW w:w="361" w:type="dxa"/>
          </w:tcPr>
          <w:p w:rsidR="003E6078" w:rsidRPr="00AF63C6" w:rsidRDefault="003E6078">
            <w:pPr>
              <w:rPr>
                <w:rFonts w:ascii="Arial Narrow" w:hAnsi="Arial Narrow"/>
                <w:sz w:val="16"/>
                <w:szCs w:val="16"/>
              </w:rPr>
            </w:pPr>
          </w:p>
        </w:tc>
        <w:tc>
          <w:tcPr>
            <w:tcW w:w="836" w:type="dxa"/>
            <w:gridSpan w:val="2"/>
          </w:tcPr>
          <w:p w:rsidR="003E6078" w:rsidRPr="00AF63C6" w:rsidRDefault="003E6078" w:rsidP="00D3624C">
            <w:pPr>
              <w:pStyle w:val="TableParagraph"/>
              <w:spacing w:before="93"/>
              <w:ind w:left="44"/>
              <w:rPr>
                <w:rFonts w:ascii="Arial Narrow" w:hAnsi="Arial Narrow" w:cs="Calibri"/>
                <w:sz w:val="16"/>
                <w:szCs w:val="16"/>
              </w:rPr>
            </w:pPr>
            <w:r w:rsidRPr="00AF63C6">
              <w:rPr>
                <w:rFonts w:ascii="Arial Narrow" w:hAnsi="Arial Narrow"/>
                <w:b/>
                <w:color w:val="111111"/>
                <w:sz w:val="16"/>
                <w:szCs w:val="16"/>
              </w:rPr>
              <w:t>Biopel 15</w:t>
            </w: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93"/>
              <w:ind w:left="19"/>
              <w:rPr>
                <w:rFonts w:ascii="Arial Narrow" w:hAnsi="Arial Narrow" w:cs="Calibri"/>
                <w:sz w:val="16"/>
                <w:szCs w:val="16"/>
              </w:rPr>
            </w:pPr>
            <w:r w:rsidRPr="00AF63C6">
              <w:rPr>
                <w:rFonts w:ascii="Arial Narrow" w:hAnsi="Arial Narrow"/>
                <w:b/>
                <w:color w:val="111111"/>
                <w:sz w:val="16"/>
                <w:szCs w:val="16"/>
              </w:rPr>
              <w:t>Biopel 20</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rsidP="00D3624C">
            <w:pPr>
              <w:pStyle w:val="TableParagraph"/>
              <w:spacing w:before="93"/>
              <w:ind w:left="37"/>
              <w:rPr>
                <w:rFonts w:ascii="Arial Narrow" w:hAnsi="Arial Narrow" w:cs="Calibri"/>
                <w:sz w:val="16"/>
                <w:szCs w:val="16"/>
              </w:rPr>
            </w:pPr>
            <w:r w:rsidRPr="00AF63C6">
              <w:rPr>
                <w:rFonts w:ascii="Arial Narrow" w:hAnsi="Arial Narrow"/>
                <w:b/>
                <w:color w:val="111111"/>
                <w:sz w:val="16"/>
                <w:szCs w:val="16"/>
              </w:rPr>
              <w:t>Biopel 30</w:t>
            </w:r>
          </w:p>
        </w:tc>
        <w:tc>
          <w:tcPr>
            <w:tcW w:w="1272" w:type="dxa"/>
          </w:tcPr>
          <w:p w:rsidR="003E6078" w:rsidRPr="00AF63C6" w:rsidRDefault="003E6078" w:rsidP="00D3624C">
            <w:pPr>
              <w:pStyle w:val="TableParagraph"/>
              <w:spacing w:before="93"/>
              <w:ind w:left="241"/>
              <w:rPr>
                <w:rFonts w:ascii="Arial Narrow" w:hAnsi="Arial Narrow" w:cs="Calibri"/>
                <w:sz w:val="16"/>
                <w:szCs w:val="16"/>
              </w:rPr>
            </w:pPr>
            <w:r w:rsidRPr="00AF63C6">
              <w:rPr>
                <w:rFonts w:ascii="Arial Narrow" w:hAnsi="Arial Narrow"/>
                <w:b/>
                <w:color w:val="111111"/>
                <w:sz w:val="16"/>
                <w:szCs w:val="16"/>
              </w:rPr>
              <w:t>Biopel 40</w:t>
            </w:r>
          </w:p>
        </w:tc>
      </w:tr>
      <w:tr w:rsidR="003E6078" w:rsidRPr="00AF63C6" w:rsidTr="00AF63C6">
        <w:trPr>
          <w:trHeight w:hRule="exact" w:val="422"/>
        </w:trPr>
        <w:tc>
          <w:tcPr>
            <w:tcW w:w="2828" w:type="dxa"/>
          </w:tcPr>
          <w:p w:rsidR="003E6078" w:rsidRPr="00AF63C6" w:rsidRDefault="003E6078" w:rsidP="00D3624C">
            <w:pPr>
              <w:pStyle w:val="TableParagraph"/>
              <w:spacing w:before="93"/>
              <w:ind w:left="721"/>
              <w:rPr>
                <w:rFonts w:ascii="Arial Narrow" w:hAnsi="Arial Narrow" w:cs="Calibri"/>
                <w:sz w:val="16"/>
                <w:szCs w:val="16"/>
              </w:rPr>
            </w:pPr>
            <w:r w:rsidRPr="00AF63C6">
              <w:rPr>
                <w:rFonts w:ascii="Arial Narrow" w:hAnsi="Arial Narrow"/>
                <w:color w:val="111111"/>
                <w:sz w:val="16"/>
                <w:szCs w:val="16"/>
              </w:rPr>
              <w:t>Номинальная мощность</w:t>
            </w:r>
          </w:p>
        </w:tc>
        <w:tc>
          <w:tcPr>
            <w:tcW w:w="610" w:type="dxa"/>
          </w:tcPr>
          <w:p w:rsidR="003E6078" w:rsidRPr="00AF63C6" w:rsidRDefault="003E6078" w:rsidP="00D3624C">
            <w:pPr>
              <w:pStyle w:val="TableParagraph"/>
              <w:spacing w:before="93"/>
              <w:ind w:left="164"/>
              <w:rPr>
                <w:rFonts w:ascii="Arial Narrow" w:hAnsi="Arial Narrow" w:cs="Calibri"/>
                <w:sz w:val="16"/>
                <w:szCs w:val="16"/>
              </w:rPr>
            </w:pPr>
            <w:r w:rsidRPr="00AF63C6">
              <w:rPr>
                <w:rFonts w:ascii="Arial Narrow" w:hAnsi="Arial Narrow"/>
                <w:color w:val="111111"/>
                <w:sz w:val="16"/>
                <w:szCs w:val="16"/>
              </w:rPr>
              <w:t>кВт</w:t>
            </w:r>
          </w:p>
        </w:tc>
        <w:tc>
          <w:tcPr>
            <w:tcW w:w="1021" w:type="dxa"/>
          </w:tcPr>
          <w:p w:rsidR="003E6078" w:rsidRPr="00AF63C6" w:rsidRDefault="003E6078" w:rsidP="00D3624C">
            <w:pPr>
              <w:pStyle w:val="TableParagraph"/>
              <w:spacing w:before="93"/>
              <w:ind w:left="387"/>
              <w:rPr>
                <w:rFonts w:ascii="Arial Narrow" w:hAnsi="Arial Narrow" w:cs="Calibri"/>
                <w:sz w:val="16"/>
                <w:szCs w:val="16"/>
              </w:rPr>
            </w:pPr>
            <w:r w:rsidRPr="00AF63C6">
              <w:rPr>
                <w:rFonts w:ascii="Arial Narrow" w:hAnsi="Arial Narrow"/>
                <w:color w:val="111111"/>
                <w:sz w:val="16"/>
                <w:szCs w:val="16"/>
              </w:rPr>
              <w:t>10,32</w:t>
            </w: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rsidP="00D3624C">
            <w:pPr>
              <w:pStyle w:val="TableParagraph"/>
              <w:spacing w:before="93"/>
              <w:ind w:left="253"/>
              <w:rPr>
                <w:rFonts w:ascii="Arial Narrow" w:hAnsi="Arial Narrow" w:cs="Calibri"/>
                <w:sz w:val="16"/>
                <w:szCs w:val="16"/>
              </w:rPr>
            </w:pPr>
            <w:r w:rsidRPr="00AF63C6">
              <w:rPr>
                <w:rFonts w:ascii="Arial Narrow" w:hAnsi="Arial Narrow"/>
                <w:color w:val="111111"/>
                <w:sz w:val="16"/>
                <w:szCs w:val="16"/>
              </w:rPr>
              <w:t>14,5</w:t>
            </w: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93"/>
              <w:ind w:left="177"/>
              <w:rPr>
                <w:rFonts w:ascii="Arial Narrow" w:hAnsi="Arial Narrow" w:cs="Calibri"/>
                <w:sz w:val="16"/>
                <w:szCs w:val="16"/>
              </w:rPr>
            </w:pPr>
            <w:r w:rsidRPr="00AF63C6">
              <w:rPr>
                <w:rFonts w:ascii="Arial Narrow" w:hAnsi="Arial Narrow"/>
                <w:color w:val="111111"/>
                <w:sz w:val="16"/>
                <w:szCs w:val="16"/>
              </w:rPr>
              <w:t>19,43</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rsidP="00D3624C">
            <w:pPr>
              <w:pStyle w:val="TableParagraph"/>
              <w:spacing w:before="93"/>
              <w:ind w:left="246"/>
              <w:rPr>
                <w:rFonts w:ascii="Arial Narrow" w:hAnsi="Arial Narrow" w:cs="Calibri"/>
                <w:sz w:val="16"/>
                <w:szCs w:val="16"/>
              </w:rPr>
            </w:pPr>
            <w:r w:rsidRPr="00AF63C6">
              <w:rPr>
                <w:rFonts w:ascii="Arial Narrow" w:hAnsi="Arial Narrow"/>
                <w:color w:val="111111"/>
                <w:sz w:val="16"/>
                <w:szCs w:val="16"/>
              </w:rPr>
              <w:t>31,5</w:t>
            </w:r>
          </w:p>
        </w:tc>
        <w:tc>
          <w:tcPr>
            <w:tcW w:w="1272" w:type="dxa"/>
          </w:tcPr>
          <w:p w:rsidR="003E6078" w:rsidRPr="00AF63C6" w:rsidRDefault="003E6078" w:rsidP="00D3624C">
            <w:pPr>
              <w:pStyle w:val="TableParagraph"/>
              <w:spacing w:before="93"/>
              <w:ind w:left="399"/>
              <w:rPr>
                <w:rFonts w:ascii="Arial Narrow" w:hAnsi="Arial Narrow" w:cs="Calibri"/>
                <w:sz w:val="16"/>
                <w:szCs w:val="16"/>
              </w:rPr>
            </w:pPr>
            <w:r w:rsidRPr="00AF63C6">
              <w:rPr>
                <w:rFonts w:ascii="Arial Narrow" w:hAnsi="Arial Narrow"/>
                <w:color w:val="111111"/>
                <w:sz w:val="16"/>
                <w:szCs w:val="16"/>
              </w:rPr>
              <w:t>42,48</w:t>
            </w:r>
          </w:p>
        </w:tc>
      </w:tr>
      <w:tr w:rsidR="003E6078" w:rsidRPr="00AF63C6" w:rsidTr="00AF63C6">
        <w:trPr>
          <w:trHeight w:hRule="exact" w:val="716"/>
        </w:trPr>
        <w:tc>
          <w:tcPr>
            <w:tcW w:w="2828" w:type="dxa"/>
          </w:tcPr>
          <w:p w:rsidR="003E6078" w:rsidRPr="00AF63C6" w:rsidRDefault="003E6078" w:rsidP="00D3624C">
            <w:pPr>
              <w:pStyle w:val="TableParagraph"/>
              <w:spacing w:before="96"/>
              <w:ind w:left="731"/>
              <w:rPr>
                <w:rFonts w:ascii="Arial Narrow" w:hAnsi="Arial Narrow" w:cs="Calibri"/>
                <w:sz w:val="16"/>
                <w:szCs w:val="16"/>
              </w:rPr>
            </w:pPr>
            <w:r w:rsidRPr="00AF63C6">
              <w:rPr>
                <w:rFonts w:ascii="Arial Narrow" w:hAnsi="Arial Narrow"/>
                <w:color w:val="111111"/>
                <w:sz w:val="16"/>
                <w:szCs w:val="16"/>
              </w:rPr>
              <w:t>Минимальная мощность</w:t>
            </w:r>
          </w:p>
        </w:tc>
        <w:tc>
          <w:tcPr>
            <w:tcW w:w="610" w:type="dxa"/>
          </w:tcPr>
          <w:p w:rsidR="003E6078" w:rsidRPr="00AF63C6" w:rsidRDefault="003E6078" w:rsidP="00D3624C">
            <w:pPr>
              <w:pStyle w:val="TableParagraph"/>
              <w:spacing w:before="96"/>
              <w:ind w:left="164"/>
              <w:rPr>
                <w:rFonts w:ascii="Arial Narrow" w:hAnsi="Arial Narrow" w:cs="Calibri"/>
                <w:sz w:val="16"/>
                <w:szCs w:val="16"/>
              </w:rPr>
            </w:pPr>
            <w:r w:rsidRPr="00AF63C6">
              <w:rPr>
                <w:rFonts w:ascii="Arial Narrow" w:hAnsi="Arial Narrow"/>
                <w:color w:val="111111"/>
                <w:sz w:val="16"/>
                <w:szCs w:val="16"/>
              </w:rPr>
              <w:t>кВт</w:t>
            </w:r>
          </w:p>
        </w:tc>
        <w:tc>
          <w:tcPr>
            <w:tcW w:w="1021" w:type="dxa"/>
          </w:tcPr>
          <w:p w:rsidR="003E6078" w:rsidRPr="00AF63C6" w:rsidRDefault="003E6078" w:rsidP="00D3624C">
            <w:pPr>
              <w:pStyle w:val="TableParagraph"/>
              <w:spacing w:before="96"/>
              <w:ind w:left="438"/>
              <w:rPr>
                <w:rFonts w:ascii="Arial Narrow" w:hAnsi="Arial Narrow" w:cs="Calibri"/>
                <w:sz w:val="16"/>
                <w:szCs w:val="16"/>
              </w:rPr>
            </w:pPr>
            <w:r w:rsidRPr="00AF63C6">
              <w:rPr>
                <w:rFonts w:ascii="Arial Narrow" w:hAnsi="Arial Narrow"/>
                <w:color w:val="111111"/>
                <w:sz w:val="16"/>
                <w:szCs w:val="16"/>
              </w:rPr>
              <w:t>2,99</w:t>
            </w: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rsidP="00D3624C">
            <w:pPr>
              <w:pStyle w:val="TableParagraph"/>
              <w:spacing w:before="96"/>
              <w:ind w:left="303"/>
              <w:rPr>
                <w:rFonts w:ascii="Arial Narrow" w:hAnsi="Arial Narrow" w:cs="Calibri"/>
                <w:sz w:val="16"/>
                <w:szCs w:val="16"/>
              </w:rPr>
            </w:pPr>
            <w:r w:rsidRPr="00AF63C6">
              <w:rPr>
                <w:rFonts w:ascii="Arial Narrow" w:hAnsi="Arial Narrow"/>
                <w:color w:val="111111"/>
                <w:sz w:val="16"/>
                <w:szCs w:val="16"/>
              </w:rPr>
              <w:t>3,7</w:t>
            </w: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96"/>
              <w:ind w:left="278"/>
              <w:rPr>
                <w:rFonts w:ascii="Arial Narrow" w:hAnsi="Arial Narrow" w:cs="Calibri"/>
                <w:sz w:val="16"/>
                <w:szCs w:val="16"/>
              </w:rPr>
            </w:pPr>
            <w:r w:rsidRPr="00AF63C6">
              <w:rPr>
                <w:rFonts w:ascii="Arial Narrow" w:hAnsi="Arial Narrow"/>
                <w:color w:val="111111"/>
                <w:sz w:val="16"/>
                <w:szCs w:val="16"/>
              </w:rPr>
              <w:t>4,7</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rsidP="00D3624C">
            <w:pPr>
              <w:pStyle w:val="TableParagraph"/>
              <w:spacing w:before="96"/>
              <w:ind w:left="296"/>
              <w:rPr>
                <w:rFonts w:ascii="Arial Narrow" w:hAnsi="Arial Narrow" w:cs="Calibri"/>
                <w:sz w:val="16"/>
                <w:szCs w:val="16"/>
              </w:rPr>
            </w:pPr>
            <w:r w:rsidRPr="00AF63C6">
              <w:rPr>
                <w:rFonts w:ascii="Arial Narrow" w:hAnsi="Arial Narrow"/>
                <w:color w:val="111111"/>
                <w:sz w:val="16"/>
                <w:szCs w:val="16"/>
              </w:rPr>
              <w:t>8,5</w:t>
            </w:r>
          </w:p>
        </w:tc>
        <w:tc>
          <w:tcPr>
            <w:tcW w:w="1272" w:type="dxa"/>
          </w:tcPr>
          <w:p w:rsidR="003E6078" w:rsidRPr="00AF63C6" w:rsidRDefault="003E6078" w:rsidP="00D3624C">
            <w:pPr>
              <w:pStyle w:val="TableParagraph"/>
              <w:spacing w:before="96"/>
              <w:ind w:left="429" w:right="436"/>
              <w:jc w:val="center"/>
              <w:rPr>
                <w:rFonts w:ascii="Arial Narrow" w:hAnsi="Arial Narrow" w:cs="Calibri"/>
                <w:sz w:val="16"/>
                <w:szCs w:val="16"/>
              </w:rPr>
            </w:pPr>
            <w:r w:rsidRPr="00AF63C6">
              <w:rPr>
                <w:rFonts w:ascii="Arial Narrow" w:hAnsi="Arial Narrow"/>
                <w:color w:val="111111"/>
                <w:sz w:val="16"/>
                <w:szCs w:val="16"/>
              </w:rPr>
              <w:t>11,4</w:t>
            </w:r>
          </w:p>
        </w:tc>
      </w:tr>
      <w:tr w:rsidR="003E6078" w:rsidRPr="00AF63C6" w:rsidTr="00AF63C6">
        <w:trPr>
          <w:trHeight w:hRule="exact" w:val="569"/>
        </w:trPr>
        <w:tc>
          <w:tcPr>
            <w:tcW w:w="2828" w:type="dxa"/>
          </w:tcPr>
          <w:p w:rsidR="003E6078" w:rsidRPr="00AF63C6" w:rsidRDefault="003E6078" w:rsidP="00D3624C">
            <w:pPr>
              <w:pStyle w:val="TableParagraph"/>
              <w:spacing w:before="96"/>
              <w:ind w:left="822"/>
              <w:rPr>
                <w:rFonts w:ascii="Arial Narrow" w:hAnsi="Arial Narrow" w:cs="Calibri"/>
                <w:sz w:val="16"/>
                <w:szCs w:val="16"/>
              </w:rPr>
            </w:pPr>
            <w:r w:rsidRPr="00AF63C6">
              <w:rPr>
                <w:rFonts w:ascii="Arial Narrow" w:hAnsi="Arial Narrow"/>
                <w:b/>
                <w:color w:val="111111"/>
                <w:sz w:val="16"/>
                <w:szCs w:val="16"/>
              </w:rPr>
              <w:t>Гарантийное топливо</w:t>
            </w:r>
          </w:p>
        </w:tc>
        <w:tc>
          <w:tcPr>
            <w:tcW w:w="610" w:type="dxa"/>
          </w:tcPr>
          <w:p w:rsidR="003E6078" w:rsidRPr="00AF63C6" w:rsidRDefault="003E6078">
            <w:pPr>
              <w:rPr>
                <w:rFonts w:ascii="Arial Narrow" w:hAnsi="Arial Narrow"/>
                <w:sz w:val="16"/>
                <w:szCs w:val="16"/>
              </w:rPr>
            </w:pP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2412" w:type="dxa"/>
            <w:gridSpan w:val="5"/>
          </w:tcPr>
          <w:p w:rsidR="003E6078" w:rsidRPr="00AF63C6" w:rsidRDefault="003E6078" w:rsidP="00D3624C">
            <w:pPr>
              <w:pStyle w:val="TableParagraph"/>
              <w:spacing w:before="96"/>
              <w:ind w:left="375"/>
              <w:rPr>
                <w:rFonts w:ascii="Arial Narrow" w:hAnsi="Arial Narrow" w:cs="Calibri"/>
                <w:sz w:val="16"/>
                <w:szCs w:val="16"/>
              </w:rPr>
            </w:pPr>
            <w:r w:rsidRPr="00AF63C6">
              <w:rPr>
                <w:rFonts w:ascii="Arial Narrow" w:hAnsi="Arial Narrow"/>
                <w:b/>
                <w:color w:val="111111"/>
                <w:sz w:val="16"/>
                <w:szCs w:val="16"/>
              </w:rPr>
              <w:t>древесные гранулы 6-8 мм</w:t>
            </w: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pPr>
              <w:rPr>
                <w:rFonts w:ascii="Arial Narrow" w:hAnsi="Arial Narrow"/>
                <w:sz w:val="16"/>
                <w:szCs w:val="16"/>
              </w:rPr>
            </w:pPr>
          </w:p>
        </w:tc>
      </w:tr>
      <w:tr w:rsidR="003E6078" w:rsidRPr="00AF63C6" w:rsidTr="00C4565A">
        <w:trPr>
          <w:trHeight w:hRule="exact" w:val="574"/>
        </w:trPr>
        <w:tc>
          <w:tcPr>
            <w:tcW w:w="2828" w:type="dxa"/>
          </w:tcPr>
          <w:p w:rsidR="003E6078" w:rsidRPr="00AF63C6" w:rsidRDefault="003E6078" w:rsidP="00D3624C">
            <w:pPr>
              <w:pStyle w:val="TableParagraph"/>
              <w:spacing w:before="93"/>
              <w:ind w:left="853" w:right="44" w:hanging="497"/>
              <w:rPr>
                <w:rFonts w:ascii="Arial Narrow" w:hAnsi="Arial Narrow" w:cs="Calibri"/>
                <w:sz w:val="16"/>
                <w:szCs w:val="16"/>
              </w:rPr>
            </w:pPr>
            <w:r w:rsidRPr="00AF63C6">
              <w:rPr>
                <w:rFonts w:ascii="Arial Narrow" w:hAnsi="Arial Narrow"/>
                <w:color w:val="111111"/>
                <w:sz w:val="16"/>
                <w:szCs w:val="16"/>
              </w:rPr>
              <w:t>Расход топлива (при номинальной мощности котла)</w:t>
            </w:r>
          </w:p>
        </w:tc>
        <w:tc>
          <w:tcPr>
            <w:tcW w:w="610" w:type="dxa"/>
          </w:tcPr>
          <w:p w:rsidR="003E6078" w:rsidRPr="00AF63C6" w:rsidRDefault="003E6078" w:rsidP="00D3624C">
            <w:pPr>
              <w:pStyle w:val="TableParagraph"/>
              <w:spacing w:before="17" w:line="200" w:lineRule="exact"/>
              <w:rPr>
                <w:rFonts w:ascii="Arial Narrow" w:hAnsi="Arial Narrow"/>
                <w:sz w:val="16"/>
                <w:szCs w:val="16"/>
              </w:rPr>
            </w:pPr>
          </w:p>
          <w:p w:rsidR="003E6078" w:rsidRPr="00AF63C6" w:rsidRDefault="003E6078" w:rsidP="00D3624C">
            <w:pPr>
              <w:pStyle w:val="TableParagraph"/>
              <w:ind w:left="116"/>
              <w:rPr>
                <w:rFonts w:ascii="Arial Narrow" w:hAnsi="Arial Narrow" w:cs="Calibri"/>
                <w:sz w:val="16"/>
                <w:szCs w:val="16"/>
              </w:rPr>
            </w:pPr>
            <w:r w:rsidRPr="00AF63C6">
              <w:rPr>
                <w:rFonts w:ascii="Arial Narrow" w:hAnsi="Arial Narrow"/>
                <w:color w:val="111111"/>
                <w:sz w:val="16"/>
                <w:szCs w:val="16"/>
              </w:rPr>
              <w:t>кг/ч</w:t>
            </w:r>
          </w:p>
        </w:tc>
        <w:tc>
          <w:tcPr>
            <w:tcW w:w="1021" w:type="dxa"/>
          </w:tcPr>
          <w:p w:rsidR="003E6078" w:rsidRPr="00AF63C6" w:rsidRDefault="003E6078" w:rsidP="00D3624C">
            <w:pPr>
              <w:pStyle w:val="TableParagraph"/>
              <w:spacing w:before="17" w:line="200" w:lineRule="exact"/>
              <w:rPr>
                <w:rFonts w:ascii="Arial Narrow" w:hAnsi="Arial Narrow"/>
                <w:sz w:val="16"/>
                <w:szCs w:val="16"/>
              </w:rPr>
            </w:pPr>
          </w:p>
          <w:p w:rsidR="003E6078" w:rsidRPr="00AF63C6" w:rsidRDefault="003E6078" w:rsidP="00D3624C">
            <w:pPr>
              <w:pStyle w:val="TableParagraph"/>
              <w:ind w:left="490"/>
              <w:rPr>
                <w:rFonts w:ascii="Arial Narrow" w:hAnsi="Arial Narrow" w:cs="Calibri"/>
                <w:sz w:val="16"/>
                <w:szCs w:val="16"/>
              </w:rPr>
            </w:pPr>
            <w:r w:rsidRPr="00AF63C6">
              <w:rPr>
                <w:rFonts w:ascii="Arial Narrow" w:hAnsi="Arial Narrow"/>
                <w:color w:val="111111"/>
                <w:sz w:val="16"/>
                <w:szCs w:val="16"/>
              </w:rPr>
              <w:t>2,5</w:t>
            </w: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rsidP="00D3624C">
            <w:pPr>
              <w:pStyle w:val="TableParagraph"/>
              <w:spacing w:before="17" w:line="200" w:lineRule="exact"/>
              <w:rPr>
                <w:rFonts w:ascii="Arial Narrow" w:hAnsi="Arial Narrow"/>
                <w:sz w:val="16"/>
                <w:szCs w:val="16"/>
              </w:rPr>
            </w:pPr>
          </w:p>
          <w:p w:rsidR="003E6078" w:rsidRPr="00AF63C6" w:rsidRDefault="003E6078" w:rsidP="00D3624C">
            <w:pPr>
              <w:pStyle w:val="TableParagraph"/>
              <w:ind w:left="303"/>
              <w:rPr>
                <w:rFonts w:ascii="Arial Narrow" w:hAnsi="Arial Narrow" w:cs="Calibri"/>
                <w:sz w:val="16"/>
                <w:szCs w:val="16"/>
              </w:rPr>
            </w:pPr>
            <w:r w:rsidRPr="00AF63C6">
              <w:rPr>
                <w:rFonts w:ascii="Arial Narrow" w:hAnsi="Arial Narrow"/>
                <w:color w:val="111111"/>
                <w:sz w:val="16"/>
                <w:szCs w:val="16"/>
              </w:rPr>
              <w:t>3,4</w:t>
            </w: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17" w:line="200" w:lineRule="exact"/>
              <w:rPr>
                <w:rFonts w:ascii="Arial Narrow" w:hAnsi="Arial Narrow"/>
                <w:sz w:val="16"/>
                <w:szCs w:val="16"/>
              </w:rPr>
            </w:pPr>
          </w:p>
          <w:p w:rsidR="003E6078" w:rsidRPr="00AF63C6" w:rsidRDefault="003E6078" w:rsidP="00D3624C">
            <w:pPr>
              <w:pStyle w:val="TableParagraph"/>
              <w:ind w:left="278"/>
              <w:rPr>
                <w:rFonts w:ascii="Arial Narrow" w:hAnsi="Arial Narrow" w:cs="Calibri"/>
                <w:sz w:val="16"/>
                <w:szCs w:val="16"/>
              </w:rPr>
            </w:pPr>
            <w:r w:rsidRPr="00AF63C6">
              <w:rPr>
                <w:rFonts w:ascii="Arial Narrow" w:hAnsi="Arial Narrow"/>
                <w:color w:val="111111"/>
                <w:sz w:val="16"/>
                <w:szCs w:val="16"/>
              </w:rPr>
              <w:t>4,4</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rsidP="00D3624C">
            <w:pPr>
              <w:pStyle w:val="TableParagraph"/>
              <w:spacing w:before="17" w:line="200" w:lineRule="exact"/>
              <w:rPr>
                <w:rFonts w:ascii="Arial Narrow" w:hAnsi="Arial Narrow"/>
                <w:sz w:val="16"/>
                <w:szCs w:val="16"/>
              </w:rPr>
            </w:pPr>
          </w:p>
          <w:p w:rsidR="003E6078" w:rsidRPr="00AF63C6" w:rsidRDefault="003E6078" w:rsidP="00D3624C">
            <w:pPr>
              <w:pStyle w:val="TableParagraph"/>
              <w:ind w:left="296"/>
              <w:rPr>
                <w:rFonts w:ascii="Arial Narrow" w:hAnsi="Arial Narrow" w:cs="Calibri"/>
                <w:sz w:val="16"/>
                <w:szCs w:val="16"/>
              </w:rPr>
            </w:pPr>
            <w:r w:rsidRPr="00AF63C6">
              <w:rPr>
                <w:rFonts w:ascii="Arial Narrow" w:hAnsi="Arial Narrow"/>
                <w:color w:val="111111"/>
                <w:sz w:val="16"/>
                <w:szCs w:val="16"/>
              </w:rPr>
              <w:t>7,2</w:t>
            </w:r>
          </w:p>
        </w:tc>
        <w:tc>
          <w:tcPr>
            <w:tcW w:w="1272" w:type="dxa"/>
          </w:tcPr>
          <w:p w:rsidR="003E6078" w:rsidRPr="00AF63C6" w:rsidRDefault="003E6078" w:rsidP="00D3624C">
            <w:pPr>
              <w:pStyle w:val="TableParagraph"/>
              <w:spacing w:before="17" w:line="200" w:lineRule="exact"/>
              <w:rPr>
                <w:rFonts w:ascii="Arial Narrow" w:hAnsi="Arial Narrow"/>
                <w:sz w:val="16"/>
                <w:szCs w:val="16"/>
              </w:rPr>
            </w:pPr>
          </w:p>
          <w:p w:rsidR="003E6078" w:rsidRPr="00AF63C6" w:rsidRDefault="003E6078" w:rsidP="00D3624C">
            <w:pPr>
              <w:pStyle w:val="TableParagraph"/>
              <w:ind w:left="429" w:right="436"/>
              <w:jc w:val="center"/>
              <w:rPr>
                <w:rFonts w:ascii="Arial Narrow" w:hAnsi="Arial Narrow" w:cs="Calibri"/>
                <w:sz w:val="16"/>
                <w:szCs w:val="16"/>
              </w:rPr>
            </w:pPr>
            <w:r w:rsidRPr="00AF63C6">
              <w:rPr>
                <w:rFonts w:ascii="Arial Narrow" w:hAnsi="Arial Narrow"/>
                <w:color w:val="111111"/>
                <w:sz w:val="16"/>
                <w:szCs w:val="16"/>
              </w:rPr>
              <w:t>9,96</w:t>
            </w:r>
          </w:p>
        </w:tc>
      </w:tr>
      <w:tr w:rsidR="003E6078" w:rsidRPr="00AF63C6" w:rsidTr="00AF63C6">
        <w:trPr>
          <w:trHeight w:hRule="exact" w:val="670"/>
        </w:trPr>
        <w:tc>
          <w:tcPr>
            <w:tcW w:w="2828" w:type="dxa"/>
          </w:tcPr>
          <w:p w:rsidR="003E6078" w:rsidRPr="00AF63C6" w:rsidRDefault="003E6078" w:rsidP="00D3624C">
            <w:pPr>
              <w:pStyle w:val="TableParagraph"/>
              <w:spacing w:before="96"/>
              <w:ind w:left="853" w:hanging="447"/>
              <w:rPr>
                <w:rFonts w:ascii="Arial Narrow" w:hAnsi="Arial Narrow" w:cs="Calibri"/>
                <w:sz w:val="16"/>
                <w:szCs w:val="16"/>
              </w:rPr>
            </w:pPr>
            <w:r w:rsidRPr="00AF63C6">
              <w:rPr>
                <w:rFonts w:ascii="Arial Narrow" w:hAnsi="Arial Narrow"/>
                <w:color w:val="111111"/>
                <w:sz w:val="16"/>
                <w:szCs w:val="16"/>
              </w:rPr>
              <w:t>Расход топлива (при мин. мощности котла)</w:t>
            </w:r>
          </w:p>
        </w:tc>
        <w:tc>
          <w:tcPr>
            <w:tcW w:w="610"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116"/>
              <w:rPr>
                <w:rFonts w:ascii="Arial Narrow" w:hAnsi="Arial Narrow" w:cs="Calibri"/>
                <w:sz w:val="16"/>
                <w:szCs w:val="16"/>
              </w:rPr>
            </w:pPr>
            <w:r w:rsidRPr="00AF63C6">
              <w:rPr>
                <w:rFonts w:ascii="Arial Narrow" w:hAnsi="Arial Narrow"/>
                <w:color w:val="111111"/>
                <w:sz w:val="16"/>
                <w:szCs w:val="16"/>
              </w:rPr>
              <w:t>кг/ч</w:t>
            </w:r>
          </w:p>
        </w:tc>
        <w:tc>
          <w:tcPr>
            <w:tcW w:w="1021"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438"/>
              <w:rPr>
                <w:rFonts w:ascii="Arial Narrow" w:hAnsi="Arial Narrow" w:cs="Calibri"/>
                <w:sz w:val="16"/>
                <w:szCs w:val="16"/>
              </w:rPr>
            </w:pPr>
            <w:r w:rsidRPr="00AF63C6">
              <w:rPr>
                <w:rFonts w:ascii="Arial Narrow" w:hAnsi="Arial Narrow"/>
                <w:color w:val="111111"/>
                <w:sz w:val="16"/>
                <w:szCs w:val="16"/>
              </w:rPr>
              <w:t>0,71</w:t>
            </w: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253"/>
              <w:rPr>
                <w:rFonts w:ascii="Arial Narrow" w:hAnsi="Arial Narrow" w:cs="Calibri"/>
                <w:sz w:val="16"/>
                <w:szCs w:val="16"/>
              </w:rPr>
            </w:pPr>
            <w:r w:rsidRPr="00AF63C6">
              <w:rPr>
                <w:rFonts w:ascii="Arial Narrow" w:hAnsi="Arial Narrow"/>
                <w:color w:val="111111"/>
                <w:sz w:val="16"/>
                <w:szCs w:val="16"/>
              </w:rPr>
              <w:t>0,85</w:t>
            </w: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278"/>
              <w:rPr>
                <w:rFonts w:ascii="Arial Narrow" w:hAnsi="Arial Narrow" w:cs="Calibri"/>
                <w:sz w:val="16"/>
                <w:szCs w:val="16"/>
              </w:rPr>
            </w:pPr>
            <w:r w:rsidRPr="00AF63C6">
              <w:rPr>
                <w:rFonts w:ascii="Arial Narrow" w:hAnsi="Arial Narrow"/>
                <w:color w:val="111111"/>
                <w:sz w:val="16"/>
                <w:szCs w:val="16"/>
              </w:rPr>
              <w:t>1,1</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296"/>
              <w:rPr>
                <w:rFonts w:ascii="Arial Narrow" w:hAnsi="Arial Narrow" w:cs="Calibri"/>
                <w:sz w:val="16"/>
                <w:szCs w:val="16"/>
              </w:rPr>
            </w:pPr>
            <w:r w:rsidRPr="00AF63C6">
              <w:rPr>
                <w:rFonts w:ascii="Arial Narrow" w:hAnsi="Arial Narrow"/>
                <w:color w:val="111111"/>
                <w:sz w:val="16"/>
                <w:szCs w:val="16"/>
              </w:rPr>
              <w:t>1,9</w:t>
            </w:r>
          </w:p>
        </w:tc>
        <w:tc>
          <w:tcPr>
            <w:tcW w:w="1272"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429" w:right="436"/>
              <w:jc w:val="center"/>
              <w:rPr>
                <w:rFonts w:ascii="Arial Narrow" w:hAnsi="Arial Narrow" w:cs="Calibri"/>
                <w:sz w:val="16"/>
                <w:szCs w:val="16"/>
              </w:rPr>
            </w:pPr>
            <w:r w:rsidRPr="00AF63C6">
              <w:rPr>
                <w:rFonts w:ascii="Arial Narrow" w:hAnsi="Arial Narrow"/>
                <w:color w:val="111111"/>
                <w:sz w:val="16"/>
                <w:szCs w:val="16"/>
              </w:rPr>
              <w:t>2,66</w:t>
            </w:r>
          </w:p>
        </w:tc>
      </w:tr>
      <w:tr w:rsidR="003E6078" w:rsidRPr="00AF63C6" w:rsidTr="00AF63C6">
        <w:trPr>
          <w:trHeight w:hRule="exact" w:val="422"/>
        </w:trPr>
        <w:tc>
          <w:tcPr>
            <w:tcW w:w="2828" w:type="dxa"/>
          </w:tcPr>
          <w:p w:rsidR="003E6078" w:rsidRPr="00AF63C6" w:rsidRDefault="003E6078" w:rsidP="00D3624C">
            <w:pPr>
              <w:pStyle w:val="TableParagraph"/>
              <w:spacing w:before="60"/>
              <w:ind w:left="820"/>
              <w:rPr>
                <w:rFonts w:ascii="Arial Narrow" w:hAnsi="Arial Narrow" w:cs="Calibri"/>
                <w:sz w:val="16"/>
                <w:szCs w:val="16"/>
              </w:rPr>
            </w:pPr>
            <w:r w:rsidRPr="00AF63C6">
              <w:rPr>
                <w:rFonts w:ascii="Arial Narrow" w:hAnsi="Arial Narrow"/>
                <w:color w:val="111111"/>
                <w:sz w:val="16"/>
                <w:szCs w:val="16"/>
              </w:rPr>
              <w:t>Класс выбросов *</w:t>
            </w:r>
            <w:r w:rsidRPr="00AF63C6">
              <w:rPr>
                <w:rFonts w:ascii="Arial Narrow" w:hAnsi="Arial Narrow"/>
                <w:color w:val="111111"/>
                <w:position w:val="10"/>
                <w:sz w:val="16"/>
                <w:szCs w:val="16"/>
              </w:rPr>
              <w:t>1</w:t>
            </w:r>
          </w:p>
        </w:tc>
        <w:tc>
          <w:tcPr>
            <w:tcW w:w="610" w:type="dxa"/>
          </w:tcPr>
          <w:p w:rsidR="003E6078" w:rsidRPr="00AF63C6" w:rsidRDefault="003E6078">
            <w:pPr>
              <w:rPr>
                <w:rFonts w:ascii="Arial Narrow" w:hAnsi="Arial Narrow"/>
                <w:sz w:val="16"/>
                <w:szCs w:val="16"/>
              </w:rPr>
            </w:pP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93"/>
              <w:ind w:left="62"/>
              <w:rPr>
                <w:rFonts w:ascii="Arial Narrow" w:hAnsi="Arial Narrow" w:cs="Calibri"/>
                <w:sz w:val="16"/>
                <w:szCs w:val="16"/>
              </w:rPr>
            </w:pPr>
            <w:r w:rsidRPr="00AF63C6">
              <w:rPr>
                <w:rFonts w:ascii="Arial Narrow" w:hAnsi="Arial Narrow"/>
                <w:color w:val="111111"/>
                <w:sz w:val="16"/>
                <w:szCs w:val="16"/>
              </w:rPr>
              <w:t>5</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pPr>
              <w:rPr>
                <w:rFonts w:ascii="Arial Narrow" w:hAnsi="Arial Narrow"/>
                <w:sz w:val="16"/>
                <w:szCs w:val="16"/>
              </w:rPr>
            </w:pPr>
          </w:p>
        </w:tc>
      </w:tr>
      <w:tr w:rsidR="003E6078" w:rsidRPr="00AF63C6" w:rsidTr="00AF63C6">
        <w:trPr>
          <w:trHeight w:hRule="exact" w:val="425"/>
        </w:trPr>
        <w:tc>
          <w:tcPr>
            <w:tcW w:w="2828" w:type="dxa"/>
          </w:tcPr>
          <w:p w:rsidR="003E6078" w:rsidRPr="00AF63C6" w:rsidRDefault="003E6078" w:rsidP="00D3624C">
            <w:pPr>
              <w:pStyle w:val="TableParagraph"/>
              <w:spacing w:before="62"/>
              <w:ind w:left="924" w:right="930"/>
              <w:jc w:val="center"/>
              <w:rPr>
                <w:rFonts w:ascii="Arial Narrow" w:hAnsi="Arial Narrow" w:cs="Calibri"/>
                <w:sz w:val="16"/>
                <w:szCs w:val="16"/>
              </w:rPr>
            </w:pPr>
            <w:r w:rsidRPr="00AF63C6">
              <w:rPr>
                <w:rFonts w:ascii="Arial Narrow" w:hAnsi="Arial Narrow"/>
                <w:color w:val="111111"/>
                <w:sz w:val="16"/>
                <w:szCs w:val="16"/>
              </w:rPr>
              <w:t>К.п.д. *</w:t>
            </w:r>
            <w:r w:rsidRPr="00AF63C6">
              <w:rPr>
                <w:rFonts w:ascii="Arial Narrow" w:hAnsi="Arial Narrow"/>
                <w:color w:val="111111"/>
                <w:position w:val="10"/>
                <w:sz w:val="16"/>
                <w:szCs w:val="16"/>
              </w:rPr>
              <w:t>1</w:t>
            </w:r>
          </w:p>
        </w:tc>
        <w:tc>
          <w:tcPr>
            <w:tcW w:w="610" w:type="dxa"/>
          </w:tcPr>
          <w:p w:rsidR="003E6078" w:rsidRPr="00AF63C6" w:rsidRDefault="003E6078" w:rsidP="00D3624C">
            <w:pPr>
              <w:pStyle w:val="TableParagraph"/>
              <w:spacing w:before="96"/>
              <w:ind w:right="1"/>
              <w:jc w:val="center"/>
              <w:rPr>
                <w:rFonts w:ascii="Arial Narrow" w:hAnsi="Arial Narrow" w:cs="Calibri"/>
                <w:sz w:val="16"/>
                <w:szCs w:val="16"/>
              </w:rPr>
            </w:pPr>
            <w:r w:rsidRPr="00AF63C6">
              <w:rPr>
                <w:rFonts w:ascii="Arial Narrow" w:hAnsi="Arial Narrow"/>
                <w:color w:val="111111"/>
                <w:sz w:val="16"/>
                <w:szCs w:val="16"/>
              </w:rPr>
              <w:t>%</w:t>
            </w:r>
          </w:p>
        </w:tc>
        <w:tc>
          <w:tcPr>
            <w:tcW w:w="1021" w:type="dxa"/>
          </w:tcPr>
          <w:p w:rsidR="003E6078" w:rsidRPr="00AF63C6" w:rsidRDefault="003E6078" w:rsidP="00D3624C">
            <w:pPr>
              <w:pStyle w:val="TableParagraph"/>
              <w:spacing w:before="96"/>
              <w:ind w:left="387"/>
              <w:rPr>
                <w:rFonts w:ascii="Arial Narrow" w:hAnsi="Arial Narrow" w:cs="Calibri"/>
                <w:sz w:val="16"/>
                <w:szCs w:val="16"/>
              </w:rPr>
            </w:pPr>
            <w:r w:rsidRPr="00AF63C6">
              <w:rPr>
                <w:rFonts w:ascii="Arial Narrow" w:hAnsi="Arial Narrow"/>
                <w:color w:val="111111"/>
                <w:sz w:val="16"/>
                <w:szCs w:val="16"/>
              </w:rPr>
              <w:t>89,94</w:t>
            </w: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rsidP="00D3624C">
            <w:pPr>
              <w:pStyle w:val="TableParagraph"/>
              <w:spacing w:before="96"/>
              <w:ind w:left="253"/>
              <w:rPr>
                <w:rFonts w:ascii="Arial Narrow" w:hAnsi="Arial Narrow" w:cs="Calibri"/>
                <w:sz w:val="16"/>
                <w:szCs w:val="16"/>
              </w:rPr>
            </w:pPr>
            <w:r w:rsidRPr="00AF63C6">
              <w:rPr>
                <w:rFonts w:ascii="Arial Narrow" w:hAnsi="Arial Narrow"/>
                <w:color w:val="111111"/>
                <w:sz w:val="16"/>
                <w:szCs w:val="16"/>
              </w:rPr>
              <w:t>91,4</w:t>
            </w: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96"/>
              <w:ind w:left="177"/>
              <w:rPr>
                <w:rFonts w:ascii="Arial Narrow" w:hAnsi="Arial Narrow" w:cs="Calibri"/>
                <w:sz w:val="16"/>
                <w:szCs w:val="16"/>
              </w:rPr>
            </w:pPr>
            <w:r w:rsidRPr="00AF63C6">
              <w:rPr>
                <w:rFonts w:ascii="Arial Narrow" w:hAnsi="Arial Narrow"/>
                <w:color w:val="111111"/>
                <w:sz w:val="16"/>
                <w:szCs w:val="16"/>
              </w:rPr>
              <w:t>92,82</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rsidP="00D3624C">
            <w:pPr>
              <w:pStyle w:val="TableParagraph"/>
              <w:spacing w:before="96"/>
              <w:ind w:left="246"/>
              <w:rPr>
                <w:rFonts w:ascii="Arial Narrow" w:hAnsi="Arial Narrow" w:cs="Calibri"/>
                <w:sz w:val="16"/>
                <w:szCs w:val="16"/>
              </w:rPr>
            </w:pPr>
            <w:r w:rsidRPr="00AF63C6">
              <w:rPr>
                <w:rFonts w:ascii="Arial Narrow" w:hAnsi="Arial Narrow"/>
                <w:color w:val="111111"/>
                <w:sz w:val="16"/>
                <w:szCs w:val="16"/>
              </w:rPr>
              <w:t>92,2</w:t>
            </w:r>
          </w:p>
        </w:tc>
        <w:tc>
          <w:tcPr>
            <w:tcW w:w="1272" w:type="dxa"/>
          </w:tcPr>
          <w:p w:rsidR="003E6078" w:rsidRPr="00AF63C6" w:rsidRDefault="003E6078" w:rsidP="00D3624C">
            <w:pPr>
              <w:pStyle w:val="TableParagraph"/>
              <w:spacing w:before="96"/>
              <w:ind w:left="399"/>
              <w:rPr>
                <w:rFonts w:ascii="Arial Narrow" w:hAnsi="Arial Narrow" w:cs="Calibri"/>
                <w:sz w:val="16"/>
                <w:szCs w:val="16"/>
              </w:rPr>
            </w:pPr>
            <w:r w:rsidRPr="00AF63C6">
              <w:rPr>
                <w:rFonts w:ascii="Arial Narrow" w:hAnsi="Arial Narrow"/>
                <w:color w:val="111111"/>
                <w:sz w:val="16"/>
                <w:szCs w:val="16"/>
              </w:rPr>
              <w:t>91,41</w:t>
            </w:r>
          </w:p>
        </w:tc>
      </w:tr>
      <w:tr w:rsidR="003E6078" w:rsidRPr="00AF63C6" w:rsidTr="00AF63C6">
        <w:trPr>
          <w:trHeight w:hRule="exact" w:val="494"/>
        </w:trPr>
        <w:tc>
          <w:tcPr>
            <w:tcW w:w="2828" w:type="dxa"/>
          </w:tcPr>
          <w:p w:rsidR="003E6078" w:rsidRPr="00AF63C6" w:rsidRDefault="003E6078" w:rsidP="00D3624C">
            <w:pPr>
              <w:pStyle w:val="TableParagraph"/>
              <w:spacing w:before="129"/>
              <w:ind w:left="887"/>
              <w:rPr>
                <w:rFonts w:ascii="Arial Narrow" w:hAnsi="Arial Narrow" w:cs="Calibri"/>
                <w:sz w:val="16"/>
                <w:szCs w:val="16"/>
              </w:rPr>
            </w:pPr>
            <w:r w:rsidRPr="00AF63C6">
              <w:rPr>
                <w:rFonts w:ascii="Arial Narrow" w:hAnsi="Arial Narrow"/>
                <w:color w:val="111111"/>
                <w:sz w:val="16"/>
                <w:szCs w:val="16"/>
              </w:rPr>
              <w:t>Объем воды</w:t>
            </w:r>
          </w:p>
        </w:tc>
        <w:tc>
          <w:tcPr>
            <w:tcW w:w="610" w:type="dxa"/>
          </w:tcPr>
          <w:p w:rsidR="003E6078" w:rsidRPr="00AF63C6" w:rsidRDefault="003E6078" w:rsidP="00D3624C">
            <w:pPr>
              <w:pStyle w:val="TableParagraph"/>
              <w:spacing w:before="129"/>
              <w:ind w:left="187" w:right="185"/>
              <w:jc w:val="center"/>
              <w:rPr>
                <w:rFonts w:ascii="Arial Narrow" w:hAnsi="Arial Narrow" w:cs="Calibri"/>
                <w:sz w:val="16"/>
                <w:szCs w:val="16"/>
              </w:rPr>
            </w:pPr>
            <w:r w:rsidRPr="00AF63C6">
              <w:rPr>
                <w:rFonts w:ascii="Arial Narrow" w:hAnsi="Arial Narrow"/>
                <w:color w:val="111111"/>
                <w:sz w:val="16"/>
                <w:szCs w:val="16"/>
              </w:rPr>
              <w:t>L</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rsidP="00D3624C">
            <w:pPr>
              <w:pStyle w:val="TableParagraph"/>
              <w:spacing w:before="129"/>
              <w:ind w:left="66"/>
              <w:rPr>
                <w:rFonts w:ascii="Arial Narrow" w:hAnsi="Arial Narrow" w:cs="Calibri"/>
                <w:sz w:val="16"/>
                <w:szCs w:val="16"/>
              </w:rPr>
            </w:pPr>
            <w:r w:rsidRPr="00AF63C6">
              <w:rPr>
                <w:rFonts w:ascii="Arial Narrow" w:hAnsi="Arial Narrow"/>
                <w:color w:val="111111"/>
                <w:sz w:val="16"/>
                <w:szCs w:val="16"/>
              </w:rPr>
              <w:t>43</w:t>
            </w: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pPr>
              <w:rPr>
                <w:rFonts w:ascii="Arial Narrow" w:hAnsi="Arial Narrow"/>
                <w:sz w:val="16"/>
                <w:szCs w:val="16"/>
              </w:rPr>
            </w:pPr>
          </w:p>
        </w:tc>
        <w:tc>
          <w:tcPr>
            <w:tcW w:w="392" w:type="dxa"/>
          </w:tcPr>
          <w:p w:rsidR="003E6078" w:rsidRPr="00AF63C6" w:rsidRDefault="003E6078" w:rsidP="00D3624C">
            <w:pPr>
              <w:pStyle w:val="TableParagraph"/>
              <w:spacing w:before="129"/>
              <w:ind w:left="1"/>
              <w:rPr>
                <w:rFonts w:ascii="Arial Narrow" w:hAnsi="Arial Narrow" w:cs="Calibri"/>
                <w:sz w:val="16"/>
                <w:szCs w:val="16"/>
              </w:rPr>
            </w:pPr>
            <w:r w:rsidRPr="00AF63C6">
              <w:rPr>
                <w:rFonts w:ascii="Arial Narrow" w:hAnsi="Arial Narrow"/>
                <w:color w:val="111111"/>
                <w:sz w:val="16"/>
                <w:szCs w:val="16"/>
              </w:rPr>
              <w:t>59,3</w:t>
            </w: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rsidP="00D3624C">
            <w:pPr>
              <w:pStyle w:val="TableParagraph"/>
              <w:spacing w:before="129"/>
              <w:ind w:left="402" w:right="406"/>
              <w:jc w:val="center"/>
              <w:rPr>
                <w:rFonts w:ascii="Arial Narrow" w:hAnsi="Arial Narrow" w:cs="Calibri"/>
                <w:sz w:val="16"/>
                <w:szCs w:val="16"/>
              </w:rPr>
            </w:pPr>
            <w:r w:rsidRPr="00AF63C6">
              <w:rPr>
                <w:rFonts w:ascii="Arial Narrow" w:hAnsi="Arial Narrow"/>
                <w:color w:val="111111"/>
                <w:sz w:val="16"/>
                <w:szCs w:val="16"/>
              </w:rPr>
              <w:t>83</w:t>
            </w:r>
          </w:p>
        </w:tc>
      </w:tr>
      <w:tr w:rsidR="003E6078" w:rsidRPr="00AF63C6" w:rsidTr="00AF63C6">
        <w:trPr>
          <w:trHeight w:hRule="exact" w:val="670"/>
        </w:trPr>
        <w:tc>
          <w:tcPr>
            <w:tcW w:w="2828" w:type="dxa"/>
          </w:tcPr>
          <w:p w:rsidR="003E6078" w:rsidRPr="00AF63C6" w:rsidRDefault="003E6078" w:rsidP="00D3624C">
            <w:pPr>
              <w:pStyle w:val="TableParagraph"/>
              <w:spacing w:before="96"/>
              <w:ind w:left="193" w:right="44" w:firstLine="21"/>
              <w:rPr>
                <w:rFonts w:ascii="Arial Narrow" w:hAnsi="Arial Narrow" w:cs="Calibri"/>
                <w:sz w:val="16"/>
                <w:szCs w:val="16"/>
              </w:rPr>
            </w:pPr>
            <w:r w:rsidRPr="00AF63C6">
              <w:rPr>
                <w:rFonts w:ascii="Arial Narrow" w:hAnsi="Arial Narrow"/>
                <w:color w:val="111111"/>
                <w:sz w:val="16"/>
                <w:szCs w:val="16"/>
              </w:rPr>
              <w:t>Рабочая тяга дымовой трубы (среднее при мин. и ном. мощности котла)</w:t>
            </w:r>
          </w:p>
        </w:tc>
        <w:tc>
          <w:tcPr>
            <w:tcW w:w="610"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200"/>
              <w:rPr>
                <w:rFonts w:ascii="Arial Narrow" w:hAnsi="Arial Narrow" w:cs="Calibri"/>
                <w:sz w:val="16"/>
                <w:szCs w:val="16"/>
              </w:rPr>
            </w:pPr>
            <w:r w:rsidRPr="00AF63C6">
              <w:rPr>
                <w:rFonts w:ascii="Arial Narrow" w:hAnsi="Arial Narrow"/>
                <w:color w:val="111111"/>
                <w:sz w:val="16"/>
                <w:szCs w:val="16"/>
              </w:rPr>
              <w:t>Па</w:t>
            </w:r>
          </w:p>
        </w:tc>
        <w:tc>
          <w:tcPr>
            <w:tcW w:w="1021"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490"/>
              <w:rPr>
                <w:rFonts w:ascii="Arial Narrow" w:hAnsi="Arial Narrow" w:cs="Calibri"/>
                <w:sz w:val="16"/>
                <w:szCs w:val="16"/>
              </w:rPr>
            </w:pPr>
            <w:r w:rsidRPr="00AF63C6">
              <w:rPr>
                <w:rFonts w:ascii="Arial Narrow" w:hAnsi="Arial Narrow"/>
                <w:color w:val="111111"/>
                <w:sz w:val="16"/>
                <w:szCs w:val="16"/>
              </w:rPr>
              <w:t>6,1</w:t>
            </w: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303"/>
              <w:rPr>
                <w:rFonts w:ascii="Arial Narrow" w:hAnsi="Arial Narrow" w:cs="Calibri"/>
                <w:sz w:val="16"/>
                <w:szCs w:val="16"/>
              </w:rPr>
            </w:pPr>
            <w:r w:rsidRPr="00AF63C6">
              <w:rPr>
                <w:rFonts w:ascii="Arial Narrow" w:hAnsi="Arial Narrow"/>
                <w:color w:val="111111"/>
                <w:sz w:val="16"/>
                <w:szCs w:val="16"/>
              </w:rPr>
              <w:t>7,9</w:t>
            </w: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278"/>
              <w:rPr>
                <w:rFonts w:ascii="Arial Narrow" w:hAnsi="Arial Narrow" w:cs="Calibri"/>
                <w:sz w:val="16"/>
                <w:szCs w:val="16"/>
              </w:rPr>
            </w:pPr>
            <w:r w:rsidRPr="00AF63C6">
              <w:rPr>
                <w:rFonts w:ascii="Arial Narrow" w:hAnsi="Arial Narrow"/>
                <w:color w:val="111111"/>
                <w:sz w:val="16"/>
                <w:szCs w:val="16"/>
              </w:rPr>
              <w:t>9,4</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246"/>
              <w:rPr>
                <w:rFonts w:ascii="Arial Narrow" w:hAnsi="Arial Narrow" w:cs="Calibri"/>
                <w:sz w:val="16"/>
                <w:szCs w:val="16"/>
              </w:rPr>
            </w:pPr>
            <w:r w:rsidRPr="00AF63C6">
              <w:rPr>
                <w:rFonts w:ascii="Arial Narrow" w:hAnsi="Arial Narrow"/>
                <w:color w:val="111111"/>
                <w:sz w:val="16"/>
                <w:szCs w:val="16"/>
              </w:rPr>
              <w:t>13,8</w:t>
            </w:r>
          </w:p>
        </w:tc>
        <w:tc>
          <w:tcPr>
            <w:tcW w:w="1272"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429" w:right="436"/>
              <w:jc w:val="center"/>
              <w:rPr>
                <w:rFonts w:ascii="Arial Narrow" w:hAnsi="Arial Narrow" w:cs="Calibri"/>
                <w:sz w:val="16"/>
                <w:szCs w:val="16"/>
              </w:rPr>
            </w:pPr>
            <w:r w:rsidRPr="00AF63C6">
              <w:rPr>
                <w:rFonts w:ascii="Arial Narrow" w:hAnsi="Arial Narrow"/>
                <w:color w:val="111111"/>
                <w:sz w:val="16"/>
                <w:szCs w:val="16"/>
              </w:rPr>
              <w:t>15,6</w:t>
            </w:r>
          </w:p>
        </w:tc>
      </w:tr>
      <w:tr w:rsidR="003E6078" w:rsidRPr="00AF63C6" w:rsidTr="00AF63C6">
        <w:trPr>
          <w:trHeight w:hRule="exact" w:val="423"/>
        </w:trPr>
        <w:tc>
          <w:tcPr>
            <w:tcW w:w="2828" w:type="dxa"/>
          </w:tcPr>
          <w:p w:rsidR="003E6078" w:rsidRPr="00AF63C6" w:rsidRDefault="003E6078" w:rsidP="00D3624C">
            <w:pPr>
              <w:pStyle w:val="TableParagraph"/>
              <w:spacing w:before="94"/>
              <w:ind w:left="215"/>
              <w:rPr>
                <w:rFonts w:ascii="Arial Narrow" w:hAnsi="Arial Narrow" w:cs="Calibri"/>
                <w:sz w:val="16"/>
                <w:szCs w:val="16"/>
              </w:rPr>
            </w:pPr>
            <w:r w:rsidRPr="00AF63C6">
              <w:rPr>
                <w:rFonts w:ascii="Arial Narrow" w:hAnsi="Arial Narrow"/>
                <w:color w:val="111111"/>
                <w:sz w:val="16"/>
                <w:szCs w:val="16"/>
              </w:rPr>
              <w:t>Максимальное рабочее давление воды</w:t>
            </w:r>
          </w:p>
        </w:tc>
        <w:tc>
          <w:tcPr>
            <w:tcW w:w="610" w:type="dxa"/>
          </w:tcPr>
          <w:p w:rsidR="003E6078" w:rsidRPr="00AF63C6" w:rsidRDefault="003E6078" w:rsidP="00D3624C">
            <w:pPr>
              <w:pStyle w:val="TableParagraph"/>
              <w:spacing w:before="94"/>
              <w:ind w:left="162"/>
              <w:rPr>
                <w:rFonts w:ascii="Arial Narrow" w:hAnsi="Arial Narrow" w:cs="Calibri"/>
                <w:sz w:val="16"/>
                <w:szCs w:val="16"/>
              </w:rPr>
            </w:pPr>
            <w:r w:rsidRPr="00AF63C6">
              <w:rPr>
                <w:rFonts w:ascii="Arial Narrow" w:hAnsi="Arial Narrow"/>
                <w:color w:val="111111"/>
                <w:sz w:val="16"/>
                <w:szCs w:val="16"/>
              </w:rPr>
              <w:t>бар</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94"/>
              <w:ind w:left="284" w:right="242"/>
              <w:jc w:val="center"/>
              <w:rPr>
                <w:rFonts w:ascii="Arial Narrow" w:hAnsi="Arial Narrow" w:cs="Calibri"/>
                <w:sz w:val="16"/>
                <w:szCs w:val="16"/>
              </w:rPr>
            </w:pPr>
            <w:r w:rsidRPr="00AF63C6">
              <w:rPr>
                <w:rFonts w:ascii="Arial Narrow" w:hAnsi="Arial Narrow"/>
                <w:color w:val="111111"/>
                <w:sz w:val="16"/>
                <w:szCs w:val="16"/>
              </w:rPr>
              <w:t>2</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pPr>
              <w:rPr>
                <w:rFonts w:ascii="Arial Narrow" w:hAnsi="Arial Narrow"/>
                <w:sz w:val="16"/>
                <w:szCs w:val="16"/>
              </w:rPr>
            </w:pPr>
          </w:p>
        </w:tc>
      </w:tr>
      <w:tr w:rsidR="003E6078" w:rsidRPr="00AF63C6" w:rsidTr="00C4565A">
        <w:trPr>
          <w:trHeight w:hRule="exact" w:val="492"/>
        </w:trPr>
        <w:tc>
          <w:tcPr>
            <w:tcW w:w="2828" w:type="dxa"/>
          </w:tcPr>
          <w:p w:rsidR="003E6078" w:rsidRPr="00AF63C6" w:rsidRDefault="003E6078" w:rsidP="00D3624C">
            <w:pPr>
              <w:pStyle w:val="TableParagraph"/>
              <w:spacing w:before="96"/>
              <w:ind w:left="181"/>
              <w:rPr>
                <w:rFonts w:ascii="Arial Narrow" w:hAnsi="Arial Narrow" w:cs="Calibri"/>
                <w:sz w:val="16"/>
                <w:szCs w:val="16"/>
              </w:rPr>
            </w:pPr>
            <w:r w:rsidRPr="00AF63C6">
              <w:rPr>
                <w:rFonts w:ascii="Arial Narrow" w:hAnsi="Arial Narrow"/>
                <w:color w:val="111111"/>
                <w:sz w:val="16"/>
                <w:szCs w:val="16"/>
              </w:rPr>
              <w:t>Максимальная температура отопительной воды</w:t>
            </w:r>
          </w:p>
        </w:tc>
        <w:tc>
          <w:tcPr>
            <w:tcW w:w="610" w:type="dxa"/>
          </w:tcPr>
          <w:p w:rsidR="003E6078" w:rsidRPr="00AF63C6" w:rsidRDefault="003E6078" w:rsidP="00D3624C">
            <w:pPr>
              <w:pStyle w:val="TableParagraph"/>
              <w:spacing w:before="96"/>
              <w:ind w:left="185" w:right="185"/>
              <w:jc w:val="center"/>
              <w:rPr>
                <w:rFonts w:ascii="Arial Narrow" w:hAnsi="Arial Narrow" w:cs="Calibri"/>
                <w:sz w:val="16"/>
                <w:szCs w:val="16"/>
              </w:rPr>
            </w:pPr>
            <w:r w:rsidRPr="00AF63C6">
              <w:rPr>
                <w:rFonts w:ascii="Arial Narrow" w:hAnsi="Arial Narrow"/>
                <w:color w:val="111111"/>
                <w:sz w:val="16"/>
                <w:szCs w:val="16"/>
              </w:rPr>
              <w:t>°C</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96"/>
              <w:ind w:left="284" w:right="242"/>
              <w:jc w:val="center"/>
              <w:rPr>
                <w:rFonts w:ascii="Arial Narrow" w:hAnsi="Arial Narrow" w:cs="Calibri"/>
                <w:sz w:val="16"/>
                <w:szCs w:val="16"/>
              </w:rPr>
            </w:pPr>
            <w:r w:rsidRPr="00AF63C6">
              <w:rPr>
                <w:rFonts w:ascii="Arial Narrow" w:hAnsi="Arial Narrow"/>
                <w:color w:val="111111"/>
                <w:sz w:val="16"/>
                <w:szCs w:val="16"/>
              </w:rPr>
              <w:t>85</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pPr>
              <w:rPr>
                <w:rFonts w:ascii="Arial Narrow" w:hAnsi="Arial Narrow"/>
                <w:sz w:val="16"/>
                <w:szCs w:val="16"/>
              </w:rPr>
            </w:pPr>
          </w:p>
        </w:tc>
      </w:tr>
      <w:tr w:rsidR="003E6078" w:rsidRPr="00AF63C6" w:rsidTr="00AF63C6">
        <w:trPr>
          <w:trHeight w:hRule="exact" w:val="425"/>
        </w:trPr>
        <w:tc>
          <w:tcPr>
            <w:tcW w:w="2828" w:type="dxa"/>
          </w:tcPr>
          <w:p w:rsidR="003E6078" w:rsidRPr="00AF63C6" w:rsidRDefault="003E6078" w:rsidP="00D3624C">
            <w:pPr>
              <w:pStyle w:val="TableParagraph"/>
              <w:spacing w:before="96"/>
              <w:ind w:left="174"/>
              <w:rPr>
                <w:rFonts w:ascii="Arial Narrow" w:hAnsi="Arial Narrow" w:cs="Calibri"/>
                <w:sz w:val="16"/>
                <w:szCs w:val="16"/>
              </w:rPr>
            </w:pPr>
            <w:r w:rsidRPr="00AF63C6">
              <w:rPr>
                <w:rFonts w:ascii="Arial Narrow" w:hAnsi="Arial Narrow"/>
                <w:color w:val="111111"/>
                <w:sz w:val="16"/>
                <w:szCs w:val="16"/>
              </w:rPr>
              <w:t>Минимальная температура возвратной воды</w:t>
            </w:r>
          </w:p>
        </w:tc>
        <w:tc>
          <w:tcPr>
            <w:tcW w:w="610" w:type="dxa"/>
          </w:tcPr>
          <w:p w:rsidR="003E6078" w:rsidRPr="00AF63C6" w:rsidRDefault="003E6078" w:rsidP="00D3624C">
            <w:pPr>
              <w:pStyle w:val="TableParagraph"/>
              <w:spacing w:before="96"/>
              <w:ind w:left="185" w:right="185"/>
              <w:jc w:val="center"/>
              <w:rPr>
                <w:rFonts w:ascii="Arial Narrow" w:hAnsi="Arial Narrow" w:cs="Calibri"/>
                <w:sz w:val="16"/>
                <w:szCs w:val="16"/>
              </w:rPr>
            </w:pPr>
            <w:r w:rsidRPr="00AF63C6">
              <w:rPr>
                <w:rFonts w:ascii="Arial Narrow" w:hAnsi="Arial Narrow"/>
                <w:color w:val="111111"/>
                <w:sz w:val="16"/>
                <w:szCs w:val="16"/>
              </w:rPr>
              <w:t>°C</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96"/>
              <w:ind w:left="284" w:right="242"/>
              <w:jc w:val="center"/>
              <w:rPr>
                <w:rFonts w:ascii="Arial Narrow" w:hAnsi="Arial Narrow" w:cs="Calibri"/>
                <w:sz w:val="16"/>
                <w:szCs w:val="16"/>
              </w:rPr>
            </w:pPr>
            <w:r w:rsidRPr="00AF63C6">
              <w:rPr>
                <w:rFonts w:ascii="Arial Narrow" w:hAnsi="Arial Narrow"/>
                <w:color w:val="111111"/>
                <w:sz w:val="16"/>
                <w:szCs w:val="16"/>
              </w:rPr>
              <w:t>65</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pPr>
              <w:rPr>
                <w:rFonts w:ascii="Arial Narrow" w:hAnsi="Arial Narrow"/>
                <w:sz w:val="16"/>
                <w:szCs w:val="16"/>
              </w:rPr>
            </w:pPr>
          </w:p>
        </w:tc>
      </w:tr>
      <w:tr w:rsidR="003E6078" w:rsidRPr="00AF63C6" w:rsidTr="00AF63C6">
        <w:trPr>
          <w:trHeight w:hRule="exact" w:val="667"/>
        </w:trPr>
        <w:tc>
          <w:tcPr>
            <w:tcW w:w="2828" w:type="dxa"/>
          </w:tcPr>
          <w:p w:rsidR="003E6078" w:rsidRPr="00AF63C6" w:rsidRDefault="003E6078" w:rsidP="00AF63C6">
            <w:pPr>
              <w:pStyle w:val="TableParagraph"/>
              <w:spacing w:before="96"/>
              <w:ind w:left="634" w:hanging="532"/>
              <w:rPr>
                <w:rFonts w:ascii="Arial Narrow" w:hAnsi="Arial Narrow" w:cs="Calibri"/>
                <w:sz w:val="16"/>
                <w:szCs w:val="16"/>
              </w:rPr>
            </w:pPr>
            <w:r w:rsidRPr="00AF63C6">
              <w:rPr>
                <w:rFonts w:ascii="Arial Narrow" w:hAnsi="Arial Narrow"/>
                <w:color w:val="111111"/>
                <w:sz w:val="16"/>
                <w:szCs w:val="16"/>
              </w:rPr>
              <w:t>Температура продуктов сгорания (при номинальной мощности котла)</w:t>
            </w:r>
          </w:p>
        </w:tc>
        <w:tc>
          <w:tcPr>
            <w:tcW w:w="610"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185" w:right="185"/>
              <w:jc w:val="center"/>
              <w:rPr>
                <w:rFonts w:ascii="Arial Narrow" w:hAnsi="Arial Narrow" w:cs="Calibri"/>
                <w:sz w:val="16"/>
                <w:szCs w:val="16"/>
              </w:rPr>
            </w:pPr>
            <w:r w:rsidRPr="00AF63C6">
              <w:rPr>
                <w:rFonts w:ascii="Arial Narrow" w:hAnsi="Arial Narrow"/>
                <w:color w:val="111111"/>
                <w:sz w:val="16"/>
                <w:szCs w:val="16"/>
              </w:rPr>
              <w:t>°C</w:t>
            </w:r>
          </w:p>
        </w:tc>
        <w:tc>
          <w:tcPr>
            <w:tcW w:w="1021"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514"/>
              <w:rPr>
                <w:rFonts w:ascii="Arial Narrow" w:hAnsi="Arial Narrow" w:cs="Calibri"/>
                <w:sz w:val="16"/>
                <w:szCs w:val="16"/>
              </w:rPr>
            </w:pPr>
            <w:r w:rsidRPr="00AF63C6">
              <w:rPr>
                <w:rFonts w:ascii="Arial Narrow" w:hAnsi="Arial Narrow"/>
                <w:color w:val="111111"/>
                <w:sz w:val="16"/>
                <w:szCs w:val="16"/>
              </w:rPr>
              <w:t>70</w:t>
            </w: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330"/>
              <w:rPr>
                <w:rFonts w:ascii="Arial Narrow" w:hAnsi="Arial Narrow" w:cs="Calibri"/>
                <w:sz w:val="16"/>
                <w:szCs w:val="16"/>
              </w:rPr>
            </w:pPr>
            <w:r w:rsidRPr="00AF63C6">
              <w:rPr>
                <w:rFonts w:ascii="Arial Narrow" w:hAnsi="Arial Narrow"/>
                <w:color w:val="111111"/>
                <w:sz w:val="16"/>
                <w:szCs w:val="16"/>
              </w:rPr>
              <w:t>73</w:t>
            </w: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272" w:right="254"/>
              <w:jc w:val="center"/>
              <w:rPr>
                <w:rFonts w:ascii="Arial Narrow" w:hAnsi="Arial Narrow" w:cs="Calibri"/>
                <w:sz w:val="16"/>
                <w:szCs w:val="16"/>
              </w:rPr>
            </w:pPr>
            <w:r w:rsidRPr="00AF63C6">
              <w:rPr>
                <w:rFonts w:ascii="Arial Narrow" w:hAnsi="Arial Narrow"/>
                <w:color w:val="111111"/>
                <w:sz w:val="16"/>
                <w:szCs w:val="16"/>
              </w:rPr>
              <w:t>77</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322"/>
              <w:rPr>
                <w:rFonts w:ascii="Arial Narrow" w:hAnsi="Arial Narrow" w:cs="Calibri"/>
                <w:sz w:val="16"/>
                <w:szCs w:val="16"/>
              </w:rPr>
            </w:pPr>
            <w:r w:rsidRPr="00AF63C6">
              <w:rPr>
                <w:rFonts w:ascii="Arial Narrow" w:hAnsi="Arial Narrow"/>
                <w:color w:val="111111"/>
                <w:sz w:val="16"/>
                <w:szCs w:val="16"/>
              </w:rPr>
              <w:t>87</w:t>
            </w:r>
          </w:p>
        </w:tc>
        <w:tc>
          <w:tcPr>
            <w:tcW w:w="1272"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402" w:right="406"/>
              <w:jc w:val="center"/>
              <w:rPr>
                <w:rFonts w:ascii="Arial Narrow" w:hAnsi="Arial Narrow" w:cs="Calibri"/>
                <w:sz w:val="16"/>
                <w:szCs w:val="16"/>
              </w:rPr>
            </w:pPr>
            <w:r w:rsidRPr="00AF63C6">
              <w:rPr>
                <w:rFonts w:ascii="Arial Narrow" w:hAnsi="Arial Narrow"/>
                <w:color w:val="111111"/>
                <w:sz w:val="16"/>
                <w:szCs w:val="16"/>
              </w:rPr>
              <w:t>97</w:t>
            </w:r>
          </w:p>
        </w:tc>
      </w:tr>
      <w:tr w:rsidR="003E6078" w:rsidRPr="00AF63C6" w:rsidTr="00AF63C6">
        <w:trPr>
          <w:trHeight w:hRule="exact" w:val="425"/>
        </w:trPr>
        <w:tc>
          <w:tcPr>
            <w:tcW w:w="2828" w:type="dxa"/>
          </w:tcPr>
          <w:p w:rsidR="003E6078" w:rsidRPr="00AF63C6" w:rsidRDefault="003E6078" w:rsidP="00D3624C">
            <w:pPr>
              <w:pStyle w:val="TableParagraph"/>
              <w:spacing w:before="96"/>
              <w:ind w:left="919" w:right="930"/>
              <w:jc w:val="center"/>
              <w:rPr>
                <w:rFonts w:ascii="Arial Narrow" w:hAnsi="Arial Narrow" w:cs="Calibri"/>
                <w:sz w:val="16"/>
                <w:szCs w:val="16"/>
              </w:rPr>
            </w:pPr>
            <w:r w:rsidRPr="00AF63C6">
              <w:rPr>
                <w:rFonts w:ascii="Arial Narrow" w:hAnsi="Arial Narrow"/>
                <w:color w:val="111111"/>
                <w:sz w:val="16"/>
                <w:szCs w:val="16"/>
              </w:rPr>
              <w:t>Масса</w:t>
            </w:r>
          </w:p>
        </w:tc>
        <w:tc>
          <w:tcPr>
            <w:tcW w:w="610" w:type="dxa"/>
          </w:tcPr>
          <w:p w:rsidR="003E6078" w:rsidRPr="00AF63C6" w:rsidRDefault="003E6078" w:rsidP="00D3624C">
            <w:pPr>
              <w:pStyle w:val="TableParagraph"/>
              <w:spacing w:before="96"/>
              <w:ind w:left="188" w:right="185"/>
              <w:jc w:val="center"/>
              <w:rPr>
                <w:rFonts w:ascii="Arial Narrow" w:hAnsi="Arial Narrow" w:cs="Calibri"/>
                <w:sz w:val="16"/>
                <w:szCs w:val="16"/>
              </w:rPr>
            </w:pPr>
            <w:r w:rsidRPr="00AF63C6">
              <w:rPr>
                <w:rFonts w:ascii="Arial Narrow" w:hAnsi="Arial Narrow"/>
                <w:color w:val="111111"/>
                <w:sz w:val="16"/>
                <w:szCs w:val="16"/>
              </w:rPr>
              <w:t>кг</w:t>
            </w:r>
          </w:p>
        </w:tc>
        <w:tc>
          <w:tcPr>
            <w:tcW w:w="1021" w:type="dxa"/>
          </w:tcPr>
          <w:p w:rsidR="003E6078" w:rsidRPr="00AF63C6" w:rsidRDefault="003E6078" w:rsidP="00D3624C">
            <w:pPr>
              <w:pStyle w:val="TableParagraph"/>
              <w:spacing w:before="96"/>
              <w:ind w:left="464"/>
              <w:rPr>
                <w:rFonts w:ascii="Arial Narrow" w:hAnsi="Arial Narrow" w:cs="Calibri"/>
                <w:sz w:val="16"/>
                <w:szCs w:val="16"/>
              </w:rPr>
            </w:pPr>
            <w:r w:rsidRPr="00AF63C6">
              <w:rPr>
                <w:rFonts w:ascii="Arial Narrow" w:hAnsi="Arial Narrow"/>
                <w:color w:val="111111"/>
                <w:sz w:val="16"/>
                <w:szCs w:val="16"/>
              </w:rPr>
              <w:t>234</w:t>
            </w: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rsidP="00D3624C">
            <w:pPr>
              <w:pStyle w:val="TableParagraph"/>
              <w:spacing w:before="96"/>
              <w:ind w:left="277"/>
              <w:rPr>
                <w:rFonts w:ascii="Arial Narrow" w:hAnsi="Arial Narrow" w:cs="Calibri"/>
                <w:sz w:val="16"/>
                <w:szCs w:val="16"/>
              </w:rPr>
            </w:pPr>
            <w:r w:rsidRPr="00AF63C6">
              <w:rPr>
                <w:rFonts w:ascii="Arial Narrow" w:hAnsi="Arial Narrow"/>
                <w:color w:val="111111"/>
                <w:sz w:val="16"/>
                <w:szCs w:val="16"/>
              </w:rPr>
              <w:t>234</w:t>
            </w: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96"/>
              <w:ind w:left="251"/>
              <w:rPr>
                <w:rFonts w:ascii="Arial Narrow" w:hAnsi="Arial Narrow" w:cs="Calibri"/>
                <w:sz w:val="16"/>
                <w:szCs w:val="16"/>
              </w:rPr>
            </w:pPr>
            <w:r w:rsidRPr="00AF63C6">
              <w:rPr>
                <w:rFonts w:ascii="Arial Narrow" w:hAnsi="Arial Narrow"/>
                <w:color w:val="111111"/>
                <w:sz w:val="16"/>
                <w:szCs w:val="16"/>
              </w:rPr>
              <w:t>282</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rsidP="00D3624C">
            <w:pPr>
              <w:pStyle w:val="TableParagraph"/>
              <w:spacing w:before="96"/>
              <w:ind w:left="270"/>
              <w:rPr>
                <w:rFonts w:ascii="Arial Narrow" w:hAnsi="Arial Narrow" w:cs="Calibri"/>
                <w:sz w:val="16"/>
                <w:szCs w:val="16"/>
              </w:rPr>
            </w:pPr>
            <w:r w:rsidRPr="00AF63C6">
              <w:rPr>
                <w:rFonts w:ascii="Arial Narrow" w:hAnsi="Arial Narrow"/>
                <w:color w:val="111111"/>
                <w:sz w:val="16"/>
                <w:szCs w:val="16"/>
              </w:rPr>
              <w:t>282</w:t>
            </w:r>
          </w:p>
        </w:tc>
        <w:tc>
          <w:tcPr>
            <w:tcW w:w="1272" w:type="dxa"/>
          </w:tcPr>
          <w:p w:rsidR="003E6078" w:rsidRPr="00AF63C6" w:rsidRDefault="003E6078" w:rsidP="00D3624C">
            <w:pPr>
              <w:pStyle w:val="TableParagraph"/>
              <w:spacing w:before="96"/>
              <w:ind w:left="402" w:right="411"/>
              <w:jc w:val="center"/>
              <w:rPr>
                <w:rFonts w:ascii="Arial Narrow" w:hAnsi="Arial Narrow" w:cs="Calibri"/>
                <w:sz w:val="16"/>
                <w:szCs w:val="16"/>
              </w:rPr>
            </w:pPr>
            <w:r w:rsidRPr="00AF63C6">
              <w:rPr>
                <w:rFonts w:ascii="Arial Narrow" w:hAnsi="Arial Narrow"/>
                <w:color w:val="111111"/>
                <w:sz w:val="16"/>
                <w:szCs w:val="16"/>
              </w:rPr>
              <w:t>400</w:t>
            </w:r>
          </w:p>
        </w:tc>
      </w:tr>
      <w:tr w:rsidR="003E6078" w:rsidRPr="00AF63C6" w:rsidTr="00AF63C6">
        <w:trPr>
          <w:trHeight w:hRule="exact" w:val="425"/>
        </w:trPr>
        <w:tc>
          <w:tcPr>
            <w:tcW w:w="2828" w:type="dxa"/>
          </w:tcPr>
          <w:p w:rsidR="003E6078" w:rsidRPr="00AF63C6" w:rsidRDefault="003E6078" w:rsidP="00D3624C">
            <w:pPr>
              <w:pStyle w:val="TableParagraph"/>
              <w:spacing w:before="96"/>
              <w:ind w:left="673"/>
              <w:rPr>
                <w:rFonts w:ascii="Arial Narrow" w:hAnsi="Arial Narrow" w:cs="Calibri"/>
                <w:sz w:val="16"/>
                <w:szCs w:val="16"/>
              </w:rPr>
            </w:pPr>
            <w:r w:rsidRPr="00AF63C6">
              <w:rPr>
                <w:rFonts w:ascii="Arial Narrow" w:hAnsi="Arial Narrow"/>
                <w:color w:val="111111"/>
                <w:sz w:val="16"/>
                <w:szCs w:val="16"/>
              </w:rPr>
              <w:t>Подключаемое напряжение</w:t>
            </w:r>
          </w:p>
        </w:tc>
        <w:tc>
          <w:tcPr>
            <w:tcW w:w="610" w:type="dxa"/>
          </w:tcPr>
          <w:p w:rsidR="003E6078" w:rsidRPr="00AF63C6" w:rsidRDefault="003E6078" w:rsidP="00D3624C">
            <w:pPr>
              <w:pStyle w:val="TableParagraph"/>
              <w:spacing w:before="96"/>
              <w:ind w:left="102"/>
              <w:rPr>
                <w:rFonts w:ascii="Arial Narrow" w:hAnsi="Arial Narrow" w:cs="Calibri"/>
                <w:sz w:val="16"/>
                <w:szCs w:val="16"/>
              </w:rPr>
            </w:pPr>
            <w:r w:rsidRPr="00AF63C6">
              <w:rPr>
                <w:rFonts w:ascii="Arial Narrow" w:hAnsi="Arial Narrow"/>
                <w:color w:val="111111"/>
                <w:sz w:val="16"/>
                <w:szCs w:val="16"/>
              </w:rPr>
              <w:t>В/Гц</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1576" w:type="dxa"/>
            <w:gridSpan w:val="3"/>
          </w:tcPr>
          <w:p w:rsidR="003E6078" w:rsidRPr="00AF63C6" w:rsidRDefault="003E6078" w:rsidP="00D3624C">
            <w:pPr>
              <w:pStyle w:val="TableParagraph"/>
              <w:spacing w:before="96"/>
              <w:ind w:left="89"/>
              <w:rPr>
                <w:rFonts w:ascii="Arial Narrow" w:hAnsi="Arial Narrow" w:cs="Calibri"/>
                <w:sz w:val="16"/>
                <w:szCs w:val="16"/>
              </w:rPr>
            </w:pPr>
            <w:r w:rsidRPr="00AF63C6">
              <w:rPr>
                <w:rFonts w:ascii="Arial Narrow" w:hAnsi="Arial Narrow"/>
                <w:color w:val="111111"/>
                <w:sz w:val="16"/>
                <w:szCs w:val="16"/>
              </w:rPr>
              <w:t>230 В/50 Гц ±10%</w:t>
            </w: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pPr>
              <w:rPr>
                <w:rFonts w:ascii="Arial Narrow" w:hAnsi="Arial Narrow"/>
                <w:sz w:val="16"/>
                <w:szCs w:val="16"/>
              </w:rPr>
            </w:pPr>
          </w:p>
        </w:tc>
      </w:tr>
      <w:tr w:rsidR="003E6078" w:rsidRPr="00AF63C6" w:rsidTr="00AF63C6">
        <w:trPr>
          <w:trHeight w:hRule="exact" w:val="425"/>
        </w:trPr>
        <w:tc>
          <w:tcPr>
            <w:tcW w:w="9494" w:type="dxa"/>
            <w:gridSpan w:val="11"/>
          </w:tcPr>
          <w:p w:rsidR="003E6078" w:rsidRPr="00AF63C6" w:rsidRDefault="003E6078" w:rsidP="00D3624C">
            <w:pPr>
              <w:pStyle w:val="TableParagraph"/>
              <w:spacing w:before="93"/>
              <w:ind w:left="961"/>
              <w:rPr>
                <w:rFonts w:ascii="Arial Narrow" w:hAnsi="Arial Narrow" w:cs="Calibri"/>
                <w:sz w:val="16"/>
                <w:szCs w:val="16"/>
              </w:rPr>
            </w:pPr>
            <w:r w:rsidRPr="00AF63C6">
              <w:rPr>
                <w:rFonts w:ascii="Arial Narrow" w:hAnsi="Arial Narrow"/>
                <w:b/>
                <w:color w:val="111111"/>
                <w:sz w:val="16"/>
                <w:szCs w:val="16"/>
              </w:rPr>
              <w:t>Размеры:</w:t>
            </w:r>
          </w:p>
        </w:tc>
      </w:tr>
      <w:tr w:rsidR="003E6078" w:rsidRPr="00AF63C6" w:rsidTr="00AF63C6">
        <w:trPr>
          <w:trHeight w:hRule="exact" w:val="423"/>
        </w:trPr>
        <w:tc>
          <w:tcPr>
            <w:tcW w:w="2828" w:type="dxa"/>
          </w:tcPr>
          <w:p w:rsidR="003E6078" w:rsidRPr="00AF63C6" w:rsidRDefault="003E6078" w:rsidP="00D3624C">
            <w:pPr>
              <w:pStyle w:val="TableParagraph"/>
              <w:spacing w:before="93"/>
              <w:ind w:right="9"/>
              <w:jc w:val="center"/>
              <w:rPr>
                <w:rFonts w:ascii="Arial Narrow" w:hAnsi="Arial Narrow" w:cs="Calibri"/>
                <w:sz w:val="16"/>
                <w:szCs w:val="16"/>
              </w:rPr>
            </w:pPr>
            <w:r w:rsidRPr="00AF63C6">
              <w:rPr>
                <w:rFonts w:ascii="Arial Narrow" w:hAnsi="Arial Narrow"/>
                <w:color w:val="111111"/>
                <w:sz w:val="16"/>
                <w:szCs w:val="16"/>
              </w:rPr>
              <w:t>Высота котла</w:t>
            </w:r>
          </w:p>
        </w:tc>
        <w:tc>
          <w:tcPr>
            <w:tcW w:w="610" w:type="dxa"/>
          </w:tcPr>
          <w:p w:rsidR="003E6078" w:rsidRPr="00AF63C6" w:rsidRDefault="003E6078" w:rsidP="00D3624C">
            <w:pPr>
              <w:pStyle w:val="TableParagraph"/>
              <w:spacing w:before="93"/>
              <w:ind w:left="140"/>
              <w:rPr>
                <w:rFonts w:ascii="Arial Narrow" w:hAnsi="Arial Narrow" w:cs="Calibri"/>
                <w:sz w:val="16"/>
                <w:szCs w:val="16"/>
              </w:rPr>
            </w:pPr>
            <w:r w:rsidRPr="00AF63C6">
              <w:rPr>
                <w:rFonts w:ascii="Arial Narrow" w:hAnsi="Arial Narrow"/>
                <w:color w:val="111111"/>
                <w:sz w:val="16"/>
                <w:szCs w:val="16"/>
              </w:rPr>
              <w:t>мм</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522" w:type="dxa"/>
            <w:gridSpan w:val="2"/>
          </w:tcPr>
          <w:p w:rsidR="003E6078" w:rsidRPr="00AF63C6" w:rsidRDefault="003E6078" w:rsidP="00D3624C">
            <w:pPr>
              <w:pStyle w:val="TableParagraph"/>
              <w:spacing w:before="93"/>
              <w:ind w:left="99"/>
              <w:rPr>
                <w:rFonts w:ascii="Arial Narrow" w:hAnsi="Arial Narrow" w:cs="Calibri"/>
                <w:sz w:val="16"/>
                <w:szCs w:val="16"/>
              </w:rPr>
            </w:pPr>
            <w:r w:rsidRPr="00AF63C6">
              <w:rPr>
                <w:rFonts w:ascii="Arial Narrow" w:hAnsi="Arial Narrow"/>
                <w:color w:val="111111"/>
                <w:sz w:val="16"/>
                <w:szCs w:val="16"/>
              </w:rPr>
              <w:t>1054</w:t>
            </w:r>
          </w:p>
        </w:tc>
        <w:tc>
          <w:tcPr>
            <w:tcW w:w="793"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rsidP="00D3624C">
            <w:pPr>
              <w:pStyle w:val="TableParagraph"/>
              <w:spacing w:before="93"/>
              <w:ind w:left="402" w:right="411"/>
              <w:jc w:val="center"/>
              <w:rPr>
                <w:rFonts w:ascii="Arial Narrow" w:hAnsi="Arial Narrow" w:cs="Calibri"/>
                <w:sz w:val="16"/>
                <w:szCs w:val="16"/>
              </w:rPr>
            </w:pPr>
            <w:r w:rsidRPr="00AF63C6">
              <w:rPr>
                <w:rFonts w:ascii="Arial Narrow" w:hAnsi="Arial Narrow"/>
                <w:color w:val="111111"/>
                <w:sz w:val="16"/>
                <w:szCs w:val="16"/>
              </w:rPr>
              <w:t>1154</w:t>
            </w:r>
          </w:p>
        </w:tc>
      </w:tr>
      <w:tr w:rsidR="003E6078" w:rsidRPr="00AF63C6" w:rsidTr="00AF63C6">
        <w:trPr>
          <w:trHeight w:hRule="exact" w:val="425"/>
        </w:trPr>
        <w:tc>
          <w:tcPr>
            <w:tcW w:w="2828" w:type="dxa"/>
          </w:tcPr>
          <w:p w:rsidR="003E6078" w:rsidRPr="00AF63C6" w:rsidRDefault="003E6078" w:rsidP="00D3624C">
            <w:pPr>
              <w:pStyle w:val="TableParagraph"/>
              <w:spacing w:before="96"/>
              <w:ind w:left="923" w:right="930"/>
              <w:jc w:val="center"/>
              <w:rPr>
                <w:rFonts w:ascii="Arial Narrow" w:hAnsi="Arial Narrow" w:cs="Calibri"/>
                <w:sz w:val="16"/>
                <w:szCs w:val="16"/>
              </w:rPr>
            </w:pPr>
            <w:r w:rsidRPr="00AF63C6">
              <w:rPr>
                <w:rFonts w:ascii="Arial Narrow" w:hAnsi="Arial Narrow"/>
                <w:color w:val="111111"/>
                <w:sz w:val="16"/>
                <w:szCs w:val="16"/>
              </w:rPr>
              <w:t>Ширина котла</w:t>
            </w:r>
          </w:p>
        </w:tc>
        <w:tc>
          <w:tcPr>
            <w:tcW w:w="610" w:type="dxa"/>
          </w:tcPr>
          <w:p w:rsidR="003E6078" w:rsidRPr="00AF63C6" w:rsidRDefault="003E6078" w:rsidP="00D3624C">
            <w:pPr>
              <w:pStyle w:val="TableParagraph"/>
              <w:spacing w:before="96"/>
              <w:ind w:left="140"/>
              <w:rPr>
                <w:rFonts w:ascii="Arial Narrow" w:hAnsi="Arial Narrow" w:cs="Calibri"/>
                <w:sz w:val="16"/>
                <w:szCs w:val="16"/>
              </w:rPr>
            </w:pPr>
            <w:r w:rsidRPr="00AF63C6">
              <w:rPr>
                <w:rFonts w:ascii="Arial Narrow" w:hAnsi="Arial Narrow"/>
                <w:color w:val="111111"/>
                <w:sz w:val="16"/>
                <w:szCs w:val="16"/>
              </w:rPr>
              <w:t>мм</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rsidP="00D3624C">
            <w:pPr>
              <w:pStyle w:val="TableParagraph"/>
              <w:spacing w:before="96"/>
              <w:ind w:left="13"/>
              <w:rPr>
                <w:rFonts w:ascii="Arial Narrow" w:hAnsi="Arial Narrow" w:cs="Calibri"/>
                <w:sz w:val="16"/>
                <w:szCs w:val="16"/>
              </w:rPr>
            </w:pPr>
            <w:r w:rsidRPr="00AF63C6">
              <w:rPr>
                <w:rFonts w:ascii="Arial Narrow" w:hAnsi="Arial Narrow"/>
                <w:color w:val="111111"/>
                <w:sz w:val="16"/>
                <w:szCs w:val="16"/>
              </w:rPr>
              <w:t>455</w:t>
            </w: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pPr>
              <w:rPr>
                <w:rFonts w:ascii="Arial Narrow" w:hAnsi="Arial Narrow"/>
                <w:sz w:val="16"/>
                <w:szCs w:val="16"/>
              </w:rPr>
            </w:pPr>
          </w:p>
        </w:tc>
        <w:tc>
          <w:tcPr>
            <w:tcW w:w="392" w:type="dxa"/>
          </w:tcPr>
          <w:p w:rsidR="003E6078" w:rsidRPr="00AF63C6" w:rsidRDefault="003E6078" w:rsidP="00D3624C">
            <w:pPr>
              <w:pStyle w:val="TableParagraph"/>
              <w:spacing w:before="96"/>
              <w:ind w:left="25"/>
              <w:rPr>
                <w:rFonts w:ascii="Arial Narrow" w:hAnsi="Arial Narrow" w:cs="Calibri"/>
                <w:sz w:val="16"/>
                <w:szCs w:val="16"/>
              </w:rPr>
            </w:pPr>
            <w:r w:rsidRPr="00AF63C6">
              <w:rPr>
                <w:rFonts w:ascii="Arial Narrow" w:hAnsi="Arial Narrow"/>
                <w:color w:val="111111"/>
                <w:sz w:val="16"/>
                <w:szCs w:val="16"/>
              </w:rPr>
              <w:t>555</w:t>
            </w: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rsidP="00D3624C">
            <w:pPr>
              <w:pStyle w:val="TableParagraph"/>
              <w:spacing w:before="96"/>
              <w:ind w:left="402" w:right="411"/>
              <w:jc w:val="center"/>
              <w:rPr>
                <w:rFonts w:ascii="Arial Narrow" w:hAnsi="Arial Narrow" w:cs="Calibri"/>
                <w:sz w:val="16"/>
                <w:szCs w:val="16"/>
              </w:rPr>
            </w:pPr>
            <w:r w:rsidRPr="00AF63C6">
              <w:rPr>
                <w:rFonts w:ascii="Arial Narrow" w:hAnsi="Arial Narrow"/>
                <w:color w:val="111111"/>
                <w:sz w:val="16"/>
                <w:szCs w:val="16"/>
              </w:rPr>
              <w:t>655</w:t>
            </w:r>
          </w:p>
        </w:tc>
      </w:tr>
      <w:tr w:rsidR="003E6078" w:rsidRPr="00AF63C6" w:rsidTr="00AF63C6">
        <w:trPr>
          <w:trHeight w:hRule="exact" w:val="425"/>
        </w:trPr>
        <w:tc>
          <w:tcPr>
            <w:tcW w:w="2828" w:type="dxa"/>
          </w:tcPr>
          <w:p w:rsidR="003E6078" w:rsidRPr="00AF63C6" w:rsidRDefault="003E6078" w:rsidP="00D3624C">
            <w:pPr>
              <w:pStyle w:val="TableParagraph"/>
              <w:spacing w:before="96"/>
              <w:ind w:left="841"/>
              <w:rPr>
                <w:rFonts w:ascii="Arial Narrow" w:hAnsi="Arial Narrow" w:cs="Calibri"/>
                <w:sz w:val="16"/>
                <w:szCs w:val="16"/>
              </w:rPr>
            </w:pPr>
            <w:r w:rsidRPr="00AF63C6">
              <w:rPr>
                <w:rFonts w:ascii="Arial Narrow" w:hAnsi="Arial Narrow"/>
                <w:color w:val="111111"/>
                <w:sz w:val="16"/>
                <w:szCs w:val="16"/>
              </w:rPr>
              <w:t>Глубина котла</w:t>
            </w:r>
          </w:p>
        </w:tc>
        <w:tc>
          <w:tcPr>
            <w:tcW w:w="610" w:type="dxa"/>
          </w:tcPr>
          <w:p w:rsidR="003E6078" w:rsidRPr="00AF63C6" w:rsidRDefault="003E6078" w:rsidP="00D3624C">
            <w:pPr>
              <w:pStyle w:val="TableParagraph"/>
              <w:spacing w:before="96"/>
              <w:ind w:left="140"/>
              <w:rPr>
                <w:rFonts w:ascii="Arial Narrow" w:hAnsi="Arial Narrow" w:cs="Calibri"/>
                <w:sz w:val="16"/>
                <w:szCs w:val="16"/>
              </w:rPr>
            </w:pPr>
            <w:r w:rsidRPr="00AF63C6">
              <w:rPr>
                <w:rFonts w:ascii="Arial Narrow" w:hAnsi="Arial Narrow"/>
                <w:color w:val="111111"/>
                <w:sz w:val="16"/>
                <w:szCs w:val="16"/>
              </w:rPr>
              <w:t>мм</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rsidP="00D3624C">
            <w:pPr>
              <w:pStyle w:val="TableParagraph"/>
              <w:spacing w:before="96"/>
              <w:ind w:left="13"/>
              <w:rPr>
                <w:rFonts w:ascii="Arial Narrow" w:hAnsi="Arial Narrow" w:cs="Calibri"/>
                <w:sz w:val="16"/>
                <w:szCs w:val="16"/>
              </w:rPr>
            </w:pPr>
            <w:r w:rsidRPr="00AF63C6">
              <w:rPr>
                <w:rFonts w:ascii="Arial Narrow" w:hAnsi="Arial Narrow"/>
                <w:color w:val="111111"/>
                <w:sz w:val="16"/>
                <w:szCs w:val="16"/>
              </w:rPr>
              <w:t>773</w:t>
            </w: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pPr>
              <w:rPr>
                <w:rFonts w:ascii="Arial Narrow" w:hAnsi="Arial Narrow"/>
                <w:sz w:val="16"/>
                <w:szCs w:val="16"/>
              </w:rPr>
            </w:pPr>
          </w:p>
        </w:tc>
        <w:tc>
          <w:tcPr>
            <w:tcW w:w="392" w:type="dxa"/>
          </w:tcPr>
          <w:p w:rsidR="003E6078" w:rsidRPr="00AF63C6" w:rsidRDefault="003E6078" w:rsidP="00D3624C">
            <w:pPr>
              <w:pStyle w:val="TableParagraph"/>
              <w:spacing w:before="96"/>
              <w:ind w:left="25"/>
              <w:rPr>
                <w:rFonts w:ascii="Arial Narrow" w:hAnsi="Arial Narrow" w:cs="Calibri"/>
                <w:sz w:val="16"/>
                <w:szCs w:val="16"/>
              </w:rPr>
            </w:pPr>
            <w:r w:rsidRPr="00AF63C6">
              <w:rPr>
                <w:rFonts w:ascii="Arial Narrow" w:hAnsi="Arial Narrow"/>
                <w:color w:val="111111"/>
                <w:sz w:val="16"/>
                <w:szCs w:val="16"/>
              </w:rPr>
              <w:t>838</w:t>
            </w: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rsidP="00D3624C">
            <w:pPr>
              <w:pStyle w:val="TableParagraph"/>
              <w:spacing w:before="96"/>
              <w:ind w:left="402" w:right="411"/>
              <w:jc w:val="center"/>
              <w:rPr>
                <w:rFonts w:ascii="Arial Narrow" w:hAnsi="Arial Narrow" w:cs="Calibri"/>
                <w:sz w:val="16"/>
                <w:szCs w:val="16"/>
              </w:rPr>
            </w:pPr>
            <w:r w:rsidRPr="00AF63C6">
              <w:rPr>
                <w:rFonts w:ascii="Arial Narrow" w:hAnsi="Arial Narrow"/>
                <w:color w:val="111111"/>
                <w:sz w:val="16"/>
                <w:szCs w:val="16"/>
              </w:rPr>
              <w:t>936</w:t>
            </w:r>
          </w:p>
        </w:tc>
      </w:tr>
      <w:tr w:rsidR="003E6078" w:rsidRPr="00AF63C6" w:rsidTr="00AF63C6">
        <w:trPr>
          <w:trHeight w:hRule="exact" w:val="667"/>
        </w:trPr>
        <w:tc>
          <w:tcPr>
            <w:tcW w:w="2828" w:type="dxa"/>
          </w:tcPr>
          <w:p w:rsidR="003E6078" w:rsidRPr="00AF63C6" w:rsidRDefault="003E6078" w:rsidP="00D3624C">
            <w:pPr>
              <w:pStyle w:val="TableParagraph"/>
              <w:spacing w:before="93"/>
              <w:ind w:left="1187" w:hanging="1025"/>
              <w:rPr>
                <w:rFonts w:ascii="Arial Narrow" w:hAnsi="Arial Narrow" w:cs="Calibri"/>
                <w:sz w:val="16"/>
                <w:szCs w:val="16"/>
              </w:rPr>
            </w:pPr>
            <w:r w:rsidRPr="00AF63C6">
              <w:rPr>
                <w:rFonts w:ascii="Arial Narrow" w:hAnsi="Arial Narrow"/>
                <w:color w:val="111111"/>
                <w:sz w:val="16"/>
                <w:szCs w:val="16"/>
              </w:rPr>
              <w:t>Размещение центра дымохода от земли</w:t>
            </w:r>
          </w:p>
        </w:tc>
        <w:tc>
          <w:tcPr>
            <w:tcW w:w="610"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140"/>
              <w:rPr>
                <w:rFonts w:ascii="Arial Narrow" w:hAnsi="Arial Narrow" w:cs="Calibri"/>
                <w:sz w:val="16"/>
                <w:szCs w:val="16"/>
              </w:rPr>
            </w:pPr>
            <w:r w:rsidRPr="00AF63C6">
              <w:rPr>
                <w:rFonts w:ascii="Arial Narrow" w:hAnsi="Arial Narrow"/>
                <w:color w:val="111111"/>
                <w:sz w:val="16"/>
                <w:szCs w:val="16"/>
              </w:rPr>
              <w:t>мм</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19"/>
              <w:rPr>
                <w:rFonts w:ascii="Arial Narrow" w:hAnsi="Arial Narrow" w:cs="Calibri"/>
                <w:sz w:val="16"/>
                <w:szCs w:val="16"/>
              </w:rPr>
            </w:pPr>
            <w:r w:rsidRPr="00AF63C6">
              <w:rPr>
                <w:rFonts w:ascii="Arial Narrow" w:hAnsi="Arial Narrow"/>
                <w:color w:val="111111"/>
                <w:sz w:val="16"/>
                <w:szCs w:val="16"/>
              </w:rPr>
              <w:t>708</w:t>
            </w:r>
          </w:p>
        </w:tc>
        <w:tc>
          <w:tcPr>
            <w:tcW w:w="793"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402" w:right="411"/>
              <w:jc w:val="center"/>
              <w:rPr>
                <w:rFonts w:ascii="Arial Narrow" w:hAnsi="Arial Narrow" w:cs="Calibri"/>
                <w:sz w:val="16"/>
                <w:szCs w:val="16"/>
              </w:rPr>
            </w:pPr>
            <w:r w:rsidRPr="00AF63C6">
              <w:rPr>
                <w:rFonts w:ascii="Arial Narrow" w:hAnsi="Arial Narrow"/>
                <w:color w:val="111111"/>
                <w:sz w:val="16"/>
                <w:szCs w:val="16"/>
              </w:rPr>
              <w:t>808</w:t>
            </w:r>
          </w:p>
        </w:tc>
      </w:tr>
      <w:tr w:rsidR="003E6078" w:rsidRPr="00AF63C6" w:rsidTr="00AF63C6">
        <w:trPr>
          <w:trHeight w:hRule="exact" w:val="670"/>
        </w:trPr>
        <w:tc>
          <w:tcPr>
            <w:tcW w:w="2828" w:type="dxa"/>
          </w:tcPr>
          <w:p w:rsidR="003E6078" w:rsidRPr="00AF63C6" w:rsidRDefault="003E6078" w:rsidP="00D3624C">
            <w:pPr>
              <w:pStyle w:val="TableParagraph"/>
              <w:spacing w:before="96"/>
              <w:ind w:left="1057" w:right="44" w:hanging="953"/>
              <w:rPr>
                <w:rFonts w:ascii="Arial Narrow" w:hAnsi="Arial Narrow" w:cs="Calibri"/>
                <w:sz w:val="16"/>
                <w:szCs w:val="16"/>
              </w:rPr>
            </w:pPr>
            <w:r w:rsidRPr="00AF63C6">
              <w:rPr>
                <w:rFonts w:ascii="Arial Narrow" w:hAnsi="Arial Narrow"/>
                <w:color w:val="111111"/>
                <w:sz w:val="16"/>
                <w:szCs w:val="16"/>
              </w:rPr>
              <w:t>Размещение патрубка входящей воды от земли</w:t>
            </w:r>
          </w:p>
        </w:tc>
        <w:tc>
          <w:tcPr>
            <w:tcW w:w="610"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140"/>
              <w:rPr>
                <w:rFonts w:ascii="Arial Narrow" w:hAnsi="Arial Narrow" w:cs="Calibri"/>
                <w:sz w:val="16"/>
                <w:szCs w:val="16"/>
              </w:rPr>
            </w:pPr>
            <w:r w:rsidRPr="00AF63C6">
              <w:rPr>
                <w:rFonts w:ascii="Arial Narrow" w:hAnsi="Arial Narrow"/>
                <w:color w:val="111111"/>
                <w:sz w:val="16"/>
                <w:szCs w:val="16"/>
              </w:rPr>
              <w:t>мм</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18" w:line="200" w:lineRule="exact"/>
              <w:rPr>
                <w:rFonts w:ascii="Arial Narrow" w:hAnsi="Arial Narrow"/>
                <w:sz w:val="16"/>
                <w:szCs w:val="16"/>
              </w:rPr>
            </w:pPr>
          </w:p>
          <w:p w:rsidR="003E6078" w:rsidRPr="00AF63C6" w:rsidRDefault="003E6078" w:rsidP="00D3624C">
            <w:pPr>
              <w:pStyle w:val="TableParagraph"/>
              <w:ind w:left="263"/>
              <w:rPr>
                <w:rFonts w:ascii="Arial Narrow" w:hAnsi="Arial Narrow" w:cs="Calibri"/>
                <w:sz w:val="16"/>
                <w:szCs w:val="16"/>
              </w:rPr>
            </w:pPr>
            <w:r w:rsidRPr="00AF63C6">
              <w:rPr>
                <w:rFonts w:ascii="Arial Narrow" w:hAnsi="Arial Narrow"/>
                <w:color w:val="111111"/>
                <w:sz w:val="16"/>
                <w:szCs w:val="16"/>
              </w:rPr>
              <w:t>178</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pPr>
              <w:rPr>
                <w:rFonts w:ascii="Arial Narrow" w:hAnsi="Arial Narrow"/>
                <w:sz w:val="16"/>
                <w:szCs w:val="16"/>
              </w:rPr>
            </w:pPr>
          </w:p>
        </w:tc>
      </w:tr>
      <w:tr w:rsidR="003E6078" w:rsidRPr="00AF63C6" w:rsidTr="00AF63C6">
        <w:trPr>
          <w:trHeight w:hRule="exact" w:val="667"/>
        </w:trPr>
        <w:tc>
          <w:tcPr>
            <w:tcW w:w="2828" w:type="dxa"/>
          </w:tcPr>
          <w:p w:rsidR="003E6078" w:rsidRPr="00AF63C6" w:rsidRDefault="003E6078" w:rsidP="00D3624C">
            <w:pPr>
              <w:pStyle w:val="TableParagraph"/>
              <w:spacing w:before="93"/>
              <w:ind w:left="839" w:hanging="560"/>
              <w:rPr>
                <w:rFonts w:ascii="Arial Narrow" w:hAnsi="Arial Narrow" w:cs="Calibri"/>
                <w:sz w:val="16"/>
                <w:szCs w:val="16"/>
              </w:rPr>
            </w:pPr>
            <w:r w:rsidRPr="00AF63C6">
              <w:rPr>
                <w:rFonts w:ascii="Arial Narrow" w:hAnsi="Arial Narrow"/>
                <w:color w:val="111111"/>
                <w:sz w:val="16"/>
                <w:szCs w:val="16"/>
              </w:rPr>
              <w:t>Размещение патрубка выходящей воды от земли</w:t>
            </w:r>
          </w:p>
        </w:tc>
        <w:tc>
          <w:tcPr>
            <w:tcW w:w="610"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140"/>
              <w:rPr>
                <w:rFonts w:ascii="Arial Narrow" w:hAnsi="Arial Narrow" w:cs="Calibri"/>
                <w:sz w:val="16"/>
                <w:szCs w:val="16"/>
              </w:rPr>
            </w:pPr>
            <w:r w:rsidRPr="00AF63C6">
              <w:rPr>
                <w:rFonts w:ascii="Arial Narrow" w:hAnsi="Arial Narrow"/>
                <w:color w:val="111111"/>
                <w:sz w:val="16"/>
                <w:szCs w:val="16"/>
              </w:rPr>
              <w:t>мм</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19"/>
              <w:rPr>
                <w:rFonts w:ascii="Arial Narrow" w:hAnsi="Arial Narrow" w:cs="Calibri"/>
                <w:sz w:val="16"/>
                <w:szCs w:val="16"/>
              </w:rPr>
            </w:pPr>
            <w:r w:rsidRPr="00AF63C6">
              <w:rPr>
                <w:rFonts w:ascii="Arial Narrow" w:hAnsi="Arial Narrow"/>
                <w:color w:val="111111"/>
                <w:sz w:val="16"/>
                <w:szCs w:val="16"/>
              </w:rPr>
              <w:t>868</w:t>
            </w:r>
          </w:p>
        </w:tc>
        <w:tc>
          <w:tcPr>
            <w:tcW w:w="793"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rsidP="00D3624C">
            <w:pPr>
              <w:pStyle w:val="TableParagraph"/>
              <w:spacing w:before="16" w:line="200" w:lineRule="exact"/>
              <w:rPr>
                <w:rFonts w:ascii="Arial Narrow" w:hAnsi="Arial Narrow"/>
                <w:sz w:val="16"/>
                <w:szCs w:val="16"/>
              </w:rPr>
            </w:pPr>
          </w:p>
          <w:p w:rsidR="003E6078" w:rsidRPr="00AF63C6" w:rsidRDefault="003E6078" w:rsidP="00D3624C">
            <w:pPr>
              <w:pStyle w:val="TableParagraph"/>
              <w:ind w:left="402" w:right="411"/>
              <w:jc w:val="center"/>
              <w:rPr>
                <w:rFonts w:ascii="Arial Narrow" w:hAnsi="Arial Narrow" w:cs="Calibri"/>
                <w:sz w:val="16"/>
                <w:szCs w:val="16"/>
              </w:rPr>
            </w:pPr>
            <w:r w:rsidRPr="00AF63C6">
              <w:rPr>
                <w:rFonts w:ascii="Arial Narrow" w:hAnsi="Arial Narrow"/>
                <w:color w:val="111111"/>
                <w:sz w:val="16"/>
                <w:szCs w:val="16"/>
              </w:rPr>
              <w:t>968</w:t>
            </w:r>
          </w:p>
        </w:tc>
      </w:tr>
      <w:tr w:rsidR="003E6078" w:rsidRPr="00AF63C6" w:rsidTr="00AF63C6">
        <w:trPr>
          <w:trHeight w:hRule="exact" w:val="670"/>
        </w:trPr>
        <w:tc>
          <w:tcPr>
            <w:tcW w:w="2828" w:type="dxa"/>
          </w:tcPr>
          <w:p w:rsidR="003E6078" w:rsidRPr="00AF63C6" w:rsidRDefault="003E6078" w:rsidP="00D3624C">
            <w:pPr>
              <w:pStyle w:val="TableParagraph"/>
              <w:spacing w:before="96"/>
              <w:ind w:left="844" w:right="44" w:hanging="668"/>
              <w:rPr>
                <w:rFonts w:ascii="Arial Narrow" w:hAnsi="Arial Narrow" w:cs="Calibri"/>
                <w:sz w:val="16"/>
                <w:szCs w:val="16"/>
              </w:rPr>
            </w:pPr>
            <w:r w:rsidRPr="00AF63C6">
              <w:rPr>
                <w:rFonts w:ascii="Arial Narrow" w:hAnsi="Arial Narrow"/>
                <w:color w:val="111111"/>
                <w:sz w:val="16"/>
                <w:szCs w:val="16"/>
              </w:rPr>
              <w:t>Подключающие патрубки входной и выходной воды</w:t>
            </w:r>
          </w:p>
        </w:tc>
        <w:tc>
          <w:tcPr>
            <w:tcW w:w="610" w:type="dxa"/>
          </w:tcPr>
          <w:p w:rsidR="003E6078" w:rsidRPr="00AF63C6" w:rsidRDefault="003E6078" w:rsidP="00D3624C">
            <w:pPr>
              <w:pStyle w:val="TableParagraph"/>
              <w:spacing w:before="19" w:line="200" w:lineRule="exact"/>
              <w:rPr>
                <w:rFonts w:ascii="Arial Narrow" w:hAnsi="Arial Narrow"/>
                <w:sz w:val="16"/>
                <w:szCs w:val="16"/>
              </w:rPr>
            </w:pPr>
          </w:p>
          <w:p w:rsidR="003E6078" w:rsidRPr="00AF63C6" w:rsidRDefault="003E6078" w:rsidP="00D3624C">
            <w:pPr>
              <w:pStyle w:val="TableParagraph"/>
              <w:ind w:left="174"/>
              <w:rPr>
                <w:rFonts w:ascii="Arial Narrow" w:hAnsi="Arial Narrow" w:cs="Calibri"/>
                <w:sz w:val="16"/>
                <w:szCs w:val="16"/>
              </w:rPr>
            </w:pPr>
            <w:r w:rsidRPr="00AF63C6">
              <w:rPr>
                <w:rFonts w:ascii="Arial Narrow" w:hAnsi="Arial Narrow"/>
                <w:color w:val="111111"/>
                <w:sz w:val="16"/>
                <w:szCs w:val="16"/>
              </w:rPr>
              <w:t>Ду</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793" w:type="dxa"/>
          </w:tcPr>
          <w:p w:rsidR="003E6078" w:rsidRPr="00AF63C6" w:rsidRDefault="003E6078" w:rsidP="00D3624C">
            <w:pPr>
              <w:pStyle w:val="TableParagraph"/>
              <w:spacing w:before="19" w:line="200" w:lineRule="exact"/>
              <w:rPr>
                <w:rFonts w:ascii="Arial Narrow" w:hAnsi="Arial Narrow"/>
                <w:sz w:val="16"/>
                <w:szCs w:val="16"/>
              </w:rPr>
            </w:pPr>
          </w:p>
          <w:p w:rsidR="003E6078" w:rsidRPr="00AF63C6" w:rsidRDefault="003E6078" w:rsidP="00D3624C">
            <w:pPr>
              <w:pStyle w:val="TableParagraph"/>
              <w:ind w:left="100"/>
              <w:rPr>
                <w:rFonts w:ascii="Arial Narrow" w:hAnsi="Arial Narrow" w:cs="Calibri"/>
                <w:sz w:val="16"/>
                <w:szCs w:val="16"/>
              </w:rPr>
            </w:pPr>
            <w:r w:rsidRPr="00AF63C6">
              <w:rPr>
                <w:rFonts w:ascii="Arial Narrow" w:hAnsi="Arial Narrow"/>
                <w:color w:val="111111"/>
                <w:sz w:val="16"/>
                <w:szCs w:val="16"/>
              </w:rPr>
              <w:t>G1 1/4"</w:t>
            </w: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pPr>
              <w:rPr>
                <w:rFonts w:ascii="Arial Narrow" w:hAnsi="Arial Narrow"/>
                <w:sz w:val="16"/>
                <w:szCs w:val="16"/>
              </w:rPr>
            </w:pPr>
          </w:p>
        </w:tc>
      </w:tr>
      <w:tr w:rsidR="003E6078" w:rsidRPr="00AF63C6" w:rsidTr="00AF63C6">
        <w:trPr>
          <w:trHeight w:hRule="exact" w:val="422"/>
        </w:trPr>
        <w:tc>
          <w:tcPr>
            <w:tcW w:w="2828" w:type="dxa"/>
          </w:tcPr>
          <w:p w:rsidR="003E6078" w:rsidRPr="00AF63C6" w:rsidRDefault="003E6078" w:rsidP="00D3624C">
            <w:pPr>
              <w:pStyle w:val="TableParagraph"/>
              <w:spacing w:before="93"/>
              <w:ind w:left="637"/>
              <w:rPr>
                <w:rFonts w:ascii="Arial Narrow" w:hAnsi="Arial Narrow" w:cs="Calibri"/>
                <w:sz w:val="16"/>
                <w:szCs w:val="16"/>
              </w:rPr>
            </w:pPr>
            <w:r w:rsidRPr="00AF63C6">
              <w:rPr>
                <w:rFonts w:ascii="Arial Narrow" w:hAnsi="Arial Narrow"/>
                <w:color w:val="111111"/>
                <w:sz w:val="16"/>
                <w:szCs w:val="16"/>
              </w:rPr>
              <w:t>Диаметр дымохода</w:t>
            </w:r>
          </w:p>
        </w:tc>
        <w:tc>
          <w:tcPr>
            <w:tcW w:w="610" w:type="dxa"/>
          </w:tcPr>
          <w:p w:rsidR="003E6078" w:rsidRPr="00AF63C6" w:rsidRDefault="003E6078" w:rsidP="00D3624C">
            <w:pPr>
              <w:pStyle w:val="TableParagraph"/>
              <w:spacing w:before="93"/>
              <w:ind w:left="140"/>
              <w:rPr>
                <w:rFonts w:ascii="Arial Narrow" w:hAnsi="Arial Narrow" w:cs="Calibri"/>
                <w:sz w:val="16"/>
                <w:szCs w:val="16"/>
              </w:rPr>
            </w:pPr>
            <w:r w:rsidRPr="00AF63C6">
              <w:rPr>
                <w:rFonts w:ascii="Arial Narrow" w:hAnsi="Arial Narrow"/>
                <w:color w:val="111111"/>
                <w:sz w:val="16"/>
                <w:szCs w:val="16"/>
              </w:rPr>
              <w:t>мм</w:t>
            </w:r>
          </w:p>
        </w:tc>
        <w:tc>
          <w:tcPr>
            <w:tcW w:w="1021" w:type="dxa"/>
          </w:tcPr>
          <w:p w:rsidR="003E6078" w:rsidRPr="00AF63C6" w:rsidRDefault="003E6078">
            <w:pPr>
              <w:rPr>
                <w:rFonts w:ascii="Arial Narrow" w:hAnsi="Arial Narrow"/>
                <w:sz w:val="16"/>
                <w:szCs w:val="16"/>
              </w:rPr>
            </w:pPr>
          </w:p>
        </w:tc>
        <w:tc>
          <w:tcPr>
            <w:tcW w:w="361" w:type="dxa"/>
          </w:tcPr>
          <w:p w:rsidR="003E6078" w:rsidRPr="00AF63C6" w:rsidRDefault="003E6078">
            <w:pPr>
              <w:rPr>
                <w:rFonts w:ascii="Arial Narrow" w:hAnsi="Arial Narrow"/>
                <w:sz w:val="16"/>
                <w:szCs w:val="16"/>
              </w:rPr>
            </w:pPr>
          </w:p>
        </w:tc>
        <w:tc>
          <w:tcPr>
            <w:tcW w:w="706" w:type="dxa"/>
          </w:tcPr>
          <w:p w:rsidR="003E6078" w:rsidRPr="00AF63C6" w:rsidRDefault="003E6078">
            <w:pPr>
              <w:rPr>
                <w:rFonts w:ascii="Arial Narrow" w:hAnsi="Arial Narrow"/>
                <w:sz w:val="16"/>
                <w:szCs w:val="16"/>
              </w:rPr>
            </w:pPr>
          </w:p>
        </w:tc>
        <w:tc>
          <w:tcPr>
            <w:tcW w:w="130" w:type="dxa"/>
          </w:tcPr>
          <w:p w:rsidR="003E6078" w:rsidRPr="00AF63C6" w:rsidRDefault="003E6078">
            <w:pPr>
              <w:rPr>
                <w:rFonts w:ascii="Arial Narrow" w:hAnsi="Arial Narrow"/>
                <w:sz w:val="16"/>
                <w:szCs w:val="16"/>
              </w:rPr>
            </w:pPr>
          </w:p>
        </w:tc>
        <w:tc>
          <w:tcPr>
            <w:tcW w:w="392" w:type="dxa"/>
          </w:tcPr>
          <w:p w:rsidR="003E6078" w:rsidRPr="00AF63C6" w:rsidRDefault="003E6078" w:rsidP="00D3624C">
            <w:pPr>
              <w:pStyle w:val="TableParagraph"/>
              <w:spacing w:before="93"/>
              <w:ind w:left="19"/>
              <w:rPr>
                <w:rFonts w:ascii="Arial Narrow" w:hAnsi="Arial Narrow" w:cs="Calibri"/>
                <w:sz w:val="16"/>
                <w:szCs w:val="16"/>
              </w:rPr>
            </w:pPr>
            <w:r w:rsidRPr="00AF63C6">
              <w:rPr>
                <w:rFonts w:ascii="Arial Narrow" w:hAnsi="Arial Narrow"/>
                <w:color w:val="111111"/>
                <w:sz w:val="16"/>
                <w:szCs w:val="16"/>
              </w:rPr>
              <w:t>130</w:t>
            </w:r>
          </w:p>
        </w:tc>
        <w:tc>
          <w:tcPr>
            <w:tcW w:w="793" w:type="dxa"/>
          </w:tcPr>
          <w:p w:rsidR="003E6078" w:rsidRPr="00AF63C6" w:rsidRDefault="003E6078">
            <w:pPr>
              <w:rPr>
                <w:rFonts w:ascii="Arial Narrow" w:hAnsi="Arial Narrow"/>
                <w:sz w:val="16"/>
                <w:szCs w:val="16"/>
              </w:rPr>
            </w:pPr>
          </w:p>
        </w:tc>
        <w:tc>
          <w:tcPr>
            <w:tcW w:w="392" w:type="dxa"/>
          </w:tcPr>
          <w:p w:rsidR="003E6078" w:rsidRPr="00AF63C6" w:rsidRDefault="003E6078">
            <w:pPr>
              <w:rPr>
                <w:rFonts w:ascii="Arial Narrow" w:hAnsi="Arial Narrow"/>
                <w:sz w:val="16"/>
                <w:szCs w:val="16"/>
              </w:rPr>
            </w:pPr>
          </w:p>
        </w:tc>
        <w:tc>
          <w:tcPr>
            <w:tcW w:w="991" w:type="dxa"/>
          </w:tcPr>
          <w:p w:rsidR="003E6078" w:rsidRPr="00AF63C6" w:rsidRDefault="003E6078">
            <w:pPr>
              <w:rPr>
                <w:rFonts w:ascii="Arial Narrow" w:hAnsi="Arial Narrow"/>
                <w:sz w:val="16"/>
                <w:szCs w:val="16"/>
              </w:rPr>
            </w:pPr>
          </w:p>
        </w:tc>
        <w:tc>
          <w:tcPr>
            <w:tcW w:w="1272" w:type="dxa"/>
          </w:tcPr>
          <w:p w:rsidR="003E6078" w:rsidRPr="00AF63C6" w:rsidRDefault="003E6078" w:rsidP="00D3624C">
            <w:pPr>
              <w:pStyle w:val="TableParagraph"/>
              <w:spacing w:before="93"/>
              <w:ind w:left="402" w:right="411"/>
              <w:jc w:val="center"/>
              <w:rPr>
                <w:rFonts w:ascii="Arial Narrow" w:hAnsi="Arial Narrow" w:cs="Calibri"/>
                <w:sz w:val="16"/>
                <w:szCs w:val="16"/>
              </w:rPr>
            </w:pPr>
            <w:r w:rsidRPr="00AF63C6">
              <w:rPr>
                <w:rFonts w:ascii="Arial Narrow" w:hAnsi="Arial Narrow"/>
                <w:color w:val="111111"/>
                <w:sz w:val="16"/>
                <w:szCs w:val="16"/>
              </w:rPr>
              <w:t>150</w:t>
            </w:r>
          </w:p>
        </w:tc>
      </w:tr>
    </w:tbl>
    <w:p w:rsidR="003E6078" w:rsidRPr="00AF63C6" w:rsidRDefault="003E6078">
      <w:pPr>
        <w:pStyle w:val="BodyText"/>
        <w:spacing w:line="264" w:lineRule="exact"/>
        <w:ind w:left="599" w:firstLine="0"/>
        <w:rPr>
          <w:rFonts w:cs="Calibri"/>
          <w:sz w:val="18"/>
          <w:szCs w:val="18"/>
        </w:rPr>
      </w:pPr>
      <w:r w:rsidRPr="00AF63C6">
        <w:rPr>
          <w:color w:val="111111"/>
          <w:sz w:val="18"/>
          <w:szCs w:val="18"/>
        </w:rPr>
        <w:t>*</w:t>
      </w:r>
      <w:r w:rsidRPr="00AF63C6">
        <w:rPr>
          <w:color w:val="111111"/>
          <w:position w:val="10"/>
          <w:sz w:val="18"/>
          <w:szCs w:val="18"/>
        </w:rPr>
        <w:t xml:space="preserve">1 </w:t>
      </w:r>
      <w:r w:rsidRPr="00AF63C6">
        <w:rPr>
          <w:color w:val="000000"/>
          <w:sz w:val="18"/>
          <w:szCs w:val="18"/>
        </w:rPr>
        <w:t>Значения эмиссий и классы даны тестами в испытательных институтах, на которые распространяется норма ЧСН ЕН 303-5.</w:t>
      </w:r>
    </w:p>
    <w:p w:rsidR="003E6078" w:rsidRPr="00AA08B5" w:rsidRDefault="003E6078">
      <w:pPr>
        <w:spacing w:line="264" w:lineRule="exact"/>
        <w:rPr>
          <w:rFonts w:cs="Calibri"/>
        </w:rPr>
        <w:sectPr w:rsidR="003E6078" w:rsidRPr="00AA08B5">
          <w:pgSz w:w="11910" w:h="16840"/>
          <w:pgMar w:top="680" w:right="620" w:bottom="280" w:left="620" w:header="708" w:footer="708" w:gutter="0"/>
          <w:cols w:space="708"/>
        </w:sectPr>
      </w:pPr>
    </w:p>
    <w:p w:rsidR="003E6078" w:rsidRPr="00AA08B5" w:rsidRDefault="003E6078">
      <w:pPr>
        <w:pStyle w:val="Heading2"/>
        <w:numPr>
          <w:ilvl w:val="1"/>
          <w:numId w:val="47"/>
        </w:numPr>
        <w:tabs>
          <w:tab w:val="left" w:pos="1013"/>
        </w:tabs>
        <w:spacing w:before="21"/>
        <w:ind w:left="1012" w:hanging="432"/>
        <w:jc w:val="both"/>
        <w:rPr>
          <w:rFonts w:cs="Calibri Light"/>
        </w:rPr>
      </w:pPr>
      <w:bookmarkStart w:id="8" w:name="_bookmark4"/>
      <w:bookmarkStart w:id="9" w:name="_Toc465800668"/>
      <w:bookmarkEnd w:id="8"/>
      <w:r w:rsidRPr="00AA08B5">
        <w:rPr>
          <w:color w:val="000000"/>
        </w:rPr>
        <w:t>Biopel 60 – 80 кВт</w:t>
      </w:r>
      <w:bookmarkEnd w:id="9"/>
    </w:p>
    <w:p w:rsidR="003E6078" w:rsidRPr="00AA08B5" w:rsidRDefault="003E6078" w:rsidP="00C4565A">
      <w:pPr>
        <w:pStyle w:val="BodyText"/>
        <w:spacing w:before="25"/>
        <w:ind w:left="580" w:right="119" w:firstLine="0"/>
        <w:jc w:val="both"/>
      </w:pPr>
      <w:r w:rsidRPr="00AA08B5">
        <w:t>Корпус котла конструкционно отличается в зависимости от его максимальной мощности. Основными различиями являются внешние размеры, размер присоединительных патрубков, диаметр дымохода, форма теплообменника, тип и количество дверей. У котлов Biopel 60-80 кВт можно использовать только так называемую Внешнюю засыпную воронку для гранул.</w:t>
      </w:r>
    </w:p>
    <w:p w:rsidR="003E6078" w:rsidRPr="00AF63C6" w:rsidRDefault="003E6078" w:rsidP="00AF63C6">
      <w:pPr>
        <w:spacing w:before="2"/>
        <w:rPr>
          <w:sz w:val="8"/>
          <w:szCs w:val="8"/>
        </w:rPr>
      </w:pPr>
    </w:p>
    <w:tbl>
      <w:tblPr>
        <w:tblW w:w="0" w:type="auto"/>
        <w:tblInd w:w="106" w:type="dxa"/>
        <w:tblLayout w:type="fixed"/>
        <w:tblCellMar>
          <w:left w:w="0" w:type="dxa"/>
          <w:right w:w="0" w:type="dxa"/>
        </w:tblCellMar>
        <w:tblLook w:val="01E0"/>
      </w:tblPr>
      <w:tblGrid>
        <w:gridCol w:w="1232"/>
        <w:gridCol w:w="3612"/>
        <w:gridCol w:w="960"/>
        <w:gridCol w:w="271"/>
        <w:gridCol w:w="961"/>
        <w:gridCol w:w="686"/>
        <w:gridCol w:w="1030"/>
        <w:gridCol w:w="472"/>
        <w:gridCol w:w="1233"/>
      </w:tblGrid>
      <w:tr w:rsidR="003E6078" w:rsidRPr="00D3624C" w:rsidTr="00C4565A">
        <w:trPr>
          <w:trHeight w:hRule="exact" w:val="480"/>
        </w:trPr>
        <w:tc>
          <w:tcPr>
            <w:tcW w:w="1232" w:type="dxa"/>
            <w:vMerge w:val="restart"/>
            <w:tcBorders>
              <w:top w:val="nil"/>
              <w:left w:val="nil"/>
              <w:right w:val="single" w:sz="4" w:space="0" w:color="000000"/>
            </w:tcBorders>
          </w:tcPr>
          <w:p w:rsidR="003E6078" w:rsidRPr="00D3624C" w:rsidRDefault="003E6078"/>
        </w:tc>
        <w:tc>
          <w:tcPr>
            <w:tcW w:w="5804" w:type="dxa"/>
            <w:gridSpan w:val="4"/>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1491"/>
              <w:rPr>
                <w:rFonts w:cs="Calibri"/>
                <w:sz w:val="20"/>
                <w:szCs w:val="20"/>
              </w:rPr>
            </w:pPr>
            <w:r w:rsidRPr="00D3624C">
              <w:rPr>
                <w:b/>
                <w:color w:val="111111"/>
                <w:sz w:val="20"/>
              </w:rPr>
              <w:t>Технические параметры:</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433"/>
              <w:rPr>
                <w:rFonts w:cs="Calibri"/>
                <w:sz w:val="20"/>
                <w:szCs w:val="20"/>
              </w:rPr>
            </w:pPr>
            <w:r w:rsidRPr="00D3624C">
              <w:rPr>
                <w:b/>
                <w:color w:val="111111"/>
                <w:sz w:val="20"/>
              </w:rPr>
              <w:t>BIOPEL 60</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426"/>
              <w:rPr>
                <w:rFonts w:cs="Calibri"/>
                <w:sz w:val="20"/>
                <w:szCs w:val="20"/>
              </w:rPr>
            </w:pPr>
            <w:r w:rsidRPr="00D3624C">
              <w:rPr>
                <w:b/>
                <w:color w:val="111111"/>
                <w:sz w:val="20"/>
              </w:rPr>
              <w:t>BIOPEL 80</w:t>
            </w:r>
          </w:p>
        </w:tc>
      </w:tr>
      <w:tr w:rsidR="003E6078" w:rsidRPr="00D3624C" w:rsidTr="00C4565A">
        <w:trPr>
          <w:trHeight w:hRule="exact" w:val="480"/>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642"/>
              <w:rPr>
                <w:rFonts w:cs="Calibri"/>
                <w:sz w:val="20"/>
                <w:szCs w:val="20"/>
              </w:rPr>
            </w:pPr>
            <w:r w:rsidRPr="00D3624C">
              <w:rPr>
                <w:color w:val="111111"/>
                <w:sz w:val="20"/>
              </w:rPr>
              <w:t>Номинальная тепловая мощность</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00" w:right="300"/>
              <w:jc w:val="center"/>
              <w:rPr>
                <w:rFonts w:cs="Calibri"/>
                <w:sz w:val="20"/>
                <w:szCs w:val="20"/>
              </w:rPr>
            </w:pPr>
            <w:r w:rsidRPr="00D3624C">
              <w:rPr>
                <w:color w:val="111111"/>
                <w:sz w:val="20"/>
              </w:rPr>
              <w:t>кВт</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602" w:right="604"/>
              <w:jc w:val="center"/>
              <w:rPr>
                <w:rFonts w:cs="Calibri"/>
                <w:sz w:val="20"/>
                <w:szCs w:val="20"/>
              </w:rPr>
            </w:pPr>
            <w:r w:rsidRPr="00D3624C">
              <w:rPr>
                <w:color w:val="111111"/>
                <w:sz w:val="20"/>
              </w:rPr>
              <w:t>60</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8" w:right="598"/>
              <w:jc w:val="center"/>
              <w:rPr>
                <w:rFonts w:cs="Calibri"/>
                <w:sz w:val="20"/>
                <w:szCs w:val="20"/>
              </w:rPr>
            </w:pPr>
            <w:r w:rsidRPr="00D3624C">
              <w:rPr>
                <w:color w:val="111111"/>
                <w:sz w:val="20"/>
              </w:rPr>
              <w:t>80</w:t>
            </w:r>
          </w:p>
        </w:tc>
      </w:tr>
      <w:tr w:rsidR="003E6078" w:rsidRPr="00D3624C" w:rsidTr="00C4565A">
        <w:trPr>
          <w:trHeight w:hRule="exact" w:val="486"/>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422"/>
              <w:rPr>
                <w:rFonts w:cs="Calibri"/>
                <w:sz w:val="20"/>
                <w:szCs w:val="20"/>
              </w:rPr>
            </w:pPr>
            <w:r w:rsidRPr="00D3624C">
              <w:rPr>
                <w:color w:val="111111"/>
                <w:sz w:val="20"/>
              </w:rPr>
              <w:t>Измеренная номинальная мощность</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00" w:right="300"/>
              <w:jc w:val="center"/>
              <w:rPr>
                <w:rFonts w:cs="Calibri"/>
                <w:sz w:val="20"/>
                <w:szCs w:val="20"/>
              </w:rPr>
            </w:pPr>
            <w:r w:rsidRPr="00D3624C">
              <w:rPr>
                <w:color w:val="111111"/>
                <w:sz w:val="20"/>
              </w:rPr>
              <w:t>кВт</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602" w:right="606"/>
              <w:jc w:val="center"/>
              <w:rPr>
                <w:rFonts w:cs="Calibri"/>
                <w:sz w:val="20"/>
                <w:szCs w:val="20"/>
              </w:rPr>
            </w:pPr>
            <w:r w:rsidRPr="00D3624C">
              <w:rPr>
                <w:color w:val="111111"/>
                <w:sz w:val="20"/>
              </w:rPr>
              <w:t>63,5</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8" w:right="599"/>
              <w:jc w:val="center"/>
              <w:rPr>
                <w:rFonts w:cs="Calibri"/>
                <w:sz w:val="20"/>
                <w:szCs w:val="20"/>
              </w:rPr>
            </w:pPr>
            <w:r w:rsidRPr="00D3624C">
              <w:rPr>
                <w:color w:val="111111"/>
                <w:sz w:val="20"/>
              </w:rPr>
              <w:t>84,4</w:t>
            </w:r>
          </w:p>
        </w:tc>
      </w:tr>
      <w:tr w:rsidR="003E6078" w:rsidRPr="00D3624C" w:rsidTr="00C4565A">
        <w:trPr>
          <w:trHeight w:hRule="exact" w:val="356"/>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422"/>
              <w:rPr>
                <w:rFonts w:cs="Calibri"/>
                <w:sz w:val="20"/>
                <w:szCs w:val="20"/>
              </w:rPr>
            </w:pPr>
            <w:r w:rsidRPr="00D3624C">
              <w:rPr>
                <w:color w:val="111111"/>
                <w:sz w:val="20"/>
              </w:rPr>
              <w:t>Измеренная минимальная мощность</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00" w:right="300"/>
              <w:jc w:val="center"/>
              <w:rPr>
                <w:rFonts w:cs="Calibri"/>
                <w:sz w:val="20"/>
                <w:szCs w:val="20"/>
              </w:rPr>
            </w:pPr>
            <w:r w:rsidRPr="00D3624C">
              <w:rPr>
                <w:color w:val="111111"/>
                <w:sz w:val="20"/>
              </w:rPr>
              <w:t>кВт</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602" w:right="606"/>
              <w:jc w:val="center"/>
              <w:rPr>
                <w:rFonts w:cs="Calibri"/>
                <w:sz w:val="20"/>
                <w:szCs w:val="20"/>
              </w:rPr>
            </w:pPr>
            <w:r w:rsidRPr="00D3624C">
              <w:rPr>
                <w:color w:val="111111"/>
                <w:sz w:val="20"/>
              </w:rPr>
              <w:t>15,5</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8" w:right="599"/>
              <w:jc w:val="center"/>
              <w:rPr>
                <w:rFonts w:cs="Calibri"/>
                <w:sz w:val="20"/>
                <w:szCs w:val="20"/>
              </w:rPr>
            </w:pPr>
            <w:r w:rsidRPr="00D3624C">
              <w:rPr>
                <w:color w:val="111111"/>
                <w:sz w:val="20"/>
              </w:rPr>
              <w:t>19,96</w:t>
            </w:r>
          </w:p>
        </w:tc>
      </w:tr>
      <w:tr w:rsidR="003E6078" w:rsidRPr="00D3624C" w:rsidTr="00C4565A">
        <w:trPr>
          <w:trHeight w:hRule="exact" w:val="444"/>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642" w:right="776"/>
              <w:jc w:val="center"/>
              <w:rPr>
                <w:rFonts w:cs="Calibri"/>
                <w:sz w:val="20"/>
                <w:szCs w:val="20"/>
              </w:rPr>
            </w:pPr>
            <w:r w:rsidRPr="00D3624C">
              <w:rPr>
                <w:b/>
                <w:color w:val="111111"/>
                <w:sz w:val="20"/>
              </w:rPr>
              <w:t>Гарантийное топливо</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3421" w:type="dxa"/>
            <w:gridSpan w:val="4"/>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762"/>
              <w:rPr>
                <w:rFonts w:cs="Calibri"/>
                <w:sz w:val="20"/>
                <w:szCs w:val="20"/>
              </w:rPr>
            </w:pPr>
            <w:r w:rsidRPr="00D3624C">
              <w:rPr>
                <w:b/>
                <w:color w:val="111111"/>
                <w:sz w:val="20"/>
              </w:rPr>
              <w:t>древесные гранулы 6-8 мм</w:t>
            </w:r>
          </w:p>
        </w:tc>
      </w:tr>
      <w:tr w:rsidR="003E6078" w:rsidRPr="00D3624C" w:rsidTr="00C4565A">
        <w:trPr>
          <w:trHeight w:hRule="exact" w:val="442"/>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289"/>
              <w:rPr>
                <w:rFonts w:cs="Calibri"/>
                <w:sz w:val="20"/>
                <w:szCs w:val="20"/>
              </w:rPr>
            </w:pPr>
            <w:r w:rsidRPr="00D3624C">
              <w:rPr>
                <w:color w:val="111111"/>
                <w:sz w:val="20"/>
              </w:rPr>
              <w:t>Расход топлива (при номинальной мощности котла)</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183"/>
              <w:rPr>
                <w:rFonts w:cs="Calibri"/>
                <w:sz w:val="20"/>
                <w:szCs w:val="20"/>
              </w:rPr>
            </w:pPr>
            <w:r w:rsidRPr="00D3624C">
              <w:rPr>
                <w:color w:val="111111"/>
                <w:sz w:val="20"/>
              </w:rPr>
              <w:t>кг/час</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602" w:right="606"/>
              <w:jc w:val="center"/>
              <w:rPr>
                <w:rFonts w:cs="Calibri"/>
                <w:sz w:val="20"/>
                <w:szCs w:val="20"/>
              </w:rPr>
            </w:pPr>
            <w:r w:rsidRPr="00D3624C">
              <w:rPr>
                <w:color w:val="111111"/>
                <w:sz w:val="20"/>
              </w:rPr>
              <w:t>15,1</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8" w:right="599"/>
              <w:jc w:val="center"/>
              <w:rPr>
                <w:rFonts w:cs="Calibri"/>
                <w:sz w:val="20"/>
                <w:szCs w:val="20"/>
              </w:rPr>
            </w:pPr>
            <w:r w:rsidRPr="00D3624C">
              <w:rPr>
                <w:color w:val="111111"/>
                <w:sz w:val="20"/>
              </w:rPr>
              <w:t>20,1</w:t>
            </w:r>
          </w:p>
        </w:tc>
      </w:tr>
      <w:tr w:rsidR="003E6078" w:rsidRPr="00D3624C" w:rsidTr="00C4565A">
        <w:trPr>
          <w:trHeight w:hRule="exact" w:val="448"/>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92"/>
              <w:rPr>
                <w:rFonts w:cs="Calibri"/>
                <w:sz w:val="20"/>
                <w:szCs w:val="20"/>
              </w:rPr>
            </w:pPr>
            <w:r w:rsidRPr="00D3624C">
              <w:rPr>
                <w:color w:val="111111"/>
                <w:sz w:val="20"/>
              </w:rPr>
              <w:t>Расход топлива (при мин. мощности котла)</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183"/>
              <w:rPr>
                <w:rFonts w:cs="Calibri"/>
                <w:sz w:val="20"/>
                <w:szCs w:val="20"/>
              </w:rPr>
            </w:pPr>
            <w:r w:rsidRPr="00D3624C">
              <w:rPr>
                <w:color w:val="111111"/>
                <w:sz w:val="20"/>
              </w:rPr>
              <w:t>кг/час</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706" w:right="706"/>
              <w:jc w:val="center"/>
              <w:rPr>
                <w:rFonts w:cs="Calibri"/>
                <w:sz w:val="20"/>
                <w:szCs w:val="20"/>
              </w:rPr>
            </w:pPr>
            <w:r w:rsidRPr="00D3624C">
              <w:rPr>
                <w:color w:val="111111"/>
                <w:sz w:val="20"/>
              </w:rPr>
              <w:t>3,9</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7" w:right="599"/>
              <w:jc w:val="center"/>
              <w:rPr>
                <w:rFonts w:cs="Calibri"/>
                <w:sz w:val="20"/>
                <w:szCs w:val="20"/>
              </w:rPr>
            </w:pPr>
            <w:r w:rsidRPr="00D3624C">
              <w:rPr>
                <w:color w:val="111111"/>
                <w:sz w:val="20"/>
              </w:rPr>
              <w:t>5,2</w:t>
            </w:r>
          </w:p>
        </w:tc>
      </w:tr>
      <w:tr w:rsidR="003E6078" w:rsidRPr="00D3624C" w:rsidTr="00C4565A">
        <w:trPr>
          <w:trHeight w:hRule="exact" w:val="480"/>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77"/>
              <w:ind w:left="1311" w:right="923"/>
              <w:jc w:val="center"/>
              <w:rPr>
                <w:rFonts w:cs="Calibri"/>
                <w:sz w:val="13"/>
                <w:szCs w:val="13"/>
              </w:rPr>
            </w:pPr>
            <w:r w:rsidRPr="00D3624C">
              <w:rPr>
                <w:color w:val="111111"/>
                <w:sz w:val="20"/>
              </w:rPr>
              <w:t>Класс эмиссий *</w:t>
            </w:r>
            <w:r w:rsidRPr="00D3624C">
              <w:rPr>
                <w:color w:val="111111"/>
                <w:position w:val="10"/>
                <w:sz w:val="13"/>
              </w:rPr>
              <w:t>1</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704" w:right="706"/>
              <w:jc w:val="center"/>
              <w:rPr>
                <w:rFonts w:cs="Calibri"/>
                <w:sz w:val="20"/>
                <w:szCs w:val="20"/>
              </w:rPr>
            </w:pPr>
            <w:r w:rsidRPr="00D3624C">
              <w:rPr>
                <w:color w:val="111111"/>
                <w:sz w:val="20"/>
              </w:rPr>
              <w:t>5</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8" w:right="598"/>
              <w:jc w:val="center"/>
              <w:rPr>
                <w:rFonts w:cs="Calibri"/>
                <w:sz w:val="20"/>
                <w:szCs w:val="20"/>
              </w:rPr>
            </w:pPr>
            <w:r w:rsidRPr="00D3624C">
              <w:rPr>
                <w:color w:val="111111"/>
                <w:sz w:val="20"/>
              </w:rPr>
              <w:t>5</w:t>
            </w:r>
          </w:p>
        </w:tc>
      </w:tr>
      <w:tr w:rsidR="003E6078" w:rsidRPr="00D3624C" w:rsidTr="00C4565A">
        <w:trPr>
          <w:trHeight w:hRule="exact" w:val="480"/>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77"/>
              <w:ind w:left="1311" w:right="1314"/>
              <w:jc w:val="center"/>
              <w:rPr>
                <w:rFonts w:cs="Calibri"/>
                <w:sz w:val="13"/>
                <w:szCs w:val="13"/>
              </w:rPr>
            </w:pPr>
            <w:r w:rsidRPr="00D3624C">
              <w:rPr>
                <w:color w:val="111111"/>
                <w:sz w:val="20"/>
              </w:rPr>
              <w:t>К.п.д. *</w:t>
            </w:r>
            <w:r w:rsidRPr="00D3624C">
              <w:rPr>
                <w:color w:val="111111"/>
                <w:position w:val="10"/>
                <w:sz w:val="13"/>
              </w:rPr>
              <w:t>1</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00" w:right="302"/>
              <w:jc w:val="center"/>
              <w:rPr>
                <w:rFonts w:cs="Calibri"/>
                <w:sz w:val="20"/>
                <w:szCs w:val="20"/>
              </w:rPr>
            </w:pPr>
            <w:r w:rsidRPr="00D3624C">
              <w:rPr>
                <w:color w:val="111111"/>
                <w:sz w:val="20"/>
              </w:rPr>
              <w:t>%</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602" w:right="606"/>
              <w:jc w:val="center"/>
              <w:rPr>
                <w:rFonts w:cs="Calibri"/>
                <w:sz w:val="20"/>
                <w:szCs w:val="20"/>
              </w:rPr>
            </w:pPr>
            <w:r w:rsidRPr="00D3624C">
              <w:rPr>
                <w:color w:val="111111"/>
                <w:sz w:val="20"/>
              </w:rPr>
              <w:t>90,6</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8" w:right="599"/>
              <w:jc w:val="center"/>
              <w:rPr>
                <w:rFonts w:cs="Calibri"/>
                <w:sz w:val="20"/>
                <w:szCs w:val="20"/>
              </w:rPr>
            </w:pPr>
            <w:r w:rsidRPr="00D3624C">
              <w:rPr>
                <w:color w:val="111111"/>
                <w:sz w:val="20"/>
              </w:rPr>
              <w:t>90,1</w:t>
            </w:r>
          </w:p>
        </w:tc>
      </w:tr>
      <w:tr w:rsidR="003E6078" w:rsidRPr="00D3624C" w:rsidTr="00C4565A">
        <w:trPr>
          <w:trHeight w:hRule="exact" w:val="480"/>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1165"/>
              <w:rPr>
                <w:rFonts w:cs="Calibri"/>
                <w:sz w:val="20"/>
                <w:szCs w:val="20"/>
              </w:rPr>
            </w:pPr>
            <w:r w:rsidRPr="00D3624C">
              <w:rPr>
                <w:color w:val="111111"/>
                <w:sz w:val="20"/>
              </w:rPr>
              <w:t>Водная емкость котла</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00" w:right="302"/>
              <w:jc w:val="center"/>
              <w:rPr>
                <w:rFonts w:cs="Calibri"/>
                <w:sz w:val="20"/>
                <w:szCs w:val="20"/>
              </w:rPr>
            </w:pPr>
            <w:r w:rsidRPr="00D3624C">
              <w:rPr>
                <w:color w:val="111111"/>
                <w:sz w:val="20"/>
              </w:rPr>
              <w:t>л</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602" w:right="604"/>
              <w:jc w:val="center"/>
              <w:rPr>
                <w:rFonts w:cs="Calibri"/>
                <w:sz w:val="20"/>
                <w:szCs w:val="20"/>
              </w:rPr>
            </w:pPr>
            <w:r w:rsidRPr="00D3624C">
              <w:rPr>
                <w:color w:val="111111"/>
                <w:sz w:val="20"/>
              </w:rPr>
              <w:t>95</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5" w:right="599"/>
              <w:jc w:val="center"/>
              <w:rPr>
                <w:rFonts w:cs="Calibri"/>
                <w:sz w:val="20"/>
                <w:szCs w:val="20"/>
              </w:rPr>
            </w:pPr>
            <w:r w:rsidRPr="00D3624C">
              <w:rPr>
                <w:color w:val="111111"/>
                <w:sz w:val="20"/>
              </w:rPr>
              <w:t>130</w:t>
            </w:r>
          </w:p>
        </w:tc>
      </w:tr>
      <w:tr w:rsidR="003E6078" w:rsidRPr="00D3624C" w:rsidTr="00C4565A">
        <w:trPr>
          <w:trHeight w:hRule="exact" w:val="638"/>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3"/>
              <w:ind w:left="202" w:hanging="35"/>
              <w:rPr>
                <w:rFonts w:cs="Calibri"/>
                <w:sz w:val="20"/>
                <w:szCs w:val="20"/>
              </w:rPr>
            </w:pPr>
            <w:r w:rsidRPr="00D3624C">
              <w:rPr>
                <w:color w:val="111111"/>
                <w:sz w:val="20"/>
              </w:rPr>
              <w:t>Рабочая тяга дымовой трубы (среднее при мин. и ном. мощности котла)</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3" w:line="220" w:lineRule="exact"/>
            </w:pPr>
          </w:p>
          <w:p w:rsidR="003E6078" w:rsidRPr="00D3624C" w:rsidRDefault="003E6078" w:rsidP="00D3624C">
            <w:pPr>
              <w:pStyle w:val="TableParagraph"/>
              <w:ind w:left="300" w:right="303"/>
              <w:jc w:val="center"/>
              <w:rPr>
                <w:rFonts w:cs="Calibri"/>
                <w:sz w:val="20"/>
                <w:szCs w:val="20"/>
              </w:rPr>
            </w:pPr>
            <w:r w:rsidRPr="00D3624C">
              <w:rPr>
                <w:color w:val="111111"/>
                <w:sz w:val="20"/>
              </w:rPr>
              <w:t>Па</w:t>
            </w:r>
          </w:p>
        </w:tc>
        <w:tc>
          <w:tcPr>
            <w:tcW w:w="3421" w:type="dxa"/>
            <w:gridSpan w:val="4"/>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3" w:line="220" w:lineRule="exact"/>
            </w:pPr>
          </w:p>
          <w:p w:rsidR="003E6078" w:rsidRPr="00D3624C" w:rsidRDefault="003E6078" w:rsidP="00D3624C">
            <w:pPr>
              <w:pStyle w:val="TableParagraph"/>
              <w:ind w:left="1367" w:right="1372"/>
              <w:jc w:val="center"/>
              <w:rPr>
                <w:rFonts w:cs="Calibri"/>
                <w:sz w:val="20"/>
                <w:szCs w:val="20"/>
              </w:rPr>
            </w:pPr>
            <w:r w:rsidRPr="00D3624C">
              <w:rPr>
                <w:color w:val="111111"/>
                <w:sz w:val="20"/>
              </w:rPr>
              <w:t>10-15</w:t>
            </w:r>
          </w:p>
        </w:tc>
      </w:tr>
      <w:tr w:rsidR="003E6078" w:rsidRPr="00D3624C" w:rsidTr="00C4565A">
        <w:trPr>
          <w:trHeight w:hRule="exact" w:val="534"/>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422"/>
              <w:rPr>
                <w:rFonts w:cs="Calibri"/>
                <w:sz w:val="20"/>
                <w:szCs w:val="20"/>
              </w:rPr>
            </w:pPr>
            <w:r w:rsidRPr="00D3624C">
              <w:rPr>
                <w:color w:val="111111"/>
                <w:sz w:val="20"/>
              </w:rPr>
              <w:t>Максимальное рабочее давление воды</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00" w:right="300"/>
              <w:jc w:val="center"/>
              <w:rPr>
                <w:rFonts w:cs="Calibri"/>
                <w:sz w:val="20"/>
                <w:szCs w:val="20"/>
              </w:rPr>
            </w:pPr>
            <w:r w:rsidRPr="00D3624C">
              <w:rPr>
                <w:color w:val="111111"/>
                <w:sz w:val="20"/>
              </w:rPr>
              <w:t>бар</w:t>
            </w:r>
          </w:p>
        </w:tc>
        <w:tc>
          <w:tcPr>
            <w:tcW w:w="3421" w:type="dxa"/>
            <w:gridSpan w:val="4"/>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1369" w:right="1371"/>
              <w:jc w:val="center"/>
              <w:rPr>
                <w:rFonts w:cs="Calibri"/>
                <w:sz w:val="20"/>
                <w:szCs w:val="20"/>
              </w:rPr>
            </w:pPr>
            <w:r w:rsidRPr="00D3624C">
              <w:rPr>
                <w:color w:val="111111"/>
                <w:sz w:val="20"/>
              </w:rPr>
              <w:t>2</w:t>
            </w:r>
          </w:p>
        </w:tc>
      </w:tr>
      <w:tr w:rsidR="003E6078" w:rsidRPr="00D3624C" w:rsidTr="00C4565A">
        <w:trPr>
          <w:trHeight w:hRule="exact" w:val="652"/>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92"/>
              <w:rPr>
                <w:rFonts w:cs="Calibri"/>
                <w:sz w:val="20"/>
                <w:szCs w:val="20"/>
              </w:rPr>
            </w:pPr>
            <w:r w:rsidRPr="00D3624C">
              <w:rPr>
                <w:color w:val="111111"/>
                <w:sz w:val="20"/>
              </w:rPr>
              <w:t>Максимальная рабочая температура отопительной воды</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00" w:right="304"/>
              <w:jc w:val="center"/>
              <w:rPr>
                <w:rFonts w:cs="Calibri"/>
                <w:sz w:val="20"/>
                <w:szCs w:val="20"/>
              </w:rPr>
            </w:pPr>
            <w:r w:rsidRPr="00D3624C">
              <w:rPr>
                <w:color w:val="111111"/>
                <w:sz w:val="20"/>
              </w:rPr>
              <w:t>°C</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602" w:right="604"/>
              <w:jc w:val="center"/>
              <w:rPr>
                <w:rFonts w:cs="Calibri"/>
                <w:sz w:val="20"/>
                <w:szCs w:val="20"/>
              </w:rPr>
            </w:pPr>
            <w:r w:rsidRPr="00D3624C">
              <w:rPr>
                <w:color w:val="111111"/>
                <w:sz w:val="20"/>
              </w:rPr>
              <w:t>85</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8" w:right="598"/>
              <w:jc w:val="center"/>
              <w:rPr>
                <w:rFonts w:cs="Calibri"/>
                <w:sz w:val="20"/>
                <w:szCs w:val="20"/>
              </w:rPr>
            </w:pPr>
            <w:r w:rsidRPr="00D3624C">
              <w:rPr>
                <w:color w:val="111111"/>
                <w:sz w:val="20"/>
              </w:rPr>
              <w:t>85</w:t>
            </w:r>
          </w:p>
        </w:tc>
      </w:tr>
      <w:tr w:rsidR="003E6078" w:rsidRPr="00D3624C" w:rsidTr="00C4565A">
        <w:trPr>
          <w:trHeight w:hRule="exact" w:val="544"/>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202"/>
              <w:rPr>
                <w:rFonts w:cs="Calibri"/>
                <w:sz w:val="20"/>
                <w:szCs w:val="20"/>
              </w:rPr>
            </w:pPr>
            <w:r w:rsidRPr="00D3624C">
              <w:rPr>
                <w:color w:val="111111"/>
                <w:sz w:val="20"/>
              </w:rPr>
              <w:t>Минимальная температура возвратной воды</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00" w:right="304"/>
              <w:jc w:val="center"/>
              <w:rPr>
                <w:rFonts w:cs="Calibri"/>
                <w:sz w:val="20"/>
                <w:szCs w:val="20"/>
              </w:rPr>
            </w:pPr>
            <w:r w:rsidRPr="00D3624C">
              <w:rPr>
                <w:color w:val="111111"/>
                <w:sz w:val="20"/>
              </w:rPr>
              <w:t>°C</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602" w:right="604"/>
              <w:jc w:val="center"/>
              <w:rPr>
                <w:rFonts w:cs="Calibri"/>
                <w:sz w:val="20"/>
                <w:szCs w:val="20"/>
              </w:rPr>
            </w:pPr>
            <w:r w:rsidRPr="00D3624C">
              <w:rPr>
                <w:color w:val="111111"/>
                <w:sz w:val="20"/>
              </w:rPr>
              <w:t>65</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8" w:right="598"/>
              <w:jc w:val="center"/>
              <w:rPr>
                <w:rFonts w:cs="Calibri"/>
                <w:sz w:val="20"/>
                <w:szCs w:val="20"/>
              </w:rPr>
            </w:pPr>
            <w:r w:rsidRPr="00D3624C">
              <w:rPr>
                <w:color w:val="111111"/>
                <w:sz w:val="20"/>
              </w:rPr>
              <w:t>65</w:t>
            </w:r>
          </w:p>
        </w:tc>
      </w:tr>
      <w:tr w:rsidR="003E6078" w:rsidRPr="00D3624C" w:rsidTr="00C4565A">
        <w:trPr>
          <w:trHeight w:hRule="exact" w:val="624"/>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92"/>
              <w:rPr>
                <w:rFonts w:cs="Calibri"/>
                <w:sz w:val="20"/>
                <w:szCs w:val="20"/>
              </w:rPr>
            </w:pPr>
            <w:r w:rsidRPr="00D3624C">
              <w:rPr>
                <w:color w:val="111111"/>
                <w:sz w:val="20"/>
              </w:rPr>
              <w:t>Температура продуктов сгорания (при номинальной мощности котла)</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00" w:right="304"/>
              <w:jc w:val="center"/>
              <w:rPr>
                <w:rFonts w:cs="Calibri"/>
                <w:sz w:val="20"/>
                <w:szCs w:val="20"/>
              </w:rPr>
            </w:pPr>
            <w:r w:rsidRPr="00D3624C">
              <w:rPr>
                <w:color w:val="111111"/>
                <w:sz w:val="20"/>
              </w:rPr>
              <w:t>°C</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602" w:right="606"/>
              <w:jc w:val="center"/>
              <w:rPr>
                <w:rFonts w:cs="Calibri"/>
                <w:sz w:val="20"/>
                <w:szCs w:val="20"/>
              </w:rPr>
            </w:pPr>
            <w:r w:rsidRPr="00D3624C">
              <w:rPr>
                <w:color w:val="111111"/>
                <w:sz w:val="20"/>
              </w:rPr>
              <w:t>117,8</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98" w:right="599"/>
              <w:jc w:val="center"/>
              <w:rPr>
                <w:rFonts w:cs="Calibri"/>
                <w:sz w:val="20"/>
                <w:szCs w:val="20"/>
              </w:rPr>
            </w:pPr>
            <w:r w:rsidRPr="00D3624C">
              <w:rPr>
                <w:color w:val="111111"/>
                <w:sz w:val="20"/>
              </w:rPr>
              <w:t>131,9</w:t>
            </w:r>
          </w:p>
        </w:tc>
      </w:tr>
      <w:tr w:rsidR="003E6078" w:rsidRPr="00D3624C" w:rsidTr="00C4565A">
        <w:trPr>
          <w:trHeight w:hRule="exact" w:val="480"/>
        </w:trPr>
        <w:tc>
          <w:tcPr>
            <w:tcW w:w="1232" w:type="dxa"/>
            <w:vMerge/>
            <w:tcBorders>
              <w:left w:val="nil"/>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1314" w:right="1318"/>
              <w:jc w:val="center"/>
              <w:rPr>
                <w:rFonts w:cs="Calibri"/>
                <w:sz w:val="20"/>
                <w:szCs w:val="20"/>
              </w:rPr>
            </w:pPr>
            <w:r w:rsidRPr="00D3624C">
              <w:rPr>
                <w:color w:val="111111"/>
                <w:sz w:val="20"/>
              </w:rPr>
              <w:t>Масса</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300" w:right="301"/>
              <w:jc w:val="center"/>
              <w:rPr>
                <w:rFonts w:cs="Calibri"/>
                <w:sz w:val="20"/>
                <w:szCs w:val="20"/>
              </w:rPr>
            </w:pPr>
            <w:r w:rsidRPr="00D3624C">
              <w:rPr>
                <w:color w:val="111111"/>
                <w:sz w:val="20"/>
              </w:rPr>
              <w:t>кг</w:t>
            </w:r>
          </w:p>
        </w:tc>
        <w:tc>
          <w:tcPr>
            <w:tcW w:w="1716"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602" w:right="604"/>
              <w:jc w:val="center"/>
              <w:rPr>
                <w:rFonts w:cs="Calibri"/>
                <w:sz w:val="20"/>
                <w:szCs w:val="20"/>
              </w:rPr>
            </w:pPr>
            <w:r w:rsidRPr="00D3624C">
              <w:rPr>
                <w:color w:val="111111"/>
                <w:sz w:val="20"/>
              </w:rPr>
              <w:t>385</w:t>
            </w:r>
          </w:p>
        </w:tc>
        <w:tc>
          <w:tcPr>
            <w:tcW w:w="1705"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595" w:right="599"/>
              <w:jc w:val="center"/>
              <w:rPr>
                <w:rFonts w:cs="Calibri"/>
                <w:sz w:val="20"/>
                <w:szCs w:val="20"/>
              </w:rPr>
            </w:pPr>
            <w:r w:rsidRPr="00D3624C">
              <w:rPr>
                <w:color w:val="111111"/>
                <w:sz w:val="20"/>
              </w:rPr>
              <w:t>480</w:t>
            </w:r>
          </w:p>
        </w:tc>
      </w:tr>
      <w:tr w:rsidR="003E6078" w:rsidRPr="00D3624C" w:rsidTr="00C4565A">
        <w:trPr>
          <w:trHeight w:hRule="exact" w:val="480"/>
        </w:trPr>
        <w:tc>
          <w:tcPr>
            <w:tcW w:w="1232" w:type="dxa"/>
            <w:vMerge/>
            <w:tcBorders>
              <w:left w:val="nil"/>
              <w:bottom w:val="single" w:sz="4" w:space="0" w:color="000000"/>
              <w:right w:val="single" w:sz="4" w:space="0" w:color="000000"/>
            </w:tcBorders>
          </w:tcPr>
          <w:p w:rsidR="003E6078" w:rsidRPr="00D3624C" w:rsidRDefault="003E6078"/>
        </w:tc>
        <w:tc>
          <w:tcPr>
            <w:tcW w:w="4843"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1179"/>
              <w:rPr>
                <w:rFonts w:cs="Calibri"/>
                <w:sz w:val="20"/>
                <w:szCs w:val="20"/>
              </w:rPr>
            </w:pPr>
            <w:r w:rsidRPr="00D3624C">
              <w:rPr>
                <w:color w:val="111111"/>
                <w:sz w:val="20"/>
              </w:rPr>
              <w:t>Подключаемое напряжение</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277"/>
              <w:rPr>
                <w:rFonts w:cs="Calibri"/>
                <w:sz w:val="20"/>
                <w:szCs w:val="20"/>
              </w:rPr>
            </w:pPr>
            <w:r w:rsidRPr="00D3624C">
              <w:rPr>
                <w:color w:val="111111"/>
                <w:sz w:val="20"/>
              </w:rPr>
              <w:t>В/Гц</w:t>
            </w:r>
          </w:p>
        </w:tc>
        <w:tc>
          <w:tcPr>
            <w:tcW w:w="3421" w:type="dxa"/>
            <w:gridSpan w:val="4"/>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985"/>
              <w:rPr>
                <w:rFonts w:cs="Calibri"/>
                <w:sz w:val="20"/>
                <w:szCs w:val="20"/>
              </w:rPr>
            </w:pPr>
            <w:r w:rsidRPr="00D3624C">
              <w:rPr>
                <w:color w:val="111111"/>
                <w:sz w:val="20"/>
              </w:rPr>
              <w:t>230 В / 50 Гц ± 10 %</w:t>
            </w:r>
          </w:p>
        </w:tc>
      </w:tr>
      <w:tr w:rsidR="003E6078" w:rsidRPr="00D3624C" w:rsidTr="00C4565A">
        <w:trPr>
          <w:trHeight w:hRule="exact" w:val="511"/>
        </w:trPr>
        <w:tc>
          <w:tcPr>
            <w:tcW w:w="9224" w:type="dxa"/>
            <w:gridSpan w:val="8"/>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7"/>
              <w:ind w:left="1506"/>
              <w:rPr>
                <w:rFonts w:cs="Calibri"/>
                <w:sz w:val="20"/>
                <w:szCs w:val="20"/>
              </w:rPr>
            </w:pPr>
            <w:r w:rsidRPr="00D3624C">
              <w:rPr>
                <w:b/>
                <w:color w:val="111111"/>
                <w:sz w:val="20"/>
              </w:rPr>
              <w:t>Размеры:</w:t>
            </w:r>
          </w:p>
        </w:tc>
        <w:tc>
          <w:tcPr>
            <w:tcW w:w="1233" w:type="dxa"/>
            <w:vMerge w:val="restart"/>
            <w:tcBorders>
              <w:top w:val="single" w:sz="4" w:space="0" w:color="000000"/>
              <w:left w:val="single" w:sz="4" w:space="0" w:color="000000"/>
              <w:right w:val="nil"/>
            </w:tcBorders>
          </w:tcPr>
          <w:p w:rsidR="003E6078" w:rsidRPr="00D3624C" w:rsidRDefault="003E6078"/>
        </w:tc>
      </w:tr>
      <w:tr w:rsidR="003E6078" w:rsidRPr="00D3624C" w:rsidTr="00C4565A">
        <w:trPr>
          <w:trHeight w:hRule="exact" w:val="480"/>
        </w:trPr>
        <w:tc>
          <w:tcPr>
            <w:tcW w:w="4844"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1334" w:right="1336"/>
              <w:jc w:val="center"/>
              <w:rPr>
                <w:rFonts w:cs="Calibri"/>
                <w:sz w:val="20"/>
                <w:szCs w:val="20"/>
              </w:rPr>
            </w:pPr>
            <w:r w:rsidRPr="00D3624C">
              <w:rPr>
                <w:color w:val="111111"/>
                <w:sz w:val="20"/>
              </w:rPr>
              <w:t>Высота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313"/>
              <w:rPr>
                <w:rFonts w:cs="Calibri"/>
                <w:sz w:val="20"/>
                <w:szCs w:val="20"/>
              </w:rPr>
            </w:pPr>
            <w:r w:rsidRPr="00D3624C">
              <w:rPr>
                <w:color w:val="111111"/>
                <w:sz w:val="20"/>
              </w:rPr>
              <w:t>мм</w:t>
            </w:r>
          </w:p>
        </w:tc>
        <w:tc>
          <w:tcPr>
            <w:tcW w:w="3420" w:type="dxa"/>
            <w:gridSpan w:val="5"/>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right="2"/>
              <w:jc w:val="center"/>
              <w:rPr>
                <w:rFonts w:cs="Calibri"/>
                <w:sz w:val="20"/>
                <w:szCs w:val="20"/>
              </w:rPr>
            </w:pPr>
            <w:r w:rsidRPr="00D3624C">
              <w:rPr>
                <w:color w:val="111111"/>
                <w:sz w:val="20"/>
              </w:rPr>
              <w:t>1312</w:t>
            </w:r>
          </w:p>
        </w:tc>
        <w:tc>
          <w:tcPr>
            <w:tcW w:w="1233" w:type="dxa"/>
            <w:vMerge/>
            <w:tcBorders>
              <w:left w:val="single" w:sz="4" w:space="0" w:color="000000"/>
              <w:right w:val="nil"/>
            </w:tcBorders>
          </w:tcPr>
          <w:p w:rsidR="003E6078" w:rsidRPr="00D3624C" w:rsidRDefault="003E6078"/>
        </w:tc>
      </w:tr>
      <w:tr w:rsidR="003E6078" w:rsidRPr="00D3624C" w:rsidTr="00C4565A">
        <w:trPr>
          <w:trHeight w:hRule="exact" w:val="392"/>
        </w:trPr>
        <w:tc>
          <w:tcPr>
            <w:tcW w:w="4844"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4"/>
              <w:ind w:left="994" w:right="1334"/>
              <w:jc w:val="center"/>
              <w:rPr>
                <w:rFonts w:cs="Calibri"/>
                <w:sz w:val="20"/>
                <w:szCs w:val="20"/>
              </w:rPr>
            </w:pPr>
            <w:r w:rsidRPr="00D3624C">
              <w:rPr>
                <w:color w:val="111111"/>
                <w:sz w:val="20"/>
              </w:rPr>
              <w:t>Ширина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4"/>
              <w:ind w:left="313"/>
              <w:rPr>
                <w:rFonts w:cs="Calibri"/>
                <w:sz w:val="20"/>
                <w:szCs w:val="20"/>
              </w:rPr>
            </w:pPr>
            <w:r w:rsidRPr="00D3624C">
              <w:rPr>
                <w:color w:val="111111"/>
                <w:sz w:val="20"/>
              </w:rPr>
              <w:t>мм</w:t>
            </w:r>
          </w:p>
        </w:tc>
        <w:tc>
          <w:tcPr>
            <w:tcW w:w="1918"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4"/>
              <w:ind w:left="729" w:right="731"/>
              <w:jc w:val="center"/>
              <w:rPr>
                <w:rFonts w:cs="Calibri"/>
                <w:sz w:val="20"/>
                <w:szCs w:val="20"/>
              </w:rPr>
            </w:pPr>
            <w:r w:rsidRPr="00D3624C">
              <w:rPr>
                <w:color w:val="111111"/>
                <w:sz w:val="20"/>
              </w:rPr>
              <w:t>641</w:t>
            </w:r>
          </w:p>
        </w:tc>
        <w:tc>
          <w:tcPr>
            <w:tcW w:w="1502"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4"/>
              <w:ind w:left="520" w:right="524"/>
              <w:jc w:val="center"/>
              <w:rPr>
                <w:rFonts w:cs="Calibri"/>
                <w:sz w:val="20"/>
                <w:szCs w:val="20"/>
              </w:rPr>
            </w:pPr>
            <w:r w:rsidRPr="00D3624C">
              <w:rPr>
                <w:color w:val="111111"/>
                <w:sz w:val="20"/>
              </w:rPr>
              <w:t>743</w:t>
            </w:r>
          </w:p>
        </w:tc>
        <w:tc>
          <w:tcPr>
            <w:tcW w:w="1233" w:type="dxa"/>
            <w:vMerge/>
            <w:tcBorders>
              <w:left w:val="single" w:sz="4" w:space="0" w:color="000000"/>
              <w:right w:val="nil"/>
            </w:tcBorders>
          </w:tcPr>
          <w:p w:rsidR="003E6078" w:rsidRPr="00D3624C" w:rsidRDefault="003E6078"/>
        </w:tc>
      </w:tr>
      <w:tr w:rsidR="003E6078" w:rsidRPr="00D3624C" w:rsidTr="00C4565A">
        <w:trPr>
          <w:trHeight w:hRule="exact" w:val="446"/>
        </w:trPr>
        <w:tc>
          <w:tcPr>
            <w:tcW w:w="4844"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3"/>
              <w:ind w:left="1104" w:right="1337"/>
              <w:jc w:val="center"/>
              <w:rPr>
                <w:rFonts w:cs="Calibri"/>
                <w:sz w:val="20"/>
                <w:szCs w:val="20"/>
              </w:rPr>
            </w:pPr>
            <w:r w:rsidRPr="00D3624C">
              <w:rPr>
                <w:color w:val="111111"/>
                <w:sz w:val="20"/>
              </w:rPr>
              <w:t>Глубина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313"/>
              <w:rPr>
                <w:rFonts w:cs="Calibri"/>
                <w:sz w:val="20"/>
                <w:szCs w:val="20"/>
              </w:rPr>
            </w:pPr>
            <w:r w:rsidRPr="00D3624C">
              <w:rPr>
                <w:color w:val="111111"/>
                <w:sz w:val="20"/>
              </w:rPr>
              <w:t>мм</w:t>
            </w:r>
          </w:p>
        </w:tc>
        <w:tc>
          <w:tcPr>
            <w:tcW w:w="191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3"/>
              <w:ind w:left="729" w:right="731"/>
              <w:jc w:val="center"/>
              <w:rPr>
                <w:rFonts w:cs="Calibri"/>
                <w:sz w:val="20"/>
                <w:szCs w:val="20"/>
                <w:lang w:val="cs-CZ"/>
              </w:rPr>
            </w:pPr>
            <w:r w:rsidRPr="00D3624C">
              <w:t>949</w:t>
            </w:r>
          </w:p>
        </w:tc>
        <w:tc>
          <w:tcPr>
            <w:tcW w:w="1502"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520" w:right="524"/>
              <w:jc w:val="center"/>
              <w:rPr>
                <w:rFonts w:cs="Calibri"/>
                <w:sz w:val="20"/>
                <w:szCs w:val="20"/>
              </w:rPr>
            </w:pPr>
            <w:r w:rsidRPr="00D3624C">
              <w:rPr>
                <w:color w:val="111111"/>
                <w:sz w:val="20"/>
              </w:rPr>
              <w:t>1049</w:t>
            </w:r>
          </w:p>
        </w:tc>
        <w:tc>
          <w:tcPr>
            <w:tcW w:w="1233" w:type="dxa"/>
            <w:vMerge/>
            <w:tcBorders>
              <w:left w:val="single" w:sz="4" w:space="0" w:color="000000"/>
              <w:right w:val="nil"/>
            </w:tcBorders>
          </w:tcPr>
          <w:p w:rsidR="003E6078" w:rsidRPr="00D3624C" w:rsidRDefault="003E6078"/>
        </w:tc>
      </w:tr>
      <w:tr w:rsidR="003E6078" w:rsidRPr="00D3624C" w:rsidTr="00C4565A">
        <w:trPr>
          <w:trHeight w:hRule="exact" w:val="468"/>
        </w:trPr>
        <w:tc>
          <w:tcPr>
            <w:tcW w:w="4844"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3"/>
              <w:ind w:left="114"/>
              <w:rPr>
                <w:rFonts w:cs="Calibri"/>
                <w:sz w:val="20"/>
                <w:szCs w:val="20"/>
              </w:rPr>
            </w:pPr>
            <w:r w:rsidRPr="00D3624C">
              <w:rPr>
                <w:color w:val="111111"/>
                <w:sz w:val="20"/>
              </w:rPr>
              <w:t>Размещение центра дымохода от земли</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313"/>
              <w:rPr>
                <w:rFonts w:cs="Calibri"/>
                <w:sz w:val="20"/>
                <w:szCs w:val="20"/>
              </w:rPr>
            </w:pPr>
            <w:r w:rsidRPr="00D3624C">
              <w:rPr>
                <w:color w:val="111111"/>
                <w:sz w:val="20"/>
              </w:rPr>
              <w:t>мм</w:t>
            </w:r>
          </w:p>
        </w:tc>
        <w:tc>
          <w:tcPr>
            <w:tcW w:w="1918"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729" w:right="731"/>
              <w:jc w:val="center"/>
              <w:rPr>
                <w:rFonts w:cs="Calibri"/>
                <w:sz w:val="20"/>
                <w:szCs w:val="20"/>
              </w:rPr>
            </w:pPr>
            <w:r w:rsidRPr="00D3624C">
              <w:rPr>
                <w:color w:val="111111"/>
                <w:sz w:val="20"/>
              </w:rPr>
              <w:t>1007</w:t>
            </w:r>
          </w:p>
        </w:tc>
        <w:tc>
          <w:tcPr>
            <w:tcW w:w="1502"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520" w:right="524"/>
              <w:jc w:val="center"/>
              <w:rPr>
                <w:rFonts w:cs="Calibri"/>
                <w:sz w:val="20"/>
                <w:szCs w:val="20"/>
              </w:rPr>
            </w:pPr>
            <w:r w:rsidRPr="00D3624C">
              <w:rPr>
                <w:color w:val="111111"/>
                <w:sz w:val="20"/>
              </w:rPr>
              <w:t>1007</w:t>
            </w:r>
          </w:p>
        </w:tc>
        <w:tc>
          <w:tcPr>
            <w:tcW w:w="1233" w:type="dxa"/>
            <w:vMerge/>
            <w:tcBorders>
              <w:left w:val="single" w:sz="4" w:space="0" w:color="000000"/>
              <w:right w:val="nil"/>
            </w:tcBorders>
          </w:tcPr>
          <w:p w:rsidR="003E6078" w:rsidRPr="00D3624C" w:rsidRDefault="003E6078"/>
        </w:tc>
      </w:tr>
      <w:tr w:rsidR="003E6078" w:rsidRPr="00D3624C" w:rsidTr="00C4565A">
        <w:trPr>
          <w:trHeight w:hRule="exact" w:val="428"/>
        </w:trPr>
        <w:tc>
          <w:tcPr>
            <w:tcW w:w="4844"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243"/>
              <w:rPr>
                <w:rFonts w:cs="Calibri"/>
                <w:sz w:val="20"/>
                <w:szCs w:val="20"/>
              </w:rPr>
            </w:pPr>
            <w:r w:rsidRPr="00D3624C">
              <w:rPr>
                <w:color w:val="111111"/>
                <w:sz w:val="20"/>
              </w:rPr>
              <w:t>Размещение патрубка входящей воды от земли</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13"/>
              <w:rPr>
                <w:rFonts w:cs="Calibri"/>
                <w:sz w:val="20"/>
                <w:szCs w:val="20"/>
              </w:rPr>
            </w:pPr>
            <w:r w:rsidRPr="00D3624C">
              <w:rPr>
                <w:color w:val="111111"/>
                <w:sz w:val="20"/>
              </w:rPr>
              <w:t>мм</w:t>
            </w:r>
          </w:p>
        </w:tc>
        <w:tc>
          <w:tcPr>
            <w:tcW w:w="1918"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729" w:right="728"/>
              <w:jc w:val="center"/>
              <w:rPr>
                <w:rFonts w:cs="Calibri"/>
                <w:sz w:val="20"/>
                <w:szCs w:val="20"/>
              </w:rPr>
            </w:pPr>
            <w:r w:rsidRPr="00D3624C">
              <w:rPr>
                <w:color w:val="111111"/>
                <w:sz w:val="20"/>
              </w:rPr>
              <w:t>90</w:t>
            </w:r>
          </w:p>
        </w:tc>
        <w:tc>
          <w:tcPr>
            <w:tcW w:w="1502"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20" w:right="524"/>
              <w:jc w:val="center"/>
              <w:rPr>
                <w:rFonts w:cs="Calibri"/>
                <w:sz w:val="20"/>
                <w:szCs w:val="20"/>
              </w:rPr>
            </w:pPr>
            <w:r w:rsidRPr="00D3624C">
              <w:rPr>
                <w:color w:val="111111"/>
                <w:sz w:val="20"/>
              </w:rPr>
              <w:t>90</w:t>
            </w:r>
          </w:p>
        </w:tc>
        <w:tc>
          <w:tcPr>
            <w:tcW w:w="1233" w:type="dxa"/>
            <w:vMerge/>
            <w:tcBorders>
              <w:left w:val="single" w:sz="4" w:space="0" w:color="000000"/>
              <w:right w:val="nil"/>
            </w:tcBorders>
          </w:tcPr>
          <w:p w:rsidR="003E6078" w:rsidRPr="00D3624C" w:rsidRDefault="003E6078"/>
        </w:tc>
      </w:tr>
      <w:tr w:rsidR="003E6078" w:rsidRPr="00D3624C" w:rsidTr="00C4565A">
        <w:trPr>
          <w:trHeight w:hRule="exact" w:val="555"/>
        </w:trPr>
        <w:tc>
          <w:tcPr>
            <w:tcW w:w="4844"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198"/>
              <w:rPr>
                <w:rFonts w:cs="Calibri"/>
                <w:sz w:val="20"/>
                <w:szCs w:val="20"/>
              </w:rPr>
            </w:pPr>
            <w:r w:rsidRPr="00D3624C">
              <w:rPr>
                <w:color w:val="111111"/>
                <w:sz w:val="20"/>
              </w:rPr>
              <w:t>Размещение патрубка выходящей воды от земли</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313"/>
              <w:rPr>
                <w:rFonts w:cs="Calibri"/>
                <w:sz w:val="20"/>
                <w:szCs w:val="20"/>
              </w:rPr>
            </w:pPr>
            <w:r w:rsidRPr="00D3624C">
              <w:rPr>
                <w:color w:val="111111"/>
                <w:sz w:val="20"/>
              </w:rPr>
              <w:t>мм</w:t>
            </w:r>
          </w:p>
        </w:tc>
        <w:tc>
          <w:tcPr>
            <w:tcW w:w="1918"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729" w:right="731"/>
              <w:jc w:val="center"/>
              <w:rPr>
                <w:rFonts w:cs="Calibri"/>
                <w:sz w:val="20"/>
                <w:szCs w:val="20"/>
              </w:rPr>
            </w:pPr>
            <w:r w:rsidRPr="00D3624C">
              <w:rPr>
                <w:color w:val="111111"/>
                <w:sz w:val="20"/>
              </w:rPr>
              <w:t>1171</w:t>
            </w:r>
          </w:p>
        </w:tc>
        <w:tc>
          <w:tcPr>
            <w:tcW w:w="1502"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1"/>
              <w:ind w:left="520" w:right="524"/>
              <w:jc w:val="center"/>
              <w:rPr>
                <w:rFonts w:cs="Calibri"/>
                <w:sz w:val="20"/>
                <w:szCs w:val="20"/>
              </w:rPr>
            </w:pPr>
            <w:r w:rsidRPr="00D3624C">
              <w:rPr>
                <w:color w:val="111111"/>
                <w:sz w:val="20"/>
              </w:rPr>
              <w:t>1164</w:t>
            </w:r>
          </w:p>
        </w:tc>
        <w:tc>
          <w:tcPr>
            <w:tcW w:w="1233" w:type="dxa"/>
            <w:vMerge/>
            <w:tcBorders>
              <w:left w:val="single" w:sz="4" w:space="0" w:color="000000"/>
              <w:right w:val="nil"/>
            </w:tcBorders>
          </w:tcPr>
          <w:p w:rsidR="003E6078" w:rsidRPr="00D3624C" w:rsidRDefault="003E6078"/>
        </w:tc>
      </w:tr>
      <w:tr w:rsidR="003E6078" w:rsidRPr="00D3624C" w:rsidTr="00C4565A">
        <w:trPr>
          <w:trHeight w:hRule="exact" w:val="554"/>
        </w:trPr>
        <w:tc>
          <w:tcPr>
            <w:tcW w:w="4844"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C4565A">
            <w:pPr>
              <w:pStyle w:val="TableParagraph"/>
              <w:spacing w:before="111"/>
              <w:ind w:left="224" w:hanging="110"/>
              <w:rPr>
                <w:rFonts w:cs="Calibri"/>
                <w:sz w:val="20"/>
                <w:szCs w:val="20"/>
              </w:rPr>
            </w:pPr>
            <w:r w:rsidRPr="00D3624C">
              <w:rPr>
                <w:color w:val="111111"/>
                <w:sz w:val="20"/>
              </w:rPr>
              <w:t>Подключающие патрубки входной и выходной воды</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3" w:line="220" w:lineRule="exact"/>
            </w:pPr>
          </w:p>
          <w:p w:rsidR="003E6078" w:rsidRPr="00D3624C" w:rsidRDefault="003E6078" w:rsidP="00D3624C">
            <w:pPr>
              <w:pStyle w:val="TableParagraph"/>
              <w:ind w:left="300" w:right="303"/>
              <w:jc w:val="center"/>
              <w:rPr>
                <w:rFonts w:cs="Calibri"/>
                <w:sz w:val="20"/>
                <w:szCs w:val="20"/>
              </w:rPr>
            </w:pPr>
            <w:r w:rsidRPr="00D3624C">
              <w:rPr>
                <w:color w:val="111111"/>
                <w:sz w:val="20"/>
              </w:rPr>
              <w:t>Ду</w:t>
            </w:r>
          </w:p>
        </w:tc>
        <w:tc>
          <w:tcPr>
            <w:tcW w:w="3420" w:type="dxa"/>
            <w:gridSpan w:val="5"/>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3" w:line="220" w:lineRule="exact"/>
            </w:pPr>
          </w:p>
          <w:p w:rsidR="003E6078" w:rsidRPr="00D3624C" w:rsidRDefault="003E6078" w:rsidP="00D3624C">
            <w:pPr>
              <w:pStyle w:val="TableParagraph"/>
              <w:ind w:left="1369" w:right="1372"/>
              <w:jc w:val="center"/>
              <w:rPr>
                <w:rFonts w:cs="Calibri"/>
                <w:sz w:val="20"/>
                <w:szCs w:val="20"/>
              </w:rPr>
            </w:pPr>
            <w:r w:rsidRPr="00D3624C">
              <w:rPr>
                <w:color w:val="111111"/>
                <w:sz w:val="20"/>
              </w:rPr>
              <w:t>G1 1/4"</w:t>
            </w:r>
          </w:p>
        </w:tc>
        <w:tc>
          <w:tcPr>
            <w:tcW w:w="1233" w:type="dxa"/>
            <w:vMerge/>
            <w:tcBorders>
              <w:left w:val="single" w:sz="4" w:space="0" w:color="000000"/>
              <w:right w:val="nil"/>
            </w:tcBorders>
          </w:tcPr>
          <w:p w:rsidR="003E6078" w:rsidRPr="00D3624C" w:rsidRDefault="003E6078"/>
        </w:tc>
      </w:tr>
      <w:tr w:rsidR="003E6078" w:rsidRPr="00D3624C" w:rsidTr="00C4565A">
        <w:trPr>
          <w:trHeight w:hRule="exact" w:val="375"/>
        </w:trPr>
        <w:tc>
          <w:tcPr>
            <w:tcW w:w="4844"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1144"/>
              <w:rPr>
                <w:rFonts w:cs="Calibri"/>
                <w:sz w:val="20"/>
                <w:szCs w:val="20"/>
              </w:rPr>
            </w:pPr>
            <w:r w:rsidRPr="00D3624C">
              <w:rPr>
                <w:color w:val="111111"/>
                <w:sz w:val="20"/>
              </w:rPr>
              <w:t>Диаметр дымохода</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313"/>
              <w:rPr>
                <w:rFonts w:cs="Calibri"/>
                <w:sz w:val="20"/>
                <w:szCs w:val="20"/>
              </w:rPr>
            </w:pPr>
            <w:r w:rsidRPr="00D3624C">
              <w:rPr>
                <w:color w:val="111111"/>
                <w:sz w:val="20"/>
              </w:rPr>
              <w:t>мм</w:t>
            </w:r>
          </w:p>
        </w:tc>
        <w:tc>
          <w:tcPr>
            <w:tcW w:w="1918" w:type="dxa"/>
            <w:gridSpan w:val="3"/>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729" w:right="731"/>
              <w:jc w:val="center"/>
              <w:rPr>
                <w:rFonts w:cs="Calibri"/>
                <w:sz w:val="20"/>
                <w:szCs w:val="20"/>
              </w:rPr>
            </w:pPr>
            <w:r w:rsidRPr="00D3624C">
              <w:rPr>
                <w:color w:val="111111"/>
                <w:sz w:val="20"/>
              </w:rPr>
              <w:t>150</w:t>
            </w:r>
          </w:p>
        </w:tc>
        <w:tc>
          <w:tcPr>
            <w:tcW w:w="1502"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13"/>
              <w:ind w:left="520" w:right="524"/>
              <w:jc w:val="center"/>
              <w:rPr>
                <w:rFonts w:cs="Calibri"/>
                <w:sz w:val="20"/>
                <w:szCs w:val="20"/>
              </w:rPr>
            </w:pPr>
            <w:r w:rsidRPr="00D3624C">
              <w:rPr>
                <w:color w:val="111111"/>
                <w:sz w:val="20"/>
              </w:rPr>
              <w:t>178</w:t>
            </w:r>
          </w:p>
        </w:tc>
        <w:tc>
          <w:tcPr>
            <w:tcW w:w="1233" w:type="dxa"/>
            <w:vMerge/>
            <w:tcBorders>
              <w:left w:val="single" w:sz="4" w:space="0" w:color="000000"/>
              <w:bottom w:val="nil"/>
              <w:right w:val="nil"/>
            </w:tcBorders>
          </w:tcPr>
          <w:p w:rsidR="003E6078" w:rsidRPr="00D3624C" w:rsidRDefault="003E6078"/>
        </w:tc>
      </w:tr>
    </w:tbl>
    <w:p w:rsidR="003E6078" w:rsidRPr="00AA08B5" w:rsidRDefault="003E6078">
      <w:pPr>
        <w:sectPr w:rsidR="003E6078" w:rsidRPr="00AA08B5">
          <w:footerReference w:type="default" r:id="rId11"/>
          <w:pgSz w:w="11910" w:h="16840"/>
          <w:pgMar w:top="680" w:right="600" w:bottom="1800" w:left="500" w:header="0" w:footer="1604" w:gutter="0"/>
          <w:cols w:space="708"/>
        </w:sectPr>
      </w:pPr>
    </w:p>
    <w:p w:rsidR="003E6078" w:rsidRPr="00AA08B5" w:rsidRDefault="003E6078">
      <w:pPr>
        <w:pStyle w:val="Heading2"/>
        <w:numPr>
          <w:ilvl w:val="1"/>
          <w:numId w:val="47"/>
        </w:numPr>
        <w:tabs>
          <w:tab w:val="left" w:pos="1013"/>
        </w:tabs>
        <w:spacing w:before="21"/>
        <w:ind w:left="1012" w:hanging="432"/>
        <w:rPr>
          <w:rFonts w:cs="Calibri Light"/>
        </w:rPr>
      </w:pPr>
      <w:bookmarkStart w:id="10" w:name="_bookmark5"/>
      <w:bookmarkStart w:id="11" w:name="_Toc465800669"/>
      <w:bookmarkEnd w:id="10"/>
      <w:r w:rsidRPr="00AA08B5">
        <w:rPr>
          <w:color w:val="000000"/>
        </w:rPr>
        <w:t>Biopel 100 – 200 кВт</w:t>
      </w:r>
      <w:bookmarkEnd w:id="11"/>
    </w:p>
    <w:p w:rsidR="003E6078" w:rsidRPr="00AA08B5" w:rsidRDefault="003E6078" w:rsidP="00C4565A">
      <w:pPr>
        <w:pStyle w:val="BodyText"/>
        <w:spacing w:before="25"/>
        <w:ind w:left="580" w:right="144" w:firstLine="0"/>
      </w:pPr>
      <w:r w:rsidRPr="00AA08B5">
        <w:t>Корпус котла по сравнению с котлами меньшей мощности имеет трубчатый теплообменник. Его размеры и способ размещения двери, горелки и присоединительных патрубков также сильно отличаются.</w:t>
      </w:r>
    </w:p>
    <w:p w:rsidR="003E6078" w:rsidRPr="00AA08B5" w:rsidRDefault="003E6078">
      <w:pPr>
        <w:spacing w:before="3" w:line="160" w:lineRule="exact"/>
        <w:rPr>
          <w:sz w:val="16"/>
          <w:szCs w:val="16"/>
        </w:rPr>
      </w:pPr>
    </w:p>
    <w:tbl>
      <w:tblPr>
        <w:tblW w:w="0" w:type="auto"/>
        <w:tblInd w:w="106" w:type="dxa"/>
        <w:tblLayout w:type="fixed"/>
        <w:tblCellMar>
          <w:left w:w="0" w:type="dxa"/>
          <w:right w:w="0" w:type="dxa"/>
        </w:tblCellMar>
        <w:tblLook w:val="01E0"/>
      </w:tblPr>
      <w:tblGrid>
        <w:gridCol w:w="1020"/>
        <w:gridCol w:w="2819"/>
        <w:gridCol w:w="977"/>
        <w:gridCol w:w="42"/>
        <w:gridCol w:w="899"/>
        <w:gridCol w:w="78"/>
        <w:gridCol w:w="882"/>
        <w:gridCol w:w="395"/>
        <w:gridCol w:w="1275"/>
        <w:gridCol w:w="258"/>
        <w:gridCol w:w="1020"/>
      </w:tblGrid>
      <w:tr w:rsidR="003E6078" w:rsidRPr="00C4565A" w:rsidTr="00D3624C">
        <w:trPr>
          <w:trHeight w:hRule="exact" w:val="480"/>
        </w:trPr>
        <w:tc>
          <w:tcPr>
            <w:tcW w:w="1020" w:type="dxa"/>
            <w:vMerge w:val="restart"/>
            <w:tcBorders>
              <w:top w:val="nil"/>
              <w:left w:val="nil"/>
              <w:right w:val="single" w:sz="4" w:space="0" w:color="000000"/>
            </w:tcBorders>
          </w:tcPr>
          <w:p w:rsidR="003E6078" w:rsidRPr="00C4565A" w:rsidRDefault="003E6078">
            <w:pPr>
              <w:rPr>
                <w:rFonts w:ascii="Arial Narrow" w:hAnsi="Arial Narrow"/>
                <w:sz w:val="18"/>
                <w:szCs w:val="18"/>
              </w:rPr>
            </w:pPr>
          </w:p>
        </w:tc>
        <w:tc>
          <w:tcPr>
            <w:tcW w:w="4815" w:type="dxa"/>
            <w:gridSpan w:val="5"/>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498"/>
              <w:rPr>
                <w:rFonts w:ascii="Arial Narrow" w:hAnsi="Arial Narrow" w:cs="Calibri"/>
                <w:sz w:val="18"/>
                <w:szCs w:val="18"/>
              </w:rPr>
            </w:pPr>
            <w:r w:rsidRPr="00C4565A">
              <w:rPr>
                <w:rFonts w:ascii="Arial Narrow" w:hAnsi="Arial Narrow"/>
                <w:b/>
                <w:color w:val="111111"/>
                <w:sz w:val="18"/>
                <w:szCs w:val="18"/>
              </w:rPr>
              <w:t>Технические параметры:</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62"/>
              <w:rPr>
                <w:rFonts w:ascii="Arial Narrow" w:hAnsi="Arial Narrow" w:cs="Calibri"/>
                <w:sz w:val="18"/>
                <w:szCs w:val="18"/>
              </w:rPr>
            </w:pPr>
            <w:r w:rsidRPr="00C4565A">
              <w:rPr>
                <w:rFonts w:ascii="Arial Narrow" w:hAnsi="Arial Narrow"/>
                <w:b/>
                <w:color w:val="111111"/>
                <w:sz w:val="18"/>
                <w:szCs w:val="18"/>
              </w:rPr>
              <w:t>BIOPEL 100</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62"/>
              <w:rPr>
                <w:rFonts w:ascii="Arial Narrow" w:hAnsi="Arial Narrow" w:cs="Calibri"/>
                <w:sz w:val="18"/>
                <w:szCs w:val="18"/>
              </w:rPr>
            </w:pPr>
            <w:r w:rsidRPr="00C4565A">
              <w:rPr>
                <w:rFonts w:ascii="Arial Narrow" w:hAnsi="Arial Narrow"/>
                <w:b/>
                <w:color w:val="111111"/>
                <w:sz w:val="18"/>
                <w:szCs w:val="18"/>
              </w:rPr>
              <w:t>BIOPEL 150</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62"/>
              <w:rPr>
                <w:rFonts w:ascii="Arial Narrow" w:hAnsi="Arial Narrow" w:cs="Calibri"/>
                <w:sz w:val="18"/>
                <w:szCs w:val="18"/>
              </w:rPr>
            </w:pPr>
            <w:r w:rsidRPr="00C4565A">
              <w:rPr>
                <w:rFonts w:ascii="Arial Narrow" w:hAnsi="Arial Narrow"/>
                <w:b/>
                <w:color w:val="111111"/>
                <w:sz w:val="18"/>
                <w:szCs w:val="18"/>
              </w:rPr>
              <w:t>BIOPEL 200</w:t>
            </w:r>
          </w:p>
        </w:tc>
      </w:tr>
      <w:tr w:rsidR="003E6078" w:rsidRPr="00C4565A" w:rsidTr="00D3624C">
        <w:trPr>
          <w:trHeight w:hRule="exact" w:val="480"/>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1"/>
              <w:ind w:left="414"/>
              <w:rPr>
                <w:rFonts w:ascii="Arial Narrow" w:hAnsi="Arial Narrow" w:cs="Calibri"/>
                <w:sz w:val="18"/>
                <w:szCs w:val="18"/>
              </w:rPr>
            </w:pPr>
            <w:r w:rsidRPr="00C4565A">
              <w:rPr>
                <w:rFonts w:ascii="Arial Narrow" w:hAnsi="Arial Narrow"/>
                <w:color w:val="111111"/>
                <w:sz w:val="18"/>
                <w:szCs w:val="18"/>
              </w:rPr>
              <w:t>Номинальная тепловая мощность</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302" w:right="300"/>
              <w:jc w:val="center"/>
              <w:rPr>
                <w:rFonts w:ascii="Arial Narrow" w:hAnsi="Arial Narrow" w:cs="Calibri"/>
                <w:sz w:val="18"/>
                <w:szCs w:val="18"/>
              </w:rPr>
            </w:pPr>
            <w:r w:rsidRPr="00C4565A">
              <w:rPr>
                <w:rFonts w:ascii="Arial Narrow" w:hAnsi="Arial Narrow"/>
                <w:color w:val="111111"/>
                <w:sz w:val="18"/>
                <w:szCs w:val="18"/>
              </w:rPr>
              <w:t>кВт</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458" w:right="462"/>
              <w:jc w:val="center"/>
              <w:rPr>
                <w:rFonts w:ascii="Arial Narrow" w:hAnsi="Arial Narrow" w:cs="Calibri"/>
                <w:sz w:val="18"/>
                <w:szCs w:val="18"/>
              </w:rPr>
            </w:pPr>
            <w:r w:rsidRPr="00C4565A">
              <w:rPr>
                <w:rFonts w:ascii="Arial Narrow" w:hAnsi="Arial Narrow"/>
                <w:color w:val="111111"/>
                <w:sz w:val="18"/>
                <w:szCs w:val="18"/>
              </w:rPr>
              <w:t>100</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415" w:right="418"/>
              <w:jc w:val="center"/>
              <w:rPr>
                <w:rFonts w:ascii="Arial Narrow" w:hAnsi="Arial Narrow" w:cs="Calibri"/>
                <w:sz w:val="18"/>
                <w:szCs w:val="18"/>
              </w:rPr>
            </w:pPr>
            <w:r w:rsidRPr="00C4565A">
              <w:rPr>
                <w:rFonts w:ascii="Arial Narrow" w:hAnsi="Arial Narrow"/>
                <w:color w:val="111111"/>
                <w:sz w:val="18"/>
                <w:szCs w:val="18"/>
              </w:rPr>
              <w:t>150</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458" w:right="462"/>
              <w:jc w:val="center"/>
              <w:rPr>
                <w:rFonts w:ascii="Arial Narrow" w:hAnsi="Arial Narrow" w:cs="Calibri"/>
                <w:sz w:val="18"/>
                <w:szCs w:val="18"/>
              </w:rPr>
            </w:pPr>
            <w:r w:rsidRPr="00C4565A">
              <w:rPr>
                <w:rFonts w:ascii="Arial Narrow" w:hAnsi="Arial Narrow"/>
                <w:color w:val="111111"/>
                <w:sz w:val="18"/>
                <w:szCs w:val="18"/>
              </w:rPr>
              <w:t>200</w:t>
            </w:r>
          </w:p>
        </w:tc>
      </w:tr>
      <w:tr w:rsidR="003E6078" w:rsidRPr="00C4565A" w:rsidTr="00C4565A">
        <w:trPr>
          <w:trHeight w:hRule="exact" w:val="518"/>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1"/>
              <w:ind w:left="304"/>
              <w:rPr>
                <w:rFonts w:ascii="Arial Narrow" w:hAnsi="Arial Narrow" w:cs="Calibri"/>
                <w:sz w:val="18"/>
                <w:szCs w:val="18"/>
              </w:rPr>
            </w:pPr>
            <w:r w:rsidRPr="00C4565A">
              <w:rPr>
                <w:rFonts w:ascii="Arial Narrow" w:hAnsi="Arial Narrow"/>
                <w:color w:val="111111"/>
                <w:sz w:val="18"/>
                <w:szCs w:val="18"/>
              </w:rPr>
              <w:t>Измеренная номинальная мощность</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302" w:right="300"/>
              <w:jc w:val="center"/>
              <w:rPr>
                <w:rFonts w:ascii="Arial Narrow" w:hAnsi="Arial Narrow" w:cs="Calibri"/>
                <w:sz w:val="18"/>
                <w:szCs w:val="18"/>
              </w:rPr>
            </w:pPr>
            <w:r w:rsidRPr="00C4565A">
              <w:rPr>
                <w:rFonts w:ascii="Arial Narrow" w:hAnsi="Arial Narrow"/>
                <w:color w:val="111111"/>
                <w:sz w:val="18"/>
                <w:szCs w:val="18"/>
              </w:rPr>
              <w:t>кВт</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385"/>
              <w:rPr>
                <w:rFonts w:ascii="Arial Narrow" w:hAnsi="Arial Narrow" w:cs="Verdana"/>
                <w:sz w:val="18"/>
                <w:szCs w:val="18"/>
              </w:rPr>
            </w:pPr>
            <w:r w:rsidRPr="00C4565A">
              <w:rPr>
                <w:rFonts w:ascii="Arial Narrow" w:hAnsi="Arial Narrow"/>
                <w:color w:val="111111"/>
                <w:sz w:val="18"/>
                <w:szCs w:val="18"/>
              </w:rPr>
              <w:t>107,1</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382"/>
              <w:rPr>
                <w:rFonts w:ascii="Arial Narrow" w:hAnsi="Arial Narrow" w:cs="Verdana"/>
                <w:sz w:val="18"/>
                <w:szCs w:val="18"/>
              </w:rPr>
            </w:pPr>
            <w:r w:rsidRPr="00C4565A">
              <w:rPr>
                <w:rFonts w:ascii="Arial Narrow" w:hAnsi="Arial Narrow"/>
                <w:color w:val="111111"/>
                <w:sz w:val="18"/>
                <w:szCs w:val="18"/>
              </w:rPr>
              <w:t>154,5</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385"/>
              <w:rPr>
                <w:rFonts w:ascii="Arial Narrow" w:hAnsi="Arial Narrow" w:cs="Verdana"/>
                <w:sz w:val="18"/>
                <w:szCs w:val="18"/>
              </w:rPr>
            </w:pPr>
            <w:r w:rsidRPr="00C4565A">
              <w:rPr>
                <w:rFonts w:ascii="Arial Narrow" w:hAnsi="Arial Narrow"/>
                <w:color w:val="111111"/>
                <w:sz w:val="18"/>
                <w:szCs w:val="18"/>
              </w:rPr>
              <w:t>201,4</w:t>
            </w:r>
          </w:p>
        </w:tc>
      </w:tr>
      <w:tr w:rsidR="003E6078" w:rsidRPr="00C4565A" w:rsidTr="00C4565A">
        <w:trPr>
          <w:trHeight w:hRule="exact" w:val="538"/>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1"/>
              <w:ind w:left="194"/>
              <w:rPr>
                <w:rFonts w:ascii="Arial Narrow" w:hAnsi="Arial Narrow" w:cs="Calibri"/>
                <w:sz w:val="18"/>
                <w:szCs w:val="18"/>
              </w:rPr>
            </w:pPr>
            <w:r w:rsidRPr="00C4565A">
              <w:rPr>
                <w:rFonts w:ascii="Arial Narrow" w:hAnsi="Arial Narrow"/>
                <w:color w:val="111111"/>
                <w:sz w:val="18"/>
                <w:szCs w:val="18"/>
              </w:rPr>
              <w:t>Измеренная минимальная мощность</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302" w:right="300"/>
              <w:jc w:val="center"/>
              <w:rPr>
                <w:rFonts w:ascii="Arial Narrow" w:hAnsi="Arial Narrow" w:cs="Calibri"/>
                <w:sz w:val="18"/>
                <w:szCs w:val="18"/>
              </w:rPr>
            </w:pPr>
            <w:r w:rsidRPr="00C4565A">
              <w:rPr>
                <w:rFonts w:ascii="Arial Narrow" w:hAnsi="Arial Narrow"/>
                <w:color w:val="111111"/>
                <w:sz w:val="18"/>
                <w:szCs w:val="18"/>
              </w:rPr>
              <w:t>кВт</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20"/>
              <w:jc w:val="center"/>
              <w:rPr>
                <w:rFonts w:ascii="Arial Narrow" w:hAnsi="Arial Narrow" w:cs="Verdana"/>
                <w:sz w:val="18"/>
                <w:szCs w:val="18"/>
              </w:rPr>
            </w:pPr>
            <w:r w:rsidRPr="00C4565A">
              <w:rPr>
                <w:rFonts w:ascii="Arial Narrow" w:hAnsi="Arial Narrow"/>
                <w:color w:val="111111"/>
                <w:sz w:val="18"/>
                <w:szCs w:val="18"/>
              </w:rPr>
              <w:t>28,7</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18"/>
              <w:jc w:val="center"/>
              <w:rPr>
                <w:rFonts w:ascii="Arial Narrow" w:hAnsi="Arial Narrow" w:cs="Verdana"/>
                <w:sz w:val="18"/>
                <w:szCs w:val="18"/>
              </w:rPr>
            </w:pPr>
            <w:r w:rsidRPr="00C4565A">
              <w:rPr>
                <w:rFonts w:ascii="Arial Narrow" w:hAnsi="Arial Narrow"/>
                <w:color w:val="111111"/>
                <w:sz w:val="18"/>
                <w:szCs w:val="18"/>
              </w:rPr>
              <w:t>44,5</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20"/>
              <w:jc w:val="center"/>
              <w:rPr>
                <w:rFonts w:ascii="Arial Narrow" w:hAnsi="Arial Narrow" w:cs="Verdana"/>
                <w:sz w:val="18"/>
                <w:szCs w:val="18"/>
              </w:rPr>
            </w:pPr>
            <w:r w:rsidRPr="00C4565A">
              <w:rPr>
                <w:rFonts w:ascii="Arial Narrow" w:hAnsi="Arial Narrow"/>
                <w:color w:val="111111"/>
                <w:sz w:val="18"/>
                <w:szCs w:val="18"/>
              </w:rPr>
              <w:t>59,9</w:t>
            </w:r>
          </w:p>
        </w:tc>
      </w:tr>
      <w:tr w:rsidR="003E6078" w:rsidRPr="00C4565A" w:rsidTr="00D3624C">
        <w:trPr>
          <w:trHeight w:hRule="exact" w:val="480"/>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575" w:right="1318"/>
              <w:jc w:val="center"/>
              <w:rPr>
                <w:rFonts w:ascii="Arial Narrow" w:hAnsi="Arial Narrow" w:cs="Calibri"/>
                <w:sz w:val="18"/>
                <w:szCs w:val="18"/>
              </w:rPr>
            </w:pPr>
            <w:r w:rsidRPr="00C4565A">
              <w:rPr>
                <w:rFonts w:ascii="Arial Narrow" w:hAnsi="Arial Narrow"/>
                <w:b/>
                <w:color w:val="111111"/>
                <w:sz w:val="18"/>
                <w:szCs w:val="18"/>
              </w:rPr>
              <w:t>Гарантийное топливо</w:t>
            </w:r>
          </w:p>
        </w:tc>
        <w:tc>
          <w:tcPr>
            <w:tcW w:w="4806" w:type="dxa"/>
            <w:gridSpan w:val="7"/>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453"/>
              <w:rPr>
                <w:rFonts w:ascii="Arial Narrow" w:hAnsi="Arial Narrow" w:cs="Calibri"/>
                <w:sz w:val="18"/>
                <w:szCs w:val="18"/>
              </w:rPr>
            </w:pPr>
            <w:r w:rsidRPr="00C4565A">
              <w:rPr>
                <w:rFonts w:ascii="Arial Narrow" w:hAnsi="Arial Narrow"/>
                <w:b/>
                <w:color w:val="111111"/>
                <w:sz w:val="18"/>
                <w:szCs w:val="18"/>
              </w:rPr>
              <w:t>древесные гранулы 6-8 мм</w:t>
            </w:r>
          </w:p>
        </w:tc>
      </w:tr>
      <w:tr w:rsidR="003E6078" w:rsidRPr="00C4565A" w:rsidTr="00C4565A">
        <w:trPr>
          <w:trHeight w:hRule="exact" w:val="446"/>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1"/>
              <w:ind w:left="84"/>
              <w:rPr>
                <w:rFonts w:ascii="Arial Narrow" w:hAnsi="Arial Narrow" w:cs="Calibri"/>
                <w:sz w:val="18"/>
                <w:szCs w:val="18"/>
              </w:rPr>
            </w:pPr>
            <w:r w:rsidRPr="00C4565A">
              <w:rPr>
                <w:rFonts w:ascii="Arial Narrow" w:hAnsi="Arial Narrow"/>
                <w:color w:val="111111"/>
                <w:sz w:val="18"/>
                <w:szCs w:val="18"/>
              </w:rPr>
              <w:t>Расход топлива (при номинальной мощности котла)</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93"/>
              <w:rPr>
                <w:rFonts w:ascii="Arial Narrow" w:hAnsi="Arial Narrow" w:cs="Calibri"/>
                <w:sz w:val="18"/>
                <w:szCs w:val="18"/>
              </w:rPr>
            </w:pPr>
            <w:r w:rsidRPr="00C4565A">
              <w:rPr>
                <w:rFonts w:ascii="Arial Narrow" w:hAnsi="Arial Narrow"/>
                <w:color w:val="111111"/>
                <w:sz w:val="18"/>
                <w:szCs w:val="18"/>
              </w:rPr>
              <w:t>кг/час</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20"/>
              <w:jc w:val="center"/>
              <w:rPr>
                <w:rFonts w:ascii="Arial Narrow" w:hAnsi="Arial Narrow" w:cs="Verdana"/>
                <w:sz w:val="18"/>
                <w:szCs w:val="18"/>
              </w:rPr>
            </w:pPr>
            <w:r w:rsidRPr="00C4565A">
              <w:rPr>
                <w:rFonts w:ascii="Arial Narrow" w:hAnsi="Arial Narrow"/>
                <w:color w:val="111111"/>
                <w:sz w:val="18"/>
                <w:szCs w:val="18"/>
              </w:rPr>
              <w:t>25,2</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18"/>
              <w:jc w:val="center"/>
              <w:rPr>
                <w:rFonts w:ascii="Arial Narrow" w:hAnsi="Arial Narrow" w:cs="Verdana"/>
                <w:sz w:val="18"/>
                <w:szCs w:val="18"/>
              </w:rPr>
            </w:pPr>
            <w:r w:rsidRPr="00C4565A">
              <w:rPr>
                <w:rFonts w:ascii="Arial Narrow" w:hAnsi="Arial Narrow"/>
                <w:color w:val="111111"/>
                <w:sz w:val="18"/>
                <w:szCs w:val="18"/>
              </w:rPr>
              <w:t>35,2</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18"/>
              <w:jc w:val="center"/>
              <w:rPr>
                <w:rFonts w:ascii="Arial Narrow" w:hAnsi="Arial Narrow" w:cs="Verdana"/>
                <w:sz w:val="18"/>
                <w:szCs w:val="18"/>
              </w:rPr>
            </w:pPr>
            <w:r w:rsidRPr="00C4565A">
              <w:rPr>
                <w:rFonts w:ascii="Arial Narrow" w:hAnsi="Arial Narrow"/>
                <w:color w:val="111111"/>
                <w:sz w:val="18"/>
                <w:szCs w:val="18"/>
              </w:rPr>
              <w:t>45</w:t>
            </w:r>
          </w:p>
        </w:tc>
      </w:tr>
      <w:tr w:rsidR="003E6078" w:rsidRPr="00C4565A" w:rsidTr="00C4565A">
        <w:trPr>
          <w:trHeight w:hRule="exact" w:val="538"/>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4"/>
              <w:ind w:left="194"/>
              <w:rPr>
                <w:rFonts w:ascii="Arial Narrow" w:hAnsi="Arial Narrow" w:cs="Calibri"/>
                <w:sz w:val="18"/>
                <w:szCs w:val="18"/>
              </w:rPr>
            </w:pPr>
            <w:r w:rsidRPr="00C4565A">
              <w:rPr>
                <w:rFonts w:ascii="Arial Narrow" w:hAnsi="Arial Narrow"/>
                <w:color w:val="111111"/>
                <w:sz w:val="18"/>
                <w:szCs w:val="18"/>
              </w:rPr>
              <w:t>Расход топлива (при мин. мощности котла)</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4"/>
              <w:ind w:left="193"/>
              <w:rPr>
                <w:rFonts w:ascii="Arial Narrow" w:hAnsi="Arial Narrow" w:cs="Calibri"/>
                <w:sz w:val="18"/>
                <w:szCs w:val="18"/>
              </w:rPr>
            </w:pPr>
            <w:r w:rsidRPr="00C4565A">
              <w:rPr>
                <w:rFonts w:ascii="Arial Narrow" w:hAnsi="Arial Narrow"/>
                <w:color w:val="111111"/>
                <w:sz w:val="18"/>
                <w:szCs w:val="18"/>
              </w:rPr>
              <w:t>кг/час</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18"/>
              <w:jc w:val="center"/>
              <w:rPr>
                <w:rFonts w:ascii="Arial Narrow" w:hAnsi="Arial Narrow" w:cs="Verdana"/>
                <w:sz w:val="18"/>
                <w:szCs w:val="18"/>
              </w:rPr>
            </w:pPr>
            <w:r w:rsidRPr="00C4565A">
              <w:rPr>
                <w:rFonts w:ascii="Arial Narrow" w:hAnsi="Arial Narrow"/>
                <w:color w:val="111111"/>
                <w:sz w:val="18"/>
                <w:szCs w:val="18"/>
              </w:rPr>
              <w:t>6,7</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18"/>
              <w:jc w:val="center"/>
              <w:rPr>
                <w:rFonts w:ascii="Arial Narrow" w:hAnsi="Arial Narrow" w:cs="Verdana"/>
                <w:sz w:val="18"/>
                <w:szCs w:val="18"/>
              </w:rPr>
            </w:pPr>
            <w:r w:rsidRPr="00C4565A">
              <w:rPr>
                <w:rFonts w:ascii="Arial Narrow" w:hAnsi="Arial Narrow"/>
                <w:color w:val="111111"/>
                <w:sz w:val="18"/>
                <w:szCs w:val="18"/>
              </w:rPr>
              <w:t>10,3</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20"/>
              <w:jc w:val="center"/>
              <w:rPr>
                <w:rFonts w:ascii="Arial Narrow" w:hAnsi="Arial Narrow" w:cs="Verdana"/>
                <w:sz w:val="18"/>
                <w:szCs w:val="18"/>
              </w:rPr>
            </w:pPr>
            <w:r w:rsidRPr="00C4565A">
              <w:rPr>
                <w:rFonts w:ascii="Arial Narrow" w:hAnsi="Arial Narrow"/>
                <w:color w:val="111111"/>
                <w:sz w:val="18"/>
                <w:szCs w:val="18"/>
              </w:rPr>
              <w:t>13,9</w:t>
            </w:r>
          </w:p>
        </w:tc>
      </w:tr>
      <w:tr w:rsidR="003E6078" w:rsidRPr="00C4565A" w:rsidTr="00D3624C">
        <w:trPr>
          <w:trHeight w:hRule="exact" w:val="480"/>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80"/>
              <w:ind w:left="575" w:right="1314"/>
              <w:jc w:val="center"/>
              <w:rPr>
                <w:rFonts w:ascii="Arial Narrow" w:hAnsi="Arial Narrow" w:cs="Calibri"/>
                <w:sz w:val="18"/>
                <w:szCs w:val="18"/>
              </w:rPr>
            </w:pPr>
            <w:r w:rsidRPr="00C4565A">
              <w:rPr>
                <w:rFonts w:ascii="Arial Narrow" w:hAnsi="Arial Narrow"/>
                <w:color w:val="111111"/>
                <w:sz w:val="18"/>
                <w:szCs w:val="18"/>
              </w:rPr>
              <w:t>Класс эмиссий*</w:t>
            </w:r>
            <w:r w:rsidRPr="00C4565A">
              <w:rPr>
                <w:rFonts w:ascii="Arial Narrow" w:hAnsi="Arial Narrow"/>
                <w:color w:val="111111"/>
                <w:position w:val="10"/>
                <w:sz w:val="18"/>
                <w:szCs w:val="18"/>
              </w:rPr>
              <w:t>1</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pPr>
              <w:rPr>
                <w:rFonts w:ascii="Arial Narrow" w:hAnsi="Arial Narrow"/>
                <w:sz w:val="18"/>
                <w:szCs w:val="18"/>
              </w:rPr>
            </w:pP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418" w:right="418"/>
              <w:jc w:val="center"/>
              <w:rPr>
                <w:rFonts w:ascii="Arial Narrow" w:hAnsi="Arial Narrow" w:cs="Calibri"/>
                <w:sz w:val="18"/>
                <w:szCs w:val="18"/>
              </w:rPr>
            </w:pPr>
            <w:r w:rsidRPr="00C4565A">
              <w:rPr>
                <w:rFonts w:ascii="Arial Narrow" w:hAnsi="Arial Narrow"/>
                <w:color w:val="111111"/>
                <w:sz w:val="18"/>
                <w:szCs w:val="18"/>
              </w:rPr>
              <w:t>4</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502" w:right="504"/>
              <w:jc w:val="center"/>
              <w:rPr>
                <w:rFonts w:ascii="Arial Narrow" w:hAnsi="Arial Narrow" w:cs="Calibri"/>
                <w:sz w:val="18"/>
                <w:szCs w:val="18"/>
              </w:rPr>
            </w:pPr>
            <w:r w:rsidRPr="00C4565A">
              <w:rPr>
                <w:rFonts w:ascii="Arial Narrow" w:hAnsi="Arial Narrow"/>
                <w:color w:val="111111"/>
                <w:sz w:val="18"/>
                <w:szCs w:val="18"/>
              </w:rPr>
              <w:t>5</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418" w:right="418"/>
              <w:jc w:val="center"/>
              <w:rPr>
                <w:rFonts w:ascii="Arial Narrow" w:hAnsi="Arial Narrow" w:cs="Calibri"/>
                <w:sz w:val="18"/>
                <w:szCs w:val="18"/>
              </w:rPr>
            </w:pPr>
            <w:r w:rsidRPr="00C4565A">
              <w:rPr>
                <w:rFonts w:ascii="Arial Narrow" w:hAnsi="Arial Narrow"/>
                <w:color w:val="111111"/>
                <w:sz w:val="18"/>
                <w:szCs w:val="18"/>
              </w:rPr>
              <w:t>5</w:t>
            </w:r>
          </w:p>
        </w:tc>
      </w:tr>
      <w:tr w:rsidR="003E6078" w:rsidRPr="00C4565A" w:rsidTr="00D3624C">
        <w:trPr>
          <w:trHeight w:hRule="exact" w:val="480"/>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80"/>
              <w:ind w:left="1311" w:right="1314"/>
              <w:jc w:val="center"/>
              <w:rPr>
                <w:rFonts w:ascii="Arial Narrow" w:hAnsi="Arial Narrow" w:cs="Calibri"/>
                <w:sz w:val="18"/>
                <w:szCs w:val="18"/>
              </w:rPr>
            </w:pPr>
            <w:r w:rsidRPr="00C4565A">
              <w:rPr>
                <w:rFonts w:ascii="Arial Narrow" w:hAnsi="Arial Narrow"/>
                <w:color w:val="111111"/>
                <w:sz w:val="18"/>
                <w:szCs w:val="18"/>
              </w:rPr>
              <w:t>К.п.д. *</w:t>
            </w:r>
            <w:r w:rsidRPr="00C4565A">
              <w:rPr>
                <w:rFonts w:ascii="Arial Narrow" w:hAnsi="Arial Narrow"/>
                <w:color w:val="111111"/>
                <w:position w:val="10"/>
                <w:sz w:val="18"/>
                <w:szCs w:val="18"/>
              </w:rPr>
              <w:t>1</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302" w:right="302"/>
              <w:jc w:val="center"/>
              <w:rPr>
                <w:rFonts w:ascii="Arial Narrow" w:hAnsi="Arial Narrow" w:cs="Calibri"/>
                <w:sz w:val="18"/>
                <w:szCs w:val="18"/>
              </w:rPr>
            </w:pPr>
            <w:r w:rsidRPr="00C4565A">
              <w:rPr>
                <w:rFonts w:ascii="Arial Narrow" w:hAnsi="Arial Narrow"/>
                <w:color w:val="111111"/>
                <w:sz w:val="18"/>
                <w:szCs w:val="18"/>
              </w:rPr>
              <w:t>%</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20"/>
              <w:jc w:val="center"/>
              <w:rPr>
                <w:rFonts w:ascii="Arial Narrow" w:hAnsi="Arial Narrow" w:cs="Verdana"/>
                <w:sz w:val="18"/>
                <w:szCs w:val="18"/>
              </w:rPr>
            </w:pPr>
            <w:r w:rsidRPr="00C4565A">
              <w:rPr>
                <w:rFonts w:ascii="Arial Narrow" w:hAnsi="Arial Narrow"/>
                <w:color w:val="111111"/>
                <w:sz w:val="18"/>
                <w:szCs w:val="18"/>
              </w:rPr>
              <w:t>90,9</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18"/>
              <w:jc w:val="center"/>
              <w:rPr>
                <w:rFonts w:ascii="Arial Narrow" w:hAnsi="Arial Narrow" w:cs="Verdana"/>
                <w:sz w:val="18"/>
                <w:szCs w:val="18"/>
              </w:rPr>
            </w:pPr>
            <w:r w:rsidRPr="00C4565A">
              <w:rPr>
                <w:rFonts w:ascii="Arial Narrow" w:hAnsi="Arial Narrow"/>
                <w:color w:val="111111"/>
                <w:sz w:val="18"/>
                <w:szCs w:val="18"/>
              </w:rPr>
              <w:t>91,8</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20"/>
              <w:jc w:val="center"/>
              <w:rPr>
                <w:rFonts w:ascii="Arial Narrow" w:hAnsi="Arial Narrow" w:cs="Verdana"/>
                <w:sz w:val="18"/>
                <w:szCs w:val="18"/>
              </w:rPr>
            </w:pPr>
            <w:r w:rsidRPr="00C4565A">
              <w:rPr>
                <w:rFonts w:ascii="Arial Narrow" w:hAnsi="Arial Narrow"/>
                <w:color w:val="111111"/>
                <w:sz w:val="18"/>
                <w:szCs w:val="18"/>
              </w:rPr>
              <w:t>95,5</w:t>
            </w:r>
          </w:p>
        </w:tc>
      </w:tr>
      <w:tr w:rsidR="003E6078" w:rsidRPr="00C4565A" w:rsidTr="00D3624C">
        <w:trPr>
          <w:trHeight w:hRule="exact" w:val="482"/>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1165"/>
              <w:rPr>
                <w:rFonts w:ascii="Arial Narrow" w:hAnsi="Arial Narrow" w:cs="Calibri"/>
                <w:sz w:val="18"/>
                <w:szCs w:val="18"/>
              </w:rPr>
            </w:pPr>
            <w:r w:rsidRPr="00C4565A">
              <w:rPr>
                <w:rFonts w:ascii="Arial Narrow" w:hAnsi="Arial Narrow"/>
                <w:color w:val="111111"/>
                <w:sz w:val="18"/>
                <w:szCs w:val="18"/>
              </w:rPr>
              <w:t>Водная емкость котла</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302" w:right="302"/>
              <w:jc w:val="center"/>
              <w:rPr>
                <w:rFonts w:ascii="Arial Narrow" w:hAnsi="Arial Narrow" w:cs="Calibri"/>
                <w:sz w:val="18"/>
                <w:szCs w:val="18"/>
              </w:rPr>
            </w:pPr>
            <w:r w:rsidRPr="00C4565A">
              <w:rPr>
                <w:rFonts w:ascii="Arial Narrow" w:hAnsi="Arial Narrow"/>
                <w:color w:val="111111"/>
                <w:sz w:val="18"/>
                <w:szCs w:val="18"/>
              </w:rPr>
              <w:t>л</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5"/>
              <w:ind w:left="418" w:right="420"/>
              <w:jc w:val="center"/>
              <w:rPr>
                <w:rFonts w:ascii="Arial Narrow" w:hAnsi="Arial Narrow" w:cs="Verdana"/>
                <w:sz w:val="18"/>
                <w:szCs w:val="18"/>
              </w:rPr>
            </w:pPr>
            <w:r w:rsidRPr="00C4565A">
              <w:rPr>
                <w:rFonts w:ascii="Arial Narrow" w:hAnsi="Arial Narrow"/>
                <w:color w:val="111111"/>
                <w:sz w:val="18"/>
                <w:szCs w:val="18"/>
              </w:rPr>
              <w:t>690</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5"/>
              <w:ind w:left="418" w:right="418"/>
              <w:jc w:val="center"/>
              <w:rPr>
                <w:rFonts w:ascii="Arial Narrow" w:hAnsi="Arial Narrow" w:cs="Verdana"/>
                <w:sz w:val="18"/>
                <w:szCs w:val="18"/>
              </w:rPr>
            </w:pPr>
            <w:r w:rsidRPr="00C4565A">
              <w:rPr>
                <w:rFonts w:ascii="Arial Narrow" w:hAnsi="Arial Narrow"/>
                <w:color w:val="111111"/>
                <w:sz w:val="18"/>
                <w:szCs w:val="18"/>
              </w:rPr>
              <w:t>950</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5"/>
              <w:ind w:left="416"/>
              <w:rPr>
                <w:rFonts w:ascii="Arial Narrow" w:hAnsi="Arial Narrow" w:cs="Verdana"/>
                <w:sz w:val="18"/>
                <w:szCs w:val="18"/>
              </w:rPr>
            </w:pPr>
            <w:r w:rsidRPr="00C4565A">
              <w:rPr>
                <w:rFonts w:ascii="Arial Narrow" w:hAnsi="Arial Narrow"/>
                <w:color w:val="111111"/>
                <w:sz w:val="18"/>
                <w:szCs w:val="18"/>
              </w:rPr>
              <w:t>1190</w:t>
            </w:r>
          </w:p>
        </w:tc>
      </w:tr>
      <w:tr w:rsidR="003E6078" w:rsidRPr="00C4565A" w:rsidTr="00D3624C">
        <w:trPr>
          <w:trHeight w:hRule="exact" w:val="722"/>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1"/>
              <w:ind w:left="194" w:firstLine="35"/>
              <w:rPr>
                <w:rFonts w:ascii="Arial Narrow" w:hAnsi="Arial Narrow" w:cs="Calibri"/>
                <w:sz w:val="18"/>
                <w:szCs w:val="18"/>
              </w:rPr>
            </w:pPr>
            <w:r w:rsidRPr="00C4565A">
              <w:rPr>
                <w:rFonts w:ascii="Arial Narrow" w:hAnsi="Arial Narrow"/>
                <w:color w:val="111111"/>
                <w:sz w:val="18"/>
                <w:szCs w:val="18"/>
              </w:rPr>
              <w:t>Рабочая тяга дымовой трубы (среднее при мин. и ном. мощности котла)</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 w:line="220" w:lineRule="exact"/>
              <w:rPr>
                <w:rFonts w:ascii="Arial Narrow" w:hAnsi="Arial Narrow"/>
                <w:sz w:val="18"/>
                <w:szCs w:val="18"/>
              </w:rPr>
            </w:pPr>
          </w:p>
          <w:p w:rsidR="003E6078" w:rsidRPr="00C4565A" w:rsidRDefault="003E6078" w:rsidP="00D3624C">
            <w:pPr>
              <w:pStyle w:val="TableParagraph"/>
              <w:ind w:left="302" w:right="302"/>
              <w:jc w:val="center"/>
              <w:rPr>
                <w:rFonts w:ascii="Arial Narrow" w:hAnsi="Arial Narrow" w:cs="Calibri"/>
                <w:sz w:val="18"/>
                <w:szCs w:val="18"/>
              </w:rPr>
            </w:pPr>
            <w:r w:rsidRPr="00C4565A">
              <w:rPr>
                <w:rFonts w:ascii="Arial Narrow" w:hAnsi="Arial Narrow"/>
                <w:color w:val="111111"/>
                <w:sz w:val="18"/>
                <w:szCs w:val="18"/>
              </w:rPr>
              <w:t>Па</w:t>
            </w:r>
          </w:p>
        </w:tc>
        <w:tc>
          <w:tcPr>
            <w:tcW w:w="3829" w:type="dxa"/>
            <w:gridSpan w:val="5"/>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 w:line="220" w:lineRule="exact"/>
              <w:rPr>
                <w:rFonts w:ascii="Arial Narrow" w:hAnsi="Arial Narrow"/>
                <w:sz w:val="18"/>
                <w:szCs w:val="18"/>
              </w:rPr>
            </w:pPr>
          </w:p>
          <w:p w:rsidR="003E6078" w:rsidRPr="00C4565A" w:rsidRDefault="003E6078" w:rsidP="00D3624C">
            <w:pPr>
              <w:pStyle w:val="TableParagraph"/>
              <w:ind w:left="1550" w:right="1555"/>
              <w:jc w:val="center"/>
              <w:rPr>
                <w:rFonts w:ascii="Arial Narrow" w:hAnsi="Arial Narrow" w:cs="Calibri"/>
                <w:sz w:val="18"/>
                <w:szCs w:val="18"/>
              </w:rPr>
            </w:pPr>
            <w:r w:rsidRPr="00C4565A">
              <w:rPr>
                <w:rFonts w:ascii="Arial Narrow" w:hAnsi="Arial Narrow"/>
                <w:color w:val="111111"/>
                <w:sz w:val="18"/>
                <w:szCs w:val="18"/>
              </w:rPr>
              <w:t>10-15</w:t>
            </w:r>
          </w:p>
        </w:tc>
      </w:tr>
      <w:tr w:rsidR="003E6078" w:rsidRPr="00C4565A" w:rsidTr="00C4565A">
        <w:trPr>
          <w:trHeight w:hRule="exact" w:val="476"/>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3"/>
              <w:ind w:left="304"/>
              <w:rPr>
                <w:rFonts w:ascii="Arial Narrow" w:hAnsi="Arial Narrow" w:cs="Calibri"/>
                <w:sz w:val="18"/>
                <w:szCs w:val="18"/>
              </w:rPr>
            </w:pPr>
            <w:r w:rsidRPr="00C4565A">
              <w:rPr>
                <w:rFonts w:ascii="Arial Narrow" w:hAnsi="Arial Narrow"/>
                <w:color w:val="111111"/>
                <w:sz w:val="18"/>
                <w:szCs w:val="18"/>
              </w:rPr>
              <w:t>Максимальное рабочее давление воды</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1"/>
              <w:jc w:val="center"/>
              <w:rPr>
                <w:rFonts w:ascii="Arial Narrow" w:hAnsi="Arial Narrow" w:cs="Calibri"/>
                <w:sz w:val="18"/>
                <w:szCs w:val="18"/>
              </w:rPr>
            </w:pPr>
            <w:r w:rsidRPr="00C4565A">
              <w:rPr>
                <w:rFonts w:ascii="Arial Narrow" w:hAnsi="Arial Narrow"/>
                <w:color w:val="111111"/>
                <w:sz w:val="18"/>
                <w:szCs w:val="18"/>
              </w:rPr>
              <w:t>бар</w:t>
            </w:r>
          </w:p>
        </w:tc>
        <w:tc>
          <w:tcPr>
            <w:tcW w:w="3829" w:type="dxa"/>
            <w:gridSpan w:val="5"/>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1401" w:right="1403"/>
              <w:jc w:val="center"/>
              <w:rPr>
                <w:rFonts w:ascii="Arial Narrow" w:hAnsi="Arial Narrow" w:cs="Calibri"/>
                <w:sz w:val="18"/>
                <w:szCs w:val="18"/>
              </w:rPr>
            </w:pPr>
            <w:r w:rsidRPr="00C4565A">
              <w:rPr>
                <w:rFonts w:ascii="Arial Narrow" w:hAnsi="Arial Narrow"/>
                <w:color w:val="111111"/>
                <w:sz w:val="18"/>
                <w:szCs w:val="18"/>
              </w:rPr>
              <w:t>2</w:t>
            </w:r>
          </w:p>
        </w:tc>
      </w:tr>
      <w:tr w:rsidR="003E6078" w:rsidRPr="00C4565A" w:rsidTr="00D3624C">
        <w:trPr>
          <w:trHeight w:hRule="exact" w:val="700"/>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3"/>
              <w:ind w:left="84"/>
              <w:rPr>
                <w:rFonts w:ascii="Arial Narrow" w:hAnsi="Arial Narrow" w:cs="Calibri"/>
                <w:sz w:val="18"/>
                <w:szCs w:val="18"/>
              </w:rPr>
            </w:pPr>
            <w:r w:rsidRPr="00C4565A">
              <w:rPr>
                <w:rFonts w:ascii="Arial Narrow" w:hAnsi="Arial Narrow"/>
                <w:color w:val="111111"/>
                <w:sz w:val="18"/>
                <w:szCs w:val="18"/>
              </w:rPr>
              <w:t>Максимальная рабочая температура отопительной воды</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302" w:right="304"/>
              <w:jc w:val="center"/>
              <w:rPr>
                <w:rFonts w:ascii="Arial Narrow" w:hAnsi="Arial Narrow" w:cs="Calibri"/>
                <w:sz w:val="18"/>
                <w:szCs w:val="18"/>
              </w:rPr>
            </w:pPr>
            <w:r w:rsidRPr="00C4565A">
              <w:rPr>
                <w:rFonts w:ascii="Arial Narrow" w:hAnsi="Arial Narrow"/>
                <w:color w:val="111111"/>
                <w:sz w:val="18"/>
                <w:szCs w:val="18"/>
              </w:rPr>
              <w:t>°C</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18"/>
              <w:jc w:val="center"/>
              <w:rPr>
                <w:rFonts w:ascii="Arial Narrow" w:hAnsi="Arial Narrow" w:cs="Verdana"/>
                <w:sz w:val="18"/>
                <w:szCs w:val="18"/>
              </w:rPr>
            </w:pPr>
            <w:r w:rsidRPr="00C4565A">
              <w:rPr>
                <w:rFonts w:ascii="Arial Narrow" w:hAnsi="Arial Narrow"/>
                <w:color w:val="111111"/>
                <w:sz w:val="18"/>
                <w:szCs w:val="18"/>
              </w:rPr>
              <w:t>85</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502" w:right="504"/>
              <w:jc w:val="center"/>
              <w:rPr>
                <w:rFonts w:ascii="Arial Narrow" w:hAnsi="Arial Narrow" w:cs="Verdana"/>
                <w:sz w:val="18"/>
                <w:szCs w:val="18"/>
              </w:rPr>
            </w:pPr>
            <w:r w:rsidRPr="00C4565A">
              <w:rPr>
                <w:rFonts w:ascii="Arial Narrow" w:hAnsi="Arial Narrow"/>
                <w:color w:val="111111"/>
                <w:sz w:val="18"/>
                <w:szCs w:val="18"/>
              </w:rPr>
              <w:t>85</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8" w:right="418"/>
              <w:jc w:val="center"/>
              <w:rPr>
                <w:rFonts w:ascii="Arial Narrow" w:hAnsi="Arial Narrow" w:cs="Verdana"/>
                <w:sz w:val="18"/>
                <w:szCs w:val="18"/>
              </w:rPr>
            </w:pPr>
            <w:r w:rsidRPr="00C4565A">
              <w:rPr>
                <w:rFonts w:ascii="Arial Narrow" w:hAnsi="Arial Narrow"/>
                <w:color w:val="111111"/>
                <w:sz w:val="18"/>
                <w:szCs w:val="18"/>
              </w:rPr>
              <w:t>85</w:t>
            </w:r>
          </w:p>
        </w:tc>
      </w:tr>
      <w:tr w:rsidR="003E6078" w:rsidRPr="00C4565A" w:rsidTr="00C4565A">
        <w:trPr>
          <w:trHeight w:hRule="exact" w:val="408"/>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3"/>
              <w:ind w:left="194"/>
              <w:rPr>
                <w:rFonts w:ascii="Arial Narrow" w:hAnsi="Arial Narrow" w:cs="Calibri"/>
                <w:sz w:val="18"/>
                <w:szCs w:val="18"/>
              </w:rPr>
            </w:pPr>
            <w:r w:rsidRPr="00C4565A">
              <w:rPr>
                <w:rFonts w:ascii="Arial Narrow" w:hAnsi="Arial Narrow"/>
                <w:color w:val="111111"/>
                <w:sz w:val="18"/>
                <w:szCs w:val="18"/>
              </w:rPr>
              <w:t>Минимальная температура возвратной воды</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302" w:right="304"/>
              <w:jc w:val="center"/>
              <w:rPr>
                <w:rFonts w:ascii="Arial Narrow" w:hAnsi="Arial Narrow" w:cs="Calibri"/>
                <w:sz w:val="18"/>
                <w:szCs w:val="18"/>
              </w:rPr>
            </w:pPr>
            <w:r w:rsidRPr="00C4565A">
              <w:rPr>
                <w:rFonts w:ascii="Arial Narrow" w:hAnsi="Arial Narrow"/>
                <w:color w:val="111111"/>
                <w:sz w:val="18"/>
                <w:szCs w:val="18"/>
              </w:rPr>
              <w:t>°C</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418" w:right="418"/>
              <w:jc w:val="center"/>
              <w:rPr>
                <w:rFonts w:ascii="Arial Narrow" w:hAnsi="Arial Narrow" w:cs="Calibri"/>
                <w:sz w:val="18"/>
                <w:szCs w:val="18"/>
              </w:rPr>
            </w:pPr>
            <w:r w:rsidRPr="00C4565A">
              <w:rPr>
                <w:rFonts w:ascii="Arial Narrow" w:hAnsi="Arial Narrow"/>
                <w:color w:val="111111"/>
                <w:sz w:val="18"/>
                <w:szCs w:val="18"/>
              </w:rPr>
              <w:t>65</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415" w:right="418"/>
              <w:jc w:val="center"/>
              <w:rPr>
                <w:rFonts w:ascii="Arial Narrow" w:hAnsi="Arial Narrow" w:cs="Calibri"/>
                <w:sz w:val="18"/>
                <w:szCs w:val="18"/>
              </w:rPr>
            </w:pPr>
            <w:r w:rsidRPr="00C4565A">
              <w:rPr>
                <w:rFonts w:ascii="Arial Narrow" w:hAnsi="Arial Narrow"/>
                <w:color w:val="111111"/>
                <w:sz w:val="18"/>
                <w:szCs w:val="18"/>
              </w:rPr>
              <w:t>65</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418" w:right="418"/>
              <w:jc w:val="center"/>
              <w:rPr>
                <w:rFonts w:ascii="Arial Narrow" w:hAnsi="Arial Narrow" w:cs="Calibri"/>
                <w:sz w:val="18"/>
                <w:szCs w:val="18"/>
              </w:rPr>
            </w:pPr>
            <w:r w:rsidRPr="00C4565A">
              <w:rPr>
                <w:rFonts w:ascii="Arial Narrow" w:hAnsi="Arial Narrow"/>
                <w:color w:val="111111"/>
                <w:sz w:val="18"/>
                <w:szCs w:val="18"/>
              </w:rPr>
              <w:t>65</w:t>
            </w:r>
          </w:p>
        </w:tc>
      </w:tr>
      <w:tr w:rsidR="003E6078" w:rsidRPr="00C4565A" w:rsidTr="00D3624C">
        <w:trPr>
          <w:trHeight w:hRule="exact" w:val="691"/>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3"/>
              <w:ind w:left="84"/>
              <w:rPr>
                <w:rFonts w:ascii="Arial Narrow" w:hAnsi="Arial Narrow" w:cs="Calibri"/>
                <w:sz w:val="18"/>
                <w:szCs w:val="18"/>
              </w:rPr>
            </w:pPr>
            <w:r w:rsidRPr="00C4565A">
              <w:rPr>
                <w:rFonts w:ascii="Arial Narrow" w:hAnsi="Arial Narrow"/>
                <w:color w:val="111111"/>
                <w:sz w:val="18"/>
                <w:szCs w:val="18"/>
              </w:rPr>
              <w:t>Температура продуктов сгорания (при номинальной мощности котла)</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302" w:right="304"/>
              <w:jc w:val="center"/>
              <w:rPr>
                <w:rFonts w:ascii="Arial Narrow" w:hAnsi="Arial Narrow" w:cs="Calibri"/>
                <w:sz w:val="18"/>
                <w:szCs w:val="18"/>
              </w:rPr>
            </w:pPr>
            <w:r w:rsidRPr="00C4565A">
              <w:rPr>
                <w:rFonts w:ascii="Arial Narrow" w:hAnsi="Arial Narrow"/>
                <w:color w:val="111111"/>
                <w:sz w:val="18"/>
                <w:szCs w:val="18"/>
              </w:rPr>
              <w:t>°C</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5"/>
              <w:ind w:left="418" w:right="420"/>
              <w:jc w:val="center"/>
              <w:rPr>
                <w:rFonts w:ascii="Arial Narrow" w:hAnsi="Arial Narrow" w:cs="Verdana"/>
                <w:sz w:val="18"/>
                <w:szCs w:val="18"/>
              </w:rPr>
            </w:pPr>
            <w:r w:rsidRPr="00C4565A">
              <w:rPr>
                <w:rFonts w:ascii="Arial Narrow" w:hAnsi="Arial Narrow"/>
                <w:color w:val="111111"/>
                <w:sz w:val="18"/>
                <w:szCs w:val="18"/>
              </w:rPr>
              <w:t>95,8</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5"/>
              <w:ind w:left="418" w:right="418"/>
              <w:jc w:val="center"/>
              <w:rPr>
                <w:rFonts w:ascii="Arial Narrow" w:hAnsi="Arial Narrow" w:cs="Verdana"/>
                <w:sz w:val="18"/>
                <w:szCs w:val="18"/>
              </w:rPr>
            </w:pPr>
            <w:r w:rsidRPr="00C4565A">
              <w:rPr>
                <w:rFonts w:ascii="Arial Narrow" w:hAnsi="Arial Narrow"/>
                <w:color w:val="111111"/>
                <w:sz w:val="18"/>
                <w:szCs w:val="18"/>
              </w:rPr>
              <w:t>92,6</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5"/>
              <w:ind w:left="418" w:right="420"/>
              <w:jc w:val="center"/>
              <w:rPr>
                <w:rFonts w:ascii="Arial Narrow" w:hAnsi="Arial Narrow" w:cs="Verdana"/>
                <w:sz w:val="18"/>
                <w:szCs w:val="18"/>
              </w:rPr>
            </w:pPr>
            <w:r w:rsidRPr="00C4565A">
              <w:rPr>
                <w:rFonts w:ascii="Arial Narrow" w:hAnsi="Arial Narrow"/>
                <w:color w:val="111111"/>
                <w:sz w:val="18"/>
                <w:szCs w:val="18"/>
              </w:rPr>
              <w:t>93,5</w:t>
            </w:r>
          </w:p>
        </w:tc>
      </w:tr>
      <w:tr w:rsidR="003E6078" w:rsidRPr="00C4565A" w:rsidTr="00D3624C">
        <w:trPr>
          <w:trHeight w:hRule="exact" w:val="480"/>
        </w:trPr>
        <w:tc>
          <w:tcPr>
            <w:tcW w:w="1020" w:type="dxa"/>
            <w:vMerge/>
            <w:tcBorders>
              <w:left w:val="nil"/>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314" w:right="1318"/>
              <w:jc w:val="center"/>
              <w:rPr>
                <w:rFonts w:ascii="Arial Narrow" w:hAnsi="Arial Narrow" w:cs="Calibri"/>
                <w:sz w:val="18"/>
                <w:szCs w:val="18"/>
              </w:rPr>
            </w:pPr>
            <w:r w:rsidRPr="00C4565A">
              <w:rPr>
                <w:rFonts w:ascii="Arial Narrow" w:hAnsi="Arial Narrow"/>
                <w:color w:val="111111"/>
                <w:sz w:val="18"/>
                <w:szCs w:val="18"/>
              </w:rPr>
              <w:t>Масса</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302" w:right="302"/>
              <w:jc w:val="center"/>
              <w:rPr>
                <w:rFonts w:ascii="Arial Narrow" w:hAnsi="Arial Narrow" w:cs="Calibri"/>
                <w:sz w:val="18"/>
                <w:szCs w:val="18"/>
              </w:rPr>
            </w:pPr>
            <w:r w:rsidRPr="00C4565A">
              <w:rPr>
                <w:rFonts w:ascii="Arial Narrow" w:hAnsi="Arial Narrow"/>
                <w:color w:val="111111"/>
                <w:sz w:val="18"/>
                <w:szCs w:val="18"/>
              </w:rPr>
              <w:t>кг</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6"/>
              <w:rPr>
                <w:rFonts w:ascii="Arial Narrow" w:hAnsi="Arial Narrow" w:cs="Verdana"/>
                <w:sz w:val="18"/>
                <w:szCs w:val="18"/>
              </w:rPr>
            </w:pPr>
            <w:r w:rsidRPr="00C4565A">
              <w:rPr>
                <w:rFonts w:ascii="Arial Narrow" w:hAnsi="Arial Narrow"/>
                <w:color w:val="111111"/>
                <w:sz w:val="18"/>
                <w:szCs w:val="18"/>
              </w:rPr>
              <w:t>1414</w:t>
            </w:r>
          </w:p>
        </w:tc>
        <w:tc>
          <w:tcPr>
            <w:tcW w:w="1275"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4"/>
              <w:rPr>
                <w:rFonts w:ascii="Arial Narrow" w:hAnsi="Arial Narrow" w:cs="Verdana"/>
                <w:sz w:val="18"/>
                <w:szCs w:val="18"/>
              </w:rPr>
            </w:pPr>
            <w:r w:rsidRPr="00C4565A">
              <w:rPr>
                <w:rFonts w:ascii="Arial Narrow" w:hAnsi="Arial Narrow"/>
                <w:color w:val="111111"/>
                <w:sz w:val="18"/>
                <w:szCs w:val="18"/>
              </w:rPr>
              <w:t>1740</w:t>
            </w:r>
          </w:p>
        </w:tc>
        <w:tc>
          <w:tcPr>
            <w:tcW w:w="12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416"/>
              <w:rPr>
                <w:rFonts w:ascii="Arial Narrow" w:hAnsi="Arial Narrow" w:cs="Verdana"/>
                <w:sz w:val="18"/>
                <w:szCs w:val="18"/>
              </w:rPr>
            </w:pPr>
            <w:r w:rsidRPr="00C4565A">
              <w:rPr>
                <w:rFonts w:ascii="Arial Narrow" w:hAnsi="Arial Narrow"/>
                <w:color w:val="111111"/>
                <w:sz w:val="18"/>
                <w:szCs w:val="18"/>
              </w:rPr>
              <w:t>2133</w:t>
            </w:r>
          </w:p>
        </w:tc>
      </w:tr>
      <w:tr w:rsidR="003E6078" w:rsidRPr="00C4565A" w:rsidTr="00D3624C">
        <w:trPr>
          <w:trHeight w:hRule="exact" w:val="480"/>
        </w:trPr>
        <w:tc>
          <w:tcPr>
            <w:tcW w:w="1020" w:type="dxa"/>
            <w:vMerge/>
            <w:tcBorders>
              <w:left w:val="nil"/>
              <w:bottom w:val="single" w:sz="4" w:space="0" w:color="000000"/>
              <w:right w:val="single" w:sz="4" w:space="0" w:color="000000"/>
            </w:tcBorders>
          </w:tcPr>
          <w:p w:rsidR="003E6078" w:rsidRPr="00C4565A" w:rsidRDefault="003E6078">
            <w:pPr>
              <w:rPr>
                <w:rFonts w:ascii="Arial Narrow" w:hAnsi="Arial Narrow"/>
                <w:sz w:val="18"/>
                <w:szCs w:val="18"/>
              </w:rPr>
            </w:pPr>
          </w:p>
        </w:tc>
        <w:tc>
          <w:tcPr>
            <w:tcW w:w="383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1"/>
              <w:ind w:left="744"/>
              <w:rPr>
                <w:rFonts w:ascii="Arial Narrow" w:hAnsi="Arial Narrow" w:cs="Calibri"/>
                <w:sz w:val="18"/>
                <w:szCs w:val="18"/>
              </w:rPr>
            </w:pPr>
            <w:r w:rsidRPr="00C4565A">
              <w:rPr>
                <w:rFonts w:ascii="Arial Narrow" w:hAnsi="Arial Narrow"/>
                <w:color w:val="111111"/>
                <w:sz w:val="18"/>
                <w:szCs w:val="18"/>
              </w:rPr>
              <w:t>Подключаемое напряжение</w:t>
            </w:r>
          </w:p>
        </w:tc>
        <w:tc>
          <w:tcPr>
            <w:tcW w:w="977"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286"/>
              <w:rPr>
                <w:rFonts w:ascii="Arial Narrow" w:hAnsi="Arial Narrow" w:cs="Calibri"/>
                <w:sz w:val="18"/>
                <w:szCs w:val="18"/>
              </w:rPr>
            </w:pPr>
            <w:r w:rsidRPr="00C4565A">
              <w:rPr>
                <w:rFonts w:ascii="Arial Narrow" w:hAnsi="Arial Narrow"/>
                <w:color w:val="111111"/>
                <w:sz w:val="18"/>
                <w:szCs w:val="18"/>
              </w:rPr>
              <w:t>В/Гц</w:t>
            </w:r>
          </w:p>
        </w:tc>
        <w:tc>
          <w:tcPr>
            <w:tcW w:w="3829" w:type="dxa"/>
            <w:gridSpan w:val="5"/>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189"/>
              <w:rPr>
                <w:rFonts w:ascii="Arial Narrow" w:hAnsi="Arial Narrow" w:cs="Calibri"/>
                <w:sz w:val="18"/>
                <w:szCs w:val="18"/>
              </w:rPr>
            </w:pPr>
            <w:r w:rsidRPr="00C4565A">
              <w:rPr>
                <w:rFonts w:ascii="Arial Narrow" w:hAnsi="Arial Narrow"/>
                <w:color w:val="111111"/>
                <w:sz w:val="18"/>
                <w:szCs w:val="18"/>
              </w:rPr>
              <w:t>230 В / 50 Гц ± 10 %</w:t>
            </w:r>
          </w:p>
        </w:tc>
      </w:tr>
      <w:tr w:rsidR="003E6078" w:rsidRPr="00C4565A" w:rsidTr="00D3624C">
        <w:trPr>
          <w:trHeight w:hRule="exact" w:val="511"/>
        </w:trPr>
        <w:tc>
          <w:tcPr>
            <w:tcW w:w="8644" w:type="dxa"/>
            <w:gridSpan w:val="10"/>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25"/>
              <w:ind w:left="1506"/>
              <w:rPr>
                <w:rFonts w:ascii="Arial Narrow" w:hAnsi="Arial Narrow" w:cs="Calibri"/>
                <w:sz w:val="18"/>
                <w:szCs w:val="18"/>
              </w:rPr>
            </w:pPr>
            <w:r w:rsidRPr="00C4565A">
              <w:rPr>
                <w:rFonts w:ascii="Arial Narrow" w:hAnsi="Arial Narrow"/>
                <w:b/>
                <w:color w:val="111111"/>
                <w:sz w:val="18"/>
                <w:szCs w:val="18"/>
              </w:rPr>
              <w:t>Размеры:</w:t>
            </w:r>
          </w:p>
        </w:tc>
        <w:tc>
          <w:tcPr>
            <w:tcW w:w="1020" w:type="dxa"/>
            <w:vMerge w:val="restart"/>
            <w:tcBorders>
              <w:top w:val="single" w:sz="4" w:space="0" w:color="000000"/>
              <w:left w:val="single" w:sz="4" w:space="0" w:color="000000"/>
              <w:right w:val="nil"/>
            </w:tcBorders>
          </w:tcPr>
          <w:p w:rsidR="003E6078" w:rsidRPr="00C4565A" w:rsidRDefault="003E6078">
            <w:pPr>
              <w:rPr>
                <w:rFonts w:ascii="Arial Narrow" w:hAnsi="Arial Narrow"/>
                <w:sz w:val="18"/>
                <w:szCs w:val="18"/>
              </w:rPr>
            </w:pPr>
          </w:p>
        </w:tc>
      </w:tr>
      <w:tr w:rsidR="003E6078" w:rsidRPr="00C4565A" w:rsidTr="00D3624C">
        <w:trPr>
          <w:trHeight w:hRule="exact" w:val="480"/>
        </w:trPr>
        <w:tc>
          <w:tcPr>
            <w:tcW w:w="3839"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334" w:right="1336"/>
              <w:jc w:val="center"/>
              <w:rPr>
                <w:rFonts w:ascii="Arial Narrow" w:hAnsi="Arial Narrow" w:cs="Calibri"/>
                <w:sz w:val="18"/>
                <w:szCs w:val="18"/>
              </w:rPr>
            </w:pPr>
            <w:r w:rsidRPr="00C4565A">
              <w:rPr>
                <w:rFonts w:ascii="Arial Narrow" w:hAnsi="Arial Narrow"/>
                <w:color w:val="111111"/>
                <w:sz w:val="18"/>
                <w:szCs w:val="18"/>
              </w:rPr>
              <w:t>Высота котла</w:t>
            </w:r>
          </w:p>
        </w:tc>
        <w:tc>
          <w:tcPr>
            <w:tcW w:w="977"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302" w:right="304"/>
              <w:jc w:val="center"/>
              <w:rPr>
                <w:rFonts w:ascii="Arial Narrow" w:hAnsi="Arial Narrow" w:cs="Calibri"/>
                <w:sz w:val="18"/>
                <w:szCs w:val="18"/>
              </w:rPr>
            </w:pPr>
            <w:r w:rsidRPr="00C4565A">
              <w:rPr>
                <w:rFonts w:ascii="Arial Narrow" w:hAnsi="Arial Narrow"/>
                <w:color w:val="111111"/>
                <w:sz w:val="18"/>
                <w:szCs w:val="18"/>
              </w:rPr>
              <w:t>мм</w:t>
            </w:r>
          </w:p>
        </w:tc>
        <w:tc>
          <w:tcPr>
            <w:tcW w:w="3829" w:type="dxa"/>
            <w:gridSpan w:val="7"/>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401" w:right="1403"/>
              <w:jc w:val="center"/>
              <w:rPr>
                <w:rFonts w:ascii="Arial Narrow" w:hAnsi="Arial Narrow" w:cs="Calibri"/>
                <w:sz w:val="18"/>
                <w:szCs w:val="18"/>
              </w:rPr>
            </w:pPr>
            <w:r w:rsidRPr="00C4565A">
              <w:rPr>
                <w:rFonts w:ascii="Arial Narrow" w:hAnsi="Arial Narrow"/>
                <w:color w:val="111111"/>
                <w:sz w:val="18"/>
                <w:szCs w:val="18"/>
              </w:rPr>
              <w:t>1919</w:t>
            </w:r>
          </w:p>
        </w:tc>
        <w:tc>
          <w:tcPr>
            <w:tcW w:w="1020" w:type="dxa"/>
            <w:vMerge/>
            <w:tcBorders>
              <w:left w:val="single" w:sz="4" w:space="0" w:color="000000"/>
              <w:right w:val="nil"/>
            </w:tcBorders>
          </w:tcPr>
          <w:p w:rsidR="003E6078" w:rsidRPr="00C4565A" w:rsidRDefault="003E6078">
            <w:pPr>
              <w:rPr>
                <w:rFonts w:ascii="Arial Narrow" w:hAnsi="Arial Narrow"/>
                <w:sz w:val="18"/>
                <w:szCs w:val="18"/>
              </w:rPr>
            </w:pPr>
          </w:p>
        </w:tc>
      </w:tr>
      <w:tr w:rsidR="003E6078" w:rsidRPr="00C4565A" w:rsidTr="00C4565A">
        <w:trPr>
          <w:trHeight w:hRule="exact" w:val="468"/>
        </w:trPr>
        <w:tc>
          <w:tcPr>
            <w:tcW w:w="3839"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1"/>
              <w:ind w:left="114"/>
              <w:rPr>
                <w:rFonts w:ascii="Arial Narrow" w:hAnsi="Arial Narrow" w:cs="Calibri"/>
                <w:sz w:val="18"/>
                <w:szCs w:val="18"/>
              </w:rPr>
            </w:pPr>
            <w:r w:rsidRPr="00C4565A">
              <w:rPr>
                <w:rFonts w:ascii="Arial Narrow" w:hAnsi="Arial Narrow"/>
                <w:color w:val="111111"/>
                <w:sz w:val="18"/>
                <w:szCs w:val="18"/>
              </w:rPr>
              <w:t>Ширина котла (с и без присоединительных шлангов)</w:t>
            </w:r>
          </w:p>
        </w:tc>
        <w:tc>
          <w:tcPr>
            <w:tcW w:w="977"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302" w:right="304"/>
              <w:jc w:val="center"/>
              <w:rPr>
                <w:rFonts w:ascii="Arial Narrow" w:hAnsi="Arial Narrow" w:cs="Calibri"/>
                <w:sz w:val="18"/>
                <w:szCs w:val="18"/>
              </w:rPr>
            </w:pPr>
            <w:r w:rsidRPr="00C4565A">
              <w:rPr>
                <w:rFonts w:ascii="Arial Narrow" w:hAnsi="Arial Narrow"/>
                <w:color w:val="111111"/>
                <w:sz w:val="18"/>
                <w:szCs w:val="18"/>
              </w:rPr>
              <w:t>мм</w:t>
            </w:r>
          </w:p>
        </w:tc>
        <w:tc>
          <w:tcPr>
            <w:tcW w:w="3829" w:type="dxa"/>
            <w:gridSpan w:val="7"/>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401" w:right="1405"/>
              <w:jc w:val="center"/>
              <w:rPr>
                <w:rFonts w:ascii="Arial Narrow" w:hAnsi="Arial Narrow" w:cs="Calibri"/>
                <w:sz w:val="18"/>
                <w:szCs w:val="18"/>
              </w:rPr>
            </w:pPr>
            <w:r w:rsidRPr="00C4565A">
              <w:rPr>
                <w:rFonts w:ascii="Arial Narrow" w:hAnsi="Arial Narrow"/>
                <w:color w:val="111111"/>
                <w:sz w:val="18"/>
                <w:szCs w:val="18"/>
              </w:rPr>
              <w:t>1560 / 1198</w:t>
            </w:r>
          </w:p>
        </w:tc>
        <w:tc>
          <w:tcPr>
            <w:tcW w:w="1020" w:type="dxa"/>
            <w:vMerge/>
            <w:tcBorders>
              <w:left w:val="single" w:sz="4" w:space="0" w:color="000000"/>
              <w:right w:val="nil"/>
            </w:tcBorders>
          </w:tcPr>
          <w:p w:rsidR="003E6078" w:rsidRPr="00C4565A" w:rsidRDefault="003E6078">
            <w:pPr>
              <w:rPr>
                <w:rFonts w:ascii="Arial Narrow" w:hAnsi="Arial Narrow"/>
                <w:sz w:val="18"/>
                <w:szCs w:val="18"/>
              </w:rPr>
            </w:pPr>
          </w:p>
        </w:tc>
      </w:tr>
      <w:tr w:rsidR="003E6078" w:rsidRPr="00C4565A" w:rsidTr="00D3624C">
        <w:trPr>
          <w:trHeight w:hRule="exact" w:val="480"/>
        </w:trPr>
        <w:tc>
          <w:tcPr>
            <w:tcW w:w="3839"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745" w:right="1337"/>
              <w:jc w:val="center"/>
              <w:rPr>
                <w:rFonts w:ascii="Arial Narrow" w:hAnsi="Arial Narrow" w:cs="Calibri"/>
                <w:sz w:val="18"/>
                <w:szCs w:val="18"/>
              </w:rPr>
            </w:pPr>
            <w:r w:rsidRPr="00C4565A">
              <w:rPr>
                <w:rFonts w:ascii="Arial Narrow" w:hAnsi="Arial Narrow"/>
                <w:color w:val="111111"/>
                <w:sz w:val="18"/>
                <w:szCs w:val="18"/>
              </w:rPr>
              <w:t>Глубина котла</w:t>
            </w:r>
          </w:p>
        </w:tc>
        <w:tc>
          <w:tcPr>
            <w:tcW w:w="977"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302" w:right="304"/>
              <w:jc w:val="center"/>
              <w:rPr>
                <w:rFonts w:ascii="Arial Narrow" w:hAnsi="Arial Narrow" w:cs="Calibri"/>
                <w:sz w:val="18"/>
                <w:szCs w:val="18"/>
              </w:rPr>
            </w:pPr>
            <w:r w:rsidRPr="00C4565A">
              <w:rPr>
                <w:rFonts w:ascii="Arial Narrow" w:hAnsi="Arial Narrow"/>
                <w:color w:val="111111"/>
                <w:sz w:val="18"/>
                <w:szCs w:val="18"/>
              </w:rPr>
              <w:t>мм</w:t>
            </w:r>
          </w:p>
        </w:tc>
        <w:tc>
          <w:tcPr>
            <w:tcW w:w="941"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248"/>
              <w:rPr>
                <w:rFonts w:ascii="Arial Narrow" w:hAnsi="Arial Narrow" w:cs="Verdana"/>
                <w:sz w:val="18"/>
                <w:szCs w:val="18"/>
              </w:rPr>
            </w:pPr>
            <w:r w:rsidRPr="00C4565A">
              <w:rPr>
                <w:rFonts w:ascii="Arial Narrow" w:hAnsi="Arial Narrow"/>
                <w:color w:val="111111"/>
                <w:sz w:val="18"/>
                <w:szCs w:val="18"/>
              </w:rPr>
              <w:t>1660</w:t>
            </w:r>
          </w:p>
        </w:tc>
        <w:tc>
          <w:tcPr>
            <w:tcW w:w="960"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left="258"/>
              <w:rPr>
                <w:rFonts w:ascii="Arial Narrow" w:hAnsi="Arial Narrow" w:cs="Verdana"/>
                <w:sz w:val="18"/>
                <w:szCs w:val="18"/>
              </w:rPr>
            </w:pPr>
            <w:r w:rsidRPr="00C4565A">
              <w:rPr>
                <w:rFonts w:ascii="Arial Narrow" w:hAnsi="Arial Narrow"/>
                <w:color w:val="111111"/>
                <w:sz w:val="18"/>
                <w:szCs w:val="18"/>
              </w:rPr>
              <w:t>2060</w:t>
            </w:r>
          </w:p>
        </w:tc>
        <w:tc>
          <w:tcPr>
            <w:tcW w:w="1928" w:type="dxa"/>
            <w:gridSpan w:val="3"/>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3"/>
              <w:ind w:right="2"/>
              <w:jc w:val="center"/>
              <w:rPr>
                <w:rFonts w:ascii="Arial Narrow" w:hAnsi="Arial Narrow" w:cs="Verdana"/>
                <w:sz w:val="18"/>
                <w:szCs w:val="18"/>
              </w:rPr>
            </w:pPr>
            <w:r w:rsidRPr="00C4565A">
              <w:rPr>
                <w:rFonts w:ascii="Arial Narrow" w:hAnsi="Arial Narrow"/>
                <w:color w:val="111111"/>
                <w:sz w:val="18"/>
                <w:szCs w:val="18"/>
              </w:rPr>
              <w:t>2460</w:t>
            </w:r>
          </w:p>
        </w:tc>
        <w:tc>
          <w:tcPr>
            <w:tcW w:w="1020" w:type="dxa"/>
            <w:vMerge/>
            <w:tcBorders>
              <w:left w:val="single" w:sz="4" w:space="0" w:color="000000"/>
              <w:right w:val="nil"/>
            </w:tcBorders>
          </w:tcPr>
          <w:p w:rsidR="003E6078" w:rsidRPr="00C4565A" w:rsidRDefault="003E6078">
            <w:pPr>
              <w:rPr>
                <w:rFonts w:ascii="Arial Narrow" w:hAnsi="Arial Narrow"/>
                <w:sz w:val="18"/>
                <w:szCs w:val="18"/>
              </w:rPr>
            </w:pPr>
          </w:p>
        </w:tc>
      </w:tr>
      <w:tr w:rsidR="003E6078" w:rsidRPr="00C4565A" w:rsidTr="00C4565A">
        <w:trPr>
          <w:trHeight w:hRule="exact" w:val="430"/>
        </w:trPr>
        <w:tc>
          <w:tcPr>
            <w:tcW w:w="3839"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428"/>
              <w:rPr>
                <w:rFonts w:ascii="Arial Narrow" w:hAnsi="Arial Narrow" w:cs="Calibri"/>
                <w:sz w:val="18"/>
                <w:szCs w:val="18"/>
              </w:rPr>
            </w:pPr>
            <w:r w:rsidRPr="00C4565A">
              <w:rPr>
                <w:rFonts w:ascii="Arial Narrow" w:hAnsi="Arial Narrow"/>
                <w:color w:val="111111"/>
                <w:sz w:val="18"/>
                <w:szCs w:val="18"/>
              </w:rPr>
              <w:t>Размещение центра дымохода от земли</w:t>
            </w:r>
          </w:p>
        </w:tc>
        <w:tc>
          <w:tcPr>
            <w:tcW w:w="977"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302" w:right="304"/>
              <w:jc w:val="center"/>
              <w:rPr>
                <w:rFonts w:ascii="Arial Narrow" w:hAnsi="Arial Narrow" w:cs="Calibri"/>
                <w:sz w:val="18"/>
                <w:szCs w:val="18"/>
              </w:rPr>
            </w:pPr>
            <w:r w:rsidRPr="00C4565A">
              <w:rPr>
                <w:rFonts w:ascii="Arial Narrow" w:hAnsi="Arial Narrow"/>
                <w:color w:val="111111"/>
                <w:sz w:val="18"/>
                <w:szCs w:val="18"/>
              </w:rPr>
              <w:t>мм</w:t>
            </w:r>
          </w:p>
        </w:tc>
        <w:tc>
          <w:tcPr>
            <w:tcW w:w="3829" w:type="dxa"/>
            <w:gridSpan w:val="7"/>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1401" w:right="1403"/>
              <w:jc w:val="center"/>
              <w:rPr>
                <w:rFonts w:ascii="Arial Narrow" w:hAnsi="Arial Narrow" w:cs="Calibri"/>
                <w:sz w:val="18"/>
                <w:szCs w:val="18"/>
              </w:rPr>
            </w:pPr>
            <w:r w:rsidRPr="00C4565A">
              <w:rPr>
                <w:rFonts w:ascii="Arial Narrow" w:hAnsi="Arial Narrow"/>
                <w:color w:val="111111"/>
                <w:sz w:val="18"/>
                <w:szCs w:val="18"/>
              </w:rPr>
              <w:t>1886</w:t>
            </w:r>
          </w:p>
        </w:tc>
        <w:tc>
          <w:tcPr>
            <w:tcW w:w="1020" w:type="dxa"/>
            <w:vMerge/>
            <w:tcBorders>
              <w:left w:val="single" w:sz="4" w:space="0" w:color="000000"/>
              <w:right w:val="nil"/>
            </w:tcBorders>
          </w:tcPr>
          <w:p w:rsidR="003E6078" w:rsidRPr="00C4565A" w:rsidRDefault="003E6078">
            <w:pPr>
              <w:rPr>
                <w:rFonts w:ascii="Arial Narrow" w:hAnsi="Arial Narrow"/>
                <w:sz w:val="18"/>
                <w:szCs w:val="18"/>
              </w:rPr>
            </w:pPr>
          </w:p>
        </w:tc>
      </w:tr>
      <w:tr w:rsidR="003E6078" w:rsidRPr="00C4565A" w:rsidTr="00C4565A">
        <w:trPr>
          <w:trHeight w:hRule="exact" w:val="536"/>
        </w:trPr>
        <w:tc>
          <w:tcPr>
            <w:tcW w:w="3839"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1"/>
              <w:ind w:left="990" w:hanging="507"/>
              <w:rPr>
                <w:rFonts w:ascii="Arial Narrow" w:hAnsi="Arial Narrow" w:cs="Calibri"/>
                <w:sz w:val="18"/>
                <w:szCs w:val="18"/>
              </w:rPr>
            </w:pPr>
            <w:r w:rsidRPr="00C4565A">
              <w:rPr>
                <w:rFonts w:ascii="Arial Narrow" w:hAnsi="Arial Narrow"/>
                <w:color w:val="111111"/>
                <w:sz w:val="18"/>
                <w:szCs w:val="18"/>
              </w:rPr>
              <w:t>Размещение патрубка входящей воды от заднего/бокового кожуха</w:t>
            </w:r>
          </w:p>
        </w:tc>
        <w:tc>
          <w:tcPr>
            <w:tcW w:w="977"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 w:line="220" w:lineRule="exact"/>
              <w:rPr>
                <w:rFonts w:ascii="Arial Narrow" w:hAnsi="Arial Narrow"/>
                <w:sz w:val="18"/>
                <w:szCs w:val="18"/>
              </w:rPr>
            </w:pPr>
          </w:p>
          <w:p w:rsidR="003E6078" w:rsidRPr="00C4565A" w:rsidRDefault="003E6078" w:rsidP="00D3624C">
            <w:pPr>
              <w:pStyle w:val="TableParagraph"/>
              <w:ind w:left="302" w:right="304"/>
              <w:jc w:val="center"/>
              <w:rPr>
                <w:rFonts w:ascii="Arial Narrow" w:hAnsi="Arial Narrow" w:cs="Calibri"/>
                <w:sz w:val="18"/>
                <w:szCs w:val="18"/>
              </w:rPr>
            </w:pPr>
            <w:r w:rsidRPr="00C4565A">
              <w:rPr>
                <w:rFonts w:ascii="Arial Narrow" w:hAnsi="Arial Narrow"/>
                <w:color w:val="111111"/>
                <w:sz w:val="18"/>
                <w:szCs w:val="18"/>
              </w:rPr>
              <w:t>мм</w:t>
            </w:r>
          </w:p>
        </w:tc>
        <w:tc>
          <w:tcPr>
            <w:tcW w:w="3829" w:type="dxa"/>
            <w:gridSpan w:val="7"/>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 w:line="220" w:lineRule="exact"/>
              <w:rPr>
                <w:rFonts w:ascii="Arial Narrow" w:hAnsi="Arial Narrow"/>
                <w:sz w:val="18"/>
                <w:szCs w:val="18"/>
              </w:rPr>
            </w:pPr>
          </w:p>
          <w:p w:rsidR="003E6078" w:rsidRPr="00C4565A" w:rsidRDefault="003E6078" w:rsidP="00D3624C">
            <w:pPr>
              <w:pStyle w:val="TableParagraph"/>
              <w:ind w:left="1553" w:right="1555"/>
              <w:jc w:val="center"/>
              <w:rPr>
                <w:rFonts w:ascii="Arial Narrow" w:hAnsi="Arial Narrow" w:cs="Calibri"/>
                <w:sz w:val="18"/>
                <w:szCs w:val="18"/>
              </w:rPr>
            </w:pPr>
            <w:r w:rsidRPr="00C4565A">
              <w:rPr>
                <w:rFonts w:ascii="Arial Narrow" w:hAnsi="Arial Narrow"/>
                <w:color w:val="111111"/>
                <w:sz w:val="18"/>
                <w:szCs w:val="18"/>
              </w:rPr>
              <w:t>606 / 70</w:t>
            </w:r>
          </w:p>
        </w:tc>
        <w:tc>
          <w:tcPr>
            <w:tcW w:w="1020" w:type="dxa"/>
            <w:vMerge/>
            <w:tcBorders>
              <w:left w:val="single" w:sz="4" w:space="0" w:color="000000"/>
              <w:right w:val="nil"/>
            </w:tcBorders>
          </w:tcPr>
          <w:p w:rsidR="003E6078" w:rsidRPr="00C4565A" w:rsidRDefault="003E6078">
            <w:pPr>
              <w:rPr>
                <w:rFonts w:ascii="Arial Narrow" w:hAnsi="Arial Narrow"/>
                <w:sz w:val="18"/>
                <w:szCs w:val="18"/>
              </w:rPr>
            </w:pPr>
          </w:p>
        </w:tc>
      </w:tr>
      <w:tr w:rsidR="003E6078" w:rsidRPr="00C4565A" w:rsidTr="00C4565A">
        <w:trPr>
          <w:trHeight w:hRule="exact" w:val="554"/>
        </w:trPr>
        <w:tc>
          <w:tcPr>
            <w:tcW w:w="3839"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C4565A">
            <w:pPr>
              <w:pStyle w:val="TableParagraph"/>
              <w:spacing w:before="111"/>
              <w:ind w:left="554" w:hanging="117"/>
              <w:rPr>
                <w:rFonts w:ascii="Arial Narrow" w:hAnsi="Arial Narrow" w:cs="Calibri"/>
                <w:sz w:val="18"/>
                <w:szCs w:val="18"/>
              </w:rPr>
            </w:pPr>
            <w:r w:rsidRPr="00C4565A">
              <w:rPr>
                <w:rFonts w:ascii="Arial Narrow" w:hAnsi="Arial Narrow"/>
                <w:color w:val="111111"/>
                <w:sz w:val="18"/>
                <w:szCs w:val="18"/>
              </w:rPr>
              <w:t>Размещение патрубка выходящей воды от заднего/бокового кожуха</w:t>
            </w:r>
          </w:p>
        </w:tc>
        <w:tc>
          <w:tcPr>
            <w:tcW w:w="977"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 w:line="220" w:lineRule="exact"/>
              <w:rPr>
                <w:rFonts w:ascii="Arial Narrow" w:hAnsi="Arial Narrow"/>
                <w:sz w:val="18"/>
                <w:szCs w:val="18"/>
              </w:rPr>
            </w:pPr>
          </w:p>
          <w:p w:rsidR="003E6078" w:rsidRPr="00C4565A" w:rsidRDefault="003E6078" w:rsidP="00D3624C">
            <w:pPr>
              <w:pStyle w:val="TableParagraph"/>
              <w:ind w:left="302" w:right="304"/>
              <w:jc w:val="center"/>
              <w:rPr>
                <w:rFonts w:ascii="Arial Narrow" w:hAnsi="Arial Narrow" w:cs="Calibri"/>
                <w:sz w:val="18"/>
                <w:szCs w:val="18"/>
              </w:rPr>
            </w:pPr>
            <w:r w:rsidRPr="00C4565A">
              <w:rPr>
                <w:rFonts w:ascii="Arial Narrow" w:hAnsi="Arial Narrow"/>
                <w:color w:val="111111"/>
                <w:sz w:val="18"/>
                <w:szCs w:val="18"/>
              </w:rPr>
              <w:t>мм</w:t>
            </w:r>
          </w:p>
        </w:tc>
        <w:tc>
          <w:tcPr>
            <w:tcW w:w="3829" w:type="dxa"/>
            <w:gridSpan w:val="7"/>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3" w:line="220" w:lineRule="exact"/>
              <w:rPr>
                <w:rFonts w:ascii="Arial Narrow" w:hAnsi="Arial Narrow"/>
                <w:sz w:val="18"/>
                <w:szCs w:val="18"/>
              </w:rPr>
            </w:pPr>
          </w:p>
          <w:p w:rsidR="003E6078" w:rsidRPr="00C4565A" w:rsidRDefault="003E6078" w:rsidP="00D3624C">
            <w:pPr>
              <w:pStyle w:val="TableParagraph"/>
              <w:ind w:left="1401" w:right="1403"/>
              <w:jc w:val="center"/>
              <w:rPr>
                <w:rFonts w:ascii="Arial Narrow" w:hAnsi="Arial Narrow" w:cs="Calibri"/>
                <w:sz w:val="18"/>
                <w:szCs w:val="18"/>
              </w:rPr>
            </w:pPr>
            <w:r w:rsidRPr="00C4565A">
              <w:rPr>
                <w:rFonts w:ascii="Arial Narrow" w:hAnsi="Arial Narrow"/>
                <w:color w:val="111111"/>
                <w:sz w:val="18"/>
                <w:szCs w:val="18"/>
              </w:rPr>
              <w:t>676 / 217</w:t>
            </w:r>
          </w:p>
        </w:tc>
        <w:tc>
          <w:tcPr>
            <w:tcW w:w="1020" w:type="dxa"/>
            <w:vMerge/>
            <w:tcBorders>
              <w:left w:val="single" w:sz="4" w:space="0" w:color="000000"/>
              <w:right w:val="nil"/>
            </w:tcBorders>
          </w:tcPr>
          <w:p w:rsidR="003E6078" w:rsidRPr="00C4565A" w:rsidRDefault="003E6078">
            <w:pPr>
              <w:rPr>
                <w:rFonts w:ascii="Arial Narrow" w:hAnsi="Arial Narrow"/>
                <w:sz w:val="18"/>
                <w:szCs w:val="18"/>
              </w:rPr>
            </w:pPr>
          </w:p>
        </w:tc>
      </w:tr>
      <w:tr w:rsidR="003E6078" w:rsidRPr="00C4565A" w:rsidTr="00C4565A">
        <w:trPr>
          <w:trHeight w:hRule="exact" w:val="366"/>
        </w:trPr>
        <w:tc>
          <w:tcPr>
            <w:tcW w:w="3839"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109"/>
              <w:rPr>
                <w:rFonts w:ascii="Arial Narrow" w:hAnsi="Arial Narrow" w:cs="Calibri"/>
                <w:sz w:val="18"/>
                <w:szCs w:val="18"/>
              </w:rPr>
            </w:pPr>
            <w:r w:rsidRPr="00C4565A">
              <w:rPr>
                <w:rFonts w:ascii="Arial Narrow" w:hAnsi="Arial Narrow"/>
                <w:color w:val="111111"/>
                <w:sz w:val="18"/>
                <w:szCs w:val="18"/>
              </w:rPr>
              <w:t>Подключающие патрубки входной и выходной воды</w:t>
            </w:r>
          </w:p>
        </w:tc>
        <w:tc>
          <w:tcPr>
            <w:tcW w:w="977"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302" w:right="303"/>
              <w:jc w:val="center"/>
              <w:rPr>
                <w:rFonts w:ascii="Arial Narrow" w:hAnsi="Arial Narrow" w:cs="Calibri"/>
                <w:sz w:val="18"/>
                <w:szCs w:val="18"/>
              </w:rPr>
            </w:pPr>
            <w:r w:rsidRPr="00C4565A">
              <w:rPr>
                <w:rFonts w:ascii="Arial Narrow" w:hAnsi="Arial Narrow"/>
                <w:color w:val="111111"/>
                <w:sz w:val="18"/>
                <w:szCs w:val="18"/>
              </w:rPr>
              <w:t>Ду</w:t>
            </w:r>
          </w:p>
        </w:tc>
        <w:tc>
          <w:tcPr>
            <w:tcW w:w="3829" w:type="dxa"/>
            <w:gridSpan w:val="7"/>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1146"/>
              <w:rPr>
                <w:rFonts w:ascii="Arial Narrow" w:hAnsi="Arial Narrow" w:cs="Calibri"/>
                <w:sz w:val="18"/>
                <w:szCs w:val="18"/>
              </w:rPr>
            </w:pPr>
            <w:r w:rsidRPr="00C4565A">
              <w:rPr>
                <w:rFonts w:ascii="Arial Narrow" w:hAnsi="Arial Narrow"/>
                <w:color w:val="111111"/>
                <w:sz w:val="18"/>
                <w:szCs w:val="18"/>
              </w:rPr>
              <w:t>G 1 1/2" / G 2 1/2"</w:t>
            </w:r>
          </w:p>
        </w:tc>
        <w:tc>
          <w:tcPr>
            <w:tcW w:w="1020" w:type="dxa"/>
            <w:vMerge/>
            <w:tcBorders>
              <w:left w:val="single" w:sz="4" w:space="0" w:color="000000"/>
              <w:right w:val="nil"/>
            </w:tcBorders>
          </w:tcPr>
          <w:p w:rsidR="003E6078" w:rsidRPr="00C4565A" w:rsidRDefault="003E6078">
            <w:pPr>
              <w:rPr>
                <w:rFonts w:ascii="Arial Narrow" w:hAnsi="Arial Narrow"/>
                <w:sz w:val="18"/>
                <w:szCs w:val="18"/>
              </w:rPr>
            </w:pPr>
          </w:p>
        </w:tc>
      </w:tr>
      <w:tr w:rsidR="003E6078" w:rsidRPr="00C4565A" w:rsidTr="00D3624C">
        <w:trPr>
          <w:trHeight w:hRule="exact" w:val="483"/>
        </w:trPr>
        <w:tc>
          <w:tcPr>
            <w:tcW w:w="3839" w:type="dxa"/>
            <w:gridSpan w:val="2"/>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1144"/>
              <w:rPr>
                <w:rFonts w:ascii="Arial Narrow" w:hAnsi="Arial Narrow" w:cs="Calibri"/>
                <w:sz w:val="18"/>
                <w:szCs w:val="18"/>
              </w:rPr>
            </w:pPr>
            <w:r w:rsidRPr="00C4565A">
              <w:rPr>
                <w:rFonts w:ascii="Arial Narrow" w:hAnsi="Arial Narrow"/>
                <w:color w:val="111111"/>
                <w:sz w:val="18"/>
                <w:szCs w:val="18"/>
              </w:rPr>
              <w:t>Диаметр дымохода</w:t>
            </w:r>
          </w:p>
        </w:tc>
        <w:tc>
          <w:tcPr>
            <w:tcW w:w="977" w:type="dxa"/>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302" w:right="304"/>
              <w:jc w:val="center"/>
              <w:rPr>
                <w:rFonts w:ascii="Arial Narrow" w:hAnsi="Arial Narrow" w:cs="Calibri"/>
                <w:sz w:val="18"/>
                <w:szCs w:val="18"/>
              </w:rPr>
            </w:pPr>
            <w:r w:rsidRPr="00C4565A">
              <w:rPr>
                <w:rFonts w:ascii="Arial Narrow" w:hAnsi="Arial Narrow"/>
                <w:color w:val="111111"/>
                <w:sz w:val="18"/>
                <w:szCs w:val="18"/>
              </w:rPr>
              <w:t>мм</w:t>
            </w:r>
          </w:p>
        </w:tc>
        <w:tc>
          <w:tcPr>
            <w:tcW w:w="3829" w:type="dxa"/>
            <w:gridSpan w:val="7"/>
            <w:tcBorders>
              <w:top w:val="single" w:sz="4" w:space="0" w:color="000000"/>
              <w:left w:val="single" w:sz="4" w:space="0" w:color="000000"/>
              <w:bottom w:val="single" w:sz="4" w:space="0" w:color="000000"/>
              <w:right w:val="single" w:sz="4" w:space="0" w:color="000000"/>
            </w:tcBorders>
          </w:tcPr>
          <w:p w:rsidR="003E6078" w:rsidRPr="00C4565A" w:rsidRDefault="003E6078" w:rsidP="00D3624C">
            <w:pPr>
              <w:pStyle w:val="TableParagraph"/>
              <w:spacing w:before="113"/>
              <w:ind w:left="1401" w:right="1403"/>
              <w:jc w:val="center"/>
              <w:rPr>
                <w:rFonts w:ascii="Arial Narrow" w:hAnsi="Arial Narrow" w:cs="Calibri"/>
                <w:sz w:val="18"/>
                <w:szCs w:val="18"/>
              </w:rPr>
            </w:pPr>
            <w:r w:rsidRPr="00C4565A">
              <w:rPr>
                <w:rFonts w:ascii="Arial Narrow" w:hAnsi="Arial Narrow"/>
                <w:color w:val="111111"/>
                <w:sz w:val="18"/>
                <w:szCs w:val="18"/>
              </w:rPr>
              <w:t>199</w:t>
            </w:r>
          </w:p>
        </w:tc>
        <w:tc>
          <w:tcPr>
            <w:tcW w:w="1020" w:type="dxa"/>
            <w:vMerge/>
            <w:tcBorders>
              <w:left w:val="single" w:sz="4" w:space="0" w:color="000000"/>
              <w:bottom w:val="nil"/>
              <w:right w:val="nil"/>
            </w:tcBorders>
          </w:tcPr>
          <w:p w:rsidR="003E6078" w:rsidRPr="00C4565A" w:rsidRDefault="003E6078">
            <w:pPr>
              <w:rPr>
                <w:rFonts w:ascii="Arial Narrow" w:hAnsi="Arial Narrow"/>
                <w:sz w:val="18"/>
                <w:szCs w:val="18"/>
              </w:rPr>
            </w:pPr>
          </w:p>
        </w:tc>
      </w:tr>
    </w:tbl>
    <w:p w:rsidR="003E6078" w:rsidRPr="00AA08B5" w:rsidRDefault="003E6078">
      <w:pPr>
        <w:sectPr w:rsidR="003E6078" w:rsidRPr="00AA08B5">
          <w:pgSz w:w="11910" w:h="16840"/>
          <w:pgMar w:top="680" w:right="620" w:bottom="1800" w:left="500" w:header="0" w:footer="1604" w:gutter="0"/>
          <w:cols w:space="708"/>
        </w:sectPr>
      </w:pPr>
    </w:p>
    <w:p w:rsidR="003E6078" w:rsidRPr="00AA08B5" w:rsidRDefault="003E6078">
      <w:pPr>
        <w:pStyle w:val="Heading2"/>
        <w:numPr>
          <w:ilvl w:val="1"/>
          <w:numId w:val="47"/>
        </w:numPr>
        <w:tabs>
          <w:tab w:val="left" w:pos="533"/>
        </w:tabs>
        <w:spacing w:before="21"/>
        <w:ind w:left="532" w:hanging="432"/>
      </w:pPr>
      <w:bookmarkStart w:id="12" w:name="_bookmark6"/>
      <w:bookmarkStart w:id="13" w:name="_Toc465800670"/>
      <w:bookmarkEnd w:id="12"/>
      <w:r w:rsidRPr="00AA08B5">
        <w:rPr>
          <w:color w:val="000000"/>
        </w:rPr>
        <w:t>Горелка</w:t>
      </w:r>
      <w:bookmarkEnd w:id="13"/>
    </w:p>
    <w:p w:rsidR="003E6078" w:rsidRPr="00AA08B5" w:rsidRDefault="003E6078">
      <w:pPr>
        <w:pStyle w:val="BodyText"/>
        <w:spacing w:before="25" w:line="257" w:lineRule="auto"/>
        <w:ind w:left="100" w:right="119" w:firstLine="0"/>
      </w:pPr>
      <w:r>
        <w:rPr>
          <w:noProof/>
          <w:lang w:val="cs-CZ" w:eastAsia="cs-CZ"/>
        </w:rPr>
        <w:pict>
          <v:shape id="obrázek 1400" o:spid="_x0000_s1035" type="#_x0000_t75" style="position:absolute;left:0;text-align:left;margin-left:54pt;margin-top:13.75pt;width:484.5pt;height:210.05pt;z-index:-251784704;visibility:visible;mso-position-horizontal-relative:page">
            <v:imagedata r:id="rId12" o:title=""/>
            <w10:wrap anchorx="page"/>
          </v:shape>
        </w:pict>
      </w:r>
      <w:r w:rsidRPr="00AA08B5">
        <w:t>Горелка для гранул также как котел отличается в зависимости от ее максимальной мощности. Разница в величине горелки, выборе электрических компонентов, форме и размерах колосника, толщине примененного материала.</w:t>
      </w:r>
    </w:p>
    <w:p w:rsidR="003E6078" w:rsidRPr="00AA08B5" w:rsidRDefault="003E6078">
      <w:pPr>
        <w:spacing w:before="2" w:line="110" w:lineRule="exact"/>
        <w:rPr>
          <w:sz w:val="11"/>
          <w:szCs w:val="11"/>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tbl>
      <w:tblPr>
        <w:tblW w:w="0" w:type="auto"/>
        <w:tblInd w:w="308" w:type="dxa"/>
        <w:tblLayout w:type="fixed"/>
        <w:tblCellMar>
          <w:left w:w="0" w:type="dxa"/>
          <w:right w:w="0" w:type="dxa"/>
        </w:tblCellMar>
        <w:tblLook w:val="01E0"/>
      </w:tblPr>
      <w:tblGrid>
        <w:gridCol w:w="960"/>
        <w:gridCol w:w="960"/>
        <w:gridCol w:w="961"/>
        <w:gridCol w:w="960"/>
        <w:gridCol w:w="960"/>
        <w:gridCol w:w="960"/>
        <w:gridCol w:w="960"/>
        <w:gridCol w:w="1299"/>
        <w:gridCol w:w="1301"/>
      </w:tblGrid>
      <w:tr w:rsidR="003E6078" w:rsidRPr="00D3624C" w:rsidTr="00D3624C">
        <w:trPr>
          <w:trHeight w:hRule="exact" w:val="555"/>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10" w:hanging="156"/>
              <w:rPr>
                <w:rFonts w:cs="Calibri"/>
                <w:sz w:val="20"/>
                <w:szCs w:val="20"/>
              </w:rPr>
            </w:pPr>
            <w:r w:rsidRPr="00D3624C">
              <w:rPr>
                <w:b/>
                <w:w w:val="95"/>
                <w:sz w:val="20"/>
              </w:rPr>
              <w:t>Размер, мм</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9" w:firstLine="100"/>
              <w:rPr>
                <w:rFonts w:cs="Calibri"/>
                <w:sz w:val="20"/>
                <w:szCs w:val="20"/>
              </w:rPr>
            </w:pPr>
            <w:r w:rsidRPr="00D3624C">
              <w:rPr>
                <w:b/>
                <w:sz w:val="20"/>
              </w:rPr>
              <w:t>Горелка Biopel 10</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9" w:firstLine="100"/>
              <w:rPr>
                <w:rFonts w:cs="Calibri"/>
                <w:sz w:val="20"/>
                <w:szCs w:val="20"/>
              </w:rPr>
            </w:pPr>
            <w:r w:rsidRPr="00D3624C">
              <w:rPr>
                <w:b/>
                <w:sz w:val="20"/>
              </w:rPr>
              <w:t>Горелка Biopel 15</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9" w:firstLine="100"/>
              <w:rPr>
                <w:rFonts w:cs="Calibri"/>
                <w:sz w:val="20"/>
                <w:szCs w:val="20"/>
              </w:rPr>
            </w:pPr>
            <w:r w:rsidRPr="00D3624C">
              <w:rPr>
                <w:b/>
                <w:sz w:val="20"/>
              </w:rPr>
              <w:t>Горелка Biopel 20</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9" w:firstLine="100"/>
              <w:rPr>
                <w:rFonts w:cs="Calibri"/>
                <w:sz w:val="20"/>
                <w:szCs w:val="20"/>
              </w:rPr>
            </w:pPr>
            <w:r w:rsidRPr="00D3624C">
              <w:rPr>
                <w:b/>
                <w:sz w:val="20"/>
              </w:rPr>
              <w:t>Горелка Biopel 30</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9" w:firstLine="100"/>
              <w:rPr>
                <w:rFonts w:cs="Calibri"/>
                <w:sz w:val="20"/>
                <w:szCs w:val="20"/>
              </w:rPr>
            </w:pPr>
            <w:r w:rsidRPr="00D3624C">
              <w:rPr>
                <w:b/>
                <w:sz w:val="20"/>
              </w:rPr>
              <w:t>Горелка Biopel 40</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9" w:firstLine="100"/>
              <w:rPr>
                <w:rFonts w:cs="Calibri"/>
                <w:sz w:val="20"/>
                <w:szCs w:val="20"/>
              </w:rPr>
            </w:pPr>
            <w:r w:rsidRPr="00D3624C">
              <w:rPr>
                <w:b/>
                <w:sz w:val="20"/>
              </w:rPr>
              <w:t>Горелка Biopel 60</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58" w:right="119" w:hanging="243"/>
              <w:rPr>
                <w:rFonts w:cs="Calibri"/>
                <w:sz w:val="20"/>
                <w:szCs w:val="20"/>
              </w:rPr>
            </w:pPr>
            <w:r w:rsidRPr="00D3624C">
              <w:rPr>
                <w:b/>
                <w:sz w:val="20"/>
              </w:rPr>
              <w:t>Горелка Biopel 80-100</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8" w:hanging="192"/>
              <w:rPr>
                <w:rFonts w:cs="Calibri"/>
                <w:sz w:val="20"/>
                <w:szCs w:val="20"/>
              </w:rPr>
            </w:pPr>
            <w:r w:rsidRPr="00D3624C">
              <w:rPr>
                <w:b/>
                <w:sz w:val="20"/>
              </w:rPr>
              <w:t>Горелка Biopel 150-200</w:t>
            </w:r>
          </w:p>
        </w:tc>
      </w:tr>
      <w:tr w:rsidR="003E6078" w:rsidRPr="00D3624C" w:rsidTr="00D3624C">
        <w:trPr>
          <w:trHeight w:hRule="exact" w:val="310"/>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0"/>
              <w:jc w:val="center"/>
              <w:rPr>
                <w:rFonts w:cs="Calibri"/>
                <w:sz w:val="20"/>
                <w:szCs w:val="20"/>
              </w:rPr>
            </w:pPr>
            <w:r w:rsidRPr="00D3624C">
              <w:rPr>
                <w:sz w:val="20"/>
              </w:rPr>
              <w:t>A</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116</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5"/>
              <w:jc w:val="center"/>
              <w:rPr>
                <w:rFonts w:cs="Calibri"/>
                <w:sz w:val="20"/>
                <w:szCs w:val="20"/>
              </w:rPr>
            </w:pPr>
            <w:r w:rsidRPr="00D3624C">
              <w:rPr>
                <w:sz w:val="20"/>
              </w:rPr>
              <w:t>116</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145</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177</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183</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183</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3"/>
              <w:jc w:val="center"/>
              <w:rPr>
                <w:rFonts w:cs="Calibri"/>
                <w:sz w:val="20"/>
                <w:szCs w:val="20"/>
              </w:rPr>
            </w:pPr>
            <w:r w:rsidRPr="00D3624C">
              <w:rPr>
                <w:sz w:val="20"/>
              </w:rPr>
              <w:t>213</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4"/>
              <w:jc w:val="center"/>
              <w:rPr>
                <w:rFonts w:cs="Calibri"/>
                <w:sz w:val="20"/>
                <w:szCs w:val="20"/>
              </w:rPr>
            </w:pPr>
            <w:r w:rsidRPr="00D3624C">
              <w:rPr>
                <w:sz w:val="20"/>
              </w:rPr>
              <w:t>324</w:t>
            </w:r>
          </w:p>
        </w:tc>
      </w:tr>
      <w:tr w:rsidR="003E6078" w:rsidRPr="00D3624C" w:rsidTr="00D3624C">
        <w:trPr>
          <w:trHeight w:hRule="exact" w:val="310"/>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1"/>
              <w:jc w:val="center"/>
              <w:rPr>
                <w:rFonts w:cs="Calibri"/>
                <w:sz w:val="20"/>
                <w:szCs w:val="20"/>
              </w:rPr>
            </w:pPr>
            <w:r w:rsidRPr="00D3624C">
              <w:rPr>
                <w:sz w:val="20"/>
              </w:rPr>
              <w:t>B</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116,6</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116,6</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116,6</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171</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173,8</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173,8</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16"/>
              <w:rPr>
                <w:rFonts w:cs="Calibri"/>
                <w:sz w:val="20"/>
                <w:szCs w:val="20"/>
              </w:rPr>
            </w:pPr>
            <w:r w:rsidRPr="00D3624C">
              <w:rPr>
                <w:sz w:val="20"/>
              </w:rPr>
              <w:t>198,8</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4"/>
              <w:jc w:val="center"/>
              <w:rPr>
                <w:rFonts w:cs="Calibri"/>
                <w:sz w:val="20"/>
                <w:szCs w:val="20"/>
              </w:rPr>
            </w:pPr>
            <w:r w:rsidRPr="00D3624C">
              <w:rPr>
                <w:sz w:val="20"/>
              </w:rPr>
              <w:t>224</w:t>
            </w:r>
          </w:p>
        </w:tc>
      </w:tr>
      <w:tr w:rsidR="003E6078" w:rsidRPr="00D3624C" w:rsidTr="00D3624C">
        <w:trPr>
          <w:trHeight w:hRule="exact" w:val="312"/>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0"/>
              <w:jc w:val="center"/>
              <w:rPr>
                <w:rFonts w:cs="Calibri"/>
                <w:sz w:val="20"/>
                <w:szCs w:val="20"/>
              </w:rPr>
            </w:pPr>
            <w:r w:rsidRPr="00D3624C">
              <w:rPr>
                <w:sz w:val="20"/>
              </w:rPr>
              <w:t>C</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132</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5"/>
              <w:jc w:val="center"/>
              <w:rPr>
                <w:rFonts w:cs="Calibri"/>
                <w:sz w:val="20"/>
                <w:szCs w:val="20"/>
              </w:rPr>
            </w:pPr>
            <w:r w:rsidRPr="00D3624C">
              <w:rPr>
                <w:sz w:val="20"/>
              </w:rPr>
              <w:t>177</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221</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250,7</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322,6</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322,6</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16"/>
              <w:rPr>
                <w:rFonts w:cs="Calibri"/>
                <w:sz w:val="20"/>
                <w:szCs w:val="20"/>
              </w:rPr>
            </w:pPr>
            <w:r w:rsidRPr="00D3624C">
              <w:rPr>
                <w:sz w:val="20"/>
              </w:rPr>
              <w:t>360,9</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16"/>
              <w:rPr>
                <w:rFonts w:cs="Calibri"/>
                <w:sz w:val="20"/>
                <w:szCs w:val="20"/>
              </w:rPr>
            </w:pPr>
            <w:r w:rsidRPr="00D3624C">
              <w:rPr>
                <w:sz w:val="20"/>
              </w:rPr>
              <w:t>523,6</w:t>
            </w:r>
          </w:p>
        </w:tc>
      </w:tr>
      <w:tr w:rsidR="003E6078" w:rsidRPr="00D3624C" w:rsidTr="00D3624C">
        <w:trPr>
          <w:trHeight w:hRule="exact" w:val="310"/>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300" w:right="302"/>
              <w:jc w:val="center"/>
              <w:rPr>
                <w:rFonts w:cs="Calibri"/>
                <w:sz w:val="20"/>
                <w:szCs w:val="20"/>
              </w:rPr>
            </w:pPr>
            <w:r w:rsidRPr="00D3624C">
              <w:rPr>
                <w:sz w:val="20"/>
              </w:rPr>
              <w:t>D</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300" w:right="304"/>
              <w:jc w:val="center"/>
              <w:rPr>
                <w:rFonts w:cs="Calibri"/>
                <w:sz w:val="20"/>
                <w:szCs w:val="20"/>
              </w:rPr>
            </w:pPr>
            <w:r w:rsidRPr="00D3624C">
              <w:rPr>
                <w:sz w:val="20"/>
              </w:rPr>
              <w:t>354</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300" w:right="305"/>
              <w:jc w:val="center"/>
              <w:rPr>
                <w:rFonts w:cs="Calibri"/>
                <w:sz w:val="20"/>
                <w:szCs w:val="20"/>
              </w:rPr>
            </w:pPr>
            <w:r w:rsidRPr="00D3624C">
              <w:rPr>
                <w:sz w:val="20"/>
              </w:rPr>
              <w:t>399</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46"/>
              <w:rPr>
                <w:rFonts w:cs="Calibri"/>
                <w:sz w:val="20"/>
                <w:szCs w:val="20"/>
              </w:rPr>
            </w:pPr>
            <w:r w:rsidRPr="00D3624C">
              <w:rPr>
                <w:sz w:val="20"/>
              </w:rPr>
              <w:t>446,1</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03" w:right="207"/>
              <w:jc w:val="center"/>
              <w:rPr>
                <w:rFonts w:cs="Calibri"/>
                <w:sz w:val="20"/>
                <w:szCs w:val="20"/>
              </w:rPr>
            </w:pPr>
            <w:r w:rsidRPr="00D3624C">
              <w:rPr>
                <w:sz w:val="20"/>
              </w:rPr>
              <w:t>500</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300" w:right="304"/>
              <w:jc w:val="center"/>
              <w:rPr>
                <w:rFonts w:cs="Calibri"/>
                <w:sz w:val="20"/>
                <w:szCs w:val="20"/>
              </w:rPr>
            </w:pPr>
            <w:r w:rsidRPr="00D3624C">
              <w:rPr>
                <w:sz w:val="20"/>
              </w:rPr>
              <w:t>573</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300" w:right="304"/>
              <w:jc w:val="center"/>
              <w:rPr>
                <w:rFonts w:cs="Calibri"/>
                <w:sz w:val="20"/>
                <w:szCs w:val="20"/>
              </w:rPr>
            </w:pPr>
            <w:r w:rsidRPr="00D3624C">
              <w:rPr>
                <w:sz w:val="20"/>
              </w:rPr>
              <w:t>602</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470" w:right="473"/>
              <w:jc w:val="center"/>
              <w:rPr>
                <w:rFonts w:cs="Calibri"/>
                <w:sz w:val="20"/>
                <w:szCs w:val="20"/>
              </w:rPr>
            </w:pPr>
            <w:r w:rsidRPr="00D3624C">
              <w:rPr>
                <w:sz w:val="20"/>
              </w:rPr>
              <w:t>637</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416"/>
              <w:rPr>
                <w:rFonts w:cs="Calibri"/>
                <w:sz w:val="20"/>
                <w:szCs w:val="20"/>
              </w:rPr>
            </w:pPr>
            <w:r w:rsidRPr="00D3624C">
              <w:rPr>
                <w:sz w:val="20"/>
              </w:rPr>
              <w:t>842,4</w:t>
            </w:r>
          </w:p>
        </w:tc>
      </w:tr>
      <w:tr w:rsidR="003E6078" w:rsidRPr="00D3624C" w:rsidTr="00D3624C">
        <w:trPr>
          <w:trHeight w:hRule="exact" w:val="310"/>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3"/>
              <w:jc w:val="center"/>
              <w:rPr>
                <w:rFonts w:cs="Calibri"/>
                <w:sz w:val="20"/>
                <w:szCs w:val="20"/>
              </w:rPr>
            </w:pPr>
            <w:r w:rsidRPr="00D3624C">
              <w:rPr>
                <w:sz w:val="20"/>
              </w:rPr>
              <w:t>E</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316,5</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316,5</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319,1</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380,3</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390,8</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457,8</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16"/>
              <w:rPr>
                <w:rFonts w:cs="Calibri"/>
                <w:sz w:val="20"/>
                <w:szCs w:val="20"/>
              </w:rPr>
            </w:pPr>
            <w:r w:rsidRPr="00D3624C">
              <w:rPr>
                <w:sz w:val="20"/>
              </w:rPr>
              <w:t>476,8</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16"/>
              <w:rPr>
                <w:rFonts w:cs="Calibri"/>
                <w:sz w:val="20"/>
                <w:szCs w:val="20"/>
              </w:rPr>
            </w:pPr>
            <w:r w:rsidRPr="00D3624C">
              <w:rPr>
                <w:sz w:val="20"/>
              </w:rPr>
              <w:t>477,4</w:t>
            </w:r>
          </w:p>
        </w:tc>
      </w:tr>
      <w:tr w:rsidR="003E6078" w:rsidRPr="00D3624C" w:rsidTr="00D3624C">
        <w:trPr>
          <w:trHeight w:hRule="exact" w:val="310"/>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0"/>
              <w:jc w:val="center"/>
              <w:rPr>
                <w:rFonts w:cs="Calibri"/>
                <w:sz w:val="20"/>
                <w:szCs w:val="20"/>
              </w:rPr>
            </w:pPr>
            <w:r w:rsidRPr="00D3624C">
              <w:rPr>
                <w:sz w:val="20"/>
              </w:rPr>
              <w:t>F</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236</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5"/>
              <w:jc w:val="center"/>
              <w:rPr>
                <w:rFonts w:cs="Calibri"/>
                <w:sz w:val="20"/>
                <w:szCs w:val="20"/>
              </w:rPr>
            </w:pPr>
            <w:r w:rsidRPr="00D3624C">
              <w:rPr>
                <w:sz w:val="20"/>
              </w:rPr>
              <w:t>236</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240</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278</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333</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333</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3"/>
              <w:jc w:val="center"/>
              <w:rPr>
                <w:rFonts w:cs="Calibri"/>
                <w:sz w:val="20"/>
                <w:szCs w:val="20"/>
              </w:rPr>
            </w:pPr>
            <w:r w:rsidRPr="00D3624C">
              <w:rPr>
                <w:sz w:val="20"/>
              </w:rPr>
              <w:t>340</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4"/>
              <w:jc w:val="center"/>
              <w:rPr>
                <w:rFonts w:cs="Calibri"/>
                <w:sz w:val="20"/>
                <w:szCs w:val="20"/>
              </w:rPr>
            </w:pPr>
            <w:r w:rsidRPr="00D3624C">
              <w:rPr>
                <w:sz w:val="20"/>
              </w:rPr>
              <w:t>453</w:t>
            </w:r>
          </w:p>
        </w:tc>
      </w:tr>
      <w:tr w:rsidR="003E6078" w:rsidRPr="00D3624C" w:rsidTr="00D3624C">
        <w:trPr>
          <w:trHeight w:hRule="exact" w:val="310"/>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3"/>
              <w:jc w:val="center"/>
              <w:rPr>
                <w:rFonts w:cs="Calibri"/>
                <w:sz w:val="20"/>
                <w:szCs w:val="20"/>
              </w:rPr>
            </w:pPr>
            <w:r w:rsidRPr="00D3624C">
              <w:rPr>
                <w:sz w:val="20"/>
              </w:rPr>
              <w:t>G</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220</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5"/>
              <w:jc w:val="center"/>
              <w:rPr>
                <w:rFonts w:cs="Calibri"/>
                <w:sz w:val="20"/>
                <w:szCs w:val="20"/>
              </w:rPr>
            </w:pPr>
            <w:r w:rsidRPr="00D3624C">
              <w:rPr>
                <w:sz w:val="20"/>
              </w:rPr>
              <w:t>220</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240</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278</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273</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273</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3"/>
              <w:jc w:val="center"/>
              <w:rPr>
                <w:rFonts w:cs="Calibri"/>
                <w:sz w:val="20"/>
                <w:szCs w:val="20"/>
              </w:rPr>
            </w:pPr>
            <w:r w:rsidRPr="00D3624C">
              <w:rPr>
                <w:sz w:val="20"/>
              </w:rPr>
              <w:t>299</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4"/>
              <w:jc w:val="center"/>
              <w:rPr>
                <w:rFonts w:cs="Calibri"/>
                <w:sz w:val="20"/>
                <w:szCs w:val="20"/>
              </w:rPr>
            </w:pPr>
            <w:r w:rsidRPr="00D3624C">
              <w:rPr>
                <w:sz w:val="20"/>
              </w:rPr>
              <w:t>298</w:t>
            </w:r>
          </w:p>
        </w:tc>
      </w:tr>
      <w:tr w:rsidR="003E6078" w:rsidRPr="00D3624C" w:rsidTr="00D3624C">
        <w:trPr>
          <w:trHeight w:hRule="exact" w:val="312"/>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0"/>
              <w:jc w:val="center"/>
              <w:rPr>
                <w:rFonts w:cs="Calibri"/>
                <w:sz w:val="20"/>
                <w:szCs w:val="20"/>
              </w:rPr>
            </w:pPr>
            <w:r w:rsidRPr="00D3624C">
              <w:rPr>
                <w:sz w:val="20"/>
              </w:rPr>
              <w:t>H</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195</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5"/>
              <w:jc w:val="center"/>
              <w:rPr>
                <w:rFonts w:cs="Calibri"/>
                <w:sz w:val="20"/>
                <w:szCs w:val="20"/>
              </w:rPr>
            </w:pPr>
            <w:r w:rsidRPr="00D3624C">
              <w:rPr>
                <w:sz w:val="20"/>
              </w:rPr>
              <w:t>195</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204</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248</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306</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306</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3"/>
              <w:jc w:val="center"/>
              <w:rPr>
                <w:rFonts w:cs="Calibri"/>
                <w:sz w:val="20"/>
                <w:szCs w:val="20"/>
              </w:rPr>
            </w:pPr>
            <w:r w:rsidRPr="00D3624C">
              <w:rPr>
                <w:sz w:val="20"/>
              </w:rPr>
              <w:t>306</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4"/>
              <w:jc w:val="center"/>
              <w:rPr>
                <w:rFonts w:cs="Calibri"/>
                <w:sz w:val="20"/>
                <w:szCs w:val="20"/>
              </w:rPr>
            </w:pPr>
            <w:r w:rsidRPr="00D3624C">
              <w:rPr>
                <w:sz w:val="20"/>
              </w:rPr>
              <w:t>412</w:t>
            </w:r>
          </w:p>
        </w:tc>
      </w:tr>
      <w:tr w:rsidR="003E6078" w:rsidRPr="00D3624C" w:rsidTr="00D3624C">
        <w:trPr>
          <w:trHeight w:hRule="exact" w:val="310"/>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300" w:right="302"/>
              <w:jc w:val="center"/>
              <w:rPr>
                <w:rFonts w:cs="Calibri"/>
                <w:sz w:val="20"/>
                <w:szCs w:val="20"/>
              </w:rPr>
            </w:pPr>
            <w:r w:rsidRPr="00D3624C">
              <w:rPr>
                <w:sz w:val="20"/>
              </w:rPr>
              <w:t>л</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46"/>
              <w:rPr>
                <w:rFonts w:cs="Calibri"/>
                <w:sz w:val="20"/>
                <w:szCs w:val="20"/>
              </w:rPr>
            </w:pPr>
            <w:r w:rsidRPr="00D3624C">
              <w:rPr>
                <w:sz w:val="20"/>
              </w:rPr>
              <w:t>111,5</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46"/>
              <w:rPr>
                <w:rFonts w:cs="Calibri"/>
                <w:sz w:val="20"/>
                <w:szCs w:val="20"/>
              </w:rPr>
            </w:pPr>
            <w:r w:rsidRPr="00D3624C">
              <w:rPr>
                <w:sz w:val="20"/>
              </w:rPr>
              <w:t>111,5</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03" w:right="207"/>
              <w:jc w:val="center"/>
              <w:rPr>
                <w:rFonts w:cs="Calibri"/>
                <w:sz w:val="20"/>
                <w:szCs w:val="20"/>
              </w:rPr>
            </w:pPr>
            <w:r w:rsidRPr="00D3624C">
              <w:rPr>
                <w:sz w:val="20"/>
              </w:rPr>
              <w:t>120</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03" w:right="207"/>
              <w:jc w:val="center"/>
              <w:rPr>
                <w:rFonts w:cs="Calibri"/>
                <w:sz w:val="20"/>
                <w:szCs w:val="20"/>
              </w:rPr>
            </w:pPr>
            <w:r w:rsidRPr="00D3624C">
              <w:rPr>
                <w:sz w:val="20"/>
              </w:rPr>
              <w:t>139</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300" w:right="304"/>
              <w:jc w:val="center"/>
              <w:rPr>
                <w:rFonts w:cs="Calibri"/>
                <w:sz w:val="20"/>
                <w:szCs w:val="20"/>
              </w:rPr>
            </w:pPr>
            <w:r w:rsidRPr="00D3624C">
              <w:rPr>
                <w:sz w:val="20"/>
              </w:rPr>
              <w:t>144</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300" w:right="304"/>
              <w:jc w:val="center"/>
              <w:rPr>
                <w:rFonts w:cs="Calibri"/>
                <w:sz w:val="20"/>
                <w:szCs w:val="20"/>
              </w:rPr>
            </w:pPr>
            <w:r w:rsidRPr="00D3624C">
              <w:rPr>
                <w:sz w:val="20"/>
              </w:rPr>
              <w:t>144</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470" w:right="473"/>
              <w:jc w:val="center"/>
              <w:rPr>
                <w:rFonts w:cs="Calibri"/>
                <w:sz w:val="20"/>
                <w:szCs w:val="20"/>
              </w:rPr>
            </w:pPr>
            <w:r w:rsidRPr="00D3624C">
              <w:rPr>
                <w:sz w:val="20"/>
              </w:rPr>
              <w:t>150</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416"/>
              <w:rPr>
                <w:rFonts w:cs="Calibri"/>
                <w:sz w:val="20"/>
                <w:szCs w:val="20"/>
              </w:rPr>
            </w:pPr>
            <w:r w:rsidRPr="00D3624C">
              <w:rPr>
                <w:sz w:val="20"/>
              </w:rPr>
              <w:t>147,5</w:t>
            </w:r>
          </w:p>
        </w:tc>
      </w:tr>
      <w:tr w:rsidR="003E6078" w:rsidRPr="00D3624C" w:rsidTr="00D3624C">
        <w:trPr>
          <w:trHeight w:hRule="exact" w:val="310"/>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3"/>
              <w:jc w:val="center"/>
              <w:rPr>
                <w:rFonts w:cs="Calibri"/>
                <w:sz w:val="20"/>
                <w:szCs w:val="20"/>
              </w:rPr>
            </w:pPr>
            <w:r w:rsidRPr="00D3624C">
              <w:rPr>
                <w:sz w:val="20"/>
              </w:rPr>
              <w:t>J</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108,5</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46"/>
              <w:rPr>
                <w:rFonts w:cs="Calibri"/>
                <w:sz w:val="20"/>
                <w:szCs w:val="20"/>
              </w:rPr>
            </w:pPr>
            <w:r w:rsidRPr="00D3624C">
              <w:rPr>
                <w:sz w:val="20"/>
              </w:rPr>
              <w:t>108,5</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120</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03" w:right="207"/>
              <w:jc w:val="center"/>
              <w:rPr>
                <w:rFonts w:cs="Calibri"/>
                <w:sz w:val="20"/>
                <w:szCs w:val="20"/>
              </w:rPr>
            </w:pPr>
            <w:r w:rsidRPr="00D3624C">
              <w:rPr>
                <w:sz w:val="20"/>
              </w:rPr>
              <w:t>139</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129</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4"/>
              <w:jc w:val="center"/>
              <w:rPr>
                <w:rFonts w:cs="Calibri"/>
                <w:sz w:val="20"/>
                <w:szCs w:val="20"/>
              </w:rPr>
            </w:pPr>
            <w:r w:rsidRPr="00D3624C">
              <w:rPr>
                <w:sz w:val="20"/>
              </w:rPr>
              <w:t>129</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3"/>
              <w:jc w:val="center"/>
              <w:rPr>
                <w:rFonts w:cs="Calibri"/>
                <w:sz w:val="20"/>
                <w:szCs w:val="20"/>
              </w:rPr>
            </w:pPr>
            <w:r w:rsidRPr="00D3624C">
              <w:rPr>
                <w:sz w:val="20"/>
              </w:rPr>
              <w:t>149</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16"/>
              <w:rPr>
                <w:rFonts w:cs="Calibri"/>
                <w:sz w:val="20"/>
                <w:szCs w:val="20"/>
              </w:rPr>
            </w:pPr>
            <w:r w:rsidRPr="00D3624C">
              <w:rPr>
                <w:sz w:val="20"/>
              </w:rPr>
              <w:t>150,5</w:t>
            </w:r>
          </w:p>
        </w:tc>
      </w:tr>
      <w:tr w:rsidR="003E6078" w:rsidRPr="00D3624C" w:rsidTr="00D3624C">
        <w:trPr>
          <w:trHeight w:hRule="exact" w:val="310"/>
        </w:trPr>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2"/>
              <w:jc w:val="center"/>
              <w:rPr>
                <w:rFonts w:cs="Calibri"/>
                <w:sz w:val="20"/>
                <w:szCs w:val="20"/>
              </w:rPr>
            </w:pPr>
            <w:r w:rsidRPr="00D3624C">
              <w:rPr>
                <w:sz w:val="20"/>
              </w:rPr>
              <w:t>K</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0"/>
              <w:jc w:val="center"/>
              <w:rPr>
                <w:rFonts w:cs="Calibri"/>
                <w:sz w:val="20"/>
                <w:szCs w:val="20"/>
              </w:rPr>
            </w:pPr>
            <w:r w:rsidRPr="00D3624C">
              <w:rPr>
                <w:sz w:val="20"/>
              </w:rPr>
              <w:t>53</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0"/>
              <w:jc w:val="center"/>
              <w:rPr>
                <w:rFonts w:cs="Calibri"/>
                <w:sz w:val="20"/>
                <w:szCs w:val="20"/>
              </w:rPr>
            </w:pPr>
            <w:r w:rsidRPr="00D3624C">
              <w:rPr>
                <w:sz w:val="20"/>
              </w:rPr>
              <w:t>53</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96"/>
              <w:rPr>
                <w:rFonts w:cs="Calibri"/>
                <w:sz w:val="20"/>
                <w:szCs w:val="20"/>
              </w:rPr>
            </w:pPr>
            <w:r w:rsidRPr="00D3624C">
              <w:rPr>
                <w:sz w:val="20"/>
              </w:rPr>
              <w:t>70,4</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96"/>
              <w:rPr>
                <w:rFonts w:cs="Calibri"/>
                <w:sz w:val="20"/>
                <w:szCs w:val="20"/>
              </w:rPr>
            </w:pPr>
            <w:r w:rsidRPr="00D3624C">
              <w:rPr>
                <w:sz w:val="20"/>
              </w:rPr>
              <w:t>58,5</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0"/>
              <w:jc w:val="center"/>
              <w:rPr>
                <w:rFonts w:cs="Calibri"/>
                <w:sz w:val="20"/>
                <w:szCs w:val="20"/>
              </w:rPr>
            </w:pPr>
            <w:r w:rsidRPr="00D3624C">
              <w:rPr>
                <w:sz w:val="20"/>
              </w:rPr>
              <w:t>43</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0" w:right="300"/>
              <w:jc w:val="center"/>
              <w:rPr>
                <w:rFonts w:cs="Calibri"/>
                <w:sz w:val="20"/>
                <w:szCs w:val="20"/>
              </w:rPr>
            </w:pPr>
            <w:r w:rsidRPr="00D3624C">
              <w:rPr>
                <w:sz w:val="20"/>
              </w:rPr>
              <w:t>43</w:t>
            </w:r>
          </w:p>
        </w:tc>
        <w:tc>
          <w:tcPr>
            <w:tcW w:w="129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
              <w:jc w:val="center"/>
              <w:rPr>
                <w:rFonts w:cs="Calibri"/>
                <w:sz w:val="20"/>
                <w:szCs w:val="20"/>
              </w:rPr>
            </w:pPr>
            <w:r w:rsidRPr="00D3624C">
              <w:rPr>
                <w:sz w:val="20"/>
              </w:rPr>
              <w:t>50</w:t>
            </w:r>
          </w:p>
        </w:tc>
        <w:tc>
          <w:tcPr>
            <w:tcW w:w="130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70" w:right="470"/>
              <w:jc w:val="center"/>
              <w:rPr>
                <w:rFonts w:cs="Calibri"/>
                <w:sz w:val="20"/>
                <w:szCs w:val="20"/>
              </w:rPr>
            </w:pPr>
            <w:r w:rsidRPr="00D3624C">
              <w:rPr>
                <w:sz w:val="20"/>
              </w:rPr>
              <w:t>37</w:t>
            </w:r>
          </w:p>
        </w:tc>
      </w:tr>
    </w:tbl>
    <w:p w:rsidR="003E6078" w:rsidRPr="00AA08B5" w:rsidRDefault="003E6078">
      <w:pPr>
        <w:spacing w:line="200" w:lineRule="exact"/>
        <w:rPr>
          <w:sz w:val="20"/>
          <w:szCs w:val="20"/>
        </w:rPr>
      </w:pPr>
    </w:p>
    <w:p w:rsidR="003E6078" w:rsidRPr="00AA08B5" w:rsidRDefault="003E6078">
      <w:pPr>
        <w:spacing w:before="3" w:line="200" w:lineRule="exact"/>
        <w:rPr>
          <w:sz w:val="20"/>
          <w:szCs w:val="20"/>
        </w:rPr>
      </w:pPr>
    </w:p>
    <w:p w:rsidR="003E6078" w:rsidRPr="00AA08B5" w:rsidRDefault="003E6078">
      <w:pPr>
        <w:pStyle w:val="Heading2"/>
        <w:numPr>
          <w:ilvl w:val="1"/>
          <w:numId w:val="47"/>
        </w:numPr>
        <w:tabs>
          <w:tab w:val="left" w:pos="591"/>
        </w:tabs>
        <w:spacing w:before="47"/>
        <w:ind w:left="590" w:hanging="490"/>
        <w:jc w:val="both"/>
      </w:pPr>
      <w:bookmarkStart w:id="14" w:name="_bookmark7"/>
      <w:bookmarkStart w:id="15" w:name="_Toc465800671"/>
      <w:bookmarkEnd w:id="14"/>
      <w:r w:rsidRPr="00AA08B5">
        <w:rPr>
          <w:color w:val="000000"/>
        </w:rPr>
        <w:t>Засыпная воронка</w:t>
      </w:r>
      <w:bookmarkEnd w:id="15"/>
    </w:p>
    <w:p w:rsidR="003E6078" w:rsidRPr="00AA08B5" w:rsidRDefault="003E6078">
      <w:pPr>
        <w:pStyle w:val="BodyText"/>
        <w:spacing w:before="25" w:line="258" w:lineRule="auto"/>
        <w:ind w:left="100" w:right="119" w:firstLine="0"/>
        <w:jc w:val="both"/>
      </w:pPr>
      <w:r w:rsidRPr="00AA08B5">
        <w:t>Засыпные воронки разделяются на 2 основных типа. Компактная версия может применяться для котла величиной 10-40 кВт, внешняя версия может применяться для котлов любой величины, т.е. 10-200 кВт. В руководстве и блоке управления котлом вы можете столкнуться с двумя названиями, а именно Засыпная воронка или Бункер для гранул.</w:t>
      </w:r>
    </w:p>
    <w:p w:rsidR="003E6078" w:rsidRPr="00AA08B5" w:rsidRDefault="003E6078">
      <w:pPr>
        <w:spacing w:before="2" w:line="160" w:lineRule="exact"/>
        <w:rPr>
          <w:sz w:val="16"/>
          <w:szCs w:val="16"/>
        </w:rPr>
      </w:pPr>
    </w:p>
    <w:tbl>
      <w:tblPr>
        <w:tblW w:w="10072" w:type="dxa"/>
        <w:tblInd w:w="291" w:type="dxa"/>
        <w:tblLayout w:type="fixed"/>
        <w:tblCellMar>
          <w:left w:w="0" w:type="dxa"/>
          <w:right w:w="0" w:type="dxa"/>
        </w:tblCellMar>
        <w:tblLook w:val="01E0"/>
      </w:tblPr>
      <w:tblGrid>
        <w:gridCol w:w="1656"/>
        <w:gridCol w:w="915"/>
        <w:gridCol w:w="1113"/>
        <w:gridCol w:w="1134"/>
        <w:gridCol w:w="1134"/>
        <w:gridCol w:w="1134"/>
        <w:gridCol w:w="1054"/>
        <w:gridCol w:w="965"/>
        <w:gridCol w:w="967"/>
      </w:tblGrid>
      <w:tr w:rsidR="003E6078" w:rsidRPr="00D3624C" w:rsidTr="00D3624C">
        <w:trPr>
          <w:trHeight w:hRule="exact" w:val="554"/>
        </w:trPr>
        <w:tc>
          <w:tcPr>
            <w:tcW w:w="165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47"/>
              <w:ind w:left="306"/>
              <w:rPr>
                <w:rFonts w:cs="Calibri"/>
                <w:sz w:val="20"/>
                <w:szCs w:val="20"/>
              </w:rPr>
            </w:pPr>
            <w:r w:rsidRPr="00D3624C">
              <w:rPr>
                <w:b/>
                <w:color w:val="111111"/>
                <w:sz w:val="20"/>
              </w:rPr>
              <w:t>Тип засыпных воронок</w:t>
            </w:r>
          </w:p>
        </w:tc>
        <w:tc>
          <w:tcPr>
            <w:tcW w:w="91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47"/>
              <w:ind w:left="307" w:right="311"/>
              <w:jc w:val="center"/>
              <w:rPr>
                <w:rFonts w:cs="Calibri"/>
                <w:sz w:val="20"/>
                <w:szCs w:val="20"/>
              </w:rPr>
            </w:pPr>
            <w:r w:rsidRPr="00D3624C">
              <w:rPr>
                <w:color w:val="111111"/>
                <w:sz w:val="20"/>
              </w:rPr>
              <w:t>см</w:t>
            </w:r>
          </w:p>
        </w:tc>
        <w:tc>
          <w:tcPr>
            <w:tcW w:w="1113"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15" w:right="173" w:hanging="46"/>
              <w:rPr>
                <w:rFonts w:cs="Calibri"/>
                <w:sz w:val="20"/>
                <w:szCs w:val="20"/>
              </w:rPr>
            </w:pPr>
            <w:r w:rsidRPr="00D3624C">
              <w:rPr>
                <w:b/>
                <w:color w:val="111111"/>
                <w:w w:val="95"/>
                <w:sz w:val="20"/>
              </w:rPr>
              <w:t>Внешняя 60x60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17" w:right="173" w:hanging="46"/>
              <w:rPr>
                <w:rFonts w:cs="Calibri"/>
                <w:sz w:val="20"/>
                <w:szCs w:val="20"/>
              </w:rPr>
            </w:pPr>
            <w:r w:rsidRPr="00D3624C">
              <w:rPr>
                <w:b/>
                <w:color w:val="111111"/>
                <w:w w:val="95"/>
                <w:sz w:val="20"/>
              </w:rPr>
              <w:t>Внешняя 80x80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121" w:firstLine="57"/>
              <w:rPr>
                <w:rFonts w:cs="Calibri"/>
                <w:sz w:val="20"/>
                <w:szCs w:val="20"/>
              </w:rPr>
            </w:pPr>
            <w:r w:rsidRPr="00D3624C">
              <w:rPr>
                <w:b/>
                <w:color w:val="111111"/>
                <w:sz w:val="20"/>
              </w:rPr>
              <w:t>Внешняя 100x100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121" w:right="123" w:firstLine="57"/>
              <w:rPr>
                <w:rFonts w:cs="Calibri"/>
                <w:sz w:val="20"/>
                <w:szCs w:val="20"/>
              </w:rPr>
            </w:pPr>
            <w:r w:rsidRPr="00D3624C">
              <w:rPr>
                <w:b/>
                <w:color w:val="111111"/>
                <w:sz w:val="20"/>
              </w:rPr>
              <w:t>Внешняя 1420x80</w:t>
            </w:r>
          </w:p>
        </w:tc>
        <w:tc>
          <w:tcPr>
            <w:tcW w:w="105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89" w:hanging="147"/>
              <w:rPr>
                <w:rFonts w:cs="Calibri"/>
                <w:sz w:val="20"/>
                <w:szCs w:val="20"/>
              </w:rPr>
            </w:pPr>
            <w:r w:rsidRPr="00D3624C">
              <w:rPr>
                <w:b/>
                <w:color w:val="111111"/>
                <w:w w:val="95"/>
                <w:sz w:val="20"/>
              </w:rPr>
              <w:t>Компакт Большая</w:t>
            </w:r>
          </w:p>
        </w:tc>
        <w:tc>
          <w:tcPr>
            <w:tcW w:w="96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182" w:right="104" w:hanging="83"/>
              <w:rPr>
                <w:rFonts w:cs="Calibri"/>
                <w:sz w:val="20"/>
                <w:szCs w:val="20"/>
              </w:rPr>
            </w:pPr>
            <w:r w:rsidRPr="00D3624C">
              <w:rPr>
                <w:b/>
                <w:color w:val="111111"/>
                <w:w w:val="95"/>
                <w:sz w:val="20"/>
              </w:rPr>
              <w:t>Компакт Средняя</w:t>
            </w:r>
          </w:p>
        </w:tc>
        <w:tc>
          <w:tcPr>
            <w:tcW w:w="967"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275" w:hanging="173"/>
              <w:rPr>
                <w:rFonts w:cs="Calibri"/>
                <w:sz w:val="20"/>
                <w:szCs w:val="20"/>
              </w:rPr>
            </w:pPr>
            <w:r w:rsidRPr="00D3624C">
              <w:rPr>
                <w:b/>
                <w:color w:val="111111"/>
                <w:w w:val="95"/>
                <w:sz w:val="20"/>
              </w:rPr>
              <w:t>Компакт Малая</w:t>
            </w:r>
          </w:p>
        </w:tc>
      </w:tr>
      <w:tr w:rsidR="003E6078" w:rsidRPr="00D3624C" w:rsidTr="00D3624C">
        <w:trPr>
          <w:trHeight w:hRule="exact" w:val="500"/>
        </w:trPr>
        <w:tc>
          <w:tcPr>
            <w:tcW w:w="165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1"/>
              <w:ind w:left="318"/>
              <w:rPr>
                <w:rFonts w:cs="Calibri"/>
                <w:sz w:val="20"/>
                <w:szCs w:val="20"/>
              </w:rPr>
            </w:pPr>
            <w:r w:rsidRPr="00D3624C">
              <w:rPr>
                <w:color w:val="111111"/>
                <w:sz w:val="20"/>
              </w:rPr>
              <w:t>Объем гранул</w:t>
            </w:r>
          </w:p>
        </w:tc>
        <w:tc>
          <w:tcPr>
            <w:tcW w:w="91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1"/>
              <w:ind w:left="307" w:right="311"/>
              <w:jc w:val="center"/>
              <w:rPr>
                <w:rFonts w:cs="Calibri"/>
                <w:sz w:val="20"/>
                <w:szCs w:val="20"/>
              </w:rPr>
            </w:pPr>
            <w:r w:rsidRPr="00D3624C">
              <w:rPr>
                <w:color w:val="111111"/>
                <w:sz w:val="20"/>
              </w:rPr>
              <w:t>кг</w:t>
            </w:r>
          </w:p>
        </w:tc>
        <w:tc>
          <w:tcPr>
            <w:tcW w:w="1113"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1"/>
              <w:ind w:left="290" w:right="294"/>
              <w:jc w:val="center"/>
              <w:rPr>
                <w:rFonts w:cs="Calibri"/>
                <w:sz w:val="20"/>
                <w:szCs w:val="20"/>
              </w:rPr>
            </w:pPr>
            <w:r w:rsidRPr="00D3624C">
              <w:rPr>
                <w:color w:val="111111"/>
                <w:sz w:val="20"/>
              </w:rPr>
              <w:t>110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1"/>
              <w:ind w:left="292" w:right="294"/>
              <w:jc w:val="center"/>
              <w:rPr>
                <w:rFonts w:cs="Calibri"/>
                <w:sz w:val="20"/>
                <w:szCs w:val="20"/>
              </w:rPr>
            </w:pPr>
            <w:r w:rsidRPr="00D3624C">
              <w:rPr>
                <w:color w:val="111111"/>
                <w:sz w:val="20"/>
              </w:rPr>
              <w:t>220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1"/>
              <w:ind w:left="296" w:right="301"/>
              <w:jc w:val="center"/>
              <w:rPr>
                <w:rFonts w:cs="Calibri"/>
                <w:sz w:val="20"/>
                <w:szCs w:val="20"/>
              </w:rPr>
            </w:pPr>
            <w:r w:rsidRPr="00D3624C">
              <w:rPr>
                <w:color w:val="111111"/>
                <w:sz w:val="20"/>
              </w:rPr>
              <w:t>300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1"/>
              <w:ind w:left="297" w:right="301"/>
              <w:jc w:val="center"/>
              <w:rPr>
                <w:rFonts w:cs="Calibri"/>
                <w:sz w:val="20"/>
                <w:szCs w:val="20"/>
              </w:rPr>
            </w:pPr>
            <w:r w:rsidRPr="00D3624C">
              <w:rPr>
                <w:color w:val="111111"/>
                <w:sz w:val="20"/>
              </w:rPr>
              <w:t>350</w:t>
            </w:r>
          </w:p>
        </w:tc>
        <w:tc>
          <w:tcPr>
            <w:tcW w:w="105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1"/>
              <w:ind w:left="345" w:right="352"/>
              <w:jc w:val="center"/>
              <w:rPr>
                <w:rFonts w:cs="Calibri"/>
                <w:sz w:val="20"/>
                <w:szCs w:val="20"/>
              </w:rPr>
            </w:pPr>
            <w:r w:rsidRPr="00D3624C">
              <w:rPr>
                <w:color w:val="111111"/>
                <w:sz w:val="20"/>
              </w:rPr>
              <w:t>250</w:t>
            </w:r>
          </w:p>
        </w:tc>
        <w:tc>
          <w:tcPr>
            <w:tcW w:w="96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1"/>
              <w:ind w:left="302" w:right="306"/>
              <w:jc w:val="center"/>
              <w:rPr>
                <w:rFonts w:cs="Calibri"/>
                <w:sz w:val="20"/>
                <w:szCs w:val="20"/>
              </w:rPr>
            </w:pPr>
            <w:r w:rsidRPr="00D3624C">
              <w:rPr>
                <w:color w:val="111111"/>
                <w:sz w:val="20"/>
              </w:rPr>
              <w:t>150</w:t>
            </w:r>
          </w:p>
        </w:tc>
        <w:tc>
          <w:tcPr>
            <w:tcW w:w="967"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1"/>
              <w:ind w:left="304" w:right="306"/>
              <w:jc w:val="center"/>
              <w:rPr>
                <w:rFonts w:cs="Calibri"/>
                <w:sz w:val="20"/>
                <w:szCs w:val="20"/>
              </w:rPr>
            </w:pPr>
            <w:r w:rsidRPr="00D3624C">
              <w:rPr>
                <w:color w:val="111111"/>
                <w:sz w:val="20"/>
              </w:rPr>
              <w:t>60</w:t>
            </w:r>
          </w:p>
        </w:tc>
      </w:tr>
      <w:tr w:rsidR="003E6078" w:rsidRPr="00D3624C" w:rsidTr="00D3624C">
        <w:trPr>
          <w:trHeight w:hRule="exact" w:val="382"/>
        </w:trPr>
        <w:tc>
          <w:tcPr>
            <w:tcW w:w="165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414"/>
              <w:rPr>
                <w:rFonts w:cs="Calibri"/>
                <w:sz w:val="20"/>
                <w:szCs w:val="20"/>
              </w:rPr>
            </w:pPr>
            <w:r w:rsidRPr="00D3624C">
              <w:rPr>
                <w:color w:val="111111"/>
                <w:sz w:val="20"/>
              </w:rPr>
              <w:t>Масса</w:t>
            </w:r>
          </w:p>
        </w:tc>
        <w:tc>
          <w:tcPr>
            <w:tcW w:w="91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307" w:right="311"/>
              <w:jc w:val="center"/>
              <w:rPr>
                <w:rFonts w:cs="Calibri"/>
                <w:sz w:val="20"/>
                <w:szCs w:val="20"/>
              </w:rPr>
            </w:pPr>
            <w:r w:rsidRPr="00D3624C">
              <w:rPr>
                <w:color w:val="111111"/>
                <w:sz w:val="20"/>
              </w:rPr>
              <w:t>кг</w:t>
            </w:r>
          </w:p>
        </w:tc>
        <w:tc>
          <w:tcPr>
            <w:tcW w:w="1113"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90" w:right="294"/>
              <w:jc w:val="center"/>
              <w:rPr>
                <w:rFonts w:cs="Calibri"/>
                <w:sz w:val="20"/>
                <w:szCs w:val="20"/>
              </w:rPr>
            </w:pPr>
            <w:r w:rsidRPr="00D3624C">
              <w:rPr>
                <w:color w:val="111111"/>
                <w:sz w:val="20"/>
              </w:rPr>
              <w:t>25</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92" w:right="294"/>
              <w:jc w:val="center"/>
              <w:rPr>
                <w:rFonts w:cs="Calibri"/>
                <w:sz w:val="20"/>
                <w:szCs w:val="20"/>
              </w:rPr>
            </w:pPr>
            <w:r w:rsidRPr="00D3624C">
              <w:rPr>
                <w:color w:val="111111"/>
                <w:sz w:val="20"/>
              </w:rPr>
              <w:t>29</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97" w:right="297"/>
              <w:jc w:val="center"/>
              <w:rPr>
                <w:rFonts w:cs="Calibri"/>
                <w:sz w:val="20"/>
                <w:szCs w:val="20"/>
              </w:rPr>
            </w:pPr>
            <w:r w:rsidRPr="00D3624C">
              <w:rPr>
                <w:color w:val="111111"/>
                <w:sz w:val="20"/>
              </w:rPr>
              <w:t>35</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jc w:val="center"/>
              <w:rPr>
                <w:rFonts w:cs="Calibri"/>
                <w:sz w:val="20"/>
                <w:szCs w:val="20"/>
              </w:rPr>
            </w:pPr>
            <w:r w:rsidRPr="00D3624C">
              <w:rPr>
                <w:color w:val="111111"/>
                <w:sz w:val="20"/>
              </w:rPr>
              <w:t>38</w:t>
            </w:r>
          </w:p>
        </w:tc>
        <w:tc>
          <w:tcPr>
            <w:tcW w:w="105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345" w:right="347"/>
              <w:jc w:val="center"/>
              <w:rPr>
                <w:rFonts w:cs="Calibri"/>
                <w:sz w:val="20"/>
                <w:szCs w:val="20"/>
              </w:rPr>
            </w:pPr>
            <w:r w:rsidRPr="00D3624C">
              <w:rPr>
                <w:color w:val="111111"/>
                <w:sz w:val="20"/>
              </w:rPr>
              <w:t>95</w:t>
            </w:r>
          </w:p>
        </w:tc>
        <w:tc>
          <w:tcPr>
            <w:tcW w:w="96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302" w:right="306"/>
              <w:jc w:val="center"/>
              <w:rPr>
                <w:rFonts w:cs="Calibri"/>
                <w:sz w:val="20"/>
                <w:szCs w:val="20"/>
              </w:rPr>
            </w:pPr>
            <w:r w:rsidRPr="00D3624C">
              <w:rPr>
                <w:color w:val="111111"/>
                <w:sz w:val="20"/>
              </w:rPr>
              <w:t>55</w:t>
            </w:r>
          </w:p>
        </w:tc>
        <w:tc>
          <w:tcPr>
            <w:tcW w:w="967"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382"/>
        </w:trPr>
        <w:tc>
          <w:tcPr>
            <w:tcW w:w="165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566" w:right="569"/>
              <w:jc w:val="center"/>
              <w:rPr>
                <w:rFonts w:cs="Calibri"/>
                <w:sz w:val="20"/>
                <w:szCs w:val="20"/>
              </w:rPr>
            </w:pPr>
            <w:r w:rsidRPr="00D3624C">
              <w:rPr>
                <w:color w:val="111111"/>
                <w:sz w:val="20"/>
              </w:rPr>
              <w:t>Высота</w:t>
            </w:r>
          </w:p>
        </w:tc>
        <w:tc>
          <w:tcPr>
            <w:tcW w:w="91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89"/>
              <w:rPr>
                <w:rFonts w:cs="Calibri"/>
                <w:sz w:val="20"/>
                <w:szCs w:val="20"/>
              </w:rPr>
            </w:pPr>
            <w:r w:rsidRPr="00D3624C">
              <w:rPr>
                <w:color w:val="111111"/>
                <w:sz w:val="20"/>
              </w:rPr>
              <w:t>мм</w:t>
            </w:r>
          </w:p>
        </w:tc>
        <w:tc>
          <w:tcPr>
            <w:tcW w:w="1113"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60"/>
              <w:rPr>
                <w:rFonts w:cs="Calibri"/>
                <w:sz w:val="20"/>
                <w:szCs w:val="20"/>
              </w:rPr>
            </w:pPr>
            <w:r w:rsidRPr="00D3624C">
              <w:rPr>
                <w:color w:val="111111"/>
                <w:sz w:val="20"/>
              </w:rPr>
              <w:t>1300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63"/>
              <w:rPr>
                <w:rFonts w:cs="Calibri"/>
                <w:sz w:val="20"/>
                <w:szCs w:val="20"/>
              </w:rPr>
            </w:pPr>
            <w:r w:rsidRPr="00D3624C">
              <w:rPr>
                <w:color w:val="111111"/>
                <w:sz w:val="20"/>
              </w:rPr>
              <w:t>1300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67"/>
              <w:rPr>
                <w:rFonts w:cs="Calibri"/>
                <w:sz w:val="20"/>
                <w:szCs w:val="20"/>
              </w:rPr>
            </w:pPr>
            <w:r w:rsidRPr="00D3624C">
              <w:rPr>
                <w:color w:val="111111"/>
                <w:sz w:val="20"/>
              </w:rPr>
              <w:t>1300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67"/>
              <w:rPr>
                <w:rFonts w:cs="Calibri"/>
                <w:sz w:val="20"/>
                <w:szCs w:val="20"/>
              </w:rPr>
            </w:pPr>
            <w:r w:rsidRPr="00D3624C">
              <w:rPr>
                <w:color w:val="111111"/>
                <w:sz w:val="20"/>
              </w:rPr>
              <w:t>1300</w:t>
            </w:r>
          </w:p>
        </w:tc>
        <w:tc>
          <w:tcPr>
            <w:tcW w:w="105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315"/>
              <w:rPr>
                <w:rFonts w:cs="Calibri"/>
                <w:sz w:val="20"/>
                <w:szCs w:val="20"/>
              </w:rPr>
            </w:pPr>
            <w:r w:rsidRPr="00D3624C">
              <w:rPr>
                <w:color w:val="111111"/>
                <w:sz w:val="20"/>
              </w:rPr>
              <w:t>1210</w:t>
            </w:r>
          </w:p>
        </w:tc>
        <w:tc>
          <w:tcPr>
            <w:tcW w:w="96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73"/>
              <w:rPr>
                <w:rFonts w:cs="Calibri"/>
                <w:sz w:val="20"/>
                <w:szCs w:val="20"/>
              </w:rPr>
            </w:pPr>
            <w:r w:rsidRPr="00D3624C">
              <w:rPr>
                <w:color w:val="111111"/>
                <w:sz w:val="20"/>
              </w:rPr>
              <w:t>1210</w:t>
            </w:r>
          </w:p>
        </w:tc>
        <w:tc>
          <w:tcPr>
            <w:tcW w:w="967"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275"/>
              <w:rPr>
                <w:rFonts w:cs="Calibri"/>
                <w:sz w:val="20"/>
                <w:szCs w:val="20"/>
              </w:rPr>
            </w:pPr>
            <w:r w:rsidRPr="00D3624C">
              <w:rPr>
                <w:color w:val="111111"/>
                <w:sz w:val="20"/>
              </w:rPr>
              <w:t>1210</w:t>
            </w:r>
          </w:p>
        </w:tc>
      </w:tr>
      <w:tr w:rsidR="003E6078" w:rsidRPr="00D3624C" w:rsidTr="00D3624C">
        <w:trPr>
          <w:trHeight w:hRule="exact" w:val="382"/>
        </w:trPr>
        <w:tc>
          <w:tcPr>
            <w:tcW w:w="165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566" w:right="566"/>
              <w:jc w:val="center"/>
              <w:rPr>
                <w:rFonts w:cs="Calibri"/>
                <w:sz w:val="20"/>
                <w:szCs w:val="20"/>
              </w:rPr>
            </w:pPr>
            <w:r w:rsidRPr="00D3624C">
              <w:rPr>
                <w:color w:val="111111"/>
                <w:sz w:val="20"/>
              </w:rPr>
              <w:t>Ширина</w:t>
            </w:r>
          </w:p>
        </w:tc>
        <w:tc>
          <w:tcPr>
            <w:tcW w:w="91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289"/>
              <w:rPr>
                <w:rFonts w:cs="Calibri"/>
                <w:sz w:val="20"/>
                <w:szCs w:val="20"/>
              </w:rPr>
            </w:pPr>
            <w:r w:rsidRPr="00D3624C">
              <w:rPr>
                <w:color w:val="111111"/>
                <w:sz w:val="20"/>
              </w:rPr>
              <w:t>мм</w:t>
            </w:r>
          </w:p>
        </w:tc>
        <w:tc>
          <w:tcPr>
            <w:tcW w:w="1113"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290" w:right="294"/>
              <w:jc w:val="center"/>
              <w:rPr>
                <w:rFonts w:cs="Calibri"/>
                <w:sz w:val="20"/>
                <w:szCs w:val="20"/>
              </w:rPr>
            </w:pPr>
            <w:r w:rsidRPr="00D3624C">
              <w:rPr>
                <w:color w:val="111111"/>
                <w:sz w:val="20"/>
              </w:rPr>
              <w:t>600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292" w:right="294"/>
              <w:jc w:val="center"/>
              <w:rPr>
                <w:rFonts w:cs="Calibri"/>
                <w:sz w:val="20"/>
                <w:szCs w:val="20"/>
              </w:rPr>
            </w:pPr>
            <w:r w:rsidRPr="00D3624C">
              <w:rPr>
                <w:color w:val="111111"/>
                <w:sz w:val="20"/>
              </w:rPr>
              <w:t>815</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267"/>
              <w:rPr>
                <w:rFonts w:cs="Calibri"/>
                <w:sz w:val="20"/>
                <w:szCs w:val="20"/>
              </w:rPr>
            </w:pPr>
            <w:r w:rsidRPr="00D3624C">
              <w:rPr>
                <w:color w:val="111111"/>
                <w:sz w:val="20"/>
              </w:rPr>
              <w:t>1000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267"/>
              <w:rPr>
                <w:rFonts w:cs="Calibri"/>
                <w:sz w:val="20"/>
                <w:szCs w:val="20"/>
              </w:rPr>
            </w:pPr>
            <w:r w:rsidRPr="00D3624C">
              <w:rPr>
                <w:color w:val="111111"/>
                <w:sz w:val="20"/>
              </w:rPr>
              <w:t>1420</w:t>
            </w:r>
          </w:p>
        </w:tc>
        <w:tc>
          <w:tcPr>
            <w:tcW w:w="105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345" w:right="352"/>
              <w:jc w:val="center"/>
              <w:rPr>
                <w:rFonts w:cs="Calibri"/>
                <w:sz w:val="20"/>
                <w:szCs w:val="20"/>
              </w:rPr>
            </w:pPr>
            <w:r w:rsidRPr="00D3624C">
              <w:rPr>
                <w:color w:val="111111"/>
                <w:sz w:val="20"/>
              </w:rPr>
              <w:t>653</w:t>
            </w:r>
          </w:p>
        </w:tc>
        <w:tc>
          <w:tcPr>
            <w:tcW w:w="96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302" w:right="306"/>
              <w:jc w:val="center"/>
              <w:rPr>
                <w:rFonts w:cs="Calibri"/>
                <w:sz w:val="20"/>
                <w:szCs w:val="20"/>
              </w:rPr>
            </w:pPr>
            <w:r w:rsidRPr="00D3624C">
              <w:rPr>
                <w:color w:val="111111"/>
                <w:sz w:val="20"/>
              </w:rPr>
              <w:t>507</w:t>
            </w:r>
          </w:p>
        </w:tc>
        <w:tc>
          <w:tcPr>
            <w:tcW w:w="967"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304" w:right="306"/>
              <w:jc w:val="center"/>
              <w:rPr>
                <w:rFonts w:cs="Calibri"/>
                <w:sz w:val="20"/>
                <w:szCs w:val="20"/>
              </w:rPr>
            </w:pPr>
            <w:r w:rsidRPr="00D3624C">
              <w:rPr>
                <w:color w:val="111111"/>
                <w:sz w:val="20"/>
              </w:rPr>
              <w:t>507</w:t>
            </w:r>
          </w:p>
        </w:tc>
      </w:tr>
      <w:tr w:rsidR="003E6078" w:rsidRPr="00D3624C" w:rsidTr="00D3624C">
        <w:trPr>
          <w:trHeight w:hRule="exact" w:val="499"/>
        </w:trPr>
        <w:tc>
          <w:tcPr>
            <w:tcW w:w="165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0"/>
              <w:ind w:left="486"/>
              <w:rPr>
                <w:rFonts w:cs="Calibri"/>
                <w:sz w:val="20"/>
                <w:szCs w:val="20"/>
              </w:rPr>
            </w:pPr>
            <w:r w:rsidRPr="00D3624C">
              <w:rPr>
                <w:color w:val="111111"/>
                <w:sz w:val="20"/>
              </w:rPr>
              <w:t>Глубина</w:t>
            </w:r>
          </w:p>
        </w:tc>
        <w:tc>
          <w:tcPr>
            <w:tcW w:w="91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0"/>
              <w:ind w:left="289"/>
              <w:rPr>
                <w:rFonts w:cs="Calibri"/>
                <w:sz w:val="20"/>
                <w:szCs w:val="20"/>
              </w:rPr>
            </w:pPr>
            <w:r w:rsidRPr="00D3624C">
              <w:rPr>
                <w:color w:val="111111"/>
                <w:sz w:val="20"/>
              </w:rPr>
              <w:t>мм</w:t>
            </w:r>
          </w:p>
        </w:tc>
        <w:tc>
          <w:tcPr>
            <w:tcW w:w="1113"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0"/>
              <w:ind w:left="290" w:right="294"/>
              <w:jc w:val="center"/>
              <w:rPr>
                <w:rFonts w:cs="Calibri"/>
                <w:sz w:val="20"/>
                <w:szCs w:val="20"/>
              </w:rPr>
            </w:pPr>
            <w:r w:rsidRPr="00D3624C">
              <w:rPr>
                <w:color w:val="111111"/>
                <w:sz w:val="20"/>
              </w:rPr>
              <w:t>600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0"/>
              <w:ind w:left="292" w:right="294"/>
              <w:jc w:val="center"/>
              <w:rPr>
                <w:rFonts w:cs="Calibri"/>
                <w:sz w:val="20"/>
                <w:szCs w:val="20"/>
              </w:rPr>
            </w:pPr>
            <w:r w:rsidRPr="00D3624C">
              <w:rPr>
                <w:color w:val="111111"/>
                <w:sz w:val="20"/>
              </w:rPr>
              <w:t>815</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0"/>
              <w:ind w:left="267"/>
              <w:rPr>
                <w:rFonts w:cs="Calibri"/>
                <w:sz w:val="20"/>
                <w:szCs w:val="20"/>
              </w:rPr>
            </w:pPr>
            <w:r w:rsidRPr="00D3624C">
              <w:rPr>
                <w:color w:val="111111"/>
                <w:sz w:val="20"/>
              </w:rPr>
              <w:t>1000</w:t>
            </w:r>
          </w:p>
        </w:tc>
        <w:tc>
          <w:tcPr>
            <w:tcW w:w="113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0"/>
              <w:ind w:left="297" w:right="301"/>
              <w:jc w:val="center"/>
              <w:rPr>
                <w:rFonts w:cs="Calibri"/>
                <w:sz w:val="20"/>
                <w:szCs w:val="20"/>
              </w:rPr>
            </w:pPr>
            <w:r w:rsidRPr="00D3624C">
              <w:rPr>
                <w:color w:val="111111"/>
                <w:sz w:val="20"/>
              </w:rPr>
              <w:t>815</w:t>
            </w:r>
          </w:p>
        </w:tc>
        <w:tc>
          <w:tcPr>
            <w:tcW w:w="105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0"/>
              <w:ind w:left="315"/>
              <w:rPr>
                <w:rFonts w:cs="Calibri"/>
                <w:sz w:val="20"/>
                <w:szCs w:val="20"/>
              </w:rPr>
            </w:pPr>
            <w:r w:rsidRPr="00D3624C">
              <w:rPr>
                <w:color w:val="111111"/>
                <w:sz w:val="20"/>
              </w:rPr>
              <w:t>1180</w:t>
            </w:r>
          </w:p>
        </w:tc>
        <w:tc>
          <w:tcPr>
            <w:tcW w:w="96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0"/>
              <w:ind w:left="302" w:right="306"/>
              <w:jc w:val="center"/>
              <w:rPr>
                <w:rFonts w:cs="Calibri"/>
                <w:sz w:val="20"/>
                <w:szCs w:val="20"/>
              </w:rPr>
            </w:pPr>
            <w:r w:rsidRPr="00D3624C">
              <w:rPr>
                <w:color w:val="111111"/>
                <w:sz w:val="20"/>
              </w:rPr>
              <w:t>995</w:t>
            </w:r>
          </w:p>
        </w:tc>
        <w:tc>
          <w:tcPr>
            <w:tcW w:w="967" w:type="dxa"/>
            <w:tcBorders>
              <w:top w:val="single" w:sz="4" w:space="0" w:color="000000"/>
              <w:left w:val="single" w:sz="4" w:space="0" w:color="000000"/>
              <w:bottom w:val="single" w:sz="4" w:space="0" w:color="000000"/>
              <w:right w:val="single" w:sz="4" w:space="0" w:color="000000"/>
            </w:tcBorders>
          </w:tcPr>
          <w:p w:rsidR="003E6078" w:rsidRPr="00D3624C" w:rsidRDefault="003E6078"/>
        </w:tc>
      </w:tr>
    </w:tbl>
    <w:p w:rsidR="003E6078" w:rsidRPr="00AA08B5" w:rsidRDefault="003E6078">
      <w:pPr>
        <w:spacing w:line="200" w:lineRule="exact"/>
        <w:rPr>
          <w:sz w:val="20"/>
          <w:szCs w:val="20"/>
        </w:rPr>
      </w:pPr>
    </w:p>
    <w:p w:rsidR="003E6078" w:rsidRPr="00AA08B5" w:rsidRDefault="003E6078">
      <w:pPr>
        <w:spacing w:before="3" w:line="200" w:lineRule="exact"/>
        <w:rPr>
          <w:sz w:val="20"/>
          <w:szCs w:val="20"/>
        </w:rPr>
      </w:pPr>
    </w:p>
    <w:p w:rsidR="003E6078" w:rsidRPr="00AA08B5" w:rsidRDefault="003E6078">
      <w:pPr>
        <w:pStyle w:val="Heading2"/>
        <w:numPr>
          <w:ilvl w:val="1"/>
          <w:numId w:val="47"/>
        </w:numPr>
        <w:tabs>
          <w:tab w:val="left" w:pos="591"/>
        </w:tabs>
        <w:spacing w:before="47"/>
        <w:ind w:left="590" w:hanging="490"/>
      </w:pPr>
      <w:bookmarkStart w:id="16" w:name="_bookmark8"/>
      <w:bookmarkStart w:id="17" w:name="_Toc465800672"/>
      <w:bookmarkEnd w:id="16"/>
      <w:r w:rsidRPr="00AA08B5">
        <w:rPr>
          <w:color w:val="000000"/>
        </w:rPr>
        <w:t>Внешнее устройство подачи</w:t>
      </w:r>
      <w:bookmarkEnd w:id="17"/>
    </w:p>
    <w:p w:rsidR="003E6078" w:rsidRPr="00AA08B5" w:rsidRDefault="003E6078">
      <w:pPr>
        <w:pStyle w:val="BodyText"/>
        <w:spacing w:before="25" w:line="257" w:lineRule="auto"/>
        <w:ind w:left="100" w:right="119" w:firstLine="0"/>
        <w:rPr>
          <w:rFonts w:cs="Calibri"/>
        </w:rPr>
      </w:pPr>
      <w:r w:rsidRPr="00AA08B5">
        <w:t>Внешнее устройство подачи гранул применяется только в случае конфигурации с внешней версией засыпной воронки. Компактная засыпная воронка для гранул уже имеет устройство подачи, установленное на заводе-производителе. Вы можете выбрать из двух размеров внешнего устройства подачи - 2 или 3 м.</w:t>
      </w:r>
    </w:p>
    <w:p w:rsidR="003E6078" w:rsidRPr="00AA08B5" w:rsidRDefault="003E6078">
      <w:pPr>
        <w:spacing w:before="3" w:line="160" w:lineRule="exact"/>
        <w:rPr>
          <w:sz w:val="16"/>
          <w:szCs w:val="16"/>
        </w:rPr>
      </w:pPr>
    </w:p>
    <w:tbl>
      <w:tblPr>
        <w:tblW w:w="0" w:type="auto"/>
        <w:tblInd w:w="289" w:type="dxa"/>
        <w:tblLayout w:type="fixed"/>
        <w:tblCellMar>
          <w:left w:w="0" w:type="dxa"/>
          <w:right w:w="0" w:type="dxa"/>
        </w:tblCellMar>
        <w:tblLook w:val="01E0"/>
      </w:tblPr>
      <w:tblGrid>
        <w:gridCol w:w="3896"/>
        <w:gridCol w:w="1923"/>
        <w:gridCol w:w="1923"/>
        <w:gridCol w:w="1618"/>
      </w:tblGrid>
      <w:tr w:rsidR="003E6078" w:rsidRPr="00D3624C" w:rsidTr="00D3624C">
        <w:trPr>
          <w:trHeight w:hRule="exact" w:val="509"/>
        </w:trPr>
        <w:tc>
          <w:tcPr>
            <w:tcW w:w="38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5"/>
              <w:ind w:left="944"/>
              <w:rPr>
                <w:rFonts w:cs="Calibri"/>
                <w:sz w:val="20"/>
                <w:szCs w:val="20"/>
              </w:rPr>
            </w:pPr>
            <w:r w:rsidRPr="00D3624C">
              <w:rPr>
                <w:b/>
                <w:color w:val="111111"/>
                <w:sz w:val="20"/>
              </w:rPr>
              <w:t>Тип внешнего устройства подачи</w:t>
            </w:r>
          </w:p>
        </w:tc>
        <w:tc>
          <w:tcPr>
            <w:tcW w:w="1923"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5"/>
              <w:ind w:right="2"/>
              <w:jc w:val="center"/>
              <w:rPr>
                <w:rFonts w:cs="Calibri"/>
                <w:sz w:val="20"/>
                <w:szCs w:val="20"/>
              </w:rPr>
            </w:pPr>
            <w:r w:rsidRPr="00D3624C">
              <w:rPr>
                <w:color w:val="111111"/>
                <w:sz w:val="20"/>
              </w:rPr>
              <w:t>м</w:t>
            </w:r>
          </w:p>
        </w:tc>
        <w:tc>
          <w:tcPr>
            <w:tcW w:w="1923"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5"/>
              <w:ind w:right="2"/>
              <w:jc w:val="center"/>
              <w:rPr>
                <w:rFonts w:cs="Calibri"/>
                <w:sz w:val="20"/>
                <w:szCs w:val="20"/>
              </w:rPr>
            </w:pPr>
            <w:r w:rsidRPr="00D3624C">
              <w:rPr>
                <w:color w:val="111111"/>
                <w:sz w:val="20"/>
              </w:rPr>
              <w:t>2</w:t>
            </w:r>
          </w:p>
        </w:tc>
        <w:tc>
          <w:tcPr>
            <w:tcW w:w="161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25"/>
              <w:jc w:val="center"/>
              <w:rPr>
                <w:rFonts w:cs="Calibri"/>
                <w:sz w:val="20"/>
                <w:szCs w:val="20"/>
              </w:rPr>
            </w:pPr>
            <w:r w:rsidRPr="00D3624C">
              <w:rPr>
                <w:color w:val="111111"/>
                <w:sz w:val="20"/>
              </w:rPr>
              <w:t>3</w:t>
            </w:r>
          </w:p>
        </w:tc>
      </w:tr>
    </w:tbl>
    <w:p w:rsidR="003E6078" w:rsidRPr="00AA08B5" w:rsidRDefault="003E6078">
      <w:pPr>
        <w:jc w:val="center"/>
        <w:rPr>
          <w:rFonts w:cs="Calibri"/>
          <w:sz w:val="20"/>
          <w:szCs w:val="20"/>
        </w:rPr>
        <w:sectPr w:rsidR="003E6078" w:rsidRPr="00AA08B5">
          <w:footerReference w:type="default" r:id="rId13"/>
          <w:pgSz w:w="11910" w:h="16840"/>
          <w:pgMar w:top="680" w:right="600" w:bottom="280" w:left="980" w:header="0" w:footer="0" w:gutter="0"/>
          <w:cols w:space="708"/>
        </w:sectPr>
      </w:pPr>
    </w:p>
    <w:p w:rsidR="003E6078" w:rsidRPr="00AA08B5" w:rsidRDefault="003E6078">
      <w:pPr>
        <w:pStyle w:val="Heading1"/>
        <w:numPr>
          <w:ilvl w:val="0"/>
          <w:numId w:val="48"/>
        </w:numPr>
        <w:tabs>
          <w:tab w:val="left" w:pos="460"/>
        </w:tabs>
        <w:jc w:val="both"/>
      </w:pPr>
      <w:bookmarkStart w:id="18" w:name="_bookmark9"/>
      <w:bookmarkStart w:id="19" w:name="_Toc465800673"/>
      <w:bookmarkEnd w:id="18"/>
      <w:r w:rsidRPr="00AA08B5">
        <w:rPr>
          <w:color w:val="000000"/>
        </w:rPr>
        <w:t>ОСНОВНЫЕ ЭЛЕМЕНТЫ МОНТАЖНОЙ КОНФИГУРАЦИИ И СОДЕРЖИМОЕ УПАКОВКИ</w:t>
      </w:r>
      <w:bookmarkEnd w:id="19"/>
    </w:p>
    <w:p w:rsidR="003E6078" w:rsidRPr="00C4565A" w:rsidRDefault="003E6078">
      <w:pPr>
        <w:pStyle w:val="BodyText"/>
        <w:spacing w:before="33" w:line="258" w:lineRule="auto"/>
        <w:ind w:left="100" w:right="124" w:firstLine="0"/>
        <w:jc w:val="both"/>
        <w:rPr>
          <w:sz w:val="18"/>
          <w:szCs w:val="18"/>
        </w:rPr>
      </w:pPr>
      <w:r w:rsidRPr="00C4565A">
        <w:rPr>
          <w:sz w:val="18"/>
          <w:szCs w:val="18"/>
        </w:rPr>
        <w:t xml:space="preserve">Biopel производится в нескольких размеров в зависимости от максимальной мощности котла от 10 до 200 кВт. Каждая величина котла отличается не только внешними размерами, но и конструкционным решением теплообменника котла, двери, присоединительных патрубков, дымохода. </w:t>
      </w:r>
      <w:r w:rsidRPr="00C4565A">
        <w:rPr>
          <w:rFonts w:cs="Calibri"/>
          <w:sz w:val="18"/>
          <w:szCs w:val="18"/>
        </w:rPr>
        <w:t>Далее величина котла влияет на тип засыпной воронки для гранул, устройства подачи гранул, размеры горелки и т.п.</w:t>
      </w:r>
      <w:r w:rsidRPr="00C4565A">
        <w:rPr>
          <w:sz w:val="18"/>
          <w:szCs w:val="18"/>
        </w:rPr>
        <w:t xml:space="preserve"> </w:t>
      </w:r>
      <w:r w:rsidRPr="00C4565A">
        <w:rPr>
          <w:rFonts w:cs="Calibri"/>
          <w:sz w:val="18"/>
          <w:szCs w:val="18"/>
        </w:rPr>
        <w:t>Ниже указаны основные параметры всех направляемых элементов полного комплекта Biopel</w:t>
      </w:r>
      <w:r w:rsidRPr="00C4565A">
        <w:rPr>
          <w:sz w:val="18"/>
          <w:szCs w:val="18"/>
        </w:rPr>
        <w:t>.</w:t>
      </w:r>
    </w:p>
    <w:p w:rsidR="003E6078" w:rsidRPr="00AA08B5" w:rsidRDefault="003E6078">
      <w:pPr>
        <w:spacing w:line="200" w:lineRule="exact"/>
        <w:rPr>
          <w:sz w:val="20"/>
          <w:szCs w:val="20"/>
        </w:rPr>
      </w:pPr>
    </w:p>
    <w:p w:rsidR="003E6078" w:rsidRPr="00AA08B5" w:rsidRDefault="003E6078">
      <w:pPr>
        <w:pStyle w:val="Heading2"/>
        <w:numPr>
          <w:ilvl w:val="1"/>
          <w:numId w:val="46"/>
        </w:numPr>
        <w:tabs>
          <w:tab w:val="left" w:pos="951"/>
        </w:tabs>
        <w:ind w:hanging="490"/>
        <w:jc w:val="both"/>
        <w:rPr>
          <w:rFonts w:cs="Calibri Light"/>
        </w:rPr>
      </w:pPr>
      <w:bookmarkStart w:id="20" w:name="_bookmark10"/>
      <w:bookmarkStart w:id="21" w:name="_Toc465800674"/>
      <w:bookmarkEnd w:id="20"/>
      <w:r w:rsidRPr="00AA08B5">
        <w:rPr>
          <w:color w:val="000000"/>
        </w:rPr>
        <w:t>Biopel 10 – 40 кВт</w:t>
      </w:r>
      <w:bookmarkEnd w:id="21"/>
    </w:p>
    <w:p w:rsidR="003E6078" w:rsidRPr="00C4565A" w:rsidRDefault="003E6078">
      <w:pPr>
        <w:pStyle w:val="BodyText"/>
        <w:spacing w:before="23"/>
        <w:ind w:left="460" w:right="123" w:firstLine="0"/>
        <w:jc w:val="both"/>
        <w:rPr>
          <w:sz w:val="18"/>
          <w:szCs w:val="18"/>
        </w:rPr>
      </w:pPr>
      <w:r w:rsidRPr="00C4565A">
        <w:rPr>
          <w:sz w:val="18"/>
          <w:szCs w:val="18"/>
        </w:rPr>
        <w:t>Котел имеет три дверцы, а именно для добавления топлива, очистки и золы. В верхней части котел для лучшей изоляции имеет крышку, которая уменьшает температуру поверхности в верхней части котла. Чистящая дверца закреплена крыльчатыми гайками и может полностью сниматься для лучшего доступа и очистки теплообменника котла.</w:t>
      </w:r>
    </w:p>
    <w:p w:rsidR="003E6078" w:rsidRPr="00C4565A" w:rsidRDefault="003E6078">
      <w:pPr>
        <w:pStyle w:val="BodyText"/>
        <w:spacing w:before="120"/>
        <w:ind w:left="460" w:right="118" w:firstLine="0"/>
        <w:jc w:val="both"/>
        <w:rPr>
          <w:sz w:val="18"/>
          <w:szCs w:val="18"/>
        </w:rPr>
      </w:pPr>
      <w:r w:rsidRPr="00C4565A">
        <w:rPr>
          <w:sz w:val="18"/>
          <w:szCs w:val="18"/>
        </w:rPr>
        <w:t>На боках вы найдете отверстие для горелки, закрытое с одной стороны закрывающим листом. Горелку можно устанавливать слева или справа, в зависимости от планировки котельной. Далее в верхней части боковых кожухов вы найдете отверстие для закрепления автоматической Очистки теплообменника (дополнительное оборудование) и отверстия для закрепления блока управления в случае установки с так называемой внешней засыпной воронкой.</w:t>
      </w:r>
    </w:p>
    <w:p w:rsidR="003E6078" w:rsidRPr="00AA08B5" w:rsidRDefault="003E6078">
      <w:pPr>
        <w:pStyle w:val="Heading5"/>
        <w:spacing w:before="19" w:line="494" w:lineRule="exact"/>
        <w:ind w:left="1870"/>
        <w:rPr>
          <w:i w:val="0"/>
        </w:rPr>
      </w:pPr>
      <w:r w:rsidRPr="00C563F8">
        <w:rPr>
          <w:noProof/>
          <w:lang w:val="cs-CZ" w:eastAsia="cs-CZ"/>
        </w:rPr>
        <w:pict>
          <v:shape id="obrázek 1" o:spid="_x0000_i1025" type="#_x0000_t75" style="width:15pt;height:24.75pt;visibility:visible">
            <v:imagedata r:id="rId14" o:title=""/>
          </v:shape>
        </w:pict>
      </w:r>
      <w:r w:rsidRPr="00AA08B5">
        <w:rPr>
          <w:rFonts w:ascii="Times New Roman" w:hAnsi="Times New Roman"/>
          <w:i w:val="0"/>
          <w:sz w:val="20"/>
        </w:rPr>
        <w:t xml:space="preserve"> </w:t>
      </w:r>
      <w:r w:rsidRPr="00AA08B5">
        <w:t>Горелку можно устанавливать слева или справа на корпусе стального котла.</w:t>
      </w:r>
    </w:p>
    <w:p w:rsidR="003E6078" w:rsidRPr="00C4565A" w:rsidRDefault="003E6078">
      <w:pPr>
        <w:pStyle w:val="BodyText"/>
        <w:spacing w:line="239" w:lineRule="auto"/>
        <w:ind w:left="460" w:right="119" w:firstLine="0"/>
        <w:jc w:val="both"/>
        <w:rPr>
          <w:rFonts w:cs="Calibri"/>
          <w:sz w:val="18"/>
          <w:szCs w:val="18"/>
        </w:rPr>
      </w:pPr>
      <w:r w:rsidRPr="00C4565A">
        <w:rPr>
          <w:sz w:val="18"/>
          <w:szCs w:val="18"/>
        </w:rPr>
        <w:t>В задней части котла вы найдете 2 патрубка - сверху для выходящей из котла воды, внизу - для поступающей в котел воды. Патрубок выходящей воды имеет гильзу для датчиков температуры (датчик ЦО и датчик Termik). Патрубок входящей воды имеет гильзу для впускающего клапана. На задней оболочке котла вы найдете две крышки. Первая расположена возле дымохода и закрывает гильзу лямбда-зонда и датчика температуры продуктов сгорания. Вторая крышка расположена в нижней части котла и закрывает отверстие для закрепления автоматического устройства устранения золы (дополнительное оборудование). Выход для присоединения дымохода расположен в задней, центральной части котла.</w:t>
      </w:r>
    </w:p>
    <w:p w:rsidR="003E6078" w:rsidRPr="00AA08B5" w:rsidRDefault="003E6078">
      <w:pPr>
        <w:pStyle w:val="Heading5"/>
        <w:spacing w:before="118"/>
        <w:ind w:left="1649" w:right="1671"/>
        <w:jc w:val="center"/>
        <w:rPr>
          <w:i w:val="0"/>
        </w:rPr>
      </w:pPr>
      <w:r>
        <w:rPr>
          <w:noProof/>
          <w:lang w:val="cs-CZ" w:eastAsia="cs-CZ"/>
        </w:rPr>
        <w:pict>
          <v:shape id="obrázek 1398" o:spid="_x0000_s1036" type="#_x0000_t75" style="position:absolute;left:0;text-align:left;margin-left:79.5pt;margin-top:6.25pt;width:15pt;height:24.9pt;z-index:-251782656;visibility:visible;mso-position-horizontal-relative:page">
            <v:imagedata r:id="rId14" o:title=""/>
            <w10:wrap anchorx="page"/>
          </v:shape>
        </w:pict>
      </w:r>
      <w:r w:rsidRPr="00AA08B5">
        <w:t>Датчики температуры (ЦО, Termik и Датчик продуктов сгорания) выведены в заднюю часть котла боковой шахтой для кабелей и подключены к соответствующим гильзам.</w:t>
      </w:r>
    </w:p>
    <w:p w:rsidR="003E6078" w:rsidRPr="00C4565A" w:rsidRDefault="003E6078">
      <w:pPr>
        <w:pStyle w:val="BodyText"/>
        <w:spacing w:before="122"/>
        <w:ind w:left="460" w:right="119" w:firstLine="0"/>
        <w:jc w:val="both"/>
        <w:rPr>
          <w:sz w:val="18"/>
          <w:szCs w:val="18"/>
        </w:rPr>
      </w:pPr>
      <w:r w:rsidRPr="00C4565A">
        <w:rPr>
          <w:sz w:val="18"/>
          <w:szCs w:val="18"/>
        </w:rPr>
        <w:t>В нижней части котла имеются настраиваемые ножки на резьбе, которыми можно регулировать высоту котла и тем самым выравнивать неровное основание в котельной. Петли дверцы для золы можно устанавливать на противоположном боку котла в случае установки так называемой Перестановка петель дверцы для золы необходима для обеспечения ее беспроблемного открывания.</w:t>
      </w:r>
    </w:p>
    <w:p w:rsidR="003E6078" w:rsidRPr="00AA08B5" w:rsidRDefault="003E6078">
      <w:pPr>
        <w:pStyle w:val="Heading5"/>
        <w:spacing w:before="118"/>
        <w:ind w:left="1649" w:right="1671"/>
        <w:jc w:val="center"/>
        <w:rPr>
          <w:rFonts w:cs="Calibri"/>
          <w:i w:val="0"/>
        </w:rPr>
      </w:pPr>
      <w:r>
        <w:rPr>
          <w:noProof/>
          <w:lang w:val="cs-CZ" w:eastAsia="cs-CZ"/>
        </w:rPr>
        <w:pict>
          <v:shape id="obrázek 1397" o:spid="_x0000_s1037" type="#_x0000_t75" style="position:absolute;left:0;text-align:left;margin-left:95.25pt;margin-top:8.35pt;width:15pt;height:24.9pt;z-index:-251781632;visibility:visible;mso-position-horizontal-relative:page">
            <v:imagedata r:id="rId14" o:title=""/>
            <w10:wrap anchorx="page"/>
          </v:shape>
        </w:pict>
      </w:r>
      <w:r w:rsidRPr="00AA08B5">
        <w:t>Петли дверцы для золы закрепляются на котле слева и справа, в соответствии с потребностями заказчика. Дверцы для золы можно устанавливать слева и справа.</w:t>
      </w:r>
    </w:p>
    <w:p w:rsidR="003E6078" w:rsidRPr="00C4565A" w:rsidRDefault="003E6078">
      <w:pPr>
        <w:pStyle w:val="BodyText"/>
        <w:spacing w:before="120"/>
        <w:ind w:left="460" w:right="127" w:firstLine="0"/>
        <w:jc w:val="both"/>
        <w:rPr>
          <w:sz w:val="18"/>
          <w:szCs w:val="18"/>
        </w:rPr>
      </w:pPr>
      <w:r w:rsidRPr="00C4565A">
        <w:rPr>
          <w:sz w:val="18"/>
          <w:szCs w:val="18"/>
        </w:rPr>
        <w:t>Внутри котла находится зольник, а над ним в части теплообменника котла расположены так называемые завихрители продуктов сгорания, которые уменьшают температуру продуктов сгорания и дымовой трубе, и тем самым увеличивают к.п.д. котла.</w:t>
      </w:r>
    </w:p>
    <w:p w:rsidR="003E6078" w:rsidRPr="00AF63C6" w:rsidRDefault="003E6078">
      <w:pPr>
        <w:pStyle w:val="Heading3"/>
        <w:tabs>
          <w:tab w:val="left" w:pos="5071"/>
          <w:tab w:val="left" w:pos="7291"/>
        </w:tabs>
        <w:spacing w:before="52" w:line="250" w:lineRule="exact"/>
        <w:ind w:left="4171"/>
        <w:rPr>
          <w:rFonts w:cs="Calibri"/>
          <w:b w:val="0"/>
          <w:bCs w:val="0"/>
          <w:lang w:val="pt-PT"/>
        </w:rPr>
      </w:pPr>
      <w:r>
        <w:rPr>
          <w:noProof/>
          <w:lang w:val="cs-CZ" w:eastAsia="cs-CZ"/>
        </w:rPr>
        <w:pict>
          <v:group id="Group 1369" o:spid="_x0000_s1038" style="position:absolute;left:0;text-align:left;margin-left:36pt;margin-top:6pt;width:523.3pt;height:212.35pt;z-index:-251783680;mso-position-horizontal-relative:page" coordorigin="720,120" coordsize="10466,4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">
            <v:shape id="Picture 1396" o:spid="_x0000_s1039" type="#_x0000_t75" style="position:absolute;left:720;top:120;width:10466;height:4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taHFAAAA3QAAAA8AAABkcnMvZG93bnJldi54bWxEj0FrwkAQhe8F/8Mygre60YMtqauIYPEk&#10;qIF6HLJjEs3OxuzWRH+9cyj0NsN7894382XvanWnNlSeDUzGCSji3NuKCwPZcfP+CSpEZIu1ZzLw&#10;oADLxeBtjqn1He/pfoiFkhAOKRooY2xSrUNeksMw9g2xaGffOoyytoW2LXYS7mo9TZKZdlixNJTY&#10;0Lqk/Hr4dQbcbtZMTqtv/7jETv9kt2dyyo7GjIb96gtUpD7+m/+ut1bwpx/CL9/ICHr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bWhxQAAAN0AAAAPAAAAAAAAAAAAAAAA&#10;AJ8CAABkcnMvZG93bnJldi54bWxQSwUGAAAAAAQABAD3AAAAkQMAAAAA&#10;">
              <v:imagedata r:id="rId15" o:title=""/>
            </v:shape>
            <v:group id="Group 1394" o:spid="_x0000_s1040" style="position:absolute;left:2505;top:446;width:600;height:210" coordorigin="2505,446" coordsize="60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395" o:spid="_x0000_s1041" style="position:absolute;left:2505;top:446;width:600;height:210;visibility:visible;mso-wrap-style:square;v-text-anchor:top" coordsize="60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HkcEA&#10;AADdAAAADwAAAGRycy9kb3ducmV2LnhtbERP32vCMBB+H+x/CCf4NlMrqHRGkakwxJe57f1ormmx&#10;uZQk2u6/N4Kwt/v4ft5qM9hW3MiHxrGC6SQDQVw63bBR8PN9eFuCCBFZY+uYFPxRgM369WWFhXY9&#10;f9HtHI1IIRwKVFDH2BVShrImi2HiOuLEVc5bjAl6I7XHPoXbVuZZNpcWG04NNXb0UVN5OV+tgt9F&#10;v58d962X/dLs9NVUJ6crpcajYfsOItIQ/8VP96dO8/NFDo9v0gl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h5HBAAAA3QAAAA8AAAAAAAAAAAAAAAAAmAIAAGRycy9kb3du&#10;cmV2LnhtbFBLBQYAAAAABAAEAPUAAACGAwAAAAA=&#10;" path="m600,l,210e" filled="f" strokecolor="#ec7c30" strokeweight=".5pt">
                <v:stroke dashstyle="dash"/>
                <v:path arrowok="t" o:connecttype="custom" o:connectlocs="600,446;0,656" o:connectangles="0,0"/>
              </v:shape>
            </v:group>
            <v:group id="Group 1392" o:spid="_x0000_s1042" style="position:absolute;left:2655;top:3731;width:435;height:240" coordorigin="2655,3731" coordsize="43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393" o:spid="_x0000_s1043" style="position:absolute;left:2655;top:3731;width:435;height:240;visibility:visible;mso-wrap-style:square;v-text-anchor:top" coordsize="43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UEMEA&#10;AADdAAAADwAAAGRycy9kb3ducmV2LnhtbERPy6rCMBDdC/5DGMGNXFMf1Es1ioiKO1/3A4Zmbltt&#10;JqWJWv/eCIK7OZznzBaNKcWdaldYVjDoRyCIU6sLzhT8nTc/vyCcR9ZYWiYFT3KwmLdbM0y0ffCR&#10;7iefiRDCLkEFufdVIqVLczLo+rYiDty/rQ36AOtM6hofIdyUchhFsTRYcGjIsaJVTun1dDMK4vH2&#10;5qUbZb1I79eHQWGayWWrVLfTLKcgPDX+K/64dzrMH07G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PVBDBAAAA3QAAAA8AAAAAAAAAAAAAAAAAmAIAAGRycy9kb3du&#10;cmV2LnhtbFBLBQYAAAAABAAEAPUAAACGAwAAAAA=&#10;" path="m435,240l,e" filled="f" strokecolor="#ec7c30" strokeweight=".5pt">
                <v:stroke dashstyle="dash"/>
                <v:path arrowok="t" o:connecttype="custom" o:connectlocs="435,3971;0,3731" o:connectangles="0,0"/>
              </v:shape>
            </v:group>
            <v:group id="Group 1390" o:spid="_x0000_s1044" style="position:absolute;left:1079;top:3775;width:345;height:165" coordorigin="1079,3775" coordsize="34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1391" o:spid="_x0000_s1045" style="position:absolute;left:1079;top:3775;width:345;height:165;visibility:visible;mso-wrap-style:square;v-text-anchor:top" coordsize="34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htMMA&#10;AADdAAAADwAAAGRycy9kb3ducmV2LnhtbERP22oCMRB9F/oPYYS+iGa1YmU1SlnoBSyIqx8wbMZN&#10;cDNZNqlu/74pCL7N4Vxnve1dI67UBetZwXSSgSCuvLZcKzgd38dLECEia2w8k4JfCrDdPA3WmGt/&#10;4wNdy1iLFMIhRwUmxjaXMlSGHIaJb4kTd/adw5hgV0vd4S2Fu0bOsmwhHVpODQZbKgxVl/LHKdgd&#10;559mFM7T/cGOPvamsMXLd6nU87B/W4GI1MeH+O7+0mn+7HUB/9+k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ShtMMAAADdAAAADwAAAAAAAAAAAAAAAACYAgAAZHJzL2Rv&#10;d25yZXYueG1sUEsFBgAAAAAEAAQA9QAAAIgDAAAAAA==&#10;" path="m345,165l,e" filled="f" strokecolor="#ec7c30" strokeweight=".5pt">
                <v:stroke dashstyle="dash"/>
                <v:path arrowok="t" o:connecttype="custom" o:connectlocs="345,3940;0,3775" o:connectangles="0,0"/>
              </v:shape>
            </v:group>
            <v:group id="Group 1388" o:spid="_x0000_s1046" style="position:absolute;left:5324;top:2396;width:795;height:150" coordorigin="5324,2396" coordsize="79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389" o:spid="_x0000_s1047" style="position:absolute;left:5324;top:2396;width:795;height:150;visibility:visible;mso-wrap-style:square;v-text-anchor:top" coordsize="79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qmMMA&#10;AADdAAAADwAAAGRycy9kb3ducmV2LnhtbESPQW/CMAyF75P2HyJP4jbS9dBNHQHBBILrGD/Aa7y2&#10;o3GqJJTCr8cHJG623vN7n2eL0XVqoBBbzwbephko4srblmsDh5/N6weomJAtdp7JwIUiLObPTzMs&#10;rT/zNw37VCsJ4ViigSalvtQ6Vg05jFPfE4v254PDJGuotQ14lnDX6TzLCu2wZWlosKevhqrj/uQM&#10;7HBY5/Wy3456WP8W1/Bf4OpqzORlXH6CSjSmh/l+vbOCn78LrnwjI+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qmMMAAADdAAAADwAAAAAAAAAAAAAAAACYAgAAZHJzL2Rv&#10;d25yZXYueG1sUEsFBgAAAAAEAAQA9QAAAIgDAAAAAA==&#10;" path="m795,l,150e" filled="f" strokecolor="#ec7c30" strokeweight=".5pt">
                <v:stroke dashstyle="dash"/>
                <v:path arrowok="t" o:connecttype="custom" o:connectlocs="795,2396;0,2546" o:connectangles="0,0"/>
              </v:shape>
            </v:group>
            <v:group id="Group 1386" o:spid="_x0000_s1048" style="position:absolute;left:4499;top:311;width:300;height:750" coordorigin="4499,311" coordsize="300,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387" o:spid="_x0000_s1049" style="position:absolute;left:4499;top:311;width:300;height:750;visibility:visible;mso-wrap-style:square;v-text-anchor:top" coordsize="30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SRMIA&#10;AADdAAAADwAAAGRycy9kb3ducmV2LnhtbERPTYvCMBC9C/sfwgh7EU2rIFKNIq7CXkSt4nlIxrbY&#10;TEoTtfvvN8LC3ubxPmex6mwtntT6yrGCdJSAINbOVFwouJx3wxkIH5AN1o5JwQ95WC0/egvMjHvx&#10;iZ55KEQMYZ+hgjKEJpPS65Is+pFriCN3c63FEGFbSNPiK4bbWo6TZCotVhwbSmxoU5K+5w+roDie&#10;c9xcL7t9ag637ddAn66olfrsd+s5iEBd+Bf/ub9NnD9Jx/D+Jp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hJEwgAAAN0AAAAPAAAAAAAAAAAAAAAAAJgCAABkcnMvZG93&#10;bnJldi54bWxQSwUGAAAAAAQABAD1AAAAhwMAAAAA&#10;" path="m300,l,750e" filled="f" strokecolor="#ec7c30" strokeweight=".5pt">
                <v:stroke dashstyle="dash"/>
                <v:path arrowok="t" o:connecttype="custom" o:connectlocs="300,311;0,1061" o:connectangles="0,0"/>
              </v:shape>
            </v:group>
            <v:group id="Group 1384" o:spid="_x0000_s1050" style="position:absolute;left:5400;top:348;width:285;height:675" coordorigin="5400,348" coordsize="285,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385" o:spid="_x0000_s1051" style="position:absolute;left:5400;top:348;width:285;height:675;visibility:visible;mso-wrap-style:square;v-text-anchor:top" coordsize="28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I5sMA&#10;AADdAAAADwAAAGRycy9kb3ducmV2LnhtbERPS4vCMBC+L/gfwgje1lRdRLpGEUHxUFZ8LextaGbb&#10;ajMpTaz13xtB8DYf33Om89aUoqHaFZYVDPoRCOLU6oIzBcfD6nMCwnlkjaVlUnAnB/NZ52OKsbY3&#10;3lGz95kIIexiVJB7X8VSujQng65vK+LA/dvaoA+wzqSu8RbCTSmHUTSWBgsODTlWtMwpveyvRsHf&#10;NjknJa6TpliudpfTbxP9GKlUr9suvkF4av1b/HJvdJg/Gn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I5sMAAADdAAAADwAAAAAAAAAAAAAAAACYAgAAZHJzL2Rv&#10;d25yZXYueG1sUEsFBgAAAAAEAAQA9QAAAIgDAAAAAA==&#10;" path="m285,l,675e" filled="f" strokecolor="#ec7c30" strokeweight=".5pt">
                <v:stroke dashstyle="dash"/>
                <v:path arrowok="t" o:connecttype="custom" o:connectlocs="285,348;0,1023" o:connectangles="0,0"/>
              </v:shape>
            </v:group>
            <v:group id="Group 1382" o:spid="_x0000_s1052" style="position:absolute;left:7619;top:371;width:300;height:780" coordorigin="7619,371" coordsize="30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383" o:spid="_x0000_s1053" style="position:absolute;left:7619;top:371;width:300;height:780;visibility:visible;mso-wrap-style:square;v-text-anchor:top" coordsize="30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hu8QA&#10;AADdAAAADwAAAGRycy9kb3ducmV2LnhtbERPTWvCQBC9F/wPyxR6002sWEldJQiGXlRqe2huQ3aa&#10;pM3Ohuw2if/eFYTe5vE+Z70dTSN66lxtWUE8i0AQF1bXXCr4/NhPVyCcR9bYWCYFF3Kw3Uwe1pho&#10;O/A79WdfihDCLkEFlfdtIqUrKjLoZrYlDty37Qz6ALtS6g6HEG4aOY+ipTRYc2iosKVdRcXv+c8o&#10;yNOXxRif8uLkVj9oD5k5fuWZUk+PY/oKwtPo/8V395sO85/jJdy+C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bvEAAAA3QAAAA8AAAAAAAAAAAAAAAAAmAIAAGRycy9k&#10;b3ducmV2LnhtbFBLBQYAAAAABAAEAPUAAACJAwAAAAA=&#10;" path="m300,l,780e" filled="f" strokecolor="#ec7c30" strokeweight=".5pt">
                <v:stroke dashstyle="dash"/>
                <v:path arrowok="t" o:connecttype="custom" o:connectlocs="300,371;0,1151" o:connectangles="0,0"/>
              </v:shape>
            </v:group>
            <v:group id="Group 1380" o:spid="_x0000_s1054" style="position:absolute;left:7560;top:3326;width:750;height:60" coordorigin="7560,3326" coordsize="75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381" o:spid="_x0000_s1055" style="position:absolute;left:7560;top:3326;width:750;height:60;visibility:visible;mso-wrap-style:square;v-text-anchor:top" coordsize="7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Q1sgA&#10;AADdAAAADwAAAGRycy9kb3ducmV2LnhtbESPT2vCQBDF74V+h2UKvRTdWKFodBVpKXpoD/4Br2N2&#10;zIZmZ9PsNsZ++s6h4O0N8+Y3782Xva9VR22sAhsYDTNQxEWwFZcGDvv3wQRUTMgW68Bk4EoRlov7&#10;uznmNlx4S90ulUogHHM04FJqcq1j4chjHIaGWHbn0HpMMralti1eBO5r/ZxlL9pjxfLBYUOvjoqv&#10;3Y8Xiv92v6f64+lt/7nejCfTo151R2MeH/rVDFSiPt3M/9cbK/HHI4krbUS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udDWyAAAAN0AAAAPAAAAAAAAAAAAAAAAAJgCAABk&#10;cnMvZG93bnJldi54bWxQSwUGAAAAAAQABAD1AAAAjQMAAAAA&#10;" path="m750,l,60e" filled="f" strokecolor="#ec7c30" strokeweight=".5pt">
                <v:stroke dashstyle="dash"/>
                <v:path arrowok="t" o:connecttype="custom" o:connectlocs="750,3326;0,3386" o:connectangles="0,0"/>
              </v:shape>
            </v:group>
            <v:group id="Group 1378" o:spid="_x0000_s1056" style="position:absolute;left:7560;top:1541;width:750;height:75" coordorigin="7560,1541" coordsize="75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379" o:spid="_x0000_s1057" style="position:absolute;left:7560;top:1541;width:750;height:75;visibility:visible;mso-wrap-style:square;v-text-anchor:top" coordsize="7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posYA&#10;AADdAAAADwAAAGRycy9kb3ducmV2LnhtbESPT2vDMAzF74N9B6NBb6uzFEbI6pay0bJLD+v+XUWs&#10;xKGxnNlum3776TDYTeI9vffTcj35QZ0ppj6wgYd5AYq4CbbnzsDH+/a+ApUyssUhMBm4UoL16vZm&#10;ibUNF36j8yF3SkI41WjA5TzWWqfGkcc0DyOxaG2IHrOssdM24kXC/aDLonjUHnuWBocjPTtqjoeT&#10;N/B9KrfTy89uU326yu3bcheP7Zcxs7tp8wQq05T/zX/Xr1bwF6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7posYAAADdAAAADwAAAAAAAAAAAAAAAACYAgAAZHJz&#10;L2Rvd25yZXYueG1sUEsFBgAAAAAEAAQA9QAAAIsDAAAAAA==&#10;" path="m750,l,75e" filled="f" strokecolor="#ec7c30" strokeweight=".5pt">
                <v:stroke dashstyle="dash"/>
                <v:path arrowok="t" o:connecttype="custom" o:connectlocs="750,1541;0,1616" o:connectangles="0,0"/>
              </v:shape>
            </v:group>
            <v:group id="Group 1376" o:spid="_x0000_s1058" style="position:absolute;left:6555;top:1271;width:630;height:165" coordorigin="6555,1271" coordsize="63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377" o:spid="_x0000_s1059" style="position:absolute;left:6555;top:1271;width:630;height:165;visibility:visible;mso-wrap-style:square;v-text-anchor:top" coordsize="63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MIA&#10;AADdAAAADwAAAGRycy9kb3ducmV2LnhtbERPTWvCQBC9F/wPyxS81Y0RpKSuIgXBg9RW7X3Ijkk0&#10;O7tkpxr99V2h0Ns83ufMFr1r1YW62Hg2MB5loIhLbxuuDBz2q5dXUFGQLbaeycCNIizmg6cZFtZf&#10;+YsuO6lUCuFYoIFaJBRax7Imh3HkA3Hijr5zKAl2lbYdXlO4a3WeZVPtsOHUUGOg95rK8+7HGTjd&#10;b9uw17JZjUvhz+9N+NBtMGb43C/fQAn18i/+c69tmj/Jc3h8k07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y+swgAAAN0AAAAPAAAAAAAAAAAAAAAAAJgCAABkcnMvZG93&#10;bnJldi54bWxQSwUGAAAAAAQABAD1AAAAhwMAAAAA&#10;" path="m,l630,165e" filled="f" strokecolor="#ec7c30" strokeweight=".5pt">
                <v:stroke dashstyle="dash"/>
                <v:path arrowok="t" o:connecttype="custom" o:connectlocs="0,1271;630,1436" o:connectangles="0,0"/>
              </v:shape>
            </v:group>
            <v:group id="Group 1374" o:spid="_x0000_s1060" style="position:absolute;left:6570;top:3581;width:750;height:30" coordorigin="6570,3581" coordsize="75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375" o:spid="_x0000_s1061" style="position:absolute;left:6570;top:3581;width:750;height:30;visibility:visible;mso-wrap-style:square;v-text-anchor:top" coordsize="7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OZcUA&#10;AADdAAAADwAAAGRycy9kb3ducmV2LnhtbERPTWvCQBC9F/wPywi91Y021BpdQ5EUvChoreJtyI5J&#10;SHY2ZLea/vuuIPQ2j/c5i7Q3jbhS5yrLCsajCARxbnXFhYLD1+fLOwjnkTU2lknBLzlIl4OnBSba&#10;3nhH170vRAhhl6CC0vs2kdLlJRl0I9sSB+5iO4M+wK6QusNbCDeNnETRmzRYcWgosaVVSXm9/zEK&#10;1rvV9znbTrfHSzaLJdFhc5rWSj0P+485CE+9/xc/3Gsd5r9OYrh/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85lxQAAAN0AAAAPAAAAAAAAAAAAAAAAAJgCAABkcnMv&#10;ZG93bnJldi54bWxQSwUGAAAAAAQABAD1AAAAigMAAAAA&#10;" path="m,l750,30e" filled="f" strokecolor="#ec7c30" strokeweight=".5pt">
                <v:stroke dashstyle="dash"/>
                <v:path arrowok="t" o:connecttype="custom" o:connectlocs="0,3581;750,3611" o:connectangles="0,0"/>
              </v:shape>
            </v:group>
            <v:group id="Group 1372" o:spid="_x0000_s1062" style="position:absolute;left:10410;top:1061;width:180;height:465" coordorigin="10410,1061" coordsize="18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373" o:spid="_x0000_s1063" style="position:absolute;left:10410;top:1061;width:180;height:465;visibility:visible;mso-wrap-style:square;v-text-anchor:top" coordsize="18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voccA&#10;AADdAAAADwAAAGRycy9kb3ducmV2LnhtbESP3WoCMRCF7wt9hzCCd5r1B2lXo4hUFJVCbR9g3Iy7&#10;i5vJkmR17dM3gtC7Gc75zpyZLVpTiSs5X1pWMOgnIIgzq0vOFfx8r3tvIHxA1lhZJgV38rCYv77M&#10;MNX2xl90PYZcxBD2KSooQqhTKX1WkEHftzVx1M7WGQxxdbnUDm8x3FRymCQTabDkeKHAmlYFZZdj&#10;Y2KNw+9uvNm90327X360n6tTs0mcUt1Ou5yCCNSGf/OT3urIjYYTeHwTR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L6HHAAAA3QAAAA8AAAAAAAAAAAAAAAAAmAIAAGRy&#10;cy9kb3ducmV2LnhtbFBLBQYAAAAABAAEAPUAAACMAwAAAAA=&#10;" path="m180,l,465e" filled="f" strokecolor="#ec7c30" strokeweight=".5pt">
                <v:stroke dashstyle="dash"/>
                <v:path arrowok="t" o:connecttype="custom" o:connectlocs="180,1061;0,1526" o:connectangles="0,0"/>
              </v:shape>
            </v:group>
            <v:group id="Group 1370" o:spid="_x0000_s1064" style="position:absolute;left:8895;top:3836;width:375;height:120" coordorigin="8895,3836" coordsize="37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371" o:spid="_x0000_s1065" style="position:absolute;left:8895;top:3836;width:375;height:120;visibility:visible;mso-wrap-style:square;v-text-anchor:top" coordsize="3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SvcUA&#10;AADdAAAADwAAAGRycy9kb3ducmV2LnhtbESPQWvCQBCF70L/wzKF3nRjCiKpq0ihICU9VG3B25Cd&#10;JsHs7JJdNfn3nYPgbYb35r1vVpvBdepKfWw9G5jPMlDElbct1waOh4/pElRMyBY7z2RgpAib9dNk&#10;hYX1N/6m6z7VSkI4FmigSSkUWseqIYdx5gOxaH++d5hk7Wtte7xJuOt0nmUL7bBlaWgw0HtD1Xl/&#10;cQZ+87Hm8PkznoKb25KP5Vd5Whrz8jxs30AlGtLDfL/eWcF/zQ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K9xQAAAN0AAAAPAAAAAAAAAAAAAAAAAJgCAABkcnMv&#10;ZG93bnJldi54bWxQSwUGAAAAAAQABAD1AAAAigMAAAAA&#10;" path="m,120l375,e" filled="f" strokecolor="#ec7c30" strokeweight=".5pt">
                <v:stroke dashstyle="dash"/>
                <v:path arrowok="t" o:connecttype="custom" o:connectlocs="0,3956;375,3836" o:connectangles="0,0"/>
              </v:shape>
            </v:group>
            <w10:wrap anchorx="page"/>
          </v:group>
        </w:pict>
      </w:r>
      <w:r w:rsidRPr="00AF63C6">
        <w:rPr>
          <w:color w:val="FFC000"/>
          <w:position w:val="4"/>
          <w:lang w:val="pt-PT"/>
        </w:rPr>
        <w:t>e</w:t>
      </w:r>
      <w:r w:rsidRPr="00AF63C6">
        <w:rPr>
          <w:lang w:val="pt-PT"/>
        </w:rPr>
        <w:tab/>
      </w:r>
      <w:r w:rsidRPr="00AF63C6">
        <w:rPr>
          <w:color w:val="FFC000"/>
          <w:lang w:val="pt-PT"/>
        </w:rPr>
        <w:t>f</w:t>
      </w:r>
      <w:r w:rsidRPr="00AF63C6">
        <w:rPr>
          <w:lang w:val="pt-PT"/>
        </w:rPr>
        <w:tab/>
      </w:r>
      <w:r w:rsidRPr="00AF63C6">
        <w:rPr>
          <w:color w:val="FFC000"/>
          <w:position w:val="1"/>
          <w:lang w:val="pt-PT"/>
        </w:rPr>
        <w:t>g</w:t>
      </w:r>
    </w:p>
    <w:p w:rsidR="003E6078" w:rsidRPr="00AF63C6" w:rsidRDefault="003E6078">
      <w:pPr>
        <w:pStyle w:val="Heading3"/>
        <w:spacing w:line="210" w:lineRule="exact"/>
        <w:ind w:left="2550"/>
        <w:rPr>
          <w:rFonts w:cs="Calibri"/>
          <w:b w:val="0"/>
          <w:bCs w:val="0"/>
          <w:lang w:val="pt-PT"/>
        </w:rPr>
      </w:pPr>
      <w:r w:rsidRPr="00AF63C6">
        <w:rPr>
          <w:color w:val="FFC000"/>
          <w:lang w:val="pt-PT"/>
        </w:rPr>
        <w:t>a</w:t>
      </w:r>
    </w:p>
    <w:p w:rsidR="003E6078" w:rsidRPr="00AF63C6" w:rsidRDefault="003E6078">
      <w:pPr>
        <w:spacing w:before="9" w:line="240" w:lineRule="exact"/>
        <w:rPr>
          <w:sz w:val="24"/>
          <w:szCs w:val="24"/>
          <w:lang w:val="pt-PT"/>
        </w:rPr>
      </w:pPr>
    </w:p>
    <w:p w:rsidR="003E6078" w:rsidRPr="00AF63C6" w:rsidRDefault="003E6078">
      <w:pPr>
        <w:pStyle w:val="Heading3"/>
        <w:spacing w:before="56"/>
        <w:ind w:right="602"/>
        <w:jc w:val="right"/>
        <w:rPr>
          <w:rFonts w:cs="Calibri"/>
          <w:b w:val="0"/>
          <w:bCs w:val="0"/>
          <w:lang w:val="pt-PT"/>
        </w:rPr>
      </w:pPr>
      <w:r w:rsidRPr="00AF63C6">
        <w:rPr>
          <w:color w:val="FFC000"/>
          <w:w w:val="95"/>
          <w:lang w:val="pt-PT"/>
        </w:rPr>
        <w:t>k</w:t>
      </w:r>
    </w:p>
    <w:p w:rsidR="003E6078" w:rsidRPr="00AF63C6" w:rsidRDefault="003E6078">
      <w:pPr>
        <w:pStyle w:val="Heading3"/>
        <w:spacing w:before="31" w:line="255" w:lineRule="exact"/>
        <w:ind w:left="1310" w:right="297"/>
        <w:jc w:val="center"/>
        <w:rPr>
          <w:rFonts w:cs="Calibri"/>
          <w:b w:val="0"/>
          <w:bCs w:val="0"/>
          <w:lang w:val="pt-PT"/>
        </w:rPr>
      </w:pPr>
      <w:r w:rsidRPr="00AF63C6">
        <w:rPr>
          <w:color w:val="FFC000"/>
          <w:lang w:val="pt-PT"/>
        </w:rPr>
        <w:t>i</w:t>
      </w:r>
    </w:p>
    <w:p w:rsidR="003E6078" w:rsidRPr="00AF63C6" w:rsidRDefault="003E6078">
      <w:pPr>
        <w:pStyle w:val="Heading3"/>
        <w:spacing w:line="255" w:lineRule="exact"/>
        <w:ind w:right="2708"/>
        <w:jc w:val="right"/>
        <w:rPr>
          <w:rFonts w:cs="Calibri"/>
          <w:b w:val="0"/>
          <w:bCs w:val="0"/>
          <w:lang w:val="pt-PT"/>
        </w:rPr>
      </w:pPr>
      <w:r w:rsidRPr="00AF63C6">
        <w:rPr>
          <w:color w:val="FFC000"/>
          <w:w w:val="95"/>
          <w:lang w:val="pt-PT"/>
        </w:rPr>
        <w:t>ch</w:t>
      </w:r>
    </w:p>
    <w:p w:rsidR="003E6078" w:rsidRPr="00AF63C6" w:rsidRDefault="003E6078">
      <w:pPr>
        <w:spacing w:before="7" w:line="140" w:lineRule="exact"/>
        <w:rPr>
          <w:sz w:val="14"/>
          <w:szCs w:val="14"/>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pStyle w:val="Heading3"/>
        <w:spacing w:before="56"/>
        <w:ind w:left="1310" w:right="776"/>
        <w:jc w:val="center"/>
        <w:rPr>
          <w:rFonts w:cs="Calibri"/>
          <w:b w:val="0"/>
          <w:bCs w:val="0"/>
          <w:lang w:val="pt-PT"/>
        </w:rPr>
      </w:pPr>
      <w:r w:rsidRPr="00AF63C6">
        <w:rPr>
          <w:color w:val="FFC000"/>
          <w:lang w:val="pt-PT"/>
        </w:rPr>
        <w:t>d</w:t>
      </w: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before="11" w:line="220" w:lineRule="exact"/>
        <w:rPr>
          <w:lang w:val="pt-PT"/>
        </w:rPr>
      </w:pPr>
    </w:p>
    <w:p w:rsidR="003E6078" w:rsidRPr="00AF63C6" w:rsidRDefault="003E6078">
      <w:pPr>
        <w:pStyle w:val="Heading3"/>
        <w:spacing w:before="56" w:line="265" w:lineRule="exact"/>
        <w:ind w:right="2824"/>
        <w:jc w:val="right"/>
        <w:rPr>
          <w:rFonts w:cs="Calibri"/>
          <w:b w:val="0"/>
          <w:bCs w:val="0"/>
          <w:lang w:val="pt-PT"/>
        </w:rPr>
      </w:pPr>
      <w:r w:rsidRPr="00AF63C6">
        <w:rPr>
          <w:color w:val="FFC000"/>
          <w:w w:val="95"/>
          <w:lang w:val="pt-PT"/>
        </w:rPr>
        <w:t>h</w:t>
      </w:r>
    </w:p>
    <w:p w:rsidR="003E6078" w:rsidRPr="00AF63C6" w:rsidRDefault="003E6078">
      <w:pPr>
        <w:pStyle w:val="Heading3"/>
        <w:tabs>
          <w:tab w:val="left" w:pos="5851"/>
        </w:tabs>
        <w:spacing w:line="393" w:lineRule="exact"/>
        <w:ind w:left="330"/>
        <w:rPr>
          <w:rFonts w:cs="Calibri"/>
          <w:b w:val="0"/>
          <w:bCs w:val="0"/>
          <w:lang w:val="pt-PT"/>
        </w:rPr>
      </w:pPr>
      <w:r w:rsidRPr="00AF63C6">
        <w:rPr>
          <w:color w:val="FFC000"/>
          <w:position w:val="-13"/>
          <w:lang w:val="pt-PT"/>
        </w:rPr>
        <w:t>c</w:t>
      </w:r>
      <w:r w:rsidRPr="00AF63C6">
        <w:rPr>
          <w:lang w:val="pt-PT"/>
        </w:rPr>
        <w:tab/>
      </w:r>
      <w:r w:rsidRPr="00AF63C6">
        <w:rPr>
          <w:color w:val="FFC000"/>
          <w:lang w:val="pt-PT"/>
        </w:rPr>
        <w:t>j</w:t>
      </w:r>
    </w:p>
    <w:p w:rsidR="003E6078" w:rsidRPr="00AA08B5" w:rsidRDefault="003E6078">
      <w:pPr>
        <w:pStyle w:val="Heading3"/>
        <w:tabs>
          <w:tab w:val="left" w:pos="8117"/>
        </w:tabs>
        <w:spacing w:line="346" w:lineRule="exact"/>
        <w:ind w:left="2550"/>
        <w:rPr>
          <w:rFonts w:cs="Calibri"/>
          <w:b w:val="0"/>
          <w:bCs w:val="0"/>
        </w:rPr>
      </w:pPr>
      <w:r w:rsidRPr="00AA08B5">
        <w:rPr>
          <w:color w:val="FFC000"/>
          <w:position w:val="-8"/>
        </w:rPr>
        <w:t>b</w:t>
      </w:r>
      <w:r w:rsidRPr="00AA08B5">
        <w:tab/>
      </w:r>
      <w:r w:rsidRPr="00AA08B5">
        <w:rPr>
          <w:color w:val="FFC000"/>
        </w:rPr>
        <w:t>l</w:t>
      </w:r>
    </w:p>
    <w:p w:rsidR="003E6078" w:rsidRPr="00AA08B5" w:rsidRDefault="003E6078">
      <w:pPr>
        <w:spacing w:before="14" w:line="140" w:lineRule="exact"/>
        <w:rPr>
          <w:sz w:val="14"/>
          <w:szCs w:val="14"/>
        </w:rPr>
      </w:pPr>
    </w:p>
    <w:p w:rsidR="003E6078" w:rsidRPr="00AA08B5" w:rsidRDefault="003E6078">
      <w:pPr>
        <w:spacing w:line="140" w:lineRule="exact"/>
        <w:rPr>
          <w:sz w:val="14"/>
          <w:szCs w:val="14"/>
        </w:rPr>
        <w:sectPr w:rsidR="003E6078" w:rsidRPr="00AA08B5">
          <w:footerReference w:type="default" r:id="rId16"/>
          <w:pgSz w:w="11910" w:h="16840"/>
          <w:pgMar w:top="680" w:right="600" w:bottom="280" w:left="620" w:header="0" w:footer="0" w:gutter="0"/>
          <w:cols w:space="708"/>
        </w:sectPr>
      </w:pPr>
    </w:p>
    <w:p w:rsidR="003E6078" w:rsidRPr="00C4565A" w:rsidRDefault="003E6078">
      <w:pPr>
        <w:pStyle w:val="BodyText"/>
        <w:numPr>
          <w:ilvl w:val="0"/>
          <w:numId w:val="7"/>
        </w:numPr>
        <w:tabs>
          <w:tab w:val="left" w:pos="1181"/>
        </w:tabs>
        <w:spacing w:before="59"/>
        <w:rPr>
          <w:sz w:val="18"/>
          <w:szCs w:val="18"/>
        </w:rPr>
      </w:pPr>
      <w:r w:rsidRPr="00C4565A">
        <w:rPr>
          <w:sz w:val="18"/>
          <w:szCs w:val="18"/>
        </w:rPr>
        <w:t>Крышка, под ним дверца для добавления топлива и очистки</w:t>
      </w:r>
    </w:p>
    <w:p w:rsidR="003E6078" w:rsidRPr="00C4565A" w:rsidRDefault="003E6078">
      <w:pPr>
        <w:pStyle w:val="BodyText"/>
        <w:numPr>
          <w:ilvl w:val="0"/>
          <w:numId w:val="7"/>
        </w:numPr>
        <w:tabs>
          <w:tab w:val="left" w:pos="1181"/>
        </w:tabs>
        <w:spacing w:before="20"/>
        <w:rPr>
          <w:sz w:val="18"/>
          <w:szCs w:val="18"/>
        </w:rPr>
      </w:pPr>
      <w:r w:rsidRPr="00C4565A">
        <w:rPr>
          <w:sz w:val="18"/>
          <w:szCs w:val="18"/>
        </w:rPr>
        <w:t>Двухсторонняя дверца зольника</w:t>
      </w:r>
    </w:p>
    <w:p w:rsidR="003E6078" w:rsidRPr="00C4565A" w:rsidRDefault="003E6078">
      <w:pPr>
        <w:pStyle w:val="BodyText"/>
        <w:numPr>
          <w:ilvl w:val="0"/>
          <w:numId w:val="7"/>
        </w:numPr>
        <w:tabs>
          <w:tab w:val="left" w:pos="1181"/>
        </w:tabs>
        <w:spacing w:before="18"/>
        <w:rPr>
          <w:sz w:val="18"/>
          <w:szCs w:val="18"/>
        </w:rPr>
      </w:pPr>
      <w:r w:rsidRPr="00C4565A">
        <w:rPr>
          <w:sz w:val="18"/>
          <w:szCs w:val="18"/>
        </w:rPr>
        <w:t>Настраиваемые ножки на винтах</w:t>
      </w:r>
    </w:p>
    <w:p w:rsidR="003E6078" w:rsidRPr="00C4565A" w:rsidRDefault="003E6078">
      <w:pPr>
        <w:pStyle w:val="BodyText"/>
        <w:numPr>
          <w:ilvl w:val="0"/>
          <w:numId w:val="7"/>
        </w:numPr>
        <w:tabs>
          <w:tab w:val="left" w:pos="1181"/>
        </w:tabs>
        <w:spacing w:before="20"/>
        <w:rPr>
          <w:sz w:val="18"/>
          <w:szCs w:val="18"/>
        </w:rPr>
      </w:pPr>
      <w:r w:rsidRPr="00C4565A">
        <w:rPr>
          <w:sz w:val="18"/>
          <w:szCs w:val="18"/>
        </w:rPr>
        <w:t>Заглушка отверстия горелки с двух сторон</w:t>
      </w:r>
    </w:p>
    <w:p w:rsidR="003E6078" w:rsidRPr="00C4565A" w:rsidRDefault="003E6078">
      <w:pPr>
        <w:pStyle w:val="BodyText"/>
        <w:numPr>
          <w:ilvl w:val="0"/>
          <w:numId w:val="7"/>
        </w:numPr>
        <w:tabs>
          <w:tab w:val="left" w:pos="1181"/>
        </w:tabs>
        <w:spacing w:before="20"/>
        <w:rPr>
          <w:sz w:val="18"/>
          <w:szCs w:val="18"/>
        </w:rPr>
      </w:pPr>
      <w:r w:rsidRPr="00C4565A">
        <w:rPr>
          <w:sz w:val="18"/>
          <w:szCs w:val="18"/>
        </w:rPr>
        <w:t>Заглушка автом. очистки теплообменника</w:t>
      </w:r>
    </w:p>
    <w:p w:rsidR="003E6078" w:rsidRPr="00C4565A" w:rsidRDefault="003E6078">
      <w:pPr>
        <w:pStyle w:val="BodyText"/>
        <w:numPr>
          <w:ilvl w:val="0"/>
          <w:numId w:val="7"/>
        </w:numPr>
        <w:tabs>
          <w:tab w:val="left" w:pos="1181"/>
        </w:tabs>
        <w:spacing w:before="20" w:line="257" w:lineRule="auto"/>
        <w:rPr>
          <w:sz w:val="18"/>
          <w:szCs w:val="18"/>
        </w:rPr>
      </w:pPr>
      <w:r w:rsidRPr="00C4565A">
        <w:rPr>
          <w:sz w:val="18"/>
          <w:szCs w:val="18"/>
        </w:rPr>
        <w:t>Отверстия держателя блока управления (только при установке с внешней засыпной воронкой)</w:t>
      </w:r>
    </w:p>
    <w:p w:rsidR="003E6078" w:rsidRPr="00C4565A" w:rsidRDefault="003E6078" w:rsidP="00632255">
      <w:pPr>
        <w:pStyle w:val="BodyText"/>
        <w:numPr>
          <w:ilvl w:val="0"/>
          <w:numId w:val="7"/>
        </w:numPr>
        <w:spacing w:before="59" w:line="259" w:lineRule="auto"/>
        <w:ind w:left="709" w:right="-6" w:hanging="425"/>
        <w:rPr>
          <w:rFonts w:cs="Calibri"/>
          <w:sz w:val="18"/>
          <w:szCs w:val="18"/>
        </w:rPr>
      </w:pPr>
      <w:r w:rsidRPr="00C4565A">
        <w:rPr>
          <w:sz w:val="18"/>
          <w:szCs w:val="18"/>
        </w:rPr>
        <w:br w:type="column"/>
        <w:t>Патрубок выходящей воды с гильзой и датчиками ЦО и Termik</w:t>
      </w:r>
    </w:p>
    <w:p w:rsidR="003E6078" w:rsidRPr="00C4565A" w:rsidRDefault="003E6078" w:rsidP="00632255">
      <w:pPr>
        <w:pStyle w:val="BodyText"/>
        <w:numPr>
          <w:ilvl w:val="0"/>
          <w:numId w:val="7"/>
        </w:numPr>
        <w:tabs>
          <w:tab w:val="left" w:pos="2213"/>
          <w:tab w:val="left" w:pos="3079"/>
          <w:tab w:val="left" w:pos="3740"/>
          <w:tab w:val="left" w:pos="4691"/>
        </w:tabs>
        <w:spacing w:line="259" w:lineRule="auto"/>
        <w:ind w:left="709" w:right="-6" w:hanging="425"/>
        <w:rPr>
          <w:sz w:val="18"/>
          <w:szCs w:val="18"/>
        </w:rPr>
      </w:pPr>
      <w:r w:rsidRPr="00C4565A">
        <w:rPr>
          <w:sz w:val="18"/>
          <w:szCs w:val="18"/>
        </w:rPr>
        <w:t>Патрубок входящей воды с гильзой для впускающего/спускающего клапана.</w:t>
      </w:r>
    </w:p>
    <w:p w:rsidR="003E6078" w:rsidRPr="00C4565A" w:rsidRDefault="003E6078" w:rsidP="00632255">
      <w:pPr>
        <w:pStyle w:val="BodyText"/>
        <w:numPr>
          <w:ilvl w:val="0"/>
          <w:numId w:val="7"/>
        </w:numPr>
        <w:ind w:left="709" w:right="-6" w:hanging="425"/>
        <w:rPr>
          <w:sz w:val="18"/>
          <w:szCs w:val="18"/>
        </w:rPr>
      </w:pPr>
      <w:r w:rsidRPr="00C4565A">
        <w:rPr>
          <w:sz w:val="18"/>
          <w:szCs w:val="18"/>
        </w:rPr>
        <w:t>Заглушка лямбда-зонда и датчика температуры продуктов сгорания</w:t>
      </w:r>
    </w:p>
    <w:p w:rsidR="003E6078" w:rsidRPr="00C4565A" w:rsidRDefault="003E6078" w:rsidP="00632255">
      <w:pPr>
        <w:pStyle w:val="BodyText"/>
        <w:numPr>
          <w:ilvl w:val="0"/>
          <w:numId w:val="7"/>
        </w:numPr>
        <w:spacing w:before="20"/>
        <w:ind w:left="709" w:right="-6" w:hanging="425"/>
        <w:rPr>
          <w:sz w:val="18"/>
          <w:szCs w:val="18"/>
        </w:rPr>
      </w:pPr>
      <w:r w:rsidRPr="00C4565A">
        <w:rPr>
          <w:sz w:val="18"/>
          <w:szCs w:val="18"/>
        </w:rPr>
        <w:t>Заглушка автом. устройства удаления золы</w:t>
      </w:r>
    </w:p>
    <w:p w:rsidR="003E6078" w:rsidRPr="00C4565A" w:rsidRDefault="003E6078" w:rsidP="00632255">
      <w:pPr>
        <w:pStyle w:val="BodyText"/>
        <w:numPr>
          <w:ilvl w:val="0"/>
          <w:numId w:val="7"/>
        </w:numPr>
        <w:spacing w:before="17"/>
        <w:ind w:left="709" w:right="-6" w:hanging="425"/>
        <w:rPr>
          <w:sz w:val="18"/>
          <w:szCs w:val="18"/>
        </w:rPr>
      </w:pPr>
      <w:r w:rsidRPr="00C4565A">
        <w:rPr>
          <w:sz w:val="18"/>
          <w:szCs w:val="18"/>
        </w:rPr>
        <w:t>Петли верхней крышки</w:t>
      </w:r>
    </w:p>
    <w:p w:rsidR="003E6078" w:rsidRPr="00C4565A" w:rsidRDefault="003E6078" w:rsidP="00632255">
      <w:pPr>
        <w:pStyle w:val="BodyText"/>
        <w:numPr>
          <w:ilvl w:val="0"/>
          <w:numId w:val="7"/>
        </w:numPr>
        <w:spacing w:before="20"/>
        <w:ind w:left="709" w:right="-6" w:hanging="425"/>
        <w:rPr>
          <w:sz w:val="18"/>
          <w:szCs w:val="18"/>
        </w:rPr>
      </w:pPr>
      <w:r w:rsidRPr="00C4565A">
        <w:rPr>
          <w:sz w:val="18"/>
          <w:szCs w:val="18"/>
        </w:rPr>
        <w:t>Закрывающая ручка дверцы зольника</w:t>
      </w:r>
    </w:p>
    <w:p w:rsidR="003E6078" w:rsidRPr="00AA08B5" w:rsidRDefault="003E6078">
      <w:pPr>
        <w:sectPr w:rsidR="003E6078" w:rsidRPr="00AA08B5">
          <w:type w:val="continuous"/>
          <w:pgSz w:w="11910" w:h="16840"/>
          <w:pgMar w:top="0" w:right="600" w:bottom="280" w:left="620" w:header="708" w:footer="708" w:gutter="0"/>
          <w:cols w:num="2" w:space="708" w:equalWidth="0">
            <w:col w:w="4973" w:space="620"/>
            <w:col w:w="5097"/>
          </w:cols>
        </w:sectPr>
      </w:pPr>
    </w:p>
    <w:p w:rsidR="003E6078" w:rsidRPr="00AA08B5" w:rsidRDefault="003E6078">
      <w:pPr>
        <w:spacing w:line="120" w:lineRule="exact"/>
        <w:rPr>
          <w:sz w:val="12"/>
          <w:szCs w:val="12"/>
        </w:rPr>
      </w:pPr>
    </w:p>
    <w:p w:rsidR="003E6078" w:rsidRPr="00AA08B5" w:rsidRDefault="003E6078">
      <w:pPr>
        <w:spacing w:line="120" w:lineRule="exact"/>
        <w:rPr>
          <w:sz w:val="12"/>
          <w:szCs w:val="12"/>
        </w:rPr>
        <w:sectPr w:rsidR="003E6078" w:rsidRPr="00AA08B5">
          <w:headerReference w:type="default" r:id="rId17"/>
          <w:footerReference w:type="default" r:id="rId18"/>
          <w:pgSz w:w="11910" w:h="16840"/>
          <w:pgMar w:top="1340" w:right="600" w:bottom="280" w:left="760" w:header="773" w:footer="0" w:gutter="0"/>
          <w:cols w:space="708"/>
        </w:sectPr>
      </w:pPr>
    </w:p>
    <w:p w:rsidR="003E6078" w:rsidRPr="00AA08B5" w:rsidRDefault="003E6078">
      <w:pPr>
        <w:pStyle w:val="BodyText"/>
        <w:numPr>
          <w:ilvl w:val="0"/>
          <w:numId w:val="45"/>
        </w:numPr>
        <w:tabs>
          <w:tab w:val="left" w:pos="1041"/>
        </w:tabs>
        <w:spacing w:before="62" w:line="256" w:lineRule="auto"/>
        <w:jc w:val="both"/>
      </w:pPr>
      <w:r w:rsidRPr="00AA08B5">
        <w:t>3 шт. чистящего инструмента (щетка, ручка щетки, скребок) - для очистки внутренних частей котла.</w:t>
      </w:r>
    </w:p>
    <w:p w:rsidR="003E6078" w:rsidRPr="00AA08B5" w:rsidRDefault="003E6078">
      <w:pPr>
        <w:pStyle w:val="BodyText"/>
        <w:numPr>
          <w:ilvl w:val="0"/>
          <w:numId w:val="45"/>
        </w:numPr>
        <w:tabs>
          <w:tab w:val="left" w:pos="1041"/>
        </w:tabs>
        <w:spacing w:before="4" w:line="256" w:lineRule="auto"/>
        <w:ind w:right="1"/>
        <w:jc w:val="both"/>
      </w:pPr>
      <w:r w:rsidRPr="00AA08B5">
        <w:t>Заполняющий клапан - для заполнения и спуска воды из котла и отопительной системы.</w:t>
      </w:r>
    </w:p>
    <w:p w:rsidR="003E6078" w:rsidRPr="00AA08B5" w:rsidRDefault="003E6078">
      <w:pPr>
        <w:pStyle w:val="BodyText"/>
        <w:numPr>
          <w:ilvl w:val="0"/>
          <w:numId w:val="45"/>
        </w:numPr>
        <w:tabs>
          <w:tab w:val="left" w:pos="1041"/>
        </w:tabs>
        <w:spacing w:before="4" w:line="258" w:lineRule="auto"/>
        <w:jc w:val="both"/>
      </w:pPr>
      <w:r w:rsidRPr="00AA08B5">
        <w:t>2 шт. настроечных винта - устанавливаются на отверстии горелки, или же на фланце горелки. На настроечных винтах закрепляется горелка.</w:t>
      </w:r>
    </w:p>
    <w:p w:rsidR="003E6078" w:rsidRPr="00AA08B5" w:rsidRDefault="003E6078">
      <w:pPr>
        <w:pStyle w:val="BodyText"/>
        <w:numPr>
          <w:ilvl w:val="0"/>
          <w:numId w:val="45"/>
        </w:numPr>
        <w:tabs>
          <w:tab w:val="left" w:pos="1041"/>
        </w:tabs>
        <w:spacing w:line="258" w:lineRule="auto"/>
        <w:ind w:right="3"/>
        <w:jc w:val="both"/>
      </w:pPr>
      <w:r w:rsidRPr="00AA08B5">
        <w:t>Зольник - в нижней части котла, может состоять из одной или двух частей.</w:t>
      </w:r>
    </w:p>
    <w:p w:rsidR="003E6078" w:rsidRPr="00AA08B5" w:rsidRDefault="003E6078">
      <w:pPr>
        <w:pStyle w:val="BodyText"/>
        <w:numPr>
          <w:ilvl w:val="0"/>
          <w:numId w:val="45"/>
        </w:numPr>
        <w:tabs>
          <w:tab w:val="left" w:pos="1041"/>
        </w:tabs>
        <w:spacing w:line="258" w:lineRule="auto"/>
        <w:jc w:val="both"/>
      </w:pPr>
      <w:r w:rsidRPr="00AA08B5">
        <w:t>Фланец горелки (для котла 20, 30 и 40 кВт) - устанавливается на отверстии горелки.</w:t>
      </w:r>
    </w:p>
    <w:p w:rsidR="003E6078" w:rsidRPr="00AA08B5" w:rsidRDefault="003E6078">
      <w:pPr>
        <w:pStyle w:val="BodyText"/>
        <w:numPr>
          <w:ilvl w:val="0"/>
          <w:numId w:val="45"/>
        </w:numPr>
        <w:tabs>
          <w:tab w:val="left" w:pos="1041"/>
        </w:tabs>
        <w:spacing w:before="62" w:line="257" w:lineRule="auto"/>
        <w:ind w:right="121"/>
        <w:jc w:val="both"/>
      </w:pPr>
      <w:r w:rsidRPr="00AA08B5">
        <w:br w:type="column"/>
        <w:t>4 винта фланца горелки (для котла 30 и 40 кВт) – для закрепления фланца на отверстии горелки. Фланец для котла 20 кВт закрепляется непосредственно на настроечных винтах.</w:t>
      </w:r>
    </w:p>
    <w:p w:rsidR="003E6078" w:rsidRPr="00AA08B5" w:rsidRDefault="003E6078">
      <w:pPr>
        <w:pStyle w:val="BodyText"/>
        <w:numPr>
          <w:ilvl w:val="0"/>
          <w:numId w:val="45"/>
        </w:numPr>
        <w:tabs>
          <w:tab w:val="left" w:pos="1041"/>
        </w:tabs>
        <w:spacing w:before="3" w:line="258" w:lineRule="auto"/>
        <w:ind w:right="118"/>
        <w:jc w:val="both"/>
      </w:pPr>
      <w:r w:rsidRPr="00AA08B5">
        <w:t>2 крыльчатые гайки для закрепления горелки - для обеспечения герметичности между фланцем и горелкой. Устанавливаются на настроечных винтах.</w:t>
      </w:r>
    </w:p>
    <w:p w:rsidR="003E6078" w:rsidRPr="00AA08B5" w:rsidRDefault="003E6078">
      <w:pPr>
        <w:pStyle w:val="BodyText"/>
        <w:numPr>
          <w:ilvl w:val="0"/>
          <w:numId w:val="45"/>
        </w:numPr>
        <w:tabs>
          <w:tab w:val="left" w:pos="1041"/>
        </w:tabs>
        <w:spacing w:before="3" w:line="256" w:lineRule="auto"/>
        <w:ind w:right="121"/>
        <w:jc w:val="both"/>
      </w:pPr>
      <w:r w:rsidRPr="00AA08B5">
        <w:t>2 шайбы для крыльчатых гаек - надеваются на настроечные винты, под крыльчатыми гайками.</w:t>
      </w:r>
    </w:p>
    <w:p w:rsidR="003E6078" w:rsidRPr="00AA08B5" w:rsidRDefault="003E6078">
      <w:pPr>
        <w:spacing w:line="256" w:lineRule="auto"/>
        <w:jc w:val="both"/>
        <w:sectPr w:rsidR="003E6078" w:rsidRPr="00AA08B5">
          <w:type w:val="continuous"/>
          <w:pgSz w:w="11910" w:h="16840"/>
          <w:pgMar w:top="0" w:right="600" w:bottom="280" w:left="760" w:header="708" w:footer="708" w:gutter="0"/>
          <w:cols w:num="2" w:space="708" w:equalWidth="0">
            <w:col w:w="4833" w:space="760"/>
            <w:col w:w="4957"/>
          </w:cols>
        </w:sectPr>
      </w:pPr>
    </w:p>
    <w:p w:rsidR="003E6078" w:rsidRPr="00AA08B5" w:rsidRDefault="003E6078">
      <w:pPr>
        <w:spacing w:before="2" w:line="260" w:lineRule="exact"/>
        <w:rPr>
          <w:sz w:val="26"/>
          <w:szCs w:val="26"/>
        </w:rPr>
      </w:pPr>
    </w:p>
    <w:p w:rsidR="003E6078" w:rsidRPr="00AA08B5" w:rsidRDefault="003E6078">
      <w:pPr>
        <w:pStyle w:val="Heading2"/>
        <w:numPr>
          <w:ilvl w:val="1"/>
          <w:numId w:val="46"/>
        </w:numPr>
        <w:tabs>
          <w:tab w:val="left" w:pos="811"/>
        </w:tabs>
        <w:spacing w:before="47"/>
        <w:ind w:left="810" w:hanging="490"/>
        <w:jc w:val="both"/>
        <w:rPr>
          <w:rFonts w:cs="Calibri Light"/>
        </w:rPr>
      </w:pPr>
      <w:bookmarkStart w:id="22" w:name="_bookmark11"/>
      <w:bookmarkStart w:id="23" w:name="_Toc465800675"/>
      <w:bookmarkEnd w:id="22"/>
      <w:r w:rsidRPr="00AA08B5">
        <w:rPr>
          <w:color w:val="000000"/>
        </w:rPr>
        <w:t>Biopel 60 – 80 кВт</w:t>
      </w:r>
      <w:bookmarkEnd w:id="23"/>
    </w:p>
    <w:p w:rsidR="003E6078" w:rsidRPr="00AA08B5" w:rsidRDefault="003E6078">
      <w:pPr>
        <w:pStyle w:val="BodyText"/>
        <w:spacing w:before="25" w:line="258" w:lineRule="auto"/>
        <w:ind w:left="320" w:right="119" w:firstLine="0"/>
        <w:jc w:val="both"/>
      </w:pPr>
      <w:r w:rsidRPr="00AA08B5">
        <w:t>Котел имеет три дверцы, а именно для добавления топлива, очистки и золы. В верхней части котел для лучшей изоляции имеет крышку. Дверца для добавления топлива и очистки закреплена крыльчатыми гайками. Кроме того, дверца для очистки полностью извлекается. На боковых сторонах вы найдете отверстие горелки и отверстия для закрепления блока управления.</w:t>
      </w:r>
    </w:p>
    <w:p w:rsidR="003E6078" w:rsidRPr="00AA08B5" w:rsidRDefault="003E6078">
      <w:pPr>
        <w:pStyle w:val="Heading5"/>
        <w:spacing w:before="15"/>
        <w:ind w:left="2285"/>
        <w:rPr>
          <w:rFonts w:cs="Calibri"/>
          <w:i w:val="0"/>
        </w:rPr>
      </w:pPr>
      <w:r w:rsidRPr="00C563F8">
        <w:rPr>
          <w:noProof/>
          <w:lang w:val="cs-CZ" w:eastAsia="cs-CZ"/>
        </w:rPr>
        <w:pict>
          <v:shape id="obrázek 2" o:spid="_x0000_i1026" type="#_x0000_t75" style="width:15pt;height:24.75pt;visibility:visible">
            <v:imagedata r:id="rId14" o:title=""/>
          </v:shape>
        </w:pict>
      </w:r>
      <w:r w:rsidRPr="00AA08B5">
        <w:rPr>
          <w:rFonts w:ascii="Times New Roman" w:hAnsi="Times New Roman"/>
          <w:i w:val="0"/>
          <w:sz w:val="20"/>
        </w:rPr>
        <w:t xml:space="preserve"> </w:t>
      </w:r>
      <w:r w:rsidRPr="00AA08B5">
        <w:t>Установка возможна только с внешним типом засыпной воронки для гранул.</w:t>
      </w:r>
    </w:p>
    <w:p w:rsidR="003E6078" w:rsidRPr="00AA08B5" w:rsidRDefault="003E6078">
      <w:pPr>
        <w:pStyle w:val="BodyText"/>
        <w:spacing w:before="18" w:line="258" w:lineRule="auto"/>
        <w:ind w:left="320" w:right="117" w:firstLine="0"/>
        <w:jc w:val="both"/>
      </w:pPr>
      <w:r w:rsidRPr="00AA08B5">
        <w:t>В задней части котла вы найдете два патрубка. В верхней части задней стороны котла имеется патрубок выходящей из котла воды, в котором имеется гильза для датчиков температуры ЦО и Termik. В нижней части задней крышки имеется патрубок входящей в котел воды, в котором имеется гильза для заполняющего клапана. Выход дымохода и заглушка отверстия автомат. устройства удаления золы (дополнительное оборудование, только для 60 кВт) также расположены на задней части котла.</w:t>
      </w:r>
    </w:p>
    <w:p w:rsidR="003E6078" w:rsidRPr="00AF63C6" w:rsidRDefault="003E6078">
      <w:pPr>
        <w:pStyle w:val="Heading3"/>
        <w:tabs>
          <w:tab w:val="left" w:pos="3779"/>
          <w:tab w:val="left" w:pos="4724"/>
          <w:tab w:val="left" w:pos="7139"/>
        </w:tabs>
        <w:spacing w:before="102"/>
        <w:ind w:left="2456"/>
        <w:rPr>
          <w:rFonts w:cs="Calibri"/>
          <w:b w:val="0"/>
          <w:bCs w:val="0"/>
          <w:lang w:val="pt-PT"/>
        </w:rPr>
      </w:pPr>
      <w:r>
        <w:rPr>
          <w:noProof/>
          <w:lang w:val="cs-CZ" w:eastAsia="cs-CZ"/>
        </w:rPr>
        <w:pict>
          <v:group id="Group 1342" o:spid="_x0000_s1067" style="position:absolute;left:0;text-align:left;margin-left:36pt;margin-top:6pt;width:523.3pt;height:212.35pt;z-index:-251780608;mso-position-horizontal-relative:page" coordorigin="720,120" coordsize="10466,4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">
            <v:shape id="Picture 1367" o:spid="_x0000_s1068" type="#_x0000_t75" style="position:absolute;left:720;top:120;width:10466;height:4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7ZWvEAAAA3QAAAA8AAABkcnMvZG93bnJldi54bWxET01rwkAQvQv9D8sIvUjdpBSV6CpFELwU&#10;SeyhvQ3ZMRvMzsbsRtN/7xYEb/N4n7PaDLYRV+p87VhBOk1AEJdO11wp+D7u3hYgfEDW2DgmBX/k&#10;YbN+Ga0w0+7GOV2LUIkYwj5DBSaENpPSl4Ys+qlriSN3cp3FEGFXSd3hLYbbRr4nyUxarDk2GGxp&#10;a6g8F71VQD3+TMz5a7ZL80NxSi/7vP/9UOp1PHwuQQQawlP8cO91nD9fzOH/m3iC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7ZWvEAAAA3QAAAA8AAAAAAAAAAAAAAAAA&#10;nwIAAGRycy9kb3ducmV2LnhtbFBLBQYAAAAABAAEAPcAAACQAwAAAAA=&#10;">
              <v:imagedata r:id="rId19" o:title=""/>
            </v:shape>
            <v:group id="Group 1365" o:spid="_x0000_s1069" style="position:absolute;left:2550;top:436;width:600;height:210" coordorigin="2550,436" coordsize="60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366" o:spid="_x0000_s1070" style="position:absolute;left:2550;top:436;width:600;height:210;visibility:visible;mso-wrap-style:square;v-text-anchor:top" coordsize="60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GQ8IA&#10;AADdAAAADwAAAGRycy9kb3ducmV2LnhtbERP32vCMBB+H/g/hBN8m6kKs1ajiDoYYy9z+n4017TY&#10;XEoSbfffL4PB3u7j+3mb3WBb8SAfGscKZtMMBHHpdMNGweXr9TkHESKyxtYxKfimALvt6GmDhXY9&#10;f9LjHI1IIRwKVFDH2BVShrImi2HqOuLEVc5bjAl6I7XHPoXbVs6z7EVabDg11NjRoabydr5bBddl&#10;f1q8n1ov+9wc9d1UH05XSk3Gw34NItIQ/8V/7jed5i/zF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sZDwgAAAN0AAAAPAAAAAAAAAAAAAAAAAJgCAABkcnMvZG93&#10;bnJldi54bWxQSwUGAAAAAAQABAD1AAAAhwMAAAAA&#10;" path="m600,l,210e" filled="f" strokecolor="#ec7c30" strokeweight=".5pt">
                <v:stroke dashstyle="dash"/>
                <v:path arrowok="t" o:connecttype="custom" o:connectlocs="600,436;0,646" o:connectangles="0,0"/>
              </v:shape>
            </v:group>
            <v:group id="Group 1363" o:spid="_x0000_s1071" style="position:absolute;left:2625;top:3762;width:435;height:240" coordorigin="2625,3762" coordsize="43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364" o:spid="_x0000_s1072" style="position:absolute;left:2625;top:3762;width:435;height:240;visibility:visible;mso-wrap-style:square;v-text-anchor:top" coordsize="43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y9sIA&#10;AADdAAAADwAAAGRycy9kb3ducmV2LnhtbERPzYrCMBC+C/sOYRa8yJpWpWrXKCIq3nTVBxia2bba&#10;TEoTtb79ZkHwNh/f78wWranEnRpXWlYQ9yMQxJnVJecKzqfN1wSE88gaK8uk4EkOFvOPzgxTbR/8&#10;Q/ejz0UIYZeigsL7OpXSZQUZdH1bEwfu1zYGfYBNLnWDjxBuKjmIokQaLDk0FFjTqqDserwZBclo&#10;e/PSDfNepPfrQ1yadnzZKtX9bJffIDy1/i1+uXc6zB9PY/j/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rL2wgAAAN0AAAAPAAAAAAAAAAAAAAAAAJgCAABkcnMvZG93&#10;bnJldi54bWxQSwUGAAAAAAQABAD1AAAAhwMAAAAA&#10;" path="m435,240l,e" filled="f" strokecolor="#ec7c30" strokeweight=".5pt">
                <v:stroke dashstyle="dash"/>
                <v:path arrowok="t" o:connecttype="custom" o:connectlocs="435,4002;0,3762" o:connectangles="0,0"/>
              </v:shape>
            </v:group>
            <v:group id="Group 1361" o:spid="_x0000_s1073" style="position:absolute;left:993;top:3788;width:345;height:165" coordorigin="993,3788" coordsize="34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362" o:spid="_x0000_s1074" style="position:absolute;left:993;top:3788;width:345;height:165;visibility:visible;mso-wrap-style:square;v-text-anchor:top" coordsize="34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e8QA&#10;AADdAAAADwAAAGRycy9kb3ducmV2LnhtbERP3WrCMBS+F/YO4Qi7EU11MmY1yihsEyaI1Qc4NMcm&#10;2JyUJtPu7Rdh4N35+H7PatO7RlypC9azgukkA0FceW25VnA6fozfQISIrLHxTAp+KcBm/TRYYa79&#10;jQ90LWMtUgiHHBWYGNtcylAZchgmviVO3Nl3DmOCXS11h7cU7ho5y7JX6dByajDYUmGoupQ/TsH3&#10;cf5lRuE83R/s6HNvClu87Eqlnof9+xJEpD4+xP/urU7zZ/MF3L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3vEAAAA3QAAAA8AAAAAAAAAAAAAAAAAmAIAAGRycy9k&#10;b3ducmV2LnhtbFBLBQYAAAAABAAEAPUAAACJAwAAAAA=&#10;" path="m345,165l,e" filled="f" strokecolor="#ec7c30" strokeweight=".5pt">
                <v:stroke dashstyle="dash"/>
                <v:path arrowok="t" o:connecttype="custom" o:connectlocs="345,3953;0,3788" o:connectangles="0,0"/>
              </v:shape>
            </v:group>
            <v:group id="Group 1359" o:spid="_x0000_s1075" style="position:absolute;left:5190;top:2108;width:795;height:150" coordorigin="5190,2108" coordsize="79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360" o:spid="_x0000_s1076" style="position:absolute;left:5190;top:2108;width:795;height:150;visibility:visible;mso-wrap-style:square;v-text-anchor:top" coordsize="79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fZcIA&#10;AADdAAAADwAAAGRycy9kb3ducmV2LnhtbERPS2rDMBDdF3oHMYXuGtmGmuBGCU5Jqbf5HGBqTW03&#10;1shIquP49FGg0N083ndWm8n0YiTnO8sK0kUCgri2uuNGwen48bIE4QOyxt4yKbiSh8368WGFhbYX&#10;3tN4CI2IIewLVNCGMBRS+rolg35hB+LIfVtnMEToGqkdXmK46WWWJLk02HFsaHGg95bq8+HXKKhw&#10;3GVNOXxOctx95bP7yXE7K/X8NJVvIAJN4V/85650nJ+9pn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19lwgAAAN0AAAAPAAAAAAAAAAAAAAAAAJgCAABkcnMvZG93&#10;bnJldi54bWxQSwUGAAAAAAQABAD1AAAAhwMAAAAA&#10;" path="m795,l,150e" filled="f" strokecolor="#ec7c30" strokeweight=".5pt">
                <v:stroke dashstyle="dash"/>
                <v:path arrowok="t" o:connecttype="custom" o:connectlocs="795,2108;0,2258" o:connectangles="0,0"/>
              </v:shape>
            </v:group>
            <v:group id="Group 1357" o:spid="_x0000_s1077" style="position:absolute;left:4350;top:353;width:210;height:600" coordorigin="4350,353" coordsize="21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358" o:spid="_x0000_s1078" style="position:absolute;left:4350;top:353;width:210;height:600;visibility:visible;mso-wrap-style:square;v-text-anchor:top" coordsize="21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9ZsIA&#10;AADdAAAADwAAAGRycy9kb3ducmV2LnhtbERPTYvCMBC9C/6HMII3TVV0d7tGEUXxJrqLuLehGduu&#10;zaQ00dZ/bwTB2zze50znjSnEjSqXW1Yw6EcgiBOrc04V/P6se58gnEfWWFgmBXdyMJ+1W1OMta15&#10;T7eDT0UIYRejgsz7MpbSJRkZdH1bEgfubCuDPsAqlbrCOoSbQg6jaCIN5hwaMixpmVFyOVyNAnsx&#10;H4PRX/L1f9xcd+eTS9mvaqW6nWbxDcJT49/il3urw/zheAT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z1mwgAAAN0AAAAPAAAAAAAAAAAAAAAAAJgCAABkcnMvZG93&#10;bnJldi54bWxQSwUGAAAAAAQABAD1AAAAhwMAAAAA&#10;" path="m210,l,600e" filled="f" strokecolor="#ec7c30" strokeweight=".5pt">
                <v:stroke dashstyle="dash"/>
                <v:path arrowok="t" o:connecttype="custom" o:connectlocs="210,353;0,953" o:connectangles="0,0"/>
              </v:shape>
            </v:group>
            <v:group id="Group 1355" o:spid="_x0000_s1079" style="position:absolute;left:5445;top:368;width:60;height:540" coordorigin="5445,368" coordsize="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356" o:spid="_x0000_s1080" style="position:absolute;left:5445;top:368;width:60;height:540;visibility:visible;mso-wrap-style:square;v-text-anchor:top" coordsize="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sqk8IA&#10;AADdAAAADwAAAGRycy9kb3ducmV2LnhtbERP32vCMBB+F/Y/hBv4pulERTqjDEEQCsKqvh/Nrakm&#10;l9LEWvfXL4PB3u7j+3nr7eCs6KkLjWcFb9MMBHHldcO1gvNpP1mBCBFZo/VMCp4UYLt5Ga0x1/7B&#10;n9SXsRYphEOOCkyMbS5lqAw5DFPfEifuy3cOY4JdLXWHjxTurJxl2VI6bDg1GGxpZ6i6lXen4Nua&#10;46W4ajuXfdEWu/lRl+au1Ph1+HgHEWmI/+I/90Gn+bPFAn6/S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yqTwgAAAN0AAAAPAAAAAAAAAAAAAAAAAJgCAABkcnMvZG93&#10;bnJldi54bWxQSwUGAAAAAAQABAD1AAAAhwMAAAAA&#10;" path="m60,l,540e" filled="f" strokecolor="#ec7c30" strokeweight=".5pt">
                <v:stroke dashstyle="dash"/>
                <v:path arrowok="t" o:connecttype="custom" o:connectlocs="60,368;0,908" o:connectangles="0,0"/>
              </v:shape>
            </v:group>
            <v:group id="Group 1353" o:spid="_x0000_s1081" style="position:absolute;left:7709;top:368;width:195;height:495" coordorigin="7709,368" coordsize="195,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354" o:spid="_x0000_s1082" style="position:absolute;left:7709;top:368;width:195;height:495;visibility:visible;mso-wrap-style:square;v-text-anchor:top" coordsize="19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eEcQA&#10;AADdAAAADwAAAGRycy9kb3ducmV2LnhtbERP22rCQBB9F/oPyxR8CXWjoLapqxSlUIoI8fI+ZCcX&#10;mp2N2TXGv+8Kgm9zONdZrHpTi45aV1lWMB7FIIgzqysuFBwP32/vIJxH1lhbJgU3crBavgwWmGh7&#10;5ZS6vS9ECGGXoILS+yaR0mUlGXQj2xAHLretQR9gW0jd4jWEm1pO4ngmDVYcGkpsaF1S9re/GAW/&#10;+em83qa7cX7qItltPqJj3URKDV/7r08Qnnr/FD/cPzrMn0zncP8mn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hHEAAAA3QAAAA8AAAAAAAAAAAAAAAAAmAIAAGRycy9k&#10;b3ducmV2LnhtbFBLBQYAAAAABAAEAPUAAACJAwAAAAA=&#10;" path="m195,l,495e" filled="f" strokecolor="#ec7c30" strokeweight=".5pt">
                <v:stroke dashstyle="dash"/>
                <v:path arrowok="t" o:connecttype="custom" o:connectlocs="195,368;0,863" o:connectangles="0,0"/>
              </v:shape>
            </v:group>
            <v:group id="Group 1351" o:spid="_x0000_s1083" style="position:absolute;left:6375;top:3697;width:300;height:15" coordorigin="6375,3697" coordsize="30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352" o:spid="_x0000_s1084" style="position:absolute;left:6375;top:3697;width:300;height:15;visibility:visible;mso-wrap-style:square;v-text-anchor:top" coordsize="30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R8MA&#10;AADdAAAADwAAAGRycy9kb3ducmV2LnhtbERP32vCMBB+H+x/CDfYm6Z2TGY1yia47WkyFZ+vzdkU&#10;m0tJslr/+2Ug7O0+vp+3WA22FT350DhWMBlnIIgrpxuuFRz2m9ELiBCRNbaOScGVAqyW93cLLLS7&#10;8Df1u1iLFMKhQAUmxq6QMlSGLIax64gTd3LeYkzQ11J7vKRw28o8y6bSYsOpwWBHa0PVefdjFWyn&#10;X31Z5u+mO7Vv1w//VOLx6JV6fBhe5yAiDfFffHN/6jQ/f57B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YR8MAAADdAAAADwAAAAAAAAAAAAAAAACYAgAAZHJzL2Rv&#10;d25yZXYueG1sUEsFBgAAAAAEAAQA9QAAAIgDAAAAAA==&#10;" path="m300,15l,e" filled="f" strokecolor="#ec7c30" strokeweight=".5pt">
                <v:stroke dashstyle="dash"/>
                <v:path arrowok="t" o:connecttype="custom" o:connectlocs="300,3712;0,3697" o:connectangles="0,0"/>
              </v:shape>
            </v:group>
            <v:group id="Group 1349" o:spid="_x0000_s1085" style="position:absolute;left:6420;top:938;width:720;height:150" coordorigin="6420,938" coordsize="72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350" o:spid="_x0000_s1086" style="position:absolute;left:6420;top:938;width:720;height:150;visibility:visible;mso-wrap-style:square;v-text-anchor:top" coordsize="7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L5MMA&#10;AADdAAAADwAAAGRycy9kb3ducmV2LnhtbERPTWsCMRC9F/wPYQQvRZMVushqFBHEgoeiLZ7HZNxd&#10;3UyWTarrv28Khd7m8T5nsepdI+7UhdqzhmyiQBAbb2suNXx9bsczECEiW2w8k4YnBVgtBy8LLKx/&#10;8IHux1iKFMKhQA1VjG0hZTAVOQwT3xIn7uI7hzHBrpS2w0cKd42cKpVLhzWnhgpb2lRkbsdvp8E9&#10;L5nyZ/OW415tPsy1P73uDlqPhv16DiJSH//Ff+53m+ZP8wx+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DL5MMAAADdAAAADwAAAAAAAAAAAAAAAACYAgAAZHJzL2Rv&#10;d25yZXYueG1sUEsFBgAAAAAEAAQA9QAAAIgDAAAAAA==&#10;" path="m,l720,150e" filled="f" strokecolor="#ec7c30" strokeweight=".5pt">
                <v:stroke dashstyle="dash"/>
                <v:path arrowok="t" o:connecttype="custom" o:connectlocs="0,938;720,1088" o:connectangles="0,0"/>
              </v:shape>
            </v:group>
            <v:group id="Group 1347" o:spid="_x0000_s1087" style="position:absolute;left:7608;top:3590;width:750;height:30" coordorigin="7608,3590" coordsize="75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348" o:spid="_x0000_s1088" style="position:absolute;left:7608;top:3590;width:750;height:30;visibility:visible;mso-wrap-style:square;v-text-anchor:top" coordsize="7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gTMQA&#10;AADdAAAADwAAAGRycy9kb3ducmV2LnhtbERPS4vCMBC+C/6HMMLeNNVdrFajLOKCFwVdH3gbmrEt&#10;NpPSZLX+eyMIe5uP7znTeWNKcaPaFZYV9HsRCOLU6oIzBfvfn+4IhPPIGkvLpOBBDuazdmuKibZ3&#10;3tJt5zMRQtglqCD3vkqkdGlOBl3PVsSBu9jaoA+wzqSu8R7CTSkHUTSUBgsODTlWtMgpve7+jILV&#10;dnE4Lzfx5nhZjr8k0X59iq9KfXSa7wkIT43/F7/dKx3mD4af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4EzEAAAA3QAAAA8AAAAAAAAAAAAAAAAAmAIAAGRycy9k&#10;b3ducmV2LnhtbFBLBQYAAAAABAAEAPUAAACJAwAAAAA=&#10;" path="m,l750,30e" filled="f" strokecolor="#ec7c30" strokeweight=".5pt">
                <v:stroke dashstyle="dash"/>
                <v:path arrowok="t" o:connecttype="custom" o:connectlocs="0,3590;750,3620" o:connectangles="0,0"/>
              </v:shape>
            </v:group>
            <v:group id="Group 1345" o:spid="_x0000_s1089" style="position:absolute;left:10530;top:1137;width:180;height:465" coordorigin="10530,1137" coordsize="18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346" o:spid="_x0000_s1090" style="position:absolute;left:10530;top:1137;width:180;height:465;visibility:visible;mso-wrap-style:square;v-text-anchor:top" coordsize="18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Hi8YA&#10;AADdAAAADwAAAGRycy9kb3ducmV2LnhtbESP0WoCMRBF3wv9hzCCb5pVVNrVKCIVRaVQ2w8YN+Pu&#10;4mayJFld+/WNIPRthnvPnTuzRWsqcSXnS8sKBv0EBHFmdcm5gp/vde8NhA/IGivLpOBOHhbz15cZ&#10;ptre+Iuux5CLGMI+RQVFCHUqpc8KMuj7tiaO2tk6gyGuLpfa4S2Gm0oOk2QiDZYcLxRY06qg7HJs&#10;TKxx+N2NNrt3um/3y4/2c3VqNolTqttpl1MQgdrwb37SWx254WQMj2/iCH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4Hi8YAAADdAAAADwAAAAAAAAAAAAAAAACYAgAAZHJz&#10;L2Rvd25yZXYueG1sUEsFBgAAAAAEAAQA9QAAAIsDAAAAAA==&#10;" path="m180,l,465e" filled="f" strokecolor="#ec7c30" strokeweight=".5pt">
                <v:stroke dashstyle="dash"/>
                <v:path arrowok="t" o:connecttype="custom" o:connectlocs="180,1137;0,1602" o:connectangles="0,0"/>
              </v:shape>
            </v:group>
            <v:group id="Group 1343" o:spid="_x0000_s1091" style="position:absolute;left:8701;top:3882;width:375;height:120" coordorigin="8701,3882" coordsize="37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344" o:spid="_x0000_s1092" style="position:absolute;left:8701;top:3882;width:375;height:120;visibility:visible;mso-wrap-style:square;v-text-anchor:top" coordsize="3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k4MUA&#10;AADdAAAADwAAAGRycy9kb3ducmV2LnhtbESPQWvCQBCF70L/wzIFb7oxB5HUVUQQSomHWlvwNmSn&#10;STA7u2RXTf69cyj0NsN789436+3gOnWnPraeDSzmGSjiytuWawPnr8NsBSomZIudZzIwUoTt5mWy&#10;xsL6B3/S/ZRqJSEcCzTQpBQKrWPVkMM494FYtF/fO0yy9rW2PT4k3HU6z7KldtiyNDQYaN9QdT3d&#10;nIGffKw5fHyPl+AWtuRzeSwvK2Omr8PuDVSiIf2b/67freDnS8GVb2QEv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CTgxQAAAN0AAAAPAAAAAAAAAAAAAAAAAJgCAABkcnMv&#10;ZG93bnJldi54bWxQSwUGAAAAAAQABAD1AAAAigMAAAAA&#10;" path="m,120l375,e" filled="f" strokecolor="#ec7c30" strokeweight=".5pt">
                <v:stroke dashstyle="dash"/>
                <v:path arrowok="t" o:connecttype="custom" o:connectlocs="0,4002;375,3882" o:connectangles="0,0"/>
              </v:shape>
            </v:group>
            <w10:wrap anchorx="page"/>
          </v:group>
        </w:pict>
      </w:r>
      <w:r w:rsidRPr="00AF63C6">
        <w:rPr>
          <w:color w:val="FFC000"/>
          <w:position w:val="-8"/>
          <w:lang w:val="pt-PT"/>
        </w:rPr>
        <w:t>a</w:t>
      </w:r>
      <w:r w:rsidRPr="00AF63C6">
        <w:rPr>
          <w:lang w:val="pt-PT"/>
        </w:rPr>
        <w:tab/>
      </w:r>
      <w:r w:rsidRPr="00AF63C6">
        <w:rPr>
          <w:color w:val="FFC000"/>
          <w:position w:val="1"/>
          <w:lang w:val="pt-PT"/>
        </w:rPr>
        <w:t>e</w:t>
      </w:r>
      <w:r w:rsidRPr="00AF63C6">
        <w:rPr>
          <w:lang w:val="pt-PT"/>
        </w:rPr>
        <w:tab/>
      </w:r>
      <w:r w:rsidRPr="00AF63C6">
        <w:rPr>
          <w:color w:val="FFC000"/>
          <w:lang w:val="pt-PT"/>
        </w:rPr>
        <w:t>f</w:t>
      </w:r>
      <w:r w:rsidRPr="00AF63C6">
        <w:rPr>
          <w:lang w:val="pt-PT"/>
        </w:rPr>
        <w:tab/>
      </w:r>
      <w:r w:rsidRPr="00AF63C6">
        <w:rPr>
          <w:color w:val="FFC000"/>
          <w:position w:val="4"/>
          <w:lang w:val="pt-PT"/>
        </w:rPr>
        <w:t>g</w:t>
      </w:r>
    </w:p>
    <w:p w:rsidR="003E6078" w:rsidRPr="00AF63C6" w:rsidRDefault="003E6078">
      <w:pPr>
        <w:spacing w:before="7" w:line="220" w:lineRule="exact"/>
        <w:rPr>
          <w:lang w:val="pt-PT"/>
        </w:rPr>
      </w:pPr>
    </w:p>
    <w:p w:rsidR="003E6078" w:rsidRPr="00AF63C6" w:rsidRDefault="003E6078">
      <w:pPr>
        <w:pStyle w:val="Heading3"/>
        <w:tabs>
          <w:tab w:val="left" w:pos="9957"/>
        </w:tabs>
        <w:spacing w:before="56"/>
        <w:ind w:left="5550"/>
        <w:rPr>
          <w:rFonts w:cs="Calibri"/>
          <w:b w:val="0"/>
          <w:bCs w:val="0"/>
          <w:lang w:val="pt-PT"/>
        </w:rPr>
      </w:pPr>
      <w:r w:rsidRPr="00AF63C6">
        <w:rPr>
          <w:color w:val="FFC000"/>
          <w:lang w:val="pt-PT"/>
        </w:rPr>
        <w:t>i</w:t>
      </w:r>
      <w:r w:rsidRPr="00AF63C6">
        <w:rPr>
          <w:lang w:val="pt-PT"/>
        </w:rPr>
        <w:tab/>
      </w:r>
      <w:r w:rsidRPr="00AF63C6">
        <w:rPr>
          <w:color w:val="FFC000"/>
          <w:position w:val="-10"/>
          <w:lang w:val="pt-PT"/>
        </w:rPr>
        <w:t>k</w:t>
      </w:r>
    </w:p>
    <w:p w:rsidR="003E6078" w:rsidRPr="00AF63C6" w:rsidRDefault="003E6078">
      <w:pPr>
        <w:spacing w:before="5" w:line="120" w:lineRule="exact"/>
        <w:rPr>
          <w:sz w:val="12"/>
          <w:szCs w:val="12"/>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pStyle w:val="Heading3"/>
        <w:spacing w:before="56"/>
        <w:ind w:left="126"/>
        <w:jc w:val="center"/>
        <w:rPr>
          <w:rFonts w:cs="Calibri"/>
          <w:b w:val="0"/>
          <w:bCs w:val="0"/>
          <w:lang w:val="pt-PT"/>
        </w:rPr>
      </w:pPr>
      <w:r w:rsidRPr="00AF63C6">
        <w:rPr>
          <w:color w:val="FFC000"/>
          <w:lang w:val="pt-PT"/>
        </w:rPr>
        <w:t>d</w:t>
      </w: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before="5" w:line="200" w:lineRule="exact"/>
        <w:rPr>
          <w:sz w:val="20"/>
          <w:szCs w:val="20"/>
          <w:lang w:val="pt-PT"/>
        </w:rPr>
      </w:pPr>
    </w:p>
    <w:p w:rsidR="003E6078" w:rsidRPr="00AF63C6" w:rsidRDefault="003E6078">
      <w:pPr>
        <w:pStyle w:val="Heading3"/>
        <w:tabs>
          <w:tab w:val="left" w:pos="5488"/>
          <w:tab w:val="left" w:pos="7634"/>
        </w:tabs>
        <w:spacing w:before="56"/>
        <w:ind w:left="104"/>
        <w:rPr>
          <w:rFonts w:cs="Calibri"/>
          <w:b w:val="0"/>
          <w:bCs w:val="0"/>
          <w:lang w:val="pt-PT"/>
        </w:rPr>
      </w:pPr>
      <w:r w:rsidRPr="00AF63C6">
        <w:rPr>
          <w:color w:val="FFC000"/>
          <w:position w:val="-12"/>
          <w:lang w:val="pt-PT"/>
        </w:rPr>
        <w:t>c</w:t>
      </w:r>
      <w:r w:rsidRPr="00AF63C6">
        <w:rPr>
          <w:lang w:val="pt-PT"/>
        </w:rPr>
        <w:tab/>
      </w:r>
      <w:r w:rsidRPr="00AF63C6">
        <w:rPr>
          <w:color w:val="FFC000"/>
          <w:position w:val="-8"/>
          <w:lang w:val="pt-PT"/>
        </w:rPr>
        <w:t>h</w:t>
      </w:r>
      <w:r w:rsidRPr="00AF63C6">
        <w:rPr>
          <w:lang w:val="pt-PT"/>
        </w:rPr>
        <w:tab/>
      </w:r>
      <w:r w:rsidRPr="00AF63C6">
        <w:rPr>
          <w:color w:val="FFC000"/>
          <w:lang w:val="pt-PT"/>
        </w:rPr>
        <w:t>j</w:t>
      </w:r>
    </w:p>
    <w:p w:rsidR="003E6078" w:rsidRPr="00AF63C6" w:rsidRDefault="003E6078">
      <w:pPr>
        <w:pStyle w:val="Heading3"/>
        <w:tabs>
          <w:tab w:val="left" w:pos="7782"/>
        </w:tabs>
        <w:spacing w:before="7"/>
        <w:ind w:left="2379"/>
        <w:rPr>
          <w:rFonts w:cs="Calibri"/>
          <w:b w:val="0"/>
          <w:bCs w:val="0"/>
          <w:lang w:val="pt-PT"/>
        </w:rPr>
      </w:pPr>
      <w:r w:rsidRPr="00AF63C6">
        <w:rPr>
          <w:color w:val="FFC000"/>
          <w:position w:val="-7"/>
          <w:lang w:val="pt-PT"/>
        </w:rPr>
        <w:t>b</w:t>
      </w:r>
      <w:r w:rsidRPr="00AF63C6">
        <w:rPr>
          <w:lang w:val="pt-PT"/>
        </w:rPr>
        <w:tab/>
      </w:r>
      <w:r w:rsidRPr="00AF63C6">
        <w:rPr>
          <w:color w:val="FFC000"/>
          <w:lang w:val="pt-PT"/>
        </w:rPr>
        <w:t>l</w:t>
      </w:r>
    </w:p>
    <w:p w:rsidR="003E6078" w:rsidRPr="00AF63C6" w:rsidRDefault="003E6078">
      <w:pPr>
        <w:spacing w:before="18" w:line="100" w:lineRule="exact"/>
        <w:rPr>
          <w:sz w:val="10"/>
          <w:szCs w:val="10"/>
          <w:lang w:val="pt-PT"/>
        </w:rPr>
      </w:pPr>
    </w:p>
    <w:p w:rsidR="003E6078" w:rsidRPr="00AF63C6" w:rsidRDefault="003E6078">
      <w:pPr>
        <w:spacing w:line="100" w:lineRule="exact"/>
        <w:rPr>
          <w:sz w:val="10"/>
          <w:szCs w:val="10"/>
          <w:lang w:val="pt-PT"/>
        </w:rPr>
        <w:sectPr w:rsidR="003E6078" w:rsidRPr="00AF63C6">
          <w:type w:val="continuous"/>
          <w:pgSz w:w="11910" w:h="16840"/>
          <w:pgMar w:top="0" w:right="600" w:bottom="280" w:left="760" w:header="708" w:footer="708" w:gutter="0"/>
          <w:cols w:space="708"/>
        </w:sectPr>
      </w:pPr>
    </w:p>
    <w:p w:rsidR="003E6078" w:rsidRPr="00AA08B5" w:rsidRDefault="003E6078">
      <w:pPr>
        <w:pStyle w:val="BodyText"/>
        <w:numPr>
          <w:ilvl w:val="0"/>
          <w:numId w:val="6"/>
        </w:numPr>
        <w:tabs>
          <w:tab w:val="left" w:pos="1041"/>
        </w:tabs>
        <w:spacing w:before="59"/>
      </w:pPr>
      <w:r w:rsidRPr="00AA08B5">
        <w:t>Крышка, под ним дверца для добавления топлива и очистки</w:t>
      </w:r>
    </w:p>
    <w:p w:rsidR="003E6078" w:rsidRPr="00AA08B5" w:rsidRDefault="003E6078">
      <w:pPr>
        <w:pStyle w:val="BodyText"/>
        <w:numPr>
          <w:ilvl w:val="0"/>
          <w:numId w:val="6"/>
        </w:numPr>
        <w:tabs>
          <w:tab w:val="left" w:pos="1041"/>
        </w:tabs>
        <w:spacing w:before="17"/>
      </w:pPr>
      <w:r w:rsidRPr="00AA08B5">
        <w:t>Двухсторонняя дверца зольника</w:t>
      </w:r>
    </w:p>
    <w:p w:rsidR="003E6078" w:rsidRPr="00AA08B5" w:rsidRDefault="003E6078">
      <w:pPr>
        <w:pStyle w:val="BodyText"/>
        <w:numPr>
          <w:ilvl w:val="0"/>
          <w:numId w:val="6"/>
        </w:numPr>
        <w:tabs>
          <w:tab w:val="left" w:pos="1041"/>
        </w:tabs>
        <w:spacing w:before="20"/>
        <w:rPr>
          <w:rFonts w:cs="Calibri"/>
        </w:rPr>
      </w:pPr>
      <w:r w:rsidRPr="00AA08B5">
        <w:t>Ножки котла</w:t>
      </w:r>
    </w:p>
    <w:p w:rsidR="003E6078" w:rsidRPr="00AA08B5" w:rsidRDefault="003E6078">
      <w:pPr>
        <w:pStyle w:val="BodyText"/>
        <w:numPr>
          <w:ilvl w:val="0"/>
          <w:numId w:val="6"/>
        </w:numPr>
        <w:tabs>
          <w:tab w:val="left" w:pos="1041"/>
        </w:tabs>
        <w:spacing w:before="20"/>
      </w:pPr>
      <w:r w:rsidRPr="00AA08B5">
        <w:t>Заглушка отверстия горелки с двух сторон</w:t>
      </w:r>
    </w:p>
    <w:p w:rsidR="003E6078" w:rsidRPr="00AA08B5" w:rsidRDefault="003E6078">
      <w:pPr>
        <w:pStyle w:val="BodyText"/>
        <w:numPr>
          <w:ilvl w:val="0"/>
          <w:numId w:val="6"/>
        </w:numPr>
        <w:tabs>
          <w:tab w:val="left" w:pos="1041"/>
        </w:tabs>
        <w:spacing w:before="20" w:line="259" w:lineRule="auto"/>
        <w:ind w:right="1"/>
        <w:rPr>
          <w:rFonts w:cs="Calibri"/>
        </w:rPr>
      </w:pPr>
      <w:r w:rsidRPr="00AA08B5">
        <w:t>Заглушка автом. Очистка теплообменника (только у котла 60 кВт)</w:t>
      </w:r>
    </w:p>
    <w:p w:rsidR="003E6078" w:rsidRPr="00AA08B5" w:rsidRDefault="003E6078">
      <w:pPr>
        <w:pStyle w:val="BodyText"/>
        <w:numPr>
          <w:ilvl w:val="0"/>
          <w:numId w:val="6"/>
        </w:numPr>
        <w:tabs>
          <w:tab w:val="left" w:pos="1041"/>
        </w:tabs>
        <w:spacing w:line="259" w:lineRule="auto"/>
      </w:pPr>
      <w:r w:rsidRPr="00AA08B5">
        <w:t>Отверстия держателя блока управления (только при установке с внешней засыпной воронкой)</w:t>
      </w:r>
    </w:p>
    <w:p w:rsidR="003E6078" w:rsidRPr="00AA08B5" w:rsidRDefault="003E6078">
      <w:pPr>
        <w:pStyle w:val="BodyText"/>
        <w:numPr>
          <w:ilvl w:val="0"/>
          <w:numId w:val="6"/>
        </w:numPr>
        <w:tabs>
          <w:tab w:val="left" w:pos="1041"/>
        </w:tabs>
        <w:spacing w:before="59" w:line="257" w:lineRule="auto"/>
        <w:ind w:right="122"/>
        <w:rPr>
          <w:rFonts w:cs="Calibri"/>
        </w:rPr>
      </w:pPr>
      <w:r w:rsidRPr="00AA08B5">
        <w:br w:type="column"/>
        <w:t>Патрубок выходящей воды с гильзой и датчиками ЦО и Termik</w:t>
      </w:r>
    </w:p>
    <w:p w:rsidR="003E6078" w:rsidRPr="00AA08B5" w:rsidRDefault="003E6078">
      <w:pPr>
        <w:pStyle w:val="BodyText"/>
        <w:numPr>
          <w:ilvl w:val="0"/>
          <w:numId w:val="6"/>
        </w:numPr>
        <w:tabs>
          <w:tab w:val="left" w:pos="1041"/>
          <w:tab w:val="left" w:pos="2073"/>
          <w:tab w:val="left" w:pos="2939"/>
          <w:tab w:val="left" w:pos="3600"/>
          <w:tab w:val="left" w:pos="4551"/>
        </w:tabs>
        <w:spacing w:before="2" w:line="259" w:lineRule="auto"/>
        <w:ind w:right="122"/>
      </w:pPr>
      <w:r w:rsidRPr="00AA08B5">
        <w:t>Патрубок входящей воды с гильзой для впускающего/спускающего клапана.</w:t>
      </w:r>
    </w:p>
    <w:p w:rsidR="003E6078" w:rsidRPr="00AA08B5" w:rsidRDefault="003E6078">
      <w:pPr>
        <w:pStyle w:val="BodyText"/>
        <w:numPr>
          <w:ilvl w:val="0"/>
          <w:numId w:val="6"/>
        </w:numPr>
        <w:tabs>
          <w:tab w:val="left" w:pos="1041"/>
        </w:tabs>
      </w:pPr>
      <w:r w:rsidRPr="00AA08B5">
        <w:t>Заглушка лямбда-зонда и датчика температуры продуктов сгорания</w:t>
      </w:r>
    </w:p>
    <w:p w:rsidR="003E6078" w:rsidRPr="00AA08B5" w:rsidRDefault="003E6078">
      <w:pPr>
        <w:pStyle w:val="BodyText"/>
        <w:numPr>
          <w:ilvl w:val="0"/>
          <w:numId w:val="6"/>
        </w:numPr>
        <w:tabs>
          <w:tab w:val="left" w:pos="1041"/>
        </w:tabs>
        <w:spacing w:before="20"/>
      </w:pPr>
      <w:r w:rsidRPr="00AA08B5">
        <w:t>Заглушка автом. устройства удаления золы</w:t>
      </w:r>
    </w:p>
    <w:p w:rsidR="003E6078" w:rsidRPr="00AA08B5" w:rsidRDefault="003E6078">
      <w:pPr>
        <w:pStyle w:val="BodyText"/>
        <w:numPr>
          <w:ilvl w:val="0"/>
          <w:numId w:val="6"/>
        </w:numPr>
        <w:tabs>
          <w:tab w:val="left" w:pos="1041"/>
        </w:tabs>
        <w:spacing w:before="17"/>
      </w:pPr>
      <w:r w:rsidRPr="00AA08B5">
        <w:t>Петли верхней крышки</w:t>
      </w:r>
    </w:p>
    <w:p w:rsidR="003E6078" w:rsidRPr="00AA08B5" w:rsidRDefault="003E6078">
      <w:pPr>
        <w:pStyle w:val="BodyText"/>
        <w:numPr>
          <w:ilvl w:val="0"/>
          <w:numId w:val="6"/>
        </w:numPr>
        <w:tabs>
          <w:tab w:val="left" w:pos="1041"/>
        </w:tabs>
        <w:spacing w:before="20"/>
      </w:pPr>
      <w:r w:rsidRPr="00AA08B5">
        <w:t>Закрывающая ручка дверцы зольника</w:t>
      </w:r>
    </w:p>
    <w:p w:rsidR="003E6078" w:rsidRPr="00AA08B5" w:rsidRDefault="003E6078">
      <w:pPr>
        <w:sectPr w:rsidR="003E6078" w:rsidRPr="00AA08B5">
          <w:type w:val="continuous"/>
          <w:pgSz w:w="11910" w:h="16840"/>
          <w:pgMar w:top="0" w:right="600" w:bottom="280" w:left="760" w:header="708" w:footer="708" w:gutter="0"/>
          <w:cols w:num="2" w:space="708" w:equalWidth="0">
            <w:col w:w="4828" w:space="765"/>
            <w:col w:w="4957"/>
          </w:cols>
        </w:sectPr>
      </w:pPr>
    </w:p>
    <w:p w:rsidR="003E6078" w:rsidRPr="00CA726D" w:rsidRDefault="003E6078" w:rsidP="00CA726D">
      <w:pPr>
        <w:rPr>
          <w:sz w:val="4"/>
          <w:szCs w:val="4"/>
        </w:rPr>
      </w:pPr>
    </w:p>
    <w:p w:rsidR="003E6078" w:rsidRPr="00AA08B5" w:rsidRDefault="003E6078">
      <w:pPr>
        <w:spacing w:line="120" w:lineRule="exact"/>
        <w:rPr>
          <w:sz w:val="12"/>
          <w:szCs w:val="12"/>
        </w:rPr>
        <w:sectPr w:rsidR="003E6078" w:rsidRPr="00AA08B5">
          <w:headerReference w:type="default" r:id="rId20"/>
          <w:footerReference w:type="default" r:id="rId21"/>
          <w:pgSz w:w="11910" w:h="16840"/>
          <w:pgMar w:top="1340" w:right="600" w:bottom="280" w:left="980" w:header="773" w:footer="0" w:gutter="0"/>
          <w:cols w:space="708"/>
        </w:sectPr>
      </w:pPr>
    </w:p>
    <w:p w:rsidR="003E6078" w:rsidRPr="00CA726D" w:rsidRDefault="003E6078" w:rsidP="00CA726D">
      <w:pPr>
        <w:pStyle w:val="BodyText"/>
        <w:numPr>
          <w:ilvl w:val="0"/>
          <w:numId w:val="44"/>
        </w:numPr>
        <w:tabs>
          <w:tab w:val="left" w:pos="821"/>
        </w:tabs>
        <w:spacing w:before="62"/>
        <w:ind w:right="-448"/>
        <w:jc w:val="both"/>
        <w:rPr>
          <w:sz w:val="18"/>
          <w:szCs w:val="18"/>
        </w:rPr>
      </w:pPr>
      <w:r w:rsidRPr="00CA726D">
        <w:rPr>
          <w:sz w:val="18"/>
          <w:szCs w:val="18"/>
        </w:rPr>
        <w:t>3 шт. чистящего инструмента (щетка, ручка щетки, скребок) - для очистки внутренних частей котла.</w:t>
      </w:r>
    </w:p>
    <w:p w:rsidR="003E6078" w:rsidRPr="00CA726D" w:rsidRDefault="003E6078" w:rsidP="00CA726D">
      <w:pPr>
        <w:pStyle w:val="BodyText"/>
        <w:numPr>
          <w:ilvl w:val="0"/>
          <w:numId w:val="44"/>
        </w:numPr>
        <w:tabs>
          <w:tab w:val="left" w:pos="821"/>
        </w:tabs>
        <w:spacing w:before="4"/>
        <w:ind w:right="1"/>
        <w:jc w:val="both"/>
        <w:rPr>
          <w:sz w:val="18"/>
          <w:szCs w:val="18"/>
        </w:rPr>
      </w:pPr>
      <w:r w:rsidRPr="00CA726D">
        <w:rPr>
          <w:sz w:val="18"/>
          <w:szCs w:val="18"/>
        </w:rPr>
        <w:t>Заполняющий клапан - для заполнения и спуска воды из котла и отопительной системы.</w:t>
      </w:r>
    </w:p>
    <w:p w:rsidR="003E6078" w:rsidRPr="00CA726D" w:rsidRDefault="003E6078" w:rsidP="00CA726D">
      <w:pPr>
        <w:pStyle w:val="BodyText"/>
        <w:numPr>
          <w:ilvl w:val="0"/>
          <w:numId w:val="44"/>
        </w:numPr>
        <w:tabs>
          <w:tab w:val="left" w:pos="821"/>
        </w:tabs>
        <w:spacing w:before="4"/>
        <w:ind w:right="1"/>
        <w:jc w:val="both"/>
        <w:rPr>
          <w:sz w:val="18"/>
          <w:szCs w:val="18"/>
        </w:rPr>
      </w:pPr>
      <w:r w:rsidRPr="00CA726D">
        <w:rPr>
          <w:sz w:val="18"/>
          <w:szCs w:val="18"/>
        </w:rPr>
        <w:t>2 шт. настроечных винта - устанавливаются на отверстии горелки, или же на фланце горелки. На настроечных винтах закрепляется горелка.</w:t>
      </w:r>
    </w:p>
    <w:p w:rsidR="003E6078" w:rsidRPr="00CA726D" w:rsidRDefault="003E6078" w:rsidP="00CA726D">
      <w:pPr>
        <w:pStyle w:val="BodyText"/>
        <w:numPr>
          <w:ilvl w:val="0"/>
          <w:numId w:val="44"/>
        </w:numPr>
        <w:tabs>
          <w:tab w:val="left" w:pos="821"/>
        </w:tabs>
        <w:spacing w:before="3"/>
        <w:ind w:right="2"/>
        <w:jc w:val="both"/>
        <w:rPr>
          <w:sz w:val="18"/>
          <w:szCs w:val="18"/>
        </w:rPr>
      </w:pPr>
      <w:r w:rsidRPr="00CA726D">
        <w:rPr>
          <w:sz w:val="18"/>
          <w:szCs w:val="18"/>
        </w:rPr>
        <w:t>Зольник - в нижней части котла, может состоять из одной или двух частей.</w:t>
      </w:r>
    </w:p>
    <w:p w:rsidR="003E6078" w:rsidRPr="00CA726D" w:rsidRDefault="003E6078" w:rsidP="00CA726D">
      <w:pPr>
        <w:pStyle w:val="BodyText"/>
        <w:numPr>
          <w:ilvl w:val="0"/>
          <w:numId w:val="44"/>
        </w:numPr>
        <w:tabs>
          <w:tab w:val="left" w:pos="821"/>
        </w:tabs>
        <w:spacing w:before="4"/>
        <w:ind w:right="-448"/>
        <w:rPr>
          <w:sz w:val="18"/>
          <w:szCs w:val="18"/>
        </w:rPr>
      </w:pPr>
      <w:r w:rsidRPr="00CA726D">
        <w:rPr>
          <w:sz w:val="18"/>
          <w:szCs w:val="18"/>
        </w:rPr>
        <w:t>Фланец горелки - устанавливается на отверстие горелки.</w:t>
      </w:r>
    </w:p>
    <w:p w:rsidR="003E6078" w:rsidRPr="00CA726D" w:rsidRDefault="003E6078" w:rsidP="00CA726D">
      <w:pPr>
        <w:pStyle w:val="BodyText"/>
        <w:numPr>
          <w:ilvl w:val="0"/>
          <w:numId w:val="44"/>
        </w:numPr>
        <w:tabs>
          <w:tab w:val="left" w:pos="110"/>
        </w:tabs>
        <w:spacing w:before="62"/>
        <w:ind w:left="110" w:right="121" w:hanging="330"/>
        <w:jc w:val="both"/>
        <w:rPr>
          <w:sz w:val="18"/>
          <w:szCs w:val="18"/>
        </w:rPr>
      </w:pPr>
      <w:r w:rsidRPr="00AA08B5">
        <w:br w:type="column"/>
      </w:r>
      <w:r w:rsidRPr="00CA726D">
        <w:rPr>
          <w:sz w:val="18"/>
          <w:szCs w:val="18"/>
        </w:rPr>
        <w:t>Уплотнение фланца горелки - устанавливается между отверстием горелки на котле и фланцем горелки</w:t>
      </w:r>
    </w:p>
    <w:p w:rsidR="003E6078" w:rsidRPr="00CA726D" w:rsidRDefault="003E6078" w:rsidP="00CA726D">
      <w:pPr>
        <w:pStyle w:val="BodyText"/>
        <w:numPr>
          <w:ilvl w:val="0"/>
          <w:numId w:val="44"/>
        </w:numPr>
        <w:tabs>
          <w:tab w:val="left" w:pos="110"/>
        </w:tabs>
        <w:spacing w:before="62"/>
        <w:ind w:left="110" w:right="121" w:hanging="330"/>
        <w:jc w:val="both"/>
        <w:rPr>
          <w:sz w:val="18"/>
          <w:szCs w:val="18"/>
        </w:rPr>
      </w:pPr>
      <w:r w:rsidRPr="00CA726D">
        <w:rPr>
          <w:sz w:val="18"/>
          <w:szCs w:val="18"/>
        </w:rPr>
        <w:t>4 винта фланца горелки для ее закрепления на отверстии горелки на котле</w:t>
      </w:r>
    </w:p>
    <w:p w:rsidR="003E6078" w:rsidRPr="00CA726D" w:rsidRDefault="003E6078" w:rsidP="00CA726D">
      <w:pPr>
        <w:pStyle w:val="BodyText"/>
        <w:numPr>
          <w:ilvl w:val="0"/>
          <w:numId w:val="44"/>
        </w:numPr>
        <w:tabs>
          <w:tab w:val="left" w:pos="110"/>
        </w:tabs>
        <w:spacing w:before="62"/>
        <w:ind w:left="110" w:right="121" w:hanging="330"/>
        <w:jc w:val="both"/>
        <w:rPr>
          <w:sz w:val="18"/>
          <w:szCs w:val="18"/>
        </w:rPr>
      </w:pPr>
      <w:r w:rsidRPr="00CA726D">
        <w:rPr>
          <w:sz w:val="18"/>
          <w:szCs w:val="18"/>
        </w:rPr>
        <w:t>2 крыльчатые гайки для закрепления горелки - для обеспечения герметичности между фланцем и горелкой. Устанавливаются на настроечных винтах.</w:t>
      </w:r>
    </w:p>
    <w:p w:rsidR="003E6078" w:rsidRPr="00CA726D" w:rsidRDefault="003E6078" w:rsidP="00CA726D">
      <w:pPr>
        <w:pStyle w:val="BodyText"/>
        <w:numPr>
          <w:ilvl w:val="0"/>
          <w:numId w:val="44"/>
        </w:numPr>
        <w:tabs>
          <w:tab w:val="left" w:pos="110"/>
        </w:tabs>
        <w:spacing w:before="62"/>
        <w:ind w:left="110" w:right="121" w:hanging="330"/>
        <w:jc w:val="both"/>
        <w:rPr>
          <w:sz w:val="18"/>
          <w:szCs w:val="18"/>
        </w:rPr>
      </w:pPr>
      <w:r w:rsidRPr="00CA726D">
        <w:rPr>
          <w:sz w:val="18"/>
          <w:szCs w:val="18"/>
        </w:rPr>
        <w:t>2 шайбы для крыльчатых гаек - надеваются на настроечные винты, под крыльчатыми гайками.</w:t>
      </w:r>
    </w:p>
    <w:p w:rsidR="003E6078" w:rsidRPr="00AA08B5" w:rsidRDefault="003E6078" w:rsidP="00CA726D">
      <w:pPr>
        <w:jc w:val="both"/>
        <w:sectPr w:rsidR="003E6078" w:rsidRPr="00AA08B5">
          <w:type w:val="continuous"/>
          <w:pgSz w:w="11910" w:h="16840"/>
          <w:pgMar w:top="0" w:right="600" w:bottom="280" w:left="980" w:header="708" w:footer="708" w:gutter="0"/>
          <w:cols w:num="2" w:space="708" w:equalWidth="0">
            <w:col w:w="4612" w:space="981"/>
            <w:col w:w="4737"/>
          </w:cols>
        </w:sectPr>
      </w:pPr>
    </w:p>
    <w:p w:rsidR="003E6078" w:rsidRPr="00CA726D" w:rsidRDefault="003E6078" w:rsidP="00CA726D">
      <w:pPr>
        <w:rPr>
          <w:sz w:val="8"/>
          <w:szCs w:val="8"/>
        </w:rPr>
      </w:pPr>
    </w:p>
    <w:p w:rsidR="003E6078" w:rsidRPr="00AA08B5" w:rsidRDefault="003E6078" w:rsidP="00CA726D">
      <w:pPr>
        <w:pStyle w:val="Heading2"/>
        <w:numPr>
          <w:ilvl w:val="1"/>
          <w:numId w:val="46"/>
        </w:numPr>
        <w:tabs>
          <w:tab w:val="left" w:pos="591"/>
        </w:tabs>
        <w:spacing w:before="47"/>
        <w:ind w:left="590" w:hanging="490"/>
        <w:jc w:val="both"/>
        <w:rPr>
          <w:rFonts w:cs="Calibri Light"/>
        </w:rPr>
      </w:pPr>
      <w:bookmarkStart w:id="24" w:name="_bookmark12"/>
      <w:bookmarkStart w:id="25" w:name="_Toc465800676"/>
      <w:bookmarkEnd w:id="24"/>
      <w:r w:rsidRPr="00AA08B5">
        <w:rPr>
          <w:color w:val="000000"/>
        </w:rPr>
        <w:t>Biopel 100 – 200 кВт</w:t>
      </w:r>
      <w:bookmarkEnd w:id="25"/>
    </w:p>
    <w:p w:rsidR="003E6078" w:rsidRPr="00CA726D" w:rsidRDefault="003E6078" w:rsidP="00CA726D">
      <w:pPr>
        <w:pStyle w:val="BodyText"/>
        <w:spacing w:before="23"/>
        <w:ind w:left="100" w:right="118" w:firstLine="0"/>
        <w:jc w:val="both"/>
        <w:rPr>
          <w:sz w:val="18"/>
          <w:szCs w:val="18"/>
        </w:rPr>
      </w:pPr>
      <w:r w:rsidRPr="00CA726D">
        <w:rPr>
          <w:sz w:val="18"/>
          <w:szCs w:val="18"/>
        </w:rPr>
        <w:t>Котлы этой мощностной серии содержат двухуровневый теплообменник, расположенный в верхней части котла. Трубки теплообменника в горизонтальном положении расположены над отверстием для установки горелки. Трубки теплообменника имеют 2 разных диаметра для лучшего прохождения воздуха в котле. В каждой трубке расположен завихритель продуктов сгорания, который служит для уменьшения температуры в дымоходе так, чтобы результатный к.п.д. котла был как можно выше. Завихрители продуктов сгорания снимаются для лучшего доступа к трубкам теплообменника во время очистки. Для очистки трубок теплообменника служит ручка и насаживаемая щетка, благодаря которым вы можете очищать каждую трубку теплообменника. После очистке не забывайте снова установить завихрители продуктов сгорания в каждую трубку. Чистота теплообменника котла является критической для обеспечения максимального перехода тепла от нагретого воздуха в воду в котле и системе отопления.</w:t>
      </w:r>
    </w:p>
    <w:p w:rsidR="003E6078" w:rsidRPr="00AA08B5" w:rsidRDefault="003E6078" w:rsidP="00CA726D">
      <w:pPr>
        <w:pStyle w:val="Heading5"/>
        <w:spacing w:before="116"/>
        <w:ind w:left="1320" w:right="320"/>
        <w:jc w:val="center"/>
        <w:rPr>
          <w:i w:val="0"/>
        </w:rPr>
      </w:pPr>
      <w:r>
        <w:rPr>
          <w:noProof/>
          <w:lang w:val="cs-CZ" w:eastAsia="cs-CZ"/>
        </w:rPr>
        <w:pict>
          <v:shape id="obrázek 1341" o:spid="_x0000_s1094" type="#_x0000_t75" style="position:absolute;left:0;text-align:left;margin-left:95.25pt;margin-top:5.15pt;width:15pt;height:24.9pt;z-index:-251779584;visibility:visible;mso-position-horizontal-relative:page">
            <v:imagedata r:id="rId14" o:title=""/>
            <w10:wrap anchorx="page"/>
          </v:shape>
        </w:pict>
      </w:r>
      <w:r w:rsidRPr="00AA08B5">
        <w:t>Biopel мощностью 100 – 200 кВт имеет горизонтальный двухуровневый трубчатый теплообменник.</w:t>
      </w:r>
    </w:p>
    <w:p w:rsidR="003E6078" w:rsidRPr="00CA726D" w:rsidRDefault="003E6078" w:rsidP="00CA726D">
      <w:pPr>
        <w:pStyle w:val="BodyText"/>
        <w:spacing w:before="122"/>
        <w:ind w:left="100" w:right="119" w:firstLine="0"/>
        <w:jc w:val="both"/>
        <w:rPr>
          <w:sz w:val="18"/>
          <w:szCs w:val="18"/>
        </w:rPr>
      </w:pPr>
      <w:r w:rsidRPr="00CA726D">
        <w:rPr>
          <w:sz w:val="18"/>
          <w:szCs w:val="18"/>
        </w:rPr>
        <w:t>Biopel 100 – 200 кВт имеет две главные дверцы, переднюю и заднюю. В передней, большей, дверце с нижней части расположено отверстие для горелки. На него устанавливается, в зависимости от размеров котла, фланец горелки, на который потом устанавливается сама горелка для гранул. Горелка закрепляется в отверстии с помощью двух настроечных винтов и двух крыльчатых гаек. Плотное затягивание гаек является важным для предотвращения всасывания побочного воздуха в котел и для предотвращения утечки дыма из котла наружу. Целые двери можно открыть вместе с горелкой для контроля внутренней части котла и очистки колосника горелки без необходимости извлечения горелки из котла. Для открытия двери с горелкой необходимо снять только ПВХ шланг между горелкой и устройством подачи так, чтобы внешнее устройство подачи не мешало открытию двери.</w:t>
      </w:r>
    </w:p>
    <w:p w:rsidR="003E6078" w:rsidRPr="00AA08B5" w:rsidRDefault="003E6078" w:rsidP="00CA726D">
      <w:pPr>
        <w:pStyle w:val="Heading5"/>
        <w:ind w:left="851" w:right="540"/>
        <w:jc w:val="center"/>
        <w:rPr>
          <w:rFonts w:cs="Calibri"/>
          <w:i w:val="0"/>
        </w:rPr>
      </w:pPr>
      <w:r>
        <w:rPr>
          <w:noProof/>
          <w:lang w:val="cs-CZ" w:eastAsia="cs-CZ"/>
        </w:rPr>
        <w:pict>
          <v:shape id="obrázek 1440" o:spid="_x0000_s1095" type="#_x0000_t75" style="position:absolute;left:0;text-align:left;margin-left:11.75pt;margin-top:3.4pt;width:15.05pt;height:25.05pt;z-index:251763200;visibility:visible">
            <v:imagedata r:id="rId22" o:title=""/>
          </v:shape>
        </w:pict>
      </w:r>
      <w:r w:rsidRPr="00AA08B5">
        <w:rPr>
          <w:b/>
          <w:highlight w:val="green"/>
        </w:rPr>
        <w:t xml:space="preserve">Внимание: </w:t>
      </w:r>
      <w:r w:rsidRPr="00AA08B5">
        <w:rPr>
          <w:highlight w:val="green"/>
        </w:rPr>
        <w:t>Никогда не открывайте переднюю дверцу с горелкой в случае, когда в котле имеется пламень. Для контроля пламени при работающем котле служит задняя дверца. Пламень в котл</w:t>
      </w:r>
      <w:r>
        <w:rPr>
          <w:highlight w:val="green"/>
        </w:rPr>
        <w:t>е</w:t>
      </w:r>
      <w:r w:rsidRPr="00AA08B5">
        <w:rPr>
          <w:highlight w:val="green"/>
        </w:rPr>
        <w:t xml:space="preserve"> данного типа имеет величину до 1,5 м, поэтому соблюдайте повышенную осторожность при открытии задней дверцы для контроля пламени.</w:t>
      </w:r>
    </w:p>
    <w:p w:rsidR="003E6078" w:rsidRPr="00CA726D" w:rsidRDefault="003E6078" w:rsidP="00CA726D">
      <w:pPr>
        <w:pStyle w:val="BodyText"/>
        <w:spacing w:before="122"/>
        <w:ind w:left="100" w:right="120" w:firstLine="0"/>
        <w:jc w:val="both"/>
        <w:rPr>
          <w:sz w:val="18"/>
          <w:szCs w:val="18"/>
        </w:rPr>
      </w:pPr>
      <w:r w:rsidRPr="00CA726D">
        <w:rPr>
          <w:sz w:val="18"/>
          <w:szCs w:val="18"/>
        </w:rPr>
        <w:t>Передняя и задняя дверцы закреплены на котле с помощью массивных петель, а с другой стороны с помощью закрывающих ручек, плотность закрытия которых можно настроить. Следить за плотным закрытием двух дверей и за правильной настройкой всех закрывающих ручек так, чтобы не могло произойти самопроизвольное открытие двери или утечка дыма в помещение из-за неплотного закрытие дверцы. В передней и задней дверцах протекает вода из системы отопления. Вода в дверцу подается охлаждающими шлангами. Каждый шланг имеет шаровой кран, которым дверцы можно отключить от корпуса котла в случае необходимости снятия двери, ремонта и т.п.</w:t>
      </w:r>
    </w:p>
    <w:p w:rsidR="003E6078" w:rsidRPr="00CA726D" w:rsidRDefault="003E6078" w:rsidP="00CA726D">
      <w:pPr>
        <w:pStyle w:val="BodyText"/>
        <w:spacing w:before="120"/>
        <w:ind w:left="100" w:right="122" w:firstLine="0"/>
        <w:jc w:val="both"/>
        <w:rPr>
          <w:sz w:val="18"/>
          <w:szCs w:val="18"/>
        </w:rPr>
      </w:pPr>
      <w:r w:rsidRPr="00CA726D">
        <w:rPr>
          <w:sz w:val="18"/>
          <w:szCs w:val="18"/>
        </w:rPr>
        <w:t>В верхней части котла расположены присоединительные патрубки для подключения системы отопления к котлу. Меньший патрубок - поступающая в котле воды, больший патрубок - выходящая из котла вода. Далее в верхней части вы найдете выход для подключения дымохода. На выходе для подключения дымохода вы найдете отверстие для подключения лямбда-зонда (дополнительное оборудование).</w:t>
      </w:r>
    </w:p>
    <w:p w:rsidR="003E6078" w:rsidRPr="00AA08B5" w:rsidRDefault="003E6078" w:rsidP="00CA726D">
      <w:pPr>
        <w:pStyle w:val="Heading5"/>
        <w:spacing w:before="118"/>
        <w:ind w:right="320"/>
        <w:jc w:val="center"/>
        <w:rPr>
          <w:i w:val="0"/>
        </w:rPr>
      </w:pPr>
      <w:r>
        <w:rPr>
          <w:noProof/>
          <w:lang w:val="cs-CZ" w:eastAsia="cs-CZ"/>
        </w:rPr>
        <w:pict>
          <v:shape id="obrázek 1332" o:spid="_x0000_s1096" type="#_x0000_t75" style="position:absolute;left:0;text-align:left;margin-left:57.75pt;margin-top:6.4pt;width:15pt;height:24.9pt;z-index:-251778560;visibility:visible;mso-position-horizontal-relative:page">
            <v:imagedata r:id="rId14" o:title=""/>
            <w10:wrap anchorx="page"/>
          </v:shape>
        </w:pict>
      </w:r>
      <w:r w:rsidRPr="00AA08B5">
        <w:t>Манипуляция с котлом обеспечена двумя способами - с помощью возвышенной подставки в нижней части котла, или с помощью петель в верхней части котла, на которых котел можно подвесить и манипулировать с ним.</w:t>
      </w:r>
    </w:p>
    <w:p w:rsidR="003E6078" w:rsidRPr="00CA726D" w:rsidRDefault="003E6078" w:rsidP="00CA726D">
      <w:pPr>
        <w:pStyle w:val="BodyText"/>
        <w:spacing w:before="122"/>
        <w:ind w:left="100" w:right="120" w:firstLine="0"/>
        <w:jc w:val="both"/>
        <w:rPr>
          <w:sz w:val="17"/>
          <w:szCs w:val="17"/>
        </w:rPr>
      </w:pPr>
      <w:r w:rsidRPr="00CA726D">
        <w:rPr>
          <w:sz w:val="17"/>
          <w:szCs w:val="17"/>
        </w:rPr>
        <w:t>Патрубок заполняющего клапана расположен на боковой стороне котла в нижней части. При подключении котла к системе отопления и последующем заполнении следить за тем, чтобы все соединения патрубков и дымохода были плотными, и не могла произойти утечка воды или дыма из этих соединений. Это также действует для соединений охлаждающих шлангов, герметичности дверей и т.п.</w:t>
      </w:r>
    </w:p>
    <w:p w:rsidR="003E6078" w:rsidRPr="00CA726D" w:rsidRDefault="003E6078" w:rsidP="00CA726D">
      <w:pPr>
        <w:pStyle w:val="BodyText"/>
        <w:spacing w:before="120"/>
        <w:ind w:left="100" w:right="123" w:firstLine="0"/>
        <w:jc w:val="both"/>
        <w:rPr>
          <w:sz w:val="17"/>
          <w:szCs w:val="17"/>
        </w:rPr>
      </w:pPr>
      <w:r w:rsidRPr="00CA726D">
        <w:rPr>
          <w:sz w:val="17"/>
          <w:szCs w:val="17"/>
        </w:rPr>
        <w:t>Электронные части котла устанавливаются на боковой стороне котла (блок управления v9 и внешний цоколь). На боковой стороне вы также найдете гильзы для датчиков температуры ЦО и защитного датчика Termik. Все кабели должны проводиться так, чтобы их не повредили подвижные части котла (например, при открытии и закрытии дверей). Также необходимо обеспечить, чтобы зола или огонь не повредили электрические части для очистки или проверки пламени в ситуации открытия дверей. Для лучшего закрепления кабелей можно воспользоваться пластмассовыми скобами, установленными на оболочке котла.</w:t>
      </w:r>
    </w:p>
    <w:p w:rsidR="003E6078" w:rsidRPr="00AA08B5" w:rsidRDefault="003E6078" w:rsidP="00CA726D">
      <w:pPr>
        <w:pStyle w:val="Heading5"/>
        <w:spacing w:before="116"/>
        <w:ind w:right="320"/>
        <w:jc w:val="center"/>
        <w:rPr>
          <w:i w:val="0"/>
        </w:rPr>
      </w:pPr>
      <w:r>
        <w:rPr>
          <w:noProof/>
          <w:lang w:val="cs-CZ" w:eastAsia="cs-CZ"/>
        </w:rPr>
        <w:pict>
          <v:shape id="obrázek 1331" o:spid="_x0000_s1097" type="#_x0000_t75" style="position:absolute;left:0;text-align:left;margin-left:57pt;margin-top:7.4pt;width:15pt;height:24.9pt;z-index:-251777536;visibility:visible;mso-position-horizontal-relative:page">
            <v:imagedata r:id="rId14" o:title=""/>
            <w10:wrap anchorx="page"/>
          </v:shape>
        </w:pict>
      </w:r>
      <w:r w:rsidRPr="00AA08B5">
        <w:t>Электронные части котла, блок управления v9, внешний цоколь или датчик температуры, устанавливаются на котле только в котельной. На производстве эти части прилагаются к котлу и горелке в качестве их принадлежностей.</w:t>
      </w:r>
    </w:p>
    <w:p w:rsidR="003E6078" w:rsidRPr="00AA08B5" w:rsidRDefault="003E6078">
      <w:pPr>
        <w:jc w:val="center"/>
        <w:sectPr w:rsidR="003E6078" w:rsidRPr="00AA08B5">
          <w:type w:val="continuous"/>
          <w:pgSz w:w="11910" w:h="16840"/>
          <w:pgMar w:top="0" w:right="600" w:bottom="280" w:left="980" w:header="708" w:footer="708" w:gutter="0"/>
          <w:cols w:space="708"/>
        </w:sectPr>
      </w:pPr>
    </w:p>
    <w:p w:rsidR="003E6078" w:rsidRPr="00AA08B5" w:rsidRDefault="003E6078" w:rsidP="00CA726D">
      <w:pPr>
        <w:pStyle w:val="BodyText"/>
        <w:spacing w:before="40"/>
        <w:ind w:left="100" w:right="4390" w:firstLine="0"/>
        <w:jc w:val="both"/>
      </w:pPr>
      <w:r>
        <w:rPr>
          <w:noProof/>
          <w:lang w:val="cs-CZ" w:eastAsia="cs-CZ"/>
        </w:rPr>
        <w:pict>
          <v:shape id="Obrázek 1" o:spid="_x0000_s1098" type="#_x0000_t75" style="position:absolute;left:0;text-align:left;margin-left:23.85pt;margin-top:41.35pt;width:482.2pt;height:304.9pt;z-index:-251552256;visibility:visible">
            <v:imagedata r:id="rId23" o:title=""/>
          </v:shape>
        </w:pict>
      </w:r>
      <w:r w:rsidRPr="00AA08B5">
        <w:t xml:space="preserve">Внутреннее дно котла закруглено для лучшей очистки и удаления золы из котла. Для этого воспользуйтесь полукруглым скребком, который является частью чистящего инструмента, поставляемого с котлом. Котел очищать в регулярных интервалах. </w:t>
      </w:r>
      <w:r>
        <w:rPr>
          <w:rFonts w:cs="Calibri"/>
        </w:rPr>
        <w:t>Но они могут отличаться в зависимости от качества процесса сжигания, типа гранул и т.</w:t>
      </w:r>
      <w:r w:rsidRPr="00AA08B5">
        <w:t xml:space="preserve"> Поэтому на протяжении первых 2 месяцев эксплуатации контролируйте все внутренние части котла (теплообменник, горелку, внутреннее дно котла) и следите за скоростью образования золы и установите, насколько часто необходимо чистить отдельные части котла. Это также действует для пути продуктов сгорания, который не является жесткой частью котла, но также нуждается в регулярной очистке.</w:t>
      </w: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rPr>
          <w:sz w:val="20"/>
          <w:szCs w:val="20"/>
        </w:rPr>
      </w:pPr>
    </w:p>
    <w:p w:rsidR="003E6078" w:rsidRPr="00AA08B5" w:rsidRDefault="003E6078" w:rsidP="00CA726D">
      <w:pPr>
        <w:spacing w:before="7"/>
        <w:rPr>
          <w:sz w:val="20"/>
          <w:szCs w:val="20"/>
        </w:rPr>
      </w:pPr>
    </w:p>
    <w:p w:rsidR="003E6078" w:rsidRPr="00AA08B5" w:rsidRDefault="003E6078" w:rsidP="00CA726D">
      <w:pPr>
        <w:rPr>
          <w:sz w:val="20"/>
          <w:szCs w:val="20"/>
        </w:rPr>
        <w:sectPr w:rsidR="003E6078" w:rsidRPr="00AA08B5">
          <w:headerReference w:type="default" r:id="rId24"/>
          <w:footerReference w:type="default" r:id="rId25"/>
          <w:pgSz w:w="11910" w:h="16840"/>
          <w:pgMar w:top="660" w:right="600" w:bottom="280" w:left="980" w:header="0" w:footer="0" w:gutter="0"/>
          <w:cols w:space="708"/>
        </w:sectPr>
      </w:pPr>
    </w:p>
    <w:p w:rsidR="003E6078" w:rsidRPr="00AA08B5" w:rsidRDefault="003E6078" w:rsidP="00CA726D">
      <w:pPr>
        <w:pStyle w:val="BodyText"/>
        <w:numPr>
          <w:ilvl w:val="0"/>
          <w:numId w:val="5"/>
        </w:numPr>
        <w:tabs>
          <w:tab w:val="left" w:pos="821"/>
        </w:tabs>
        <w:spacing w:before="59"/>
      </w:pPr>
      <w:r w:rsidRPr="00AA08B5">
        <w:t>Передняя дверца</w:t>
      </w:r>
    </w:p>
    <w:p w:rsidR="003E6078" w:rsidRPr="00AA08B5" w:rsidRDefault="003E6078" w:rsidP="00CA726D">
      <w:pPr>
        <w:pStyle w:val="BodyText"/>
        <w:numPr>
          <w:ilvl w:val="0"/>
          <w:numId w:val="5"/>
        </w:numPr>
        <w:tabs>
          <w:tab w:val="left" w:pos="821"/>
        </w:tabs>
        <w:spacing w:before="20"/>
      </w:pPr>
      <w:r w:rsidRPr="00AA08B5">
        <w:t>Отверстие для всовывания горелки</w:t>
      </w:r>
    </w:p>
    <w:p w:rsidR="003E6078" w:rsidRPr="00AA08B5" w:rsidRDefault="003E6078" w:rsidP="00CA726D">
      <w:pPr>
        <w:pStyle w:val="BodyText"/>
        <w:numPr>
          <w:ilvl w:val="0"/>
          <w:numId w:val="5"/>
        </w:numPr>
        <w:tabs>
          <w:tab w:val="left" w:pos="821"/>
        </w:tabs>
        <w:spacing w:before="20"/>
      </w:pPr>
      <w:r w:rsidRPr="00AA08B5">
        <w:t>Охлаждающий шланг с системной водой</w:t>
      </w:r>
    </w:p>
    <w:p w:rsidR="003E6078" w:rsidRPr="00AA08B5" w:rsidRDefault="003E6078" w:rsidP="00CA726D">
      <w:pPr>
        <w:pStyle w:val="BodyText"/>
        <w:numPr>
          <w:ilvl w:val="0"/>
          <w:numId w:val="5"/>
        </w:numPr>
        <w:tabs>
          <w:tab w:val="left" w:pos="821"/>
        </w:tabs>
        <w:spacing w:before="20"/>
      </w:pPr>
      <w:r w:rsidRPr="00AA08B5">
        <w:t>Патрубок автоматической очистки теплообменника</w:t>
      </w:r>
    </w:p>
    <w:p w:rsidR="003E6078" w:rsidRPr="00AA08B5" w:rsidRDefault="003E6078" w:rsidP="00CA726D">
      <w:pPr>
        <w:pStyle w:val="BodyText"/>
        <w:numPr>
          <w:ilvl w:val="0"/>
          <w:numId w:val="5"/>
        </w:numPr>
        <w:tabs>
          <w:tab w:val="left" w:pos="821"/>
        </w:tabs>
        <w:spacing w:before="20"/>
        <w:rPr>
          <w:rFonts w:cs="Calibri"/>
        </w:rPr>
      </w:pPr>
      <w:r w:rsidRPr="00AA08B5">
        <w:t>Подставка для манипуляции с котлом</w:t>
      </w:r>
    </w:p>
    <w:p w:rsidR="003E6078" w:rsidRPr="00AA08B5" w:rsidRDefault="003E6078" w:rsidP="00CA726D">
      <w:pPr>
        <w:pStyle w:val="BodyText"/>
        <w:numPr>
          <w:ilvl w:val="0"/>
          <w:numId w:val="5"/>
        </w:numPr>
        <w:tabs>
          <w:tab w:val="left" w:pos="821"/>
        </w:tabs>
        <w:spacing w:before="17"/>
        <w:rPr>
          <w:rFonts w:cs="Calibri"/>
        </w:rPr>
      </w:pPr>
      <w:r w:rsidRPr="00AA08B5">
        <w:t>Петли для манипуляции с котлом</w:t>
      </w:r>
    </w:p>
    <w:p w:rsidR="003E6078" w:rsidRPr="00AA08B5" w:rsidRDefault="003E6078" w:rsidP="00CA726D">
      <w:pPr>
        <w:pStyle w:val="BodyText"/>
        <w:numPr>
          <w:ilvl w:val="0"/>
          <w:numId w:val="5"/>
        </w:numPr>
        <w:tabs>
          <w:tab w:val="left" w:pos="821"/>
        </w:tabs>
        <w:spacing w:before="20"/>
        <w:rPr>
          <w:rFonts w:cs="Calibri"/>
        </w:rPr>
      </w:pPr>
      <w:r w:rsidRPr="00AA08B5">
        <w:t>Патрубки для датчиков температуры ЦО и датчики продуктов сгорания.</w:t>
      </w:r>
    </w:p>
    <w:p w:rsidR="003E6078" w:rsidRPr="00AA08B5" w:rsidRDefault="003E6078" w:rsidP="00CA726D">
      <w:pPr>
        <w:pStyle w:val="BodyText"/>
        <w:numPr>
          <w:ilvl w:val="0"/>
          <w:numId w:val="5"/>
        </w:numPr>
        <w:tabs>
          <w:tab w:val="left" w:pos="821"/>
        </w:tabs>
        <w:spacing w:before="20"/>
      </w:pPr>
      <w:r w:rsidRPr="00AA08B5">
        <w:t>Размещение внешнего цоколя и блока управления v9</w:t>
      </w:r>
    </w:p>
    <w:p w:rsidR="003E6078" w:rsidRPr="00AA08B5" w:rsidRDefault="003E6078" w:rsidP="00CA726D">
      <w:pPr>
        <w:pStyle w:val="BodyText"/>
        <w:numPr>
          <w:ilvl w:val="0"/>
          <w:numId w:val="5"/>
        </w:numPr>
        <w:tabs>
          <w:tab w:val="left" w:pos="821"/>
          <w:tab w:val="left" w:pos="1753"/>
          <w:tab w:val="left" w:pos="2355"/>
          <w:tab w:val="left" w:pos="3275"/>
          <w:tab w:val="left" w:pos="4126"/>
        </w:tabs>
        <w:spacing w:before="20"/>
      </w:pPr>
      <w:r>
        <w:t>Размещение управляющего блока Лямбда-зонда (дополнительное оборудование)</w:t>
      </w:r>
    </w:p>
    <w:p w:rsidR="003E6078" w:rsidRPr="00AA08B5" w:rsidRDefault="003E6078" w:rsidP="00CA726D">
      <w:pPr>
        <w:pStyle w:val="BodyText"/>
        <w:numPr>
          <w:ilvl w:val="0"/>
          <w:numId w:val="5"/>
        </w:numPr>
        <w:tabs>
          <w:tab w:val="left" w:pos="821"/>
        </w:tabs>
        <w:spacing w:before="59"/>
      </w:pPr>
      <w:r w:rsidRPr="00AA08B5">
        <w:br w:type="column"/>
        <w:t>Задняя дверца</w:t>
      </w:r>
    </w:p>
    <w:p w:rsidR="003E6078" w:rsidRPr="00AA08B5" w:rsidRDefault="003E6078" w:rsidP="00CA726D">
      <w:pPr>
        <w:pStyle w:val="BodyText"/>
        <w:numPr>
          <w:ilvl w:val="0"/>
          <w:numId w:val="5"/>
        </w:numPr>
        <w:tabs>
          <w:tab w:val="left" w:pos="821"/>
        </w:tabs>
        <w:spacing w:before="20"/>
      </w:pPr>
      <w:r w:rsidRPr="00AA08B5">
        <w:t>Отверстие для удавления с заглушкой и зольником</w:t>
      </w:r>
    </w:p>
    <w:p w:rsidR="003E6078" w:rsidRPr="00AA08B5" w:rsidRDefault="003E6078" w:rsidP="00CA726D">
      <w:pPr>
        <w:pStyle w:val="BodyText"/>
        <w:numPr>
          <w:ilvl w:val="0"/>
          <w:numId w:val="5"/>
        </w:numPr>
        <w:tabs>
          <w:tab w:val="left" w:pos="821"/>
        </w:tabs>
        <w:spacing w:before="20"/>
      </w:pPr>
      <w:r w:rsidRPr="00AA08B5">
        <w:t>Патрубок заполняющего клапана</w:t>
      </w:r>
    </w:p>
    <w:p w:rsidR="003E6078" w:rsidRPr="00AA08B5" w:rsidRDefault="003E6078" w:rsidP="00CA726D">
      <w:pPr>
        <w:pStyle w:val="BodyText"/>
        <w:numPr>
          <w:ilvl w:val="0"/>
          <w:numId w:val="5"/>
        </w:numPr>
        <w:tabs>
          <w:tab w:val="left" w:pos="821"/>
        </w:tabs>
        <w:spacing w:before="20"/>
      </w:pPr>
      <w:r w:rsidRPr="00AA08B5">
        <w:t>Выход дымохода</w:t>
      </w:r>
    </w:p>
    <w:p w:rsidR="003E6078" w:rsidRPr="00AA08B5" w:rsidRDefault="003E6078" w:rsidP="00CA726D">
      <w:pPr>
        <w:pStyle w:val="BodyText"/>
        <w:numPr>
          <w:ilvl w:val="0"/>
          <w:numId w:val="5"/>
        </w:numPr>
        <w:tabs>
          <w:tab w:val="left" w:pos="821"/>
        </w:tabs>
        <w:spacing w:before="20"/>
      </w:pPr>
      <w:r w:rsidRPr="00AA08B5">
        <w:t>Патрубок входящей в котел воды</w:t>
      </w:r>
    </w:p>
    <w:p w:rsidR="003E6078" w:rsidRPr="00AA08B5" w:rsidRDefault="003E6078" w:rsidP="00CA726D">
      <w:pPr>
        <w:pStyle w:val="BodyText"/>
        <w:numPr>
          <w:ilvl w:val="0"/>
          <w:numId w:val="5"/>
        </w:numPr>
        <w:tabs>
          <w:tab w:val="left" w:pos="821"/>
        </w:tabs>
        <w:spacing w:before="17"/>
        <w:rPr>
          <w:rFonts w:cs="Calibri"/>
        </w:rPr>
      </w:pPr>
      <w:r w:rsidRPr="00AA08B5">
        <w:t>Патрубок выходящей воды из котла</w:t>
      </w:r>
    </w:p>
    <w:p w:rsidR="003E6078" w:rsidRPr="00AA08B5" w:rsidRDefault="003E6078" w:rsidP="00CA726D">
      <w:pPr>
        <w:pStyle w:val="BodyText"/>
        <w:numPr>
          <w:ilvl w:val="0"/>
          <w:numId w:val="5"/>
        </w:numPr>
        <w:tabs>
          <w:tab w:val="left" w:pos="821"/>
        </w:tabs>
        <w:spacing w:before="20"/>
        <w:ind w:right="120"/>
      </w:pPr>
      <w:r w:rsidRPr="00AA08B5">
        <w:t>Настраиваемые закрывающие ручки передней и задней дверцы</w:t>
      </w:r>
    </w:p>
    <w:p w:rsidR="003E6078" w:rsidRPr="00AA08B5" w:rsidRDefault="003E6078" w:rsidP="00CA726D">
      <w:pPr>
        <w:pStyle w:val="BodyText"/>
        <w:numPr>
          <w:ilvl w:val="0"/>
          <w:numId w:val="5"/>
        </w:numPr>
        <w:tabs>
          <w:tab w:val="left" w:pos="821"/>
        </w:tabs>
      </w:pPr>
      <w:r w:rsidRPr="00AA08B5">
        <w:t>Запорные клапана на каждом охлаждающем шланге</w:t>
      </w:r>
    </w:p>
    <w:p w:rsidR="003E6078" w:rsidRPr="00AA08B5" w:rsidRDefault="003E6078">
      <w:pPr>
        <w:sectPr w:rsidR="003E6078" w:rsidRPr="00AA08B5">
          <w:type w:val="continuous"/>
          <w:pgSz w:w="11910" w:h="16840"/>
          <w:pgMar w:top="0" w:right="600" w:bottom="280" w:left="980" w:header="708" w:footer="708" w:gutter="0"/>
          <w:cols w:num="2" w:space="708" w:equalWidth="0">
            <w:col w:w="4611" w:space="982"/>
            <w:col w:w="4737"/>
          </w:cols>
        </w:sectPr>
      </w:pPr>
    </w:p>
    <w:p w:rsidR="003E6078" w:rsidRPr="00AA08B5" w:rsidRDefault="003E6078">
      <w:pPr>
        <w:spacing w:line="200" w:lineRule="exact"/>
        <w:rPr>
          <w:sz w:val="20"/>
          <w:szCs w:val="20"/>
        </w:rPr>
      </w:pPr>
    </w:p>
    <w:p w:rsidR="003E6078" w:rsidRPr="00CA726D" w:rsidRDefault="003E6078">
      <w:pPr>
        <w:spacing w:before="47"/>
        <w:ind w:left="100"/>
        <w:rPr>
          <w:rFonts w:ascii="Calibri Light" w:hAnsi="Calibri Light" w:cs="Calibri Light"/>
          <w:b/>
          <w:sz w:val="26"/>
          <w:szCs w:val="26"/>
        </w:rPr>
      </w:pPr>
      <w:r w:rsidRPr="00CA726D">
        <w:rPr>
          <w:rFonts w:ascii="Calibri Light" w:hAnsi="Calibri Light"/>
          <w:b/>
          <w:sz w:val="26"/>
        </w:rPr>
        <w:t>Содержание упаковки:</w:t>
      </w:r>
    </w:p>
    <w:p w:rsidR="003E6078" w:rsidRPr="00AA08B5" w:rsidRDefault="003E6078" w:rsidP="00CA726D">
      <w:pPr>
        <w:pStyle w:val="BodyText"/>
        <w:tabs>
          <w:tab w:val="left" w:pos="2021"/>
          <w:tab w:val="left" w:pos="3100"/>
          <w:tab w:val="left" w:pos="4053"/>
          <w:tab w:val="left" w:pos="5049"/>
          <w:tab w:val="left" w:pos="6075"/>
          <w:tab w:val="left" w:pos="7522"/>
          <w:tab w:val="left" w:pos="8707"/>
          <w:tab w:val="left" w:pos="9581"/>
        </w:tabs>
        <w:spacing w:before="23"/>
        <w:ind w:left="100" w:right="122" w:firstLine="0"/>
      </w:pPr>
      <w:r w:rsidRPr="00AA08B5">
        <w:t>Внутри горелки вы найдете принадлежности и соединительный материал для монтажа и комплектации установки. Количество и тип добавленных деталей отличаются в зависимости от величины котла и горелки.</w:t>
      </w:r>
    </w:p>
    <w:p w:rsidR="003E6078" w:rsidRPr="00AA08B5" w:rsidRDefault="003E6078" w:rsidP="00CA726D">
      <w:pPr>
        <w:sectPr w:rsidR="003E6078" w:rsidRPr="00AA08B5">
          <w:type w:val="continuous"/>
          <w:pgSz w:w="11910" w:h="16840"/>
          <w:pgMar w:top="0" w:right="600" w:bottom="280" w:left="980" w:header="708" w:footer="708" w:gutter="0"/>
          <w:cols w:space="708"/>
        </w:sectPr>
      </w:pPr>
    </w:p>
    <w:p w:rsidR="003E6078" w:rsidRPr="00AA08B5" w:rsidRDefault="003E6078" w:rsidP="00CA726D">
      <w:pPr>
        <w:pStyle w:val="BodyText"/>
        <w:numPr>
          <w:ilvl w:val="0"/>
          <w:numId w:val="43"/>
        </w:numPr>
        <w:tabs>
          <w:tab w:val="left" w:pos="838"/>
        </w:tabs>
        <w:spacing w:before="161"/>
        <w:ind w:right="8"/>
        <w:jc w:val="both"/>
      </w:pPr>
      <w:r w:rsidRPr="00AA08B5">
        <w:t>3 шт. чистящего инструмента (щетка, ручка щетки, скребок) - для очистки внутренних частей котла.</w:t>
      </w:r>
    </w:p>
    <w:p w:rsidR="003E6078" w:rsidRPr="00AA08B5" w:rsidRDefault="003E6078" w:rsidP="00CA726D">
      <w:pPr>
        <w:pStyle w:val="BodyText"/>
        <w:numPr>
          <w:ilvl w:val="0"/>
          <w:numId w:val="43"/>
        </w:numPr>
        <w:tabs>
          <w:tab w:val="left" w:pos="838"/>
        </w:tabs>
        <w:spacing w:before="4"/>
        <w:jc w:val="both"/>
      </w:pPr>
      <w:r w:rsidRPr="00AA08B5">
        <w:t>Заполняющий клапан - для заполнения и спуска воды из котла и отопительной системы.</w:t>
      </w:r>
    </w:p>
    <w:p w:rsidR="003E6078" w:rsidRPr="00AA08B5" w:rsidRDefault="003E6078" w:rsidP="00CA726D">
      <w:pPr>
        <w:pStyle w:val="BodyText"/>
        <w:numPr>
          <w:ilvl w:val="0"/>
          <w:numId w:val="43"/>
        </w:numPr>
        <w:tabs>
          <w:tab w:val="left" w:pos="838"/>
        </w:tabs>
        <w:spacing w:before="4"/>
        <w:ind w:right="4"/>
        <w:jc w:val="both"/>
      </w:pPr>
      <w:r w:rsidRPr="00AA08B5">
        <w:t>2 шт. настроечных винта - устанавливаются на отверстии горелки, или же на фланце горелки. На настроечных винтах закрепляется горелка.</w:t>
      </w:r>
    </w:p>
    <w:p w:rsidR="003E6078" w:rsidRPr="00AA08B5" w:rsidRDefault="003E6078" w:rsidP="00CA726D">
      <w:pPr>
        <w:pStyle w:val="BodyText"/>
        <w:numPr>
          <w:ilvl w:val="0"/>
          <w:numId w:val="43"/>
        </w:numPr>
        <w:tabs>
          <w:tab w:val="left" w:pos="838"/>
        </w:tabs>
      </w:pPr>
      <w:r w:rsidRPr="00AA08B5">
        <w:t>Фланец горелки - устанавливается на отверстие горелки.</w:t>
      </w:r>
    </w:p>
    <w:p w:rsidR="003E6078" w:rsidRPr="00AA08B5" w:rsidRDefault="003E6078" w:rsidP="00CA726D">
      <w:pPr>
        <w:rPr>
          <w:sz w:val="20"/>
          <w:szCs w:val="20"/>
        </w:rPr>
      </w:pPr>
    </w:p>
    <w:p w:rsidR="003E6078" w:rsidRPr="00AA08B5" w:rsidRDefault="003E6078" w:rsidP="00CA726D">
      <w:pPr>
        <w:spacing w:before="3"/>
        <w:rPr>
          <w:sz w:val="24"/>
          <w:szCs w:val="24"/>
        </w:rPr>
      </w:pPr>
    </w:p>
    <w:p w:rsidR="003E6078" w:rsidRPr="00AA08B5" w:rsidRDefault="003E6078" w:rsidP="00CA726D">
      <w:pPr>
        <w:pStyle w:val="Heading2"/>
        <w:numPr>
          <w:ilvl w:val="1"/>
          <w:numId w:val="46"/>
        </w:numPr>
        <w:tabs>
          <w:tab w:val="left" w:pos="591"/>
        </w:tabs>
        <w:ind w:left="590" w:hanging="490"/>
      </w:pPr>
      <w:bookmarkStart w:id="26" w:name="_bookmark13"/>
      <w:bookmarkStart w:id="27" w:name="_Toc465800677"/>
      <w:bookmarkEnd w:id="26"/>
      <w:r w:rsidRPr="00AA08B5">
        <w:rPr>
          <w:color w:val="000000"/>
        </w:rPr>
        <w:t>Горелка</w:t>
      </w:r>
      <w:bookmarkEnd w:id="27"/>
    </w:p>
    <w:p w:rsidR="003E6078" w:rsidRPr="00AA08B5" w:rsidRDefault="003E6078" w:rsidP="00CA726D">
      <w:pPr>
        <w:pStyle w:val="BodyText"/>
        <w:numPr>
          <w:ilvl w:val="0"/>
          <w:numId w:val="42"/>
        </w:numPr>
        <w:tabs>
          <w:tab w:val="left" w:pos="460"/>
        </w:tabs>
        <w:spacing w:before="161"/>
        <w:ind w:right="124"/>
        <w:jc w:val="both"/>
      </w:pPr>
      <w:r w:rsidRPr="00AA08B5">
        <w:br w:type="column"/>
        <w:t>Уплотнение фланца горелки - устанавливается между отверстием горелки на котле и фланцем горелки</w:t>
      </w:r>
    </w:p>
    <w:p w:rsidR="003E6078" w:rsidRPr="00AA08B5" w:rsidRDefault="003E6078" w:rsidP="00CA726D">
      <w:pPr>
        <w:pStyle w:val="BodyText"/>
        <w:numPr>
          <w:ilvl w:val="0"/>
          <w:numId w:val="42"/>
        </w:numPr>
        <w:tabs>
          <w:tab w:val="left" w:pos="460"/>
        </w:tabs>
        <w:spacing w:before="4"/>
        <w:ind w:right="124"/>
        <w:jc w:val="both"/>
      </w:pPr>
      <w:r w:rsidRPr="00AA08B5">
        <w:t>4 винта фланца горелки для ее закрепления на отверстии горелки на котле</w:t>
      </w:r>
    </w:p>
    <w:p w:rsidR="003E6078" w:rsidRPr="00AA08B5" w:rsidRDefault="003E6078" w:rsidP="00CA726D">
      <w:pPr>
        <w:pStyle w:val="BodyText"/>
        <w:numPr>
          <w:ilvl w:val="0"/>
          <w:numId w:val="42"/>
        </w:numPr>
        <w:tabs>
          <w:tab w:val="left" w:pos="460"/>
        </w:tabs>
        <w:spacing w:before="4"/>
        <w:ind w:right="118"/>
        <w:jc w:val="both"/>
      </w:pPr>
      <w:r w:rsidRPr="00AA08B5">
        <w:t>2 крыльчатые гайки для закрепления горелки - для обеспечения герметичности между фланцем и горелкой. Устанавливаются на настроечных винтах.</w:t>
      </w:r>
    </w:p>
    <w:p w:rsidR="003E6078" w:rsidRPr="00AA08B5" w:rsidRDefault="003E6078" w:rsidP="00CA726D">
      <w:pPr>
        <w:pStyle w:val="BodyText"/>
        <w:numPr>
          <w:ilvl w:val="0"/>
          <w:numId w:val="42"/>
        </w:numPr>
        <w:tabs>
          <w:tab w:val="left" w:pos="460"/>
        </w:tabs>
        <w:ind w:right="121"/>
        <w:jc w:val="both"/>
      </w:pPr>
      <w:r w:rsidRPr="00AA08B5">
        <w:t>2 шайбы для крыльчатых гаек - надеваются на настроечные винты, под крыльчатыми гайками.</w:t>
      </w:r>
    </w:p>
    <w:p w:rsidR="003E6078" w:rsidRPr="00AA08B5" w:rsidRDefault="003E6078">
      <w:pPr>
        <w:pStyle w:val="Heading3"/>
        <w:spacing w:before="128"/>
        <w:ind w:right="355"/>
        <w:jc w:val="right"/>
        <w:rPr>
          <w:rFonts w:cs="Calibri"/>
          <w:b w:val="0"/>
          <w:bCs w:val="0"/>
        </w:rPr>
      </w:pPr>
    </w:p>
    <w:p w:rsidR="003E6078" w:rsidRPr="00AA08B5" w:rsidRDefault="003E6078">
      <w:pPr>
        <w:jc w:val="right"/>
        <w:rPr>
          <w:rFonts w:cs="Calibri"/>
        </w:rPr>
        <w:sectPr w:rsidR="003E6078" w:rsidRPr="00AA08B5">
          <w:type w:val="continuous"/>
          <w:pgSz w:w="11910" w:h="16840"/>
          <w:pgMar w:top="0" w:right="600" w:bottom="280" w:left="980" w:header="708" w:footer="708" w:gutter="0"/>
          <w:cols w:num="2" w:space="708" w:equalWidth="0">
            <w:col w:w="4615" w:space="1355"/>
            <w:col w:w="4360"/>
          </w:cols>
        </w:sectPr>
      </w:pPr>
    </w:p>
    <w:p w:rsidR="003E6078" w:rsidRPr="00CA726D" w:rsidRDefault="003E6078">
      <w:pPr>
        <w:pStyle w:val="BodyText"/>
        <w:spacing w:before="67" w:line="186" w:lineRule="auto"/>
        <w:ind w:left="100" w:right="119" w:firstLine="0"/>
        <w:rPr>
          <w:sz w:val="18"/>
          <w:szCs w:val="18"/>
        </w:rPr>
      </w:pPr>
      <w:r>
        <w:rPr>
          <w:noProof/>
          <w:lang w:val="cs-CZ" w:eastAsia="cs-CZ"/>
        </w:rPr>
        <w:pict>
          <v:group id="Group 1274" o:spid="_x0000_s1099" style="position:absolute;left:0;text-align:left;margin-left:527.9pt;margin-top:841.25pt;width:2.3pt;height:.7pt;z-index:-251776512;mso-position-horizontal-relative:page;mso-position-vertical-relative:page" coordorigin="10558,16825" coordsize="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">
            <v:shape id="Freeform 1275" o:spid="_x0000_s1100" style="position:absolute;left:10558;top:16825;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OsIA&#10;AADdAAAADwAAAGRycy9kb3ducmV2LnhtbERPTWvCQBC9F/wPywje6q5FakhdpQilQulBW8HjkJ0m&#10;odnZkJ0m8d93BcHbPN7nrLejb1RPXawDW1jMDSjiIriaSwvfX2+PGagoyA6bwGThQhG2m8nDGnMX&#10;Bj5Qf5RSpRCOOVqoRNpc61hU5DHOQ0ucuJ/QeZQEu1K7DocU7hv9ZMyz9lhzaqiwpV1Fxe/xz1vo&#10;zV6fTCHZuzSX0X+ew+FjCNbOpuPrCyihUe7im3vv0vxVtoTrN+kE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KE6wgAAAN0AAAAPAAAAAAAAAAAAAAAAAJgCAABkcnMvZG93&#10;bnJldi54bWxQSwUGAAAAAAQABAD1AAAAhwMAAAAA&#10;" path="m46,l,13e" filled="f" strokecolor="#ec7c30" strokeweight=".5pt">
              <v:stroke dashstyle="dash"/>
              <v:path arrowok="t" o:connecttype="custom" o:connectlocs="46,16825;0,16838" o:connectangles="0,0"/>
            </v:shape>
            <w10:wrap anchorx="page" anchory="page"/>
          </v:group>
        </w:pict>
      </w:r>
      <w:r w:rsidRPr="00CA726D">
        <w:rPr>
          <w:rFonts w:cs="Calibri"/>
          <w:sz w:val="18"/>
          <w:szCs w:val="18"/>
        </w:rPr>
        <w:t>Горелка для гранул отличается в зависимости от ее мощности, типа колосника и типа примененных электрических компонентов горелки.</w:t>
      </w:r>
      <w:r w:rsidRPr="00CA726D">
        <w:rPr>
          <w:color w:val="000000"/>
          <w:sz w:val="18"/>
          <w:szCs w:val="18"/>
        </w:rPr>
        <w:t xml:space="preserve"> Максимальная мощность горелки также задает ее внешние размеры. Горелка имеет следующие компоненты:</w:t>
      </w:r>
    </w:p>
    <w:p w:rsidR="003E6078" w:rsidRPr="00CA726D" w:rsidRDefault="003E6078">
      <w:pPr>
        <w:spacing w:before="11" w:line="120" w:lineRule="exact"/>
        <w:rPr>
          <w:sz w:val="18"/>
          <w:szCs w:val="18"/>
        </w:rPr>
      </w:pPr>
    </w:p>
    <w:p w:rsidR="003E6078" w:rsidRPr="00CA726D" w:rsidRDefault="003E6078">
      <w:pPr>
        <w:pStyle w:val="BodyText"/>
        <w:numPr>
          <w:ilvl w:val="2"/>
          <w:numId w:val="46"/>
        </w:numPr>
        <w:tabs>
          <w:tab w:val="left" w:pos="821"/>
        </w:tabs>
        <w:spacing w:before="59" w:line="225" w:lineRule="exact"/>
        <w:rPr>
          <w:sz w:val="18"/>
          <w:szCs w:val="18"/>
        </w:rPr>
      </w:pPr>
      <w:r w:rsidRPr="00CA726D">
        <w:rPr>
          <w:sz w:val="18"/>
          <w:szCs w:val="18"/>
        </w:rPr>
        <w:t>внутреннее устройство подачи гранул (мотор и шнек),</w:t>
      </w:r>
    </w:p>
    <w:p w:rsidR="003E6078" w:rsidRPr="00CA726D" w:rsidRDefault="003E6078">
      <w:pPr>
        <w:pStyle w:val="BodyText"/>
        <w:numPr>
          <w:ilvl w:val="2"/>
          <w:numId w:val="46"/>
        </w:numPr>
        <w:tabs>
          <w:tab w:val="left" w:pos="821"/>
          <w:tab w:val="left" w:pos="5990"/>
        </w:tabs>
        <w:spacing w:line="284" w:lineRule="exact"/>
        <w:rPr>
          <w:rFonts w:cs="Calibri"/>
          <w:sz w:val="18"/>
          <w:szCs w:val="18"/>
        </w:rPr>
      </w:pPr>
      <w:r w:rsidRPr="00CA726D">
        <w:rPr>
          <w:sz w:val="18"/>
          <w:szCs w:val="18"/>
        </w:rPr>
        <w:t>вентилятор,</w:t>
      </w:r>
    </w:p>
    <w:p w:rsidR="003E6078" w:rsidRPr="00CA726D" w:rsidRDefault="003E6078">
      <w:pPr>
        <w:pStyle w:val="BodyText"/>
        <w:numPr>
          <w:ilvl w:val="2"/>
          <w:numId w:val="46"/>
        </w:numPr>
        <w:tabs>
          <w:tab w:val="left" w:pos="821"/>
        </w:tabs>
        <w:spacing w:before="40"/>
        <w:rPr>
          <w:sz w:val="18"/>
          <w:szCs w:val="18"/>
        </w:rPr>
      </w:pPr>
      <w:r w:rsidRPr="00CA726D">
        <w:rPr>
          <w:sz w:val="18"/>
          <w:szCs w:val="18"/>
        </w:rPr>
        <w:t>зажигающий патрон,</w:t>
      </w:r>
    </w:p>
    <w:p w:rsidR="003E6078" w:rsidRPr="00CA726D" w:rsidRDefault="003E6078">
      <w:pPr>
        <w:pStyle w:val="BodyText"/>
        <w:numPr>
          <w:ilvl w:val="2"/>
          <w:numId w:val="46"/>
        </w:numPr>
        <w:tabs>
          <w:tab w:val="left" w:pos="821"/>
        </w:tabs>
        <w:spacing w:before="20"/>
        <w:rPr>
          <w:rFonts w:cs="Calibri"/>
          <w:sz w:val="18"/>
          <w:szCs w:val="18"/>
        </w:rPr>
      </w:pPr>
      <w:r w:rsidRPr="00CA726D">
        <w:rPr>
          <w:sz w:val="18"/>
          <w:szCs w:val="18"/>
        </w:rPr>
        <w:t>фото-сенсор,</w:t>
      </w:r>
    </w:p>
    <w:p w:rsidR="003E6078" w:rsidRPr="00CA726D" w:rsidRDefault="003E6078">
      <w:pPr>
        <w:pStyle w:val="BodyText"/>
        <w:numPr>
          <w:ilvl w:val="2"/>
          <w:numId w:val="46"/>
        </w:numPr>
        <w:tabs>
          <w:tab w:val="left" w:pos="821"/>
        </w:tabs>
        <w:spacing w:before="20"/>
        <w:rPr>
          <w:sz w:val="18"/>
          <w:szCs w:val="18"/>
        </w:rPr>
      </w:pPr>
      <w:r w:rsidRPr="00CA726D">
        <w:rPr>
          <w:sz w:val="18"/>
          <w:szCs w:val="18"/>
        </w:rPr>
        <w:t>защитный датчик температуры,</w:t>
      </w:r>
    </w:p>
    <w:p w:rsidR="003E6078" w:rsidRPr="00CA726D" w:rsidRDefault="003E6078">
      <w:pPr>
        <w:pStyle w:val="BodyText"/>
        <w:numPr>
          <w:ilvl w:val="2"/>
          <w:numId w:val="46"/>
        </w:numPr>
        <w:tabs>
          <w:tab w:val="left" w:pos="821"/>
        </w:tabs>
        <w:spacing w:before="18"/>
        <w:rPr>
          <w:sz w:val="18"/>
          <w:szCs w:val="18"/>
        </w:rPr>
      </w:pPr>
      <w:r w:rsidRPr="00CA726D">
        <w:rPr>
          <w:sz w:val="18"/>
          <w:szCs w:val="18"/>
        </w:rPr>
        <w:t>плата горелки,</w:t>
      </w:r>
    </w:p>
    <w:p w:rsidR="003E6078" w:rsidRPr="00CA726D" w:rsidRDefault="003E6078">
      <w:pPr>
        <w:pStyle w:val="BodyText"/>
        <w:numPr>
          <w:ilvl w:val="2"/>
          <w:numId w:val="46"/>
        </w:numPr>
        <w:tabs>
          <w:tab w:val="left" w:pos="821"/>
        </w:tabs>
        <w:spacing w:before="20"/>
        <w:rPr>
          <w:sz w:val="18"/>
          <w:szCs w:val="18"/>
        </w:rPr>
      </w:pPr>
      <w:r w:rsidRPr="00CA726D">
        <w:rPr>
          <w:sz w:val="18"/>
          <w:szCs w:val="18"/>
        </w:rPr>
        <w:t>снятый колосник,</w:t>
      </w:r>
    </w:p>
    <w:p w:rsidR="003E6078" w:rsidRPr="00CA726D" w:rsidRDefault="003E6078">
      <w:pPr>
        <w:pStyle w:val="BodyText"/>
        <w:numPr>
          <w:ilvl w:val="2"/>
          <w:numId w:val="46"/>
        </w:numPr>
        <w:tabs>
          <w:tab w:val="left" w:pos="821"/>
        </w:tabs>
        <w:spacing w:before="20"/>
        <w:rPr>
          <w:rFonts w:cs="Calibri"/>
          <w:sz w:val="18"/>
          <w:szCs w:val="18"/>
        </w:rPr>
      </w:pPr>
      <w:r w:rsidRPr="00CA726D">
        <w:rPr>
          <w:sz w:val="18"/>
          <w:szCs w:val="18"/>
        </w:rPr>
        <w:t>плита из гренамата (30-200 кВт),</w:t>
      </w:r>
    </w:p>
    <w:p w:rsidR="003E6078" w:rsidRPr="00CA726D" w:rsidRDefault="003E6078">
      <w:pPr>
        <w:pStyle w:val="BodyText"/>
        <w:numPr>
          <w:ilvl w:val="2"/>
          <w:numId w:val="46"/>
        </w:numPr>
        <w:tabs>
          <w:tab w:val="left" w:pos="821"/>
        </w:tabs>
        <w:spacing w:before="20"/>
        <w:rPr>
          <w:sz w:val="18"/>
          <w:szCs w:val="18"/>
        </w:rPr>
      </w:pPr>
      <w:r w:rsidRPr="00CA726D">
        <w:rPr>
          <w:sz w:val="18"/>
          <w:szCs w:val="18"/>
        </w:rPr>
        <w:t>Асбестовый уплотнительный шнур,</w:t>
      </w:r>
    </w:p>
    <w:p w:rsidR="003E6078" w:rsidRPr="00CA726D" w:rsidRDefault="003E6078">
      <w:pPr>
        <w:pStyle w:val="BodyText"/>
        <w:numPr>
          <w:ilvl w:val="2"/>
          <w:numId w:val="46"/>
        </w:numPr>
        <w:tabs>
          <w:tab w:val="left" w:pos="821"/>
        </w:tabs>
        <w:spacing w:before="17"/>
        <w:rPr>
          <w:rFonts w:cs="Calibri"/>
          <w:sz w:val="18"/>
          <w:szCs w:val="18"/>
        </w:rPr>
      </w:pPr>
      <w:r w:rsidRPr="00CA726D">
        <w:rPr>
          <w:sz w:val="18"/>
          <w:szCs w:val="18"/>
        </w:rPr>
        <w:t>Отверстия для настроечных винтов для закрепления на котле.</w:t>
      </w:r>
    </w:p>
    <w:p w:rsidR="003E6078" w:rsidRPr="00CA726D" w:rsidRDefault="003E6078">
      <w:pPr>
        <w:spacing w:before="1" w:line="180" w:lineRule="exact"/>
        <w:rPr>
          <w:sz w:val="18"/>
          <w:szCs w:val="18"/>
        </w:rPr>
      </w:pPr>
    </w:p>
    <w:p w:rsidR="003E6078" w:rsidRPr="00CA726D" w:rsidRDefault="003E6078">
      <w:pPr>
        <w:pStyle w:val="BodyText"/>
        <w:spacing w:line="258" w:lineRule="auto"/>
        <w:ind w:left="100" w:right="117" w:firstLine="0"/>
        <w:jc w:val="both"/>
        <w:rPr>
          <w:sz w:val="18"/>
          <w:szCs w:val="18"/>
        </w:rPr>
      </w:pPr>
      <w:r w:rsidRPr="00CA726D">
        <w:rPr>
          <w:sz w:val="18"/>
          <w:szCs w:val="18"/>
        </w:rPr>
        <w:t>В верхней части расположено отверстие для присоединения трубки горелки с двумя отверстиями для закрепления трубки с помощью винтов. Возле этого отверстия вы можете найти 2 коннектора для соединения горелки с блоком управления. Малый коннектор передает сигнал от фото-сенсора и защитного датчика температуры. Большой коннектор передает напряжение 230 В для управления электрическими компонентами горелки (вентилятор, мотор внутреннего устройства подачи). Вентилятор и мотор внутреннего устройства подачи подключены с самостоятельным конденсатором разгона, которые также размещены в теле горелки.</w:t>
      </w:r>
    </w:p>
    <w:p w:rsidR="003E6078" w:rsidRPr="00CA726D" w:rsidRDefault="003E6078">
      <w:pPr>
        <w:pStyle w:val="BodyText"/>
        <w:spacing w:before="159" w:line="259" w:lineRule="auto"/>
        <w:ind w:left="100" w:right="117" w:firstLine="0"/>
        <w:jc w:val="both"/>
        <w:rPr>
          <w:sz w:val="18"/>
          <w:szCs w:val="18"/>
        </w:rPr>
      </w:pPr>
      <w:r>
        <w:rPr>
          <w:noProof/>
          <w:lang w:val="cs-CZ" w:eastAsia="cs-CZ"/>
        </w:rPr>
        <w:pict>
          <v:shape id="obrázek 1267" o:spid="_x0000_s1101" type="#_x0000_t75" style="position:absolute;left:0;text-align:left;margin-left:329.05pt;margin-top:53.85pt;width:230.25pt;height:190.4pt;z-index:-251775488;visibility:visible;mso-position-horizontal-relative:page">
            <v:imagedata r:id="rId26" o:title=""/>
            <w10:wrap anchorx="page"/>
          </v:shape>
        </w:pict>
      </w:r>
      <w:r w:rsidRPr="00CA726D">
        <w:rPr>
          <w:sz w:val="18"/>
          <w:szCs w:val="18"/>
        </w:rPr>
        <w:t>Тело горелки и колосник изготовлены из нержавеющей стали так, чтобы они выдерживали высокую температуру, которая достигает 1100°C. Колосник горелки извлекается и нуждается в регулярной очистке. Отверстия в горелке должны быть проходными для достижения максимального к.п.д. сжигания.</w:t>
      </w:r>
    </w:p>
    <w:p w:rsidR="003E6078" w:rsidRPr="00AA08B5" w:rsidRDefault="003E6078">
      <w:pPr>
        <w:spacing w:before="20" w:line="200" w:lineRule="exact"/>
        <w:rPr>
          <w:sz w:val="20"/>
          <w:szCs w:val="20"/>
        </w:rPr>
      </w:pPr>
    </w:p>
    <w:p w:rsidR="003E6078" w:rsidRPr="00AA08B5" w:rsidRDefault="003E6078" w:rsidP="00CA726D">
      <w:pPr>
        <w:pStyle w:val="Heading5"/>
        <w:spacing w:line="259" w:lineRule="auto"/>
        <w:ind w:left="1134" w:right="4390"/>
        <w:rPr>
          <w:i w:val="0"/>
        </w:rPr>
      </w:pPr>
      <w:r>
        <w:rPr>
          <w:noProof/>
          <w:lang w:val="cs-CZ" w:eastAsia="cs-CZ"/>
        </w:rPr>
        <w:pict>
          <v:shape id="Obrázek 2" o:spid="_x0000_s1102" type="#_x0000_t75" style="position:absolute;left:0;text-align:left;margin-left:23pt;margin-top:1.05pt;width:23.15pt;height:38.2pt;z-index:251765248;visibility:visible">
            <v:imagedata r:id="rId27" o:title=""/>
          </v:shape>
        </w:pict>
      </w:r>
      <w:r w:rsidRPr="00AA08B5">
        <w:t>Зажигательный патрон и асбестовый уплотнительный шнур изнашиваются. Их необходимо заменять в регулярных интервалах.</w:t>
      </w:r>
    </w:p>
    <w:p w:rsidR="003E6078" w:rsidRPr="00CA726D" w:rsidRDefault="003E6078">
      <w:pPr>
        <w:pStyle w:val="BodyText"/>
        <w:spacing w:before="160" w:line="259" w:lineRule="auto"/>
        <w:ind w:left="100" w:right="4904" w:firstLine="0"/>
        <w:jc w:val="both"/>
        <w:rPr>
          <w:sz w:val="18"/>
          <w:szCs w:val="18"/>
        </w:rPr>
      </w:pPr>
      <w:r w:rsidRPr="00CA726D">
        <w:rPr>
          <w:sz w:val="18"/>
          <w:szCs w:val="18"/>
        </w:rPr>
        <w:t>Зажигательный патрон обеспечивает автоматическую растопку гранул, что составляет 3 - 5 минут. Возникший пламень определяется фото-сенсором, который обеспечивает переход из фазы автоматической растопки в режим обычной работы. Фото-сенсор вместе с защитным датчиком пламени также служит для обеспечения безопасности работы и отвечают за выключение горелки в случае внезапного погасания (отвечает фото-сенсор) или перегрева горелки (отвечает защитный датчик температуры).</w:t>
      </w:r>
    </w:p>
    <w:p w:rsidR="003E6078" w:rsidRPr="00CA726D" w:rsidRDefault="003E6078">
      <w:pPr>
        <w:pStyle w:val="BodyText"/>
        <w:spacing w:before="158"/>
        <w:ind w:left="100" w:firstLine="0"/>
        <w:jc w:val="both"/>
        <w:rPr>
          <w:sz w:val="18"/>
          <w:szCs w:val="18"/>
        </w:rPr>
      </w:pPr>
      <w:r w:rsidRPr="00CA726D">
        <w:rPr>
          <w:sz w:val="18"/>
          <w:szCs w:val="18"/>
        </w:rPr>
        <w:t>Асбестовый уплотнительный шнур должен всегда плотно прилегать к котлу,</w:t>
      </w:r>
    </w:p>
    <w:p w:rsidR="003E6078" w:rsidRPr="00CA726D" w:rsidRDefault="003E6078">
      <w:pPr>
        <w:pStyle w:val="BodyText"/>
        <w:spacing w:before="20" w:line="259" w:lineRule="auto"/>
        <w:ind w:left="100" w:right="121" w:firstLine="0"/>
        <w:jc w:val="both"/>
        <w:rPr>
          <w:sz w:val="18"/>
          <w:szCs w:val="18"/>
        </w:rPr>
      </w:pPr>
      <w:r w:rsidRPr="00CA726D">
        <w:rPr>
          <w:sz w:val="18"/>
          <w:szCs w:val="18"/>
        </w:rPr>
        <w:t>или же фланцу горелки на котле так, чтобы не происходила утечка дыма и тепла из соединения в помещение. В противном случае в помещение будут выходить продукты сгорания, и будет иметься риск повреждения компонентов котла и риск пожара.</w:t>
      </w:r>
    </w:p>
    <w:p w:rsidR="003E6078" w:rsidRPr="00CA726D" w:rsidRDefault="003E6078">
      <w:pPr>
        <w:pStyle w:val="BodyText"/>
        <w:spacing w:before="158" w:line="259" w:lineRule="auto"/>
        <w:ind w:left="100" w:right="121" w:firstLine="0"/>
        <w:jc w:val="both"/>
        <w:rPr>
          <w:sz w:val="18"/>
          <w:szCs w:val="18"/>
        </w:rPr>
      </w:pPr>
      <w:r w:rsidRPr="00CA726D">
        <w:rPr>
          <w:sz w:val="18"/>
          <w:szCs w:val="18"/>
        </w:rPr>
        <w:t>Горелка является сердцем котла и нуждается в регулярном уходе за ее компонентами, в первую очередь за колосником. Колосник горелки извлекается для более комфортной очистки. Следите за правильностью установки колосника назад в горелке так, чтобы не могло произойти его смешение или выпадение. Подробнее об очистке горелки и манипуляции с ней вы прочитаете в разделе Регулярный уход.</w:t>
      </w:r>
    </w:p>
    <w:p w:rsidR="003E6078" w:rsidRPr="00AA08B5" w:rsidRDefault="003E6078">
      <w:pPr>
        <w:spacing w:before="2" w:line="220" w:lineRule="exact"/>
      </w:pPr>
    </w:p>
    <w:p w:rsidR="003E6078" w:rsidRPr="00AA08B5" w:rsidRDefault="003E6078">
      <w:pPr>
        <w:spacing w:line="220" w:lineRule="exact"/>
        <w:sectPr w:rsidR="003E6078" w:rsidRPr="00AA08B5">
          <w:headerReference w:type="default" r:id="rId28"/>
          <w:footerReference w:type="default" r:id="rId29"/>
          <w:pgSz w:w="11910" w:h="16840"/>
          <w:pgMar w:top="660" w:right="600" w:bottom="0" w:left="980" w:header="0" w:footer="0" w:gutter="0"/>
          <w:cols w:space="708"/>
        </w:sectPr>
      </w:pPr>
    </w:p>
    <w:p w:rsidR="003E6078" w:rsidRPr="00AA08B5" w:rsidRDefault="003E6078">
      <w:pPr>
        <w:spacing w:before="47"/>
        <w:ind w:left="100"/>
        <w:rPr>
          <w:rFonts w:ascii="Calibri Light" w:hAnsi="Calibri Light" w:cs="Calibri Light"/>
          <w:sz w:val="26"/>
          <w:szCs w:val="26"/>
        </w:rPr>
      </w:pPr>
      <w:r w:rsidRPr="00AA08B5">
        <w:rPr>
          <w:rFonts w:ascii="Calibri Light" w:hAnsi="Calibri Light"/>
          <w:sz w:val="26"/>
        </w:rPr>
        <w:t>Содержание упаковки:</w:t>
      </w:r>
    </w:p>
    <w:p w:rsidR="003E6078" w:rsidRPr="00CA726D" w:rsidRDefault="003E6078">
      <w:pPr>
        <w:pStyle w:val="BodyText"/>
        <w:numPr>
          <w:ilvl w:val="0"/>
          <w:numId w:val="4"/>
        </w:numPr>
        <w:tabs>
          <w:tab w:val="left" w:pos="821"/>
        </w:tabs>
        <w:spacing w:before="25"/>
        <w:rPr>
          <w:rFonts w:cs="Calibri"/>
          <w:sz w:val="18"/>
          <w:szCs w:val="18"/>
        </w:rPr>
      </w:pPr>
      <w:r w:rsidRPr="00CA726D">
        <w:rPr>
          <w:sz w:val="18"/>
          <w:szCs w:val="18"/>
        </w:rPr>
        <w:t>Горелка 10 – 200 кВт</w:t>
      </w:r>
    </w:p>
    <w:p w:rsidR="003E6078" w:rsidRPr="00CA726D" w:rsidRDefault="003E6078">
      <w:pPr>
        <w:pStyle w:val="BodyText"/>
        <w:numPr>
          <w:ilvl w:val="0"/>
          <w:numId w:val="4"/>
        </w:numPr>
        <w:tabs>
          <w:tab w:val="left" w:pos="821"/>
        </w:tabs>
        <w:spacing w:before="21"/>
        <w:rPr>
          <w:sz w:val="18"/>
          <w:szCs w:val="18"/>
        </w:rPr>
      </w:pPr>
      <w:r w:rsidRPr="00CA726D">
        <w:rPr>
          <w:sz w:val="18"/>
          <w:szCs w:val="18"/>
        </w:rPr>
        <w:t>Кожух горелки</w:t>
      </w:r>
    </w:p>
    <w:p w:rsidR="003E6078" w:rsidRPr="00CA726D" w:rsidRDefault="003E6078">
      <w:pPr>
        <w:pStyle w:val="BodyText"/>
        <w:numPr>
          <w:ilvl w:val="0"/>
          <w:numId w:val="4"/>
        </w:numPr>
        <w:tabs>
          <w:tab w:val="left" w:pos="821"/>
        </w:tabs>
        <w:spacing w:before="19"/>
        <w:rPr>
          <w:sz w:val="18"/>
          <w:szCs w:val="18"/>
        </w:rPr>
      </w:pPr>
      <w:r w:rsidRPr="00CA726D">
        <w:rPr>
          <w:sz w:val="18"/>
          <w:szCs w:val="18"/>
        </w:rPr>
        <w:t>Трубка горелки - для подключения к горелке</w:t>
      </w:r>
    </w:p>
    <w:p w:rsidR="003E6078" w:rsidRPr="00CA726D" w:rsidRDefault="003E6078">
      <w:pPr>
        <w:pStyle w:val="BodyText"/>
        <w:numPr>
          <w:ilvl w:val="0"/>
          <w:numId w:val="4"/>
        </w:numPr>
        <w:tabs>
          <w:tab w:val="left" w:pos="821"/>
        </w:tabs>
        <w:spacing w:before="19" w:line="256" w:lineRule="auto"/>
        <w:rPr>
          <w:sz w:val="18"/>
          <w:szCs w:val="18"/>
        </w:rPr>
      </w:pPr>
      <w:r w:rsidRPr="00CA726D">
        <w:rPr>
          <w:sz w:val="18"/>
          <w:szCs w:val="18"/>
        </w:rPr>
        <w:t>2 винта 4М, для закрепления трубки горелки на отверстии в ней</w:t>
      </w:r>
    </w:p>
    <w:p w:rsidR="003E6078" w:rsidRPr="00CA726D" w:rsidRDefault="003E6078">
      <w:pPr>
        <w:pStyle w:val="BodyText"/>
        <w:numPr>
          <w:ilvl w:val="0"/>
          <w:numId w:val="4"/>
        </w:numPr>
        <w:tabs>
          <w:tab w:val="left" w:pos="821"/>
        </w:tabs>
        <w:spacing w:before="4" w:line="256" w:lineRule="auto"/>
        <w:ind w:right="408"/>
        <w:rPr>
          <w:sz w:val="18"/>
          <w:szCs w:val="18"/>
        </w:rPr>
      </w:pPr>
      <w:r w:rsidRPr="00CA726D">
        <w:rPr>
          <w:sz w:val="18"/>
          <w:szCs w:val="18"/>
        </w:rPr>
        <w:t>Уплотнительное кольцо - для уплотнения соединения между отверстием в горелке и трубкой горелки</w:t>
      </w:r>
    </w:p>
    <w:p w:rsidR="003E6078" w:rsidRPr="00CA726D" w:rsidRDefault="003E6078">
      <w:pPr>
        <w:pStyle w:val="Heading2"/>
        <w:numPr>
          <w:ilvl w:val="1"/>
          <w:numId w:val="46"/>
        </w:numPr>
        <w:tabs>
          <w:tab w:val="left" w:pos="533"/>
        </w:tabs>
        <w:spacing w:before="78"/>
        <w:ind w:left="532" w:hanging="432"/>
        <w:rPr>
          <w:sz w:val="18"/>
          <w:szCs w:val="18"/>
        </w:rPr>
      </w:pPr>
      <w:bookmarkStart w:id="28" w:name="_bookmark14"/>
      <w:bookmarkStart w:id="29" w:name="_Toc465800678"/>
      <w:bookmarkEnd w:id="28"/>
      <w:r w:rsidRPr="00CA726D">
        <w:rPr>
          <w:color w:val="000000"/>
          <w:sz w:val="18"/>
          <w:szCs w:val="18"/>
        </w:rPr>
        <w:t>Засыпная воронка</w:t>
      </w:r>
      <w:bookmarkEnd w:id="29"/>
    </w:p>
    <w:p w:rsidR="003E6078" w:rsidRPr="00CA726D" w:rsidRDefault="003E6078">
      <w:pPr>
        <w:spacing w:before="9" w:line="180" w:lineRule="exact"/>
        <w:rPr>
          <w:sz w:val="18"/>
          <w:szCs w:val="18"/>
        </w:rPr>
      </w:pPr>
      <w:r w:rsidRPr="00CA726D">
        <w:rPr>
          <w:sz w:val="18"/>
          <w:szCs w:val="18"/>
        </w:rPr>
        <w:br w:type="column"/>
      </w:r>
    </w:p>
    <w:p w:rsidR="003E6078" w:rsidRPr="00CA726D" w:rsidRDefault="003E6078">
      <w:pPr>
        <w:spacing w:line="200" w:lineRule="exact"/>
        <w:rPr>
          <w:sz w:val="18"/>
          <w:szCs w:val="18"/>
        </w:rPr>
      </w:pPr>
    </w:p>
    <w:p w:rsidR="003E6078" w:rsidRPr="00CA726D" w:rsidRDefault="003E6078">
      <w:pPr>
        <w:pStyle w:val="BodyText"/>
        <w:numPr>
          <w:ilvl w:val="0"/>
          <w:numId w:val="42"/>
        </w:numPr>
        <w:tabs>
          <w:tab w:val="left" w:pos="460"/>
        </w:tabs>
        <w:spacing w:line="258" w:lineRule="auto"/>
        <w:ind w:right="186"/>
        <w:rPr>
          <w:sz w:val="18"/>
          <w:szCs w:val="18"/>
        </w:rPr>
      </w:pPr>
      <w:r w:rsidRPr="00CA726D">
        <w:rPr>
          <w:sz w:val="18"/>
          <w:szCs w:val="18"/>
        </w:rPr>
        <w:t>ПВХ шланг - для соединения горелки с внешним устройством подачи</w:t>
      </w:r>
    </w:p>
    <w:p w:rsidR="003E6078" w:rsidRPr="00CA726D" w:rsidRDefault="003E6078">
      <w:pPr>
        <w:pStyle w:val="BodyText"/>
        <w:numPr>
          <w:ilvl w:val="0"/>
          <w:numId w:val="42"/>
        </w:numPr>
        <w:tabs>
          <w:tab w:val="left" w:pos="460"/>
        </w:tabs>
        <w:spacing w:line="258" w:lineRule="auto"/>
        <w:ind w:right="608"/>
        <w:rPr>
          <w:sz w:val="18"/>
          <w:szCs w:val="18"/>
        </w:rPr>
      </w:pPr>
      <w:r w:rsidRPr="00CA726D">
        <w:rPr>
          <w:sz w:val="18"/>
          <w:szCs w:val="18"/>
        </w:rPr>
        <w:t>Блок управления v9 – устанавливается на боковой стороне котла или на компактной засыпной воронке</w:t>
      </w:r>
    </w:p>
    <w:p w:rsidR="003E6078" w:rsidRPr="00CA726D" w:rsidRDefault="003E6078">
      <w:pPr>
        <w:pStyle w:val="BodyText"/>
        <w:numPr>
          <w:ilvl w:val="0"/>
          <w:numId w:val="42"/>
        </w:numPr>
        <w:tabs>
          <w:tab w:val="left" w:pos="460"/>
        </w:tabs>
        <w:spacing w:line="258" w:lineRule="auto"/>
        <w:ind w:right="247"/>
        <w:rPr>
          <w:rFonts w:cs="Calibri"/>
          <w:sz w:val="18"/>
          <w:szCs w:val="18"/>
        </w:rPr>
      </w:pPr>
      <w:r w:rsidRPr="00CA726D">
        <w:rPr>
          <w:sz w:val="18"/>
          <w:szCs w:val="18"/>
        </w:rPr>
        <w:t>2 крыльчатые гайки - для закрепления горелки на котле</w:t>
      </w:r>
    </w:p>
    <w:p w:rsidR="003E6078" w:rsidRPr="00CA726D" w:rsidRDefault="003E6078">
      <w:pPr>
        <w:pStyle w:val="BodyText"/>
        <w:numPr>
          <w:ilvl w:val="0"/>
          <w:numId w:val="42"/>
        </w:numPr>
        <w:tabs>
          <w:tab w:val="left" w:pos="460"/>
        </w:tabs>
        <w:spacing w:line="252" w:lineRule="exact"/>
        <w:rPr>
          <w:sz w:val="18"/>
          <w:szCs w:val="18"/>
        </w:rPr>
      </w:pPr>
      <w:r w:rsidRPr="00CA726D">
        <w:rPr>
          <w:sz w:val="18"/>
          <w:szCs w:val="18"/>
        </w:rPr>
        <w:t>2 шайбы под крыльчатыми гайками</w:t>
      </w:r>
    </w:p>
    <w:p w:rsidR="003E6078" w:rsidRPr="00CA726D" w:rsidRDefault="003E6078">
      <w:pPr>
        <w:spacing w:line="252" w:lineRule="exact"/>
        <w:rPr>
          <w:sz w:val="18"/>
          <w:szCs w:val="18"/>
        </w:rPr>
        <w:sectPr w:rsidR="003E6078" w:rsidRPr="00CA726D">
          <w:type w:val="continuous"/>
          <w:pgSz w:w="11910" w:h="16840"/>
          <w:pgMar w:top="0" w:right="600" w:bottom="280" w:left="980" w:header="708" w:footer="708" w:gutter="0"/>
          <w:cols w:num="2" w:space="708" w:equalWidth="0">
            <w:col w:w="4600" w:space="1354"/>
            <w:col w:w="4376"/>
          </w:cols>
        </w:sectPr>
      </w:pPr>
    </w:p>
    <w:p w:rsidR="003E6078" w:rsidRPr="00CA726D" w:rsidRDefault="003E6078">
      <w:pPr>
        <w:pStyle w:val="BodyText"/>
        <w:spacing w:before="25" w:line="258" w:lineRule="auto"/>
        <w:ind w:left="100" w:right="123" w:firstLine="0"/>
        <w:jc w:val="both"/>
        <w:rPr>
          <w:rFonts w:cs="Calibri"/>
          <w:sz w:val="18"/>
          <w:szCs w:val="18"/>
        </w:rPr>
      </w:pPr>
      <w:r w:rsidRPr="00CA726D">
        <w:rPr>
          <w:sz w:val="18"/>
          <w:szCs w:val="18"/>
        </w:rPr>
        <w:t>Ниже вы можете видеть основную схему двух типов засыпных воронок, т.е. Компактную и Внешнюю версии. Внешнюю засыпную воронку можно комбинировать с котлами всех размеров. Она устанавливается на месте, из производства приходит в разобранном состоянии. Описание и схему монтажа вы найдете в данном руководстве, в разделе Порядок установки.</w:t>
      </w:r>
    </w:p>
    <w:p w:rsidR="003E6078" w:rsidRPr="00CA726D" w:rsidRDefault="003E6078">
      <w:pPr>
        <w:pStyle w:val="BodyText"/>
        <w:spacing w:before="162" w:line="258" w:lineRule="auto"/>
        <w:ind w:left="100" w:right="119" w:firstLine="0"/>
        <w:jc w:val="both"/>
        <w:rPr>
          <w:rFonts w:cs="Calibri"/>
          <w:sz w:val="18"/>
          <w:szCs w:val="18"/>
        </w:rPr>
      </w:pPr>
      <w:r w:rsidRPr="00CA726D">
        <w:rPr>
          <w:sz w:val="18"/>
          <w:szCs w:val="18"/>
        </w:rPr>
        <w:t>Компактная версия засыпной воронки показана на правой стороне рисунка. Она комплектуется на производстве, и ее можно простым образом приставить к котлу, с двух сторон в зависимости от положения горелки для гранул. Компактную засыпную воронку можно устанавливать с котлами Biopel 10 – 40 кВт.</w:t>
      </w:r>
    </w:p>
    <w:p w:rsidR="003E6078" w:rsidRPr="00AA08B5" w:rsidRDefault="003E6078">
      <w:pPr>
        <w:spacing w:before="9" w:line="240" w:lineRule="exact"/>
        <w:rPr>
          <w:sz w:val="24"/>
          <w:szCs w:val="24"/>
        </w:rPr>
      </w:pPr>
    </w:p>
    <w:p w:rsidR="003E6078" w:rsidRPr="00AA08B5" w:rsidRDefault="003E6078">
      <w:pPr>
        <w:pStyle w:val="Heading3"/>
        <w:tabs>
          <w:tab w:val="left" w:pos="4173"/>
          <w:tab w:val="left" w:pos="5750"/>
        </w:tabs>
        <w:spacing w:before="60"/>
        <w:ind w:left="2164"/>
        <w:rPr>
          <w:rFonts w:cs="Calibri"/>
          <w:b w:val="0"/>
          <w:bCs w:val="0"/>
        </w:rPr>
      </w:pPr>
      <w:r w:rsidRPr="00AA08B5">
        <w:rPr>
          <w:color w:val="FFC000"/>
          <w:position w:val="-8"/>
        </w:rPr>
        <w:t>e</w:t>
      </w:r>
      <w:r w:rsidRPr="00AA08B5">
        <w:tab/>
      </w:r>
      <w:r w:rsidRPr="00AA08B5">
        <w:rPr>
          <w:color w:val="FFC000"/>
          <w:position w:val="1"/>
        </w:rPr>
        <w:t>a</w:t>
      </w:r>
      <w:r w:rsidRPr="00AA08B5">
        <w:tab/>
      </w:r>
      <w:r w:rsidRPr="00AA08B5">
        <w:rPr>
          <w:color w:val="FFC000"/>
        </w:rPr>
        <w:t>f</w:t>
      </w:r>
    </w:p>
    <w:p w:rsidR="003E6078" w:rsidRPr="00AA08B5" w:rsidRDefault="003E6078">
      <w:pPr>
        <w:rPr>
          <w:rFonts w:cs="Calibri"/>
        </w:rPr>
        <w:sectPr w:rsidR="003E6078" w:rsidRPr="00AA08B5">
          <w:type w:val="continuous"/>
          <w:pgSz w:w="11910" w:h="16840"/>
          <w:pgMar w:top="0" w:right="600" w:bottom="280" w:left="980" w:header="708" w:footer="708" w:gutter="0"/>
          <w:cols w:space="708"/>
        </w:sectPr>
      </w:pPr>
    </w:p>
    <w:p w:rsidR="003E6078" w:rsidRPr="00AA08B5" w:rsidRDefault="003E6078">
      <w:pPr>
        <w:pStyle w:val="Heading3"/>
        <w:spacing w:before="26"/>
        <w:ind w:right="1971"/>
        <w:jc w:val="right"/>
        <w:rPr>
          <w:rFonts w:cs="Calibri"/>
          <w:b w:val="0"/>
          <w:bCs w:val="0"/>
        </w:rPr>
      </w:pPr>
      <w:r w:rsidRPr="00AA08B5">
        <w:rPr>
          <w:color w:val="FFC000"/>
        </w:rPr>
        <w:t>i</w:t>
      </w:r>
    </w:p>
    <w:p w:rsidR="003E6078" w:rsidRPr="00AA08B5" w:rsidRDefault="003E6078">
      <w:pPr>
        <w:pStyle w:val="Heading3"/>
        <w:spacing w:before="70"/>
        <w:ind w:left="1372" w:right="1164"/>
        <w:jc w:val="center"/>
        <w:rPr>
          <w:rFonts w:cs="Calibri"/>
          <w:b w:val="0"/>
          <w:bCs w:val="0"/>
        </w:rPr>
      </w:pPr>
      <w:r w:rsidRPr="00AA08B5">
        <w:rPr>
          <w:color w:val="FFC000"/>
        </w:rPr>
        <w:t>j</w:t>
      </w:r>
    </w:p>
    <w:p w:rsidR="003E6078" w:rsidRPr="00AA08B5" w:rsidRDefault="003E6078">
      <w:pPr>
        <w:spacing w:line="130" w:lineRule="exact"/>
        <w:rPr>
          <w:sz w:val="13"/>
          <w:szCs w:val="13"/>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pStyle w:val="Heading3"/>
        <w:spacing w:before="56"/>
        <w:ind w:right="1993"/>
        <w:jc w:val="right"/>
        <w:rPr>
          <w:rFonts w:cs="Calibri"/>
          <w:b w:val="0"/>
          <w:bCs w:val="0"/>
        </w:rPr>
      </w:pPr>
      <w:r w:rsidRPr="00AA08B5">
        <w:rPr>
          <w:color w:val="FFC000"/>
          <w:w w:val="95"/>
        </w:rPr>
        <w:t>h</w:t>
      </w:r>
    </w:p>
    <w:p w:rsidR="003E6078" w:rsidRPr="00AA08B5" w:rsidRDefault="003E6078">
      <w:pPr>
        <w:spacing w:before="7" w:line="240" w:lineRule="exact"/>
        <w:rPr>
          <w:sz w:val="24"/>
          <w:szCs w:val="24"/>
        </w:rPr>
      </w:pPr>
    </w:p>
    <w:p w:rsidR="003E6078" w:rsidRPr="00AA08B5" w:rsidRDefault="003E6078">
      <w:pPr>
        <w:pStyle w:val="Heading3"/>
        <w:spacing w:before="56" w:line="229" w:lineRule="exact"/>
        <w:ind w:left="592" w:right="963"/>
        <w:jc w:val="center"/>
        <w:rPr>
          <w:rFonts w:cs="Calibri"/>
          <w:b w:val="0"/>
          <w:bCs w:val="0"/>
        </w:rPr>
      </w:pPr>
      <w:r w:rsidRPr="00AA08B5">
        <w:rPr>
          <w:color w:val="FFC000"/>
        </w:rPr>
        <w:t>g</w:t>
      </w:r>
    </w:p>
    <w:p w:rsidR="003E6078" w:rsidRPr="00AA08B5" w:rsidRDefault="003E6078">
      <w:pPr>
        <w:pStyle w:val="Heading3"/>
        <w:tabs>
          <w:tab w:val="left" w:pos="2500"/>
        </w:tabs>
        <w:spacing w:line="229" w:lineRule="exact"/>
        <w:ind w:left="1915"/>
        <w:rPr>
          <w:rFonts w:cs="Calibri"/>
          <w:b w:val="0"/>
          <w:bCs w:val="0"/>
        </w:rPr>
      </w:pPr>
      <w:r w:rsidRPr="00AA08B5">
        <w:rPr>
          <w:color w:val="FFC000"/>
          <w:u w:val="dotted" w:color="EC7C30"/>
        </w:rPr>
        <w:t xml:space="preserve"> </w:t>
      </w:r>
      <w:r w:rsidRPr="00AA08B5">
        <w:tab/>
      </w:r>
      <w:r w:rsidRPr="00AA08B5">
        <w:rPr>
          <w:color w:val="FFC000"/>
        </w:rPr>
        <w:t xml:space="preserve"> c</w:t>
      </w: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20" w:lineRule="exact"/>
      </w:pPr>
    </w:p>
    <w:p w:rsidR="003E6078" w:rsidRPr="00AA08B5" w:rsidRDefault="003E6078">
      <w:pPr>
        <w:pStyle w:val="Heading3"/>
        <w:tabs>
          <w:tab w:val="left" w:pos="7159"/>
        </w:tabs>
        <w:spacing w:before="55"/>
        <w:ind w:left="3741"/>
        <w:rPr>
          <w:rFonts w:cs="Calibri"/>
          <w:b w:val="0"/>
          <w:bCs w:val="0"/>
        </w:rPr>
      </w:pPr>
      <w:r w:rsidRPr="00AA08B5">
        <w:rPr>
          <w:color w:val="FFC000"/>
          <w:position w:val="1"/>
        </w:rPr>
        <w:t>d</w:t>
      </w:r>
      <w:r w:rsidRPr="00AA08B5">
        <w:tab/>
      </w:r>
      <w:r w:rsidRPr="00AA08B5">
        <w:rPr>
          <w:color w:val="FFC000"/>
        </w:rPr>
        <w:t>k</w:t>
      </w:r>
    </w:p>
    <w:p w:rsidR="003E6078" w:rsidRPr="00AA08B5" w:rsidRDefault="003E6078">
      <w:pPr>
        <w:spacing w:before="1" w:line="150" w:lineRule="exact"/>
        <w:rPr>
          <w:sz w:val="15"/>
          <w:szCs w:val="15"/>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sectPr w:rsidR="003E6078" w:rsidRPr="00AA08B5">
          <w:headerReference w:type="default" r:id="rId30"/>
          <w:footerReference w:type="default" r:id="rId31"/>
          <w:pgSz w:w="11910" w:h="16840"/>
          <w:pgMar w:top="960" w:right="600" w:bottom="280" w:left="980" w:header="0" w:footer="0" w:gutter="0"/>
          <w:cols w:space="708"/>
        </w:sectPr>
      </w:pPr>
    </w:p>
    <w:p w:rsidR="003E6078" w:rsidRPr="00AA08B5" w:rsidRDefault="003E6078">
      <w:pPr>
        <w:pStyle w:val="BodyText"/>
        <w:numPr>
          <w:ilvl w:val="2"/>
          <w:numId w:val="46"/>
        </w:numPr>
        <w:tabs>
          <w:tab w:val="left" w:pos="821"/>
        </w:tabs>
        <w:spacing w:before="59"/>
      </w:pPr>
      <w:r w:rsidRPr="00AA08B5">
        <w:t>Внешняя засыпная воронка</w:t>
      </w:r>
    </w:p>
    <w:p w:rsidR="003E6078" w:rsidRPr="00AA08B5" w:rsidRDefault="003E6078">
      <w:pPr>
        <w:pStyle w:val="BodyText"/>
        <w:numPr>
          <w:ilvl w:val="2"/>
          <w:numId w:val="46"/>
        </w:numPr>
        <w:tabs>
          <w:tab w:val="left" w:pos="821"/>
        </w:tabs>
        <w:spacing w:before="20" w:line="259" w:lineRule="auto"/>
        <w:ind w:right="3"/>
      </w:pPr>
      <w:r w:rsidRPr="00AA08B5">
        <w:t>3 главные ножки засыпной воронки - закрепляемые в верхней части на засыпной воронке</w:t>
      </w:r>
    </w:p>
    <w:p w:rsidR="003E6078" w:rsidRPr="00AA08B5" w:rsidRDefault="003E6078">
      <w:pPr>
        <w:pStyle w:val="BodyText"/>
        <w:numPr>
          <w:ilvl w:val="2"/>
          <w:numId w:val="46"/>
        </w:numPr>
        <w:tabs>
          <w:tab w:val="left" w:pos="821"/>
        </w:tabs>
        <w:spacing w:line="259" w:lineRule="auto"/>
      </w:pPr>
      <w:r w:rsidRPr="00AA08B5">
        <w:t>Ножка для всовывания Внешнего устройства подачи. В ножке имеется отверстие, в которое всовывается устройство подачи</w:t>
      </w:r>
    </w:p>
    <w:p w:rsidR="003E6078" w:rsidRPr="00AA08B5" w:rsidRDefault="003E6078">
      <w:pPr>
        <w:pStyle w:val="BodyText"/>
        <w:numPr>
          <w:ilvl w:val="2"/>
          <w:numId w:val="46"/>
        </w:numPr>
        <w:tabs>
          <w:tab w:val="left" w:pos="821"/>
        </w:tabs>
      </w:pPr>
      <w:r w:rsidRPr="00AA08B5">
        <w:t>Выгребное отверстие для очистки засыпной воронки от пыли</w:t>
      </w:r>
    </w:p>
    <w:p w:rsidR="003E6078" w:rsidRPr="00AA08B5" w:rsidRDefault="003E6078">
      <w:pPr>
        <w:pStyle w:val="BodyText"/>
        <w:numPr>
          <w:ilvl w:val="2"/>
          <w:numId w:val="46"/>
        </w:numPr>
        <w:tabs>
          <w:tab w:val="left" w:pos="821"/>
        </w:tabs>
        <w:spacing w:before="20"/>
      </w:pPr>
      <w:r w:rsidRPr="00AA08B5">
        <w:t>Заполняющее отверстие - может иметь люк</w:t>
      </w:r>
    </w:p>
    <w:p w:rsidR="003E6078" w:rsidRPr="00AA08B5" w:rsidRDefault="003E6078">
      <w:pPr>
        <w:pStyle w:val="BodyText"/>
        <w:numPr>
          <w:ilvl w:val="2"/>
          <w:numId w:val="46"/>
        </w:numPr>
        <w:tabs>
          <w:tab w:val="left" w:pos="821"/>
        </w:tabs>
        <w:spacing w:before="59"/>
      </w:pPr>
      <w:r w:rsidRPr="00AA08B5">
        <w:br w:type="column"/>
        <w:t>Компактная загрузочная воронка</w:t>
      </w:r>
    </w:p>
    <w:p w:rsidR="003E6078" w:rsidRPr="00AA08B5" w:rsidRDefault="003E6078">
      <w:pPr>
        <w:pStyle w:val="BodyText"/>
        <w:numPr>
          <w:ilvl w:val="2"/>
          <w:numId w:val="46"/>
        </w:numPr>
        <w:tabs>
          <w:tab w:val="left" w:pos="821"/>
        </w:tabs>
        <w:spacing w:before="20"/>
      </w:pPr>
      <w:r w:rsidRPr="00AA08B5">
        <w:t>Передняя снимаемая дверца</w:t>
      </w:r>
    </w:p>
    <w:p w:rsidR="003E6078" w:rsidRPr="00AA08B5" w:rsidRDefault="003E6078">
      <w:pPr>
        <w:pStyle w:val="BodyText"/>
        <w:numPr>
          <w:ilvl w:val="2"/>
          <w:numId w:val="46"/>
        </w:numPr>
        <w:tabs>
          <w:tab w:val="left" w:pos="821"/>
        </w:tabs>
        <w:spacing w:before="20"/>
      </w:pPr>
      <w:r w:rsidRPr="00AA08B5">
        <w:t>Выгребное отверстие для очистки засыпной воронки от пыли</w:t>
      </w:r>
    </w:p>
    <w:p w:rsidR="003E6078" w:rsidRPr="00AA08B5" w:rsidRDefault="003E6078">
      <w:pPr>
        <w:pStyle w:val="BodyText"/>
        <w:numPr>
          <w:ilvl w:val="2"/>
          <w:numId w:val="46"/>
        </w:numPr>
        <w:tabs>
          <w:tab w:val="left" w:pos="821"/>
        </w:tabs>
        <w:spacing w:before="17" w:line="259" w:lineRule="auto"/>
        <w:ind w:right="120"/>
      </w:pPr>
      <w:r w:rsidRPr="00AA08B5">
        <w:t>Отверстия для проведения кабелей из передней стороны засыпной воронки</w:t>
      </w:r>
    </w:p>
    <w:p w:rsidR="003E6078" w:rsidRPr="00AA08B5" w:rsidRDefault="003E6078">
      <w:pPr>
        <w:pStyle w:val="BodyText"/>
        <w:numPr>
          <w:ilvl w:val="2"/>
          <w:numId w:val="46"/>
        </w:numPr>
        <w:tabs>
          <w:tab w:val="left" w:pos="821"/>
        </w:tabs>
      </w:pPr>
      <w:r w:rsidRPr="00AA08B5">
        <w:t>Блок управления v9</w:t>
      </w:r>
    </w:p>
    <w:p w:rsidR="003E6078" w:rsidRPr="00AA08B5" w:rsidRDefault="003E6078">
      <w:pPr>
        <w:pStyle w:val="BodyText"/>
        <w:numPr>
          <w:ilvl w:val="2"/>
          <w:numId w:val="46"/>
        </w:numPr>
        <w:tabs>
          <w:tab w:val="left" w:pos="821"/>
        </w:tabs>
        <w:spacing w:before="20"/>
      </w:pPr>
      <w:r w:rsidRPr="00AA08B5">
        <w:t>Отверстие для горелки с двух сторон засыпной воронки</w:t>
      </w:r>
    </w:p>
    <w:p w:rsidR="003E6078" w:rsidRPr="00AA08B5" w:rsidRDefault="003E6078">
      <w:pPr>
        <w:sectPr w:rsidR="003E6078" w:rsidRPr="00AA08B5">
          <w:type w:val="continuous"/>
          <w:pgSz w:w="11910" w:h="16840"/>
          <w:pgMar w:top="0" w:right="600" w:bottom="280" w:left="980" w:header="708" w:footer="708" w:gutter="0"/>
          <w:cols w:num="2" w:space="708" w:equalWidth="0">
            <w:col w:w="4613" w:space="980"/>
            <w:col w:w="4737"/>
          </w:cols>
        </w:sectPr>
      </w:pPr>
    </w:p>
    <w:p w:rsidR="003E6078" w:rsidRPr="00AA08B5" w:rsidRDefault="003E6078">
      <w:pPr>
        <w:spacing w:before="1" w:line="100" w:lineRule="exact"/>
        <w:rPr>
          <w:sz w:val="10"/>
          <w:szCs w:val="1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pStyle w:val="Heading2"/>
        <w:numPr>
          <w:ilvl w:val="1"/>
          <w:numId w:val="46"/>
        </w:numPr>
        <w:tabs>
          <w:tab w:val="left" w:pos="591"/>
        </w:tabs>
        <w:spacing w:before="47"/>
        <w:ind w:left="590" w:hanging="490"/>
        <w:jc w:val="both"/>
      </w:pPr>
      <w:bookmarkStart w:id="30" w:name="_bookmark15"/>
      <w:bookmarkStart w:id="31" w:name="_Toc465800679"/>
      <w:bookmarkEnd w:id="30"/>
      <w:r w:rsidRPr="00AA08B5">
        <w:rPr>
          <w:color w:val="000000"/>
        </w:rPr>
        <w:t>Внешнее устройство подачи</w:t>
      </w:r>
      <w:bookmarkEnd w:id="31"/>
    </w:p>
    <w:p w:rsidR="003E6078" w:rsidRPr="00AA08B5" w:rsidRDefault="003E6078">
      <w:pPr>
        <w:pStyle w:val="BodyText"/>
        <w:spacing w:before="25" w:line="258" w:lineRule="auto"/>
        <w:ind w:left="100" w:right="118" w:firstLine="0"/>
        <w:jc w:val="both"/>
      </w:pPr>
      <w:r w:rsidRPr="00AA08B5">
        <w:t>Внешнее устройство подачи гранул служит для подачи гранул из Внешней засыпной воронки в горелку. Устанавливается только в случае установки с Внешней засыпной воронкой, так как Компактная версия засыпной воронке внутри уже имеет это устройство подачи. Устройство подачи имеет мотор, скорость которого отличается в зависимости от величины котла. Проверьте щиток на Внешнем устройстве подачи, на котором указано, для какой мощности котла предназначено это устройство подачи. Применяйте только такой тип Внешнего устройства подачи, который предназначен для вашей величины котла.</w:t>
      </w:r>
    </w:p>
    <w:p w:rsidR="003E6078" w:rsidRPr="00AA08B5" w:rsidRDefault="003E6078">
      <w:pPr>
        <w:spacing w:line="180" w:lineRule="exact"/>
        <w:rPr>
          <w:sz w:val="18"/>
          <w:szCs w:val="18"/>
        </w:rPr>
      </w:pPr>
    </w:p>
    <w:p w:rsidR="003E6078" w:rsidRPr="00AA08B5" w:rsidRDefault="003E6078">
      <w:pPr>
        <w:pStyle w:val="Heading3"/>
        <w:tabs>
          <w:tab w:val="left" w:pos="4219"/>
          <w:tab w:val="left" w:pos="7610"/>
        </w:tabs>
        <w:ind w:left="2704"/>
        <w:rPr>
          <w:rFonts w:cs="Calibri"/>
          <w:b w:val="0"/>
          <w:bCs w:val="0"/>
        </w:rPr>
      </w:pPr>
      <w:r>
        <w:rPr>
          <w:noProof/>
          <w:lang w:val="cs-CZ" w:eastAsia="cs-CZ"/>
        </w:rPr>
        <w:pict>
          <v:group id="Group 1263" o:spid="_x0000_s1103" style="position:absolute;left:0;text-align:left;margin-left:168pt;margin-top:10.55pt;width:15pt;height:12.75pt;z-index:-251773440;mso-position-horizontal-relative:page" coordorigin="3360,211" coordsize="30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">
            <v:shape id="Freeform 1264" o:spid="_x0000_s1104" style="position:absolute;left:3360;top:211;width:300;height:255;visibility:visible;mso-wrap-style:square;v-text-anchor:top" coordsize="3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9hsMA&#10;AADdAAAADwAAAGRycy9kb3ducmV2LnhtbERPS2sCMRC+C/0PYQreNKkHK1ujSLGwF2l9XHobNuNu&#10;2s1kSdJ1/feNIHibj+85y/XgWtFTiNazhpepAkFceWO51nA6fkwWIGJCNth6Jg1XirBePY2WWBh/&#10;4T31h1SLHMKxQA1NSl0hZawachinviPO3NkHhynDUEsT8JLDXStnSs2lQ8u5ocGO3huqfg9/TsNW&#10;7crypwxfm+1pN/TKXs/fn1br8fOweQORaEgP8d1dmjz/dTGD2zf5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9hsMAAADdAAAADwAAAAAAAAAAAAAAAACYAgAAZHJzL2Rv&#10;d25yZXYueG1sUEsFBgAAAAAEAAQA9QAAAIgDAAAAAA==&#10;" path="m300,l,255e" filled="f" strokecolor="#ec7c30" strokeweight=".5pt">
              <v:stroke dashstyle="dash"/>
              <v:path arrowok="t" o:connecttype="custom" o:connectlocs="300,211;0,466" o:connectangles="0,0"/>
            </v:shape>
            <w10:wrap anchorx="page"/>
          </v:group>
        </w:pict>
      </w:r>
      <w:r>
        <w:rPr>
          <w:noProof/>
          <w:lang w:val="cs-CZ" w:eastAsia="cs-CZ"/>
        </w:rPr>
        <w:pict>
          <v:group id="Group 1261" o:spid="_x0000_s1105" style="position:absolute;left:0;text-align:left;margin-left:246.7pt;margin-top:12.05pt;width:11.25pt;height:16.5pt;z-index:-251772416;mso-position-horizontal-relative:page" coordorigin="4934,241" coordsize="22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">
            <v:shape id="Freeform 1262" o:spid="_x0000_s1106" style="position:absolute;left:4934;top:241;width:225;height:330;visibility:visible;mso-wrap-style:square;v-text-anchor:top" coordsize="22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9N8YA&#10;AADdAAAADwAAAGRycy9kb3ducmV2LnhtbESPT2sCMRDF74V+hzAFbzWrBytbo4hQKAhC/VPobdyM&#10;u0s3kyWJcf32nUPB2wzvzXu/WawG16lMIbaeDUzGBSjiytuWawPHw8frHFRMyBY7z2TgThFWy+en&#10;BZbW3/iL8j7VSkI4lmigSakvtY5VQw7j2PfEol18cJhkDbW2AW8S7jo9LYqZdtiyNDTY06ah6nd/&#10;dQbasHbnvsun+me74/P9mC+n72zM6GVYv4NKNKSH+f/60wr+21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Y9N8YAAADdAAAADwAAAAAAAAAAAAAAAACYAgAAZHJz&#10;L2Rvd25yZXYueG1sUEsFBgAAAAAEAAQA9QAAAIsDAAAAAA==&#10;" path="m225,l,330e" filled="f" strokecolor="#ec7c30" strokeweight=".5pt">
              <v:stroke dashstyle="dash"/>
              <v:path arrowok="t" o:connecttype="custom" o:connectlocs="225,241;0,571" o:connectangles="0,0"/>
            </v:shape>
            <w10:wrap anchorx="page"/>
          </v:group>
        </w:pict>
      </w:r>
      <w:r>
        <w:rPr>
          <w:noProof/>
          <w:lang w:val="cs-CZ" w:eastAsia="cs-CZ"/>
        </w:rPr>
        <w:pict>
          <v:group id="Group 1256" o:spid="_x0000_s1107" style="position:absolute;left:0;text-align:left;margin-left:407pt;margin-top:10.3pt;width:41.75pt;height:18.7pt;z-index:-251771392;mso-position-horizontal-relative:page" coordorigin="8140,206" coordsize="83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">
            <v:group id="Group 1259" o:spid="_x0000_s1108" style="position:absolute;left:8145;top:211;width:420;height:360" coordorigin="8145,211" coordsize="4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260" o:spid="_x0000_s1109" style="position:absolute;left:8145;top:211;width:420;height:360;visibility:visible;mso-wrap-style:square;v-text-anchor:top" coordsize="4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4LmMQA&#10;AADdAAAADwAAAGRycy9kb3ducmV2LnhtbERPS2vCQBC+F/wPywje6saCr+gqopbWU/EB4m3Mjkkw&#10;O5tmVxP/vVsoeJuP7znTeWMKcafK5ZYV9LoRCOLE6pxTBYf95/sIhPPIGgvLpOBBDuaz1tsUY21r&#10;3tJ951MRQtjFqCDzvoyldElGBl3XlsSBu9jKoA+wSqWusA7hppAfUTSQBnMODRmWtMwoue5uRsFm&#10;9bs69r/q28+53q7H6WnZl6OHUp12s5iA8NT4l/jf/a3D/OFwAH/fhB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C5jEAAAA3QAAAA8AAAAAAAAAAAAAAAAAmAIAAGRycy9k&#10;b3ducmV2LnhtbFBLBQYAAAAABAAEAPUAAACJAwAAAAA=&#10;" path="m420,l,360e" filled="f" strokecolor="#ec7c30" strokeweight=".5pt">
                <v:stroke dashstyle="dash"/>
                <v:path arrowok="t" o:connecttype="custom" o:connectlocs="420,211;0,571" o:connectangles="0,0"/>
              </v:shape>
            </v:group>
            <v:group id="Group 1257" o:spid="_x0000_s1110" style="position:absolute;left:8565;top:575;width:405;height:2" coordorigin="8565,575"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258" o:spid="_x0000_s1111" style="position:absolute;left:8565;top:575;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15cYA&#10;AADdAAAADwAAAGRycy9kb3ducmV2LnhtbESPQWvCQBCF74X+h2WE3upGC02MrlIKpV4KNYpeh+yY&#10;RLOzIbtq+u87B8HbDO/Ne98sVoNr1ZX60Hg2MBknoIhLbxuuDOy2X68ZqBCRLbaeycAfBVgtn58W&#10;mFt/4w1di1gpCeGQo4E6xi7XOpQ1OQxj3xGLdvS9wyhrX2nb403CXaunSfKuHTYsDTV29FlTeS4u&#10;zkD2VnTp1p9Os+kl2/8Um+/j+vdgzMto+JiDijTEh/l+vbaCn6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n15cYAAADdAAAADwAAAAAAAAAAAAAAAACYAgAAZHJz&#10;L2Rvd25yZXYueG1sUEsFBgAAAAAEAAQA9QAAAIsDAAAAAA==&#10;" path="m405,l,e" filled="f" strokecolor="#ec7c30" strokeweight=".5pt">
                <v:stroke dashstyle="dash"/>
                <v:path arrowok="t" o:connecttype="custom" o:connectlocs="405,0;0,0" o:connectangles="0,0"/>
              </v:shape>
            </v:group>
            <w10:wrap anchorx="page"/>
          </v:group>
        </w:pict>
      </w:r>
      <w:r w:rsidRPr="00AA08B5">
        <w:rPr>
          <w:color w:val="FFC000"/>
        </w:rPr>
        <w:t>a</w:t>
      </w:r>
      <w:r w:rsidRPr="00AA08B5">
        <w:tab/>
      </w:r>
      <w:r w:rsidRPr="00AA08B5">
        <w:rPr>
          <w:color w:val="FFC000"/>
          <w:position w:val="-2"/>
        </w:rPr>
        <w:t>b</w:t>
      </w:r>
      <w:r w:rsidRPr="00AA08B5">
        <w:tab/>
      </w:r>
      <w:r w:rsidRPr="00AA08B5">
        <w:rPr>
          <w:color w:val="FFC000"/>
          <w:position w:val="1"/>
        </w:rPr>
        <w:t>c</w:t>
      </w:r>
    </w:p>
    <w:p w:rsidR="003E6078" w:rsidRPr="00AA08B5" w:rsidRDefault="003E6078">
      <w:pPr>
        <w:pStyle w:val="Heading3"/>
        <w:spacing w:before="131"/>
        <w:ind w:right="2133"/>
        <w:jc w:val="right"/>
        <w:rPr>
          <w:rFonts w:cs="Calibri"/>
          <w:b w:val="0"/>
          <w:bCs w:val="0"/>
        </w:rPr>
      </w:pPr>
      <w:r w:rsidRPr="00AA08B5">
        <w:rPr>
          <w:color w:val="FFC000"/>
          <w:w w:val="95"/>
        </w:rPr>
        <w:t>d</w:t>
      </w:r>
    </w:p>
    <w:p w:rsidR="003E6078" w:rsidRPr="00AA08B5" w:rsidRDefault="003E6078">
      <w:pPr>
        <w:pStyle w:val="Heading3"/>
        <w:tabs>
          <w:tab w:val="left" w:pos="3724"/>
        </w:tabs>
        <w:spacing w:before="156"/>
        <w:ind w:left="1984"/>
        <w:rPr>
          <w:rFonts w:cs="Calibri"/>
          <w:b w:val="0"/>
          <w:bCs w:val="0"/>
        </w:rPr>
      </w:pPr>
      <w:r>
        <w:rPr>
          <w:noProof/>
          <w:lang w:val="cs-CZ" w:eastAsia="cs-CZ"/>
        </w:rPr>
        <w:pict>
          <v:group id="Group 1254" o:spid="_x0000_s1112" style="position:absolute;left:0;text-align:left;margin-left:210pt;margin-top:6.8pt;width:22.5pt;height:6.75pt;z-index:-251770368;mso-position-horizontal-relative:page" coordorigin="4200,136" coordsize="45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">
            <v:shape id="Freeform 1255" o:spid="_x0000_s1113" style="position:absolute;left:4200;top:136;width:450;height:135;visibility:visible;mso-wrap-style:square;v-text-anchor:top" coordsize="4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0cUA&#10;AADdAAAADwAAAGRycy9kb3ducmV2LnhtbERPS2vCQBC+F/oflhG8FN1oQSW6SqkoLUWKr4O3MTsm&#10;odnZkB01/ffdQqG3+fieM1u0rlI3akLp2cCgn4AizrwtOTdw2K96E1BBkC1WnsnANwVYzB8fZpha&#10;f+ct3XaSqxjCIUUDhUidah2yghyGvq+JI3fxjUOJsMm1bfAew12lh0ky0g5Ljg0F1vRaUPa1uzoD&#10;T+ujrD6Wo8Qf5TQM183n+1lrY7qd9mUKSqiVf/Gf+83G+ePxM/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RxQAAAN0AAAAPAAAAAAAAAAAAAAAAAJgCAABkcnMv&#10;ZG93bnJldi54bWxQSwUGAAAAAAQABAD1AAAAigMAAAAA&#10;" path="m450,135l,e" filled="f" strokecolor="#ec7c30" strokeweight=".5pt">
              <v:stroke dashstyle="dash"/>
              <v:path arrowok="t" o:connecttype="custom" o:connectlocs="450,271;0,136" o:connectangles="0,0"/>
            </v:shape>
            <w10:wrap anchorx="page"/>
          </v:group>
        </w:pict>
      </w:r>
      <w:r>
        <w:rPr>
          <w:noProof/>
          <w:lang w:val="cs-CZ" w:eastAsia="cs-CZ"/>
        </w:rPr>
        <w:pict>
          <v:group id="Group 1252" o:spid="_x0000_s1114" style="position:absolute;left:0;text-align:left;margin-left:155.95pt;margin-top:7.5pt;width:16.5pt;height:3.75pt;z-index:-251769344;mso-position-horizontal-relative:page" coordorigin="3119,150" coordsize="3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">
            <v:shape id="Freeform 1253" o:spid="_x0000_s1115" style="position:absolute;left:3119;top:150;width:330;height:75;visibility:visible;mso-wrap-style:square;v-text-anchor:top" coordsize="3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2lMMA&#10;AADdAAAADwAAAGRycy9kb3ducmV2LnhtbERPTWvCQBC9F/wPywi91U08NDW6BluQlt6MitchO2aD&#10;2dmQ3Saxv75bKPQ2j/c5m2KyrRio941jBekiAUFcOd1wreB03D+9gPABWWPrmBTcyUOxnT1sMNdu&#10;5AMNZahFDGGfowITQpdL6StDFv3CdcSRu7reYoiwr6XucYzhtpXLJHmWFhuODQY7ejNU3covq2B3&#10;+RxXr/69PSyz0/fdmXM5VHulHufTbg0i0BT+xX/uDx3nZ1kK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2lMMAAADdAAAADwAAAAAAAAAAAAAAAACYAgAAZHJzL2Rv&#10;d25yZXYueG1sUEsFBgAAAAAEAAQA9QAAAIgDAAAAAA==&#10;" path="m330,l,75e" filled="f" strokecolor="#ec7c30" strokeweight=".5pt">
              <v:stroke dashstyle="dash"/>
              <v:path arrowok="t" o:connecttype="custom" o:connectlocs="330,150;0,225" o:connectangles="0,0"/>
            </v:shape>
            <w10:wrap anchorx="page"/>
          </v:group>
        </w:pict>
      </w:r>
      <w:r w:rsidRPr="00AA08B5">
        <w:rPr>
          <w:color w:val="FFC000"/>
        </w:rPr>
        <w:t>f</w:t>
      </w:r>
      <w:r w:rsidRPr="00AA08B5">
        <w:tab/>
      </w:r>
      <w:r w:rsidRPr="00AA08B5">
        <w:rPr>
          <w:color w:val="FFC000"/>
        </w:rPr>
        <w:t>e</w:t>
      </w:r>
    </w:p>
    <w:p w:rsidR="003E6078" w:rsidRPr="00AA08B5" w:rsidRDefault="003E6078">
      <w:pPr>
        <w:rPr>
          <w:rFonts w:cs="Calibri"/>
        </w:rPr>
        <w:sectPr w:rsidR="003E6078" w:rsidRPr="00AA08B5">
          <w:type w:val="continuous"/>
          <w:pgSz w:w="11910" w:h="16840"/>
          <w:pgMar w:top="0" w:right="600" w:bottom="280" w:left="980" w:header="708" w:footer="708" w:gutter="0"/>
          <w:cols w:space="708"/>
        </w:sectPr>
      </w:pPr>
    </w:p>
    <w:p w:rsidR="003E6078" w:rsidRPr="00AA08B5" w:rsidRDefault="003E6078">
      <w:pPr>
        <w:pStyle w:val="BodyText"/>
        <w:numPr>
          <w:ilvl w:val="2"/>
          <w:numId w:val="46"/>
        </w:numPr>
        <w:tabs>
          <w:tab w:val="left" w:pos="821"/>
        </w:tabs>
        <w:spacing w:before="158" w:line="257" w:lineRule="auto"/>
      </w:pPr>
      <w:r w:rsidRPr="00AA08B5">
        <w:t>Мотор устройства подачи с конденсатором - чем больше котел, тем быстрее мотор</w:t>
      </w:r>
    </w:p>
    <w:p w:rsidR="003E6078" w:rsidRPr="00AA08B5" w:rsidRDefault="003E6078">
      <w:pPr>
        <w:pStyle w:val="BodyText"/>
        <w:numPr>
          <w:ilvl w:val="2"/>
          <w:numId w:val="46"/>
        </w:numPr>
        <w:tabs>
          <w:tab w:val="left" w:pos="821"/>
        </w:tabs>
        <w:spacing w:before="2"/>
      </w:pPr>
      <w:r w:rsidRPr="00AA08B5">
        <w:t>ПВХ трубка устройства подачи</w:t>
      </w:r>
    </w:p>
    <w:p w:rsidR="003E6078" w:rsidRPr="00AA08B5" w:rsidRDefault="003E6078">
      <w:pPr>
        <w:pStyle w:val="BodyText"/>
        <w:numPr>
          <w:ilvl w:val="2"/>
          <w:numId w:val="46"/>
        </w:numPr>
        <w:tabs>
          <w:tab w:val="left" w:pos="821"/>
        </w:tabs>
        <w:spacing w:before="20"/>
      </w:pPr>
      <w:r w:rsidRPr="00AA08B5">
        <w:t>Шнек устройства подачи</w:t>
      </w:r>
    </w:p>
    <w:p w:rsidR="003E6078" w:rsidRPr="00AA08B5" w:rsidRDefault="003E6078">
      <w:pPr>
        <w:pStyle w:val="BodyText"/>
        <w:numPr>
          <w:ilvl w:val="2"/>
          <w:numId w:val="46"/>
        </w:numPr>
        <w:tabs>
          <w:tab w:val="left" w:pos="821"/>
        </w:tabs>
        <w:spacing w:before="20"/>
      </w:pPr>
      <w:r w:rsidRPr="00AA08B5">
        <w:t>Вход гранул в устройство подачи</w:t>
      </w:r>
    </w:p>
    <w:p w:rsidR="003E6078" w:rsidRPr="00AA08B5" w:rsidRDefault="003E6078">
      <w:pPr>
        <w:pStyle w:val="BodyText"/>
        <w:numPr>
          <w:ilvl w:val="2"/>
          <w:numId w:val="46"/>
        </w:numPr>
        <w:tabs>
          <w:tab w:val="left" w:pos="821"/>
        </w:tabs>
        <w:spacing w:before="158"/>
      </w:pPr>
      <w:r w:rsidRPr="00AA08B5">
        <w:br w:type="column"/>
        <w:t>Выход гранул из устройства подачи в горелку</w:t>
      </w:r>
    </w:p>
    <w:p w:rsidR="003E6078" w:rsidRPr="00AA08B5" w:rsidRDefault="003E6078">
      <w:pPr>
        <w:pStyle w:val="BodyText"/>
        <w:numPr>
          <w:ilvl w:val="2"/>
          <w:numId w:val="46"/>
        </w:numPr>
        <w:tabs>
          <w:tab w:val="left" w:pos="821"/>
        </w:tabs>
        <w:spacing w:before="17" w:line="259" w:lineRule="auto"/>
        <w:ind w:right="121"/>
      </w:pPr>
      <w:r w:rsidRPr="00AA08B5">
        <w:t>Розетка 230 В - для подключения Внешнего устройства подачи с внешним цоколем на котле</w:t>
      </w:r>
    </w:p>
    <w:p w:rsidR="003E6078" w:rsidRPr="00AA08B5" w:rsidRDefault="003E6078">
      <w:pPr>
        <w:spacing w:line="259" w:lineRule="auto"/>
        <w:sectPr w:rsidR="003E6078" w:rsidRPr="00AA08B5">
          <w:type w:val="continuous"/>
          <w:pgSz w:w="11910" w:h="16840"/>
          <w:pgMar w:top="0" w:right="600" w:bottom="280" w:left="980" w:header="708" w:footer="708" w:gutter="0"/>
          <w:cols w:num="2" w:space="708" w:equalWidth="0">
            <w:col w:w="4611" w:space="982"/>
            <w:col w:w="4737"/>
          </w:cols>
        </w:sectPr>
      </w:pPr>
    </w:p>
    <w:p w:rsidR="003E6078" w:rsidRPr="00AA08B5" w:rsidRDefault="003E6078">
      <w:pPr>
        <w:spacing w:before="78"/>
        <w:ind w:left="2213" w:right="10307"/>
        <w:rPr>
          <w:rFonts w:ascii="Times New Roman" w:hAnsi="Times New Roman"/>
          <w:sz w:val="20"/>
          <w:szCs w:val="20"/>
        </w:rPr>
      </w:pPr>
      <w:r>
        <w:rPr>
          <w:noProof/>
          <w:lang w:val="cs-CZ" w:eastAsia="cs-CZ"/>
        </w:rPr>
        <w:pict>
          <v:group id="Group 1230" o:spid="_x0000_s1116" style="position:absolute;left:0;text-align:left;margin-left:137.15pt;margin-top:36pt;width:325pt;height:191.9pt;z-index:-251774464;mso-position-horizontal-relative:page;mso-position-vertical-relative:page" coordorigin="2743,720" coordsize="6500,3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">
            <v:shape id="Picture 1251" o:spid="_x0000_s1117" type="#_x0000_t75" style="position:absolute;left:2743;top:720;width:6406;height:3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yYPDAAAA3QAAAA8AAABkcnMvZG93bnJldi54bWxET91qwjAUvhd8h3AGuxFNJkNcNYp0jCnC&#10;YJ0PcGzOmmJzUppM69svguDd+fh+z3Ldu0acqQu1Zw0vEwWCuPSm5krD4edjPAcRIrLBxjNpuFKA&#10;9Wo4WGJm/IW/6VzESqQQDhlqsDG2mZShtOQwTHxLnLhf3zmMCXaVNB1eUrhr5FSpmXRYc2qw2FJu&#10;qTwVf05DsEc33+3z7dcs372dUF0/30eF1s9P/WYBIlIfH+K7e2vS/Kl6hds36QS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7Jg8MAAADdAAAADwAAAAAAAAAAAAAAAACf&#10;AgAAZHJzL2Rvd25yZXYueG1sUEsFBgAAAAAEAAQA9wAAAI8DAAAAAA==&#10;">
              <v:imagedata r:id="rId32" o:title=""/>
            </v:shape>
            <v:group id="Group 1249" o:spid="_x0000_s1118" style="position:absolute;left:4679;top:927;width:435;height:465" coordorigin="4679,927" coordsize="43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250" o:spid="_x0000_s1119" style="position:absolute;left:4679;top:927;width:435;height:465;visibility:visible;mso-wrap-style:square;v-text-anchor:top" coordsize="43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z3sMA&#10;AADdAAAADwAAAGRycy9kb3ducmV2LnhtbERPS4vCMBC+L/gfwgheRFM9uEs1SvEBnlzWCl6HZmyr&#10;zaQ20dZ/bxYW9jYf33MWq85U4kmNKy0rmIwjEMSZ1SXnCk7pbvQFwnlkjZVlUvAiB6tl72OBsbYt&#10;/9Dz6HMRQtjFqKDwvo6ldFlBBt3Y1sSBu9jGoA+wyaVusA3hppLTKJpJgyWHhgJrWheU3Y4Po2Ar&#10;k2SYbA6d/D7f26G/plk12Sg16HfJHISnzv+L/9x7HeZPo0/4/Sac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z3sMAAADdAAAADwAAAAAAAAAAAAAAAACYAgAAZHJzL2Rv&#10;d25yZXYueG1sUEsFBgAAAAAEAAQA9QAAAIgDAAAAAA==&#10;" path="m435,l,465e" filled="f" strokecolor="#ec7c30" strokeweight=".5pt">
                <v:stroke dashstyle="dash"/>
                <v:path arrowok="t" o:connecttype="custom" o:connectlocs="435,927;0,1392" o:connectangles="0,0"/>
              </v:shape>
            </v:group>
            <v:group id="Group 1247" o:spid="_x0000_s1120" style="position:absolute;left:6825;top:987;width:120;height:435" coordorigin="6825,987" coordsize="12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248" o:spid="_x0000_s1121" style="position:absolute;left:6825;top:987;width:120;height:435;visibility:visible;mso-wrap-style:square;v-text-anchor:top" coordsize="12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usEA&#10;AADdAAAADwAAAGRycy9kb3ducmV2LnhtbERPS4vCMBC+L/gfwgh7W1N7EK1GEUG2h/XgE49jM7bF&#10;ZtJtotZ/bwTB23x8z5nMWlOJGzWutKyg34tAEGdWl5wr2G2XP0MQziNrrCyTggc5mE07XxNMtL3z&#10;mm4bn4sQwi5BBYX3dSKlywoy6Hq2Jg7c2TYGfYBNLnWD9xBuKhlH0UAaLDk0FFjToqDssrkaBav9&#10;YfDH/Wx/+v03KcZHvqYjVuq7287HIDy1/iN+u1Md5sfRCF7fhB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NbrBAAAA3QAAAA8AAAAAAAAAAAAAAAAAmAIAAGRycy9kb3du&#10;cmV2LnhtbFBLBQYAAAAABAAEAPUAAACGAwAAAAA=&#10;" path="m,l120,435e" filled="f" strokecolor="#ec7c30" strokeweight=".5pt">
                <v:stroke dashstyle="dash"/>
                <v:path arrowok="t" o:connecttype="custom" o:connectlocs="0,987;120,1422" o:connectangles="0,0"/>
              </v:shape>
            </v:group>
            <v:group id="Group 1245" o:spid="_x0000_s1122" style="position:absolute;left:3675;top:3133;width:420;height:180" coordorigin="3675,3133" coordsize="4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246" o:spid="_x0000_s1123" style="position:absolute;left:3675;top:3133;width:420;height:180;visibility:visible;mso-wrap-style:square;v-text-anchor:top" coordsize="4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UsEA&#10;AADdAAAADwAAAGRycy9kb3ducmV2LnhtbERPyWrDMBC9F/IPYgK5NbJDaoobJTQb9NrUvQ/WxBK1&#10;RsZSHKdfXwUCvc3jrbPajK4VA/XBelaQzzMQxLXXlhsF1dfx+RVEiMgaW8+k4EYBNuvJ0wpL7a/8&#10;ScMpNiKFcChRgYmxK6UMtSGHYe474sSdfe8wJtg3Uvd4TeGulYssK6RDy6nBYEc7Q/XP6eIULO32&#10;tzD7LL4UtrLnbjh8H7lSajYd399ARBrjv/jh/tBp/iLP4f5NOk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lm1LBAAAA3QAAAA8AAAAAAAAAAAAAAAAAmAIAAGRycy9kb3du&#10;cmV2LnhtbFBLBQYAAAAABAAEAPUAAACGAwAAAAA=&#10;" path="m420,180l,e" filled="f" strokecolor="#ec7c30" strokeweight=".5pt">
                <v:stroke dashstyle="dash"/>
                <v:path arrowok="t" o:connecttype="custom" o:connectlocs="420,3313;0,3133" o:connectangles="0,0"/>
              </v:shape>
            </v:group>
            <v:group id="Group 1243" o:spid="_x0000_s1124" style="position:absolute;left:4830;top:3778;width:150;height:315" coordorigin="4830,3778" coordsize="15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244" o:spid="_x0000_s1125" style="position:absolute;left:4830;top:3778;width:150;height:315;visibility:visible;mso-wrap-style:square;v-text-anchor:top" coordsize="15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MMA&#10;AADdAAAADwAAAGRycy9kb3ducmV2LnhtbERP30vDMBB+F/wfwgm+ubQVRLqlZUwF55udCHs7mmva&#10;rbmUJHb1vzeC4Nt9fD9vUy92FDP5MDhWkK8yEMSt0wMbBR+Hl7tHECEiaxwdk4JvClBX11cbLLW7&#10;8DvNTTQihXAoUUEf41RKGdqeLIaVm4gT1zlvMSbojdQeLyncjrLIsgdpceDU0ONEu57ac/NlFZgu&#10;L/T89mSO+/1p+/k8NcfOD0rd3izbNYhIS/wX/7lfdZpf5Pfw+006Q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yJ/MMAAADdAAAADwAAAAAAAAAAAAAAAACYAgAAZHJzL2Rv&#10;d25yZXYueG1sUEsFBgAAAAAEAAQA9QAAAIgDAAAAAA==&#10;" path="m150,l,315e" filled="f" strokecolor="#ec7c30" strokeweight=".5pt">
                <v:stroke dashstyle="dash"/>
                <v:path arrowok="t" o:connecttype="custom" o:connectlocs="150,3778;0,4093" o:connectangles="0,0"/>
              </v:shape>
            </v:group>
            <v:group id="Group 1241" o:spid="_x0000_s1126" style="position:absolute;left:3254;top:1033;width:525;height:525" coordorigin="3254,1033" coordsize="52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242" o:spid="_x0000_s1127" style="position:absolute;left:3254;top:1033;width:525;height:525;visibility:visible;mso-wrap-style:square;v-text-anchor:top" coordsize="52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d3sMA&#10;AADdAAAADwAAAGRycy9kb3ducmV2LnhtbERP32vCMBB+F/wfwg1807SCIp1RZCAKDmR2MHw7kltb&#10;bC61ibX975fBYG/38f289ba3teio9ZVjBeksAUGsnam4UPCZ76crED4gG6wdk4KBPGw349EaM+Oe&#10;/EHdJRQihrDPUEEZQpNJ6XVJFv3MNcSR+3atxRBhW0jT4jOG21rOk2QpLVYcG0ps6K0kfbs8rAK8&#10;VtfV6ZCcdaq74THkfM/fv5SavPS7VxCB+vAv/nMfTZw/Tx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Ud3sMAAADdAAAADwAAAAAAAAAAAAAAAACYAgAAZHJzL2Rv&#10;d25yZXYueG1sUEsFBgAAAAAEAAQA9QAAAIgDAAAAAA==&#10;" path="m,l525,525e" filled="f" strokecolor="#ec7c30" strokeweight=".5pt">
                <v:stroke dashstyle="dash"/>
                <v:path arrowok="t" o:connecttype="custom" o:connectlocs="0,1033;525,1558" o:connectangles="0,0"/>
              </v:shape>
            </v:group>
            <v:group id="Group 1239" o:spid="_x0000_s1128" style="position:absolute;left:6059;top:2983;width:255;height:285" coordorigin="6059,2983" coordsize="25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1240" o:spid="_x0000_s1129" style="position:absolute;left:6059;top:2983;width:255;height:285;visibility:visible;mso-wrap-style:square;v-text-anchor:top" coordsize="25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CMIA&#10;AADdAAAADwAAAGRycy9kb3ducmV2LnhtbERPS4vCMBC+L/gfwgh7WdbUPVSpRhFx2QVPPtjz0Ixp&#10;sZmEJtr2328Ewdt8fM9ZrnvbiDu1oXasYDrJQBCXTtdsFJxP359zECEia2wck4KBAqxXo7clFtp1&#10;fKD7MRqRQjgUqKCK0RdShrIii2HiPHHiLq61GBNsjdQtdincNvIry3JpsebUUKGnbUXl9XizCrxv&#10;fvaYn8ruLz/sd+b8MQzmptT7uN8sQETq40v8dP/qNH+WT+Hx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70IwgAAAN0AAAAPAAAAAAAAAAAAAAAAAJgCAABkcnMvZG93&#10;bnJldi54bWxQSwUGAAAAAAQABAD1AAAAhwMAAAAA&#10;" path="m,l255,285e" filled="f" strokecolor="#ec7c30" strokeweight=".5pt">
                <v:stroke dashstyle="dash"/>
                <v:path arrowok="t" o:connecttype="custom" o:connectlocs="0,2983;255,3268" o:connectangles="0,0"/>
              </v:shape>
            </v:group>
            <v:group id="Group 1237" o:spid="_x0000_s1130" style="position:absolute;left:8716;top:2428;width:435;height:465" coordorigin="8716,2428" coordsize="43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238" o:spid="_x0000_s1131" style="position:absolute;left:8716;top:2428;width:435;height:465;visibility:visible;mso-wrap-style:square;v-text-anchor:top" coordsize="43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z+cQA&#10;AADdAAAADwAAAGRycy9kb3ducmV2LnhtbERPS2vCQBC+F/wPyxR6kWZjBS1pNiGoBU+KD+h1yE6T&#10;tNnZmN2a9N93BaG3+fiek+ajacWVetdYVjCLYhDEpdUNVwrOp/fnVxDOI2tsLZOCX3KQZ5OHFBNt&#10;Bz7Q9egrEULYJaig9r5LpHRlTQZdZDviwH3a3qAPsK+k7nEI4aaVL3G8kAYbDg01drSqqfw+/hgF&#10;G1kU02K9G+X+4zJM/depbGdrpZ4ex+INhKfR/4vv7q0O85eLOdy+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7s/nEAAAA3QAAAA8AAAAAAAAAAAAAAAAAmAIAAGRycy9k&#10;b3ducmV2LnhtbFBLBQYAAAAABAAEAPUAAACJAwAAAAA=&#10;" path="m435,l,465e" filled="f" strokecolor="#ec7c30" strokeweight=".5pt">
                <v:stroke dashstyle="dash"/>
                <v:path arrowok="t" o:connecttype="custom" o:connectlocs="435,2428;0,2893" o:connectangles="0,0"/>
              </v:shape>
            </v:group>
            <v:group id="Group 1235" o:spid="_x0000_s1132" style="position:absolute;left:8803;top:1234;width:435;height:465" coordorigin="8803,1234" coordsize="43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236" o:spid="_x0000_s1133" style="position:absolute;left:8803;top:1234;width:435;height:465;visibility:visible;mso-wrap-style:square;v-text-anchor:top" coordsize="43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OFsQA&#10;AADdAAAADwAAAGRycy9kb3ducmV2LnhtbERPS2vCQBC+F/wPyxR6kWZjQS1pNiGoBU+KD+h1yE6T&#10;tNnZmN2a9N93BaG3+fiek+ajacWVetdYVjCLYhDEpdUNVwrOp/fnVxDOI2tsLZOCX3KQZ5OHFBNt&#10;Bz7Q9egrEULYJaig9r5LpHRlTQZdZDviwH3a3qAPsK+k7nEI4aaVL3G8kAYbDg01drSqqfw+/hgF&#10;G1kU02K9G+X+4zJM/depbGdrpZ4ex+INhKfR/4vv7q0O85eLOdy+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jhbEAAAA3QAAAA8AAAAAAAAAAAAAAAAAmAIAAGRycy9k&#10;b3ducmV2LnhtbFBLBQYAAAAABAAEAPUAAACJAwAAAAA=&#10;" path="m435,l,465e" filled="f" strokecolor="#ec7c30" strokeweight=".5pt">
                <v:stroke dashstyle="dash"/>
                <v:path arrowok="t" o:connecttype="custom" o:connectlocs="435,1234;0,1699" o:connectangles="0,0"/>
              </v:shape>
            </v:group>
            <v:group id="Group 1233" o:spid="_x0000_s1134" style="position:absolute;left:6330;top:1603;width:480;height:495" coordorigin="6330,1603" coordsize="480,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234" o:spid="_x0000_s1135" style="position:absolute;left:6330;top:1603;width:480;height:495;visibility:visible;mso-wrap-style:square;v-text-anchor:top" coordsize="48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usMA&#10;AADdAAAADwAAAGRycy9kb3ducmV2LnhtbERPS2vCQBC+F/wPywje6kYRY1NXEcHqzVd6n2bHJJqd&#10;TbOrSf+9Wyj0Nh/fc+bLzlTiQY0rLSsYDSMQxJnVJecK0vPmdQbCeWSNlWVS8EMOloveyxwTbVs+&#10;0uPkcxFC2CWooPC+TqR0WUEG3dDWxIG72MagD7DJpW6wDeGmkuMomkqDJYeGAmtaF5TdTnej4Pvg&#10;jvHbKvXbyceu3X9dN9kh/VRq0O9W7yA8df5f/Ofe6TA/nsbw+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usMAAADdAAAADwAAAAAAAAAAAAAAAACYAgAAZHJzL2Rv&#10;d25yZXYueG1sUEsFBgAAAAAEAAQA9QAAAIgDAAAAAA==&#10;" path="m,l480,495e" filled="f" strokecolor="#ec7c30" strokeweight=".5pt">
                <v:stroke dashstyle="dash"/>
                <v:path arrowok="t" o:connecttype="custom" o:connectlocs="0,1603;480,2098" o:connectangles="0,0"/>
              </v:shape>
            </v:group>
            <v:group id="Group 1231" o:spid="_x0000_s1136" style="position:absolute;left:7484;top:3733;width:585;height:450" coordorigin="7484,3733" coordsize="58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232" o:spid="_x0000_s1137" style="position:absolute;left:7484;top:3733;width:585;height:450;visibility:visible;mso-wrap-style:square;v-text-anchor:top" coordsize="58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hhsYA&#10;AADdAAAADwAAAGRycy9kb3ducmV2LnhtbERPTU/CQBC9m/gfNmPCxcBWDlgKCxESsAeJKXDgOOmO&#10;3WJ3tumutP5718TE27y8z1muB9uIG3W+dqzgaZKAIC6drrlScD7txikIH5A1No5JwTd5WK/u75aY&#10;addzQbdjqEQMYZ+hAhNCm0npS0MW/cS1xJH7cJ3FEGFXSd1hH8NtI6dJMpMWa44NBlvaGio/j19W&#10;wT7f5JfD22P63rxe9+m13/SFKZQaPQwvCxCBhvAv/nPnOs5/ns3h95t4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hhsYAAADdAAAADwAAAAAAAAAAAAAAAACYAgAAZHJz&#10;L2Rvd25yZXYueG1sUEsFBgAAAAAEAAQA9QAAAIsDAAAAAA==&#10;" path="m585,450l,e" filled="f" strokecolor="#ec7c30" strokeweight=".5pt">
                <v:stroke dashstyle="dash"/>
                <v:path arrowok="t" o:connecttype="custom" o:connectlocs="585,4183;0,3733" o:connectangles="0,0"/>
              </v:shape>
            </v:group>
            <w10:wrap anchorx="page" anchory="page"/>
          </v:group>
        </w:pict>
      </w:r>
      <w:r w:rsidRPr="00C563F8">
        <w:rPr>
          <w:noProof/>
          <w:lang w:val="cs-CZ" w:eastAsia="cs-CZ"/>
        </w:rPr>
        <w:pict>
          <v:shape id="obrázek 4" o:spid="_x0000_i1027" type="#_x0000_t75" style="width:270pt;height:37.5pt;visibility:visible">
            <v:imagedata r:id="rId33" o:title=""/>
          </v:shape>
        </w:pict>
      </w:r>
    </w:p>
    <w:p w:rsidR="003E6078" w:rsidRPr="00AA08B5" w:rsidRDefault="003E6078">
      <w:pPr>
        <w:rPr>
          <w:rFonts w:ascii="Times New Roman" w:hAnsi="Times New Roman"/>
          <w:sz w:val="20"/>
          <w:szCs w:val="20"/>
        </w:rPr>
        <w:sectPr w:rsidR="003E6078" w:rsidRPr="00AA08B5">
          <w:type w:val="continuous"/>
          <w:pgSz w:w="11910" w:h="16840"/>
          <w:pgMar w:top="0" w:right="600" w:bottom="280" w:left="980" w:header="708" w:footer="708" w:gutter="0"/>
          <w:cols w:space="708"/>
        </w:sectPr>
      </w:pPr>
    </w:p>
    <w:p w:rsidR="003E6078" w:rsidRPr="00AA08B5" w:rsidRDefault="003E6078">
      <w:pPr>
        <w:pStyle w:val="Heading1"/>
        <w:numPr>
          <w:ilvl w:val="0"/>
          <w:numId w:val="48"/>
        </w:numPr>
        <w:tabs>
          <w:tab w:val="left" w:pos="460"/>
        </w:tabs>
        <w:jc w:val="both"/>
        <w:rPr>
          <w:rFonts w:cs="Calibri Light"/>
        </w:rPr>
      </w:pPr>
      <w:bookmarkStart w:id="32" w:name="_bookmark16"/>
      <w:bookmarkStart w:id="33" w:name="_Toc465800680"/>
      <w:bookmarkEnd w:id="32"/>
      <w:r w:rsidRPr="00AA08B5">
        <w:rPr>
          <w:color w:val="000000"/>
        </w:rPr>
        <w:t>ПОРЯДОК УСТАНОВКИ</w:t>
      </w:r>
      <w:bookmarkEnd w:id="33"/>
    </w:p>
    <w:p w:rsidR="003E6078" w:rsidRPr="00CA726D" w:rsidRDefault="003E6078" w:rsidP="00CA726D">
      <w:pPr>
        <w:pStyle w:val="BodyText"/>
        <w:spacing w:before="33"/>
        <w:ind w:left="100" w:right="119" w:firstLine="0"/>
        <w:jc w:val="both"/>
        <w:rPr>
          <w:sz w:val="18"/>
          <w:szCs w:val="18"/>
        </w:rPr>
      </w:pPr>
      <w:r w:rsidRPr="00CA726D">
        <w:rPr>
          <w:sz w:val="18"/>
          <w:szCs w:val="18"/>
        </w:rPr>
        <w:t>Способ установки отличается в зависимости от размеров котла и типа засыпной воронки для гранул. Ниже указано общее описание установки всех типов котлов с двумя типами засыпных воронок. Выберите подраздел в зависимости от вашей величины приобретенного котла и прочитайте в хронологическом порядке указания для установки всех компонентов.</w:t>
      </w:r>
    </w:p>
    <w:p w:rsidR="003E6078" w:rsidRPr="00CA726D" w:rsidRDefault="003E6078" w:rsidP="00CA726D">
      <w:pPr>
        <w:pStyle w:val="BodyText"/>
        <w:spacing w:before="162"/>
        <w:ind w:left="100" w:firstLine="0"/>
        <w:jc w:val="both"/>
        <w:rPr>
          <w:sz w:val="18"/>
          <w:szCs w:val="18"/>
        </w:rPr>
      </w:pPr>
      <w:r w:rsidRPr="00CA726D">
        <w:rPr>
          <w:sz w:val="18"/>
          <w:szCs w:val="18"/>
        </w:rPr>
        <w:t>Весь процесс установки можно разделить на следующие пункты:</w:t>
      </w:r>
    </w:p>
    <w:p w:rsidR="003E6078" w:rsidRPr="00CA726D" w:rsidRDefault="003E6078" w:rsidP="00CA726D">
      <w:pPr>
        <w:pStyle w:val="BodyText"/>
        <w:numPr>
          <w:ilvl w:val="0"/>
          <w:numId w:val="41"/>
        </w:numPr>
        <w:tabs>
          <w:tab w:val="left" w:pos="1169"/>
        </w:tabs>
        <w:spacing w:before="178"/>
        <w:rPr>
          <w:sz w:val="18"/>
          <w:szCs w:val="18"/>
        </w:rPr>
      </w:pPr>
      <w:r w:rsidRPr="00CA726D">
        <w:rPr>
          <w:sz w:val="18"/>
          <w:szCs w:val="18"/>
        </w:rPr>
        <w:t>Установка котла, засыпной воронки, горелки, или же Внешнего устройства подачи (разделы 5.1 - 5.6)</w:t>
      </w:r>
    </w:p>
    <w:p w:rsidR="003E6078" w:rsidRPr="00CA726D" w:rsidRDefault="003E6078" w:rsidP="00CA726D">
      <w:pPr>
        <w:pStyle w:val="BodyText"/>
        <w:numPr>
          <w:ilvl w:val="0"/>
          <w:numId w:val="41"/>
        </w:numPr>
        <w:tabs>
          <w:tab w:val="left" w:pos="1169"/>
        </w:tabs>
        <w:spacing w:before="20"/>
        <w:rPr>
          <w:sz w:val="18"/>
          <w:szCs w:val="18"/>
        </w:rPr>
      </w:pPr>
      <w:r w:rsidRPr="00CA726D">
        <w:rPr>
          <w:sz w:val="18"/>
          <w:szCs w:val="18"/>
        </w:rPr>
        <w:t>Установка дополнительных устройств (раздел 5.7)</w:t>
      </w:r>
    </w:p>
    <w:p w:rsidR="003E6078" w:rsidRPr="00CA726D" w:rsidRDefault="003E6078" w:rsidP="00CA726D">
      <w:pPr>
        <w:pStyle w:val="BodyText"/>
        <w:numPr>
          <w:ilvl w:val="0"/>
          <w:numId w:val="41"/>
        </w:numPr>
        <w:tabs>
          <w:tab w:val="left" w:pos="1169"/>
        </w:tabs>
        <w:spacing w:before="20"/>
        <w:rPr>
          <w:sz w:val="18"/>
          <w:szCs w:val="18"/>
        </w:rPr>
      </w:pPr>
      <w:r w:rsidRPr="00CA726D">
        <w:rPr>
          <w:sz w:val="18"/>
          <w:szCs w:val="18"/>
        </w:rPr>
        <w:t>Первый запуск котла (раздел 8)</w:t>
      </w:r>
    </w:p>
    <w:p w:rsidR="003E6078" w:rsidRPr="00CA726D" w:rsidRDefault="003E6078" w:rsidP="00CA726D">
      <w:pPr>
        <w:pStyle w:val="BodyText"/>
        <w:numPr>
          <w:ilvl w:val="0"/>
          <w:numId w:val="41"/>
        </w:numPr>
        <w:tabs>
          <w:tab w:val="left" w:pos="1169"/>
        </w:tabs>
        <w:spacing w:before="17"/>
        <w:rPr>
          <w:sz w:val="18"/>
          <w:szCs w:val="18"/>
        </w:rPr>
      </w:pPr>
      <w:r w:rsidRPr="00CA726D">
        <w:rPr>
          <w:sz w:val="18"/>
          <w:szCs w:val="18"/>
        </w:rPr>
        <w:t>Расчет мощности Внешнего устройства подачи в случае нестандартной установки (раздел 9.4)</w:t>
      </w:r>
    </w:p>
    <w:p w:rsidR="003E6078" w:rsidRPr="00CA726D" w:rsidRDefault="003E6078" w:rsidP="00CA726D">
      <w:pPr>
        <w:pStyle w:val="BodyText"/>
        <w:numPr>
          <w:ilvl w:val="0"/>
          <w:numId w:val="41"/>
        </w:numPr>
        <w:tabs>
          <w:tab w:val="left" w:pos="1169"/>
        </w:tabs>
        <w:spacing w:before="20"/>
        <w:rPr>
          <w:sz w:val="18"/>
          <w:szCs w:val="18"/>
        </w:rPr>
      </w:pPr>
      <w:r w:rsidRPr="00CA726D">
        <w:rPr>
          <w:sz w:val="18"/>
          <w:szCs w:val="18"/>
        </w:rPr>
        <w:t>Коррекция сжигания (разделы 9.1 - 9.3)</w:t>
      </w:r>
    </w:p>
    <w:p w:rsidR="003E6078" w:rsidRPr="00CA726D" w:rsidRDefault="003E6078" w:rsidP="00CA726D">
      <w:pPr>
        <w:pStyle w:val="BodyText"/>
        <w:numPr>
          <w:ilvl w:val="0"/>
          <w:numId w:val="41"/>
        </w:numPr>
        <w:tabs>
          <w:tab w:val="left" w:pos="1169"/>
        </w:tabs>
        <w:spacing w:before="20"/>
        <w:rPr>
          <w:sz w:val="18"/>
          <w:szCs w:val="18"/>
        </w:rPr>
      </w:pPr>
      <w:r w:rsidRPr="00CA726D">
        <w:rPr>
          <w:sz w:val="18"/>
          <w:szCs w:val="18"/>
        </w:rPr>
        <w:t>Настройка прочих функций и коррекция работы дополнительных устройств (раздел 7)</w:t>
      </w:r>
    </w:p>
    <w:p w:rsidR="003E6078" w:rsidRPr="00CA726D" w:rsidRDefault="003E6078" w:rsidP="00CA726D">
      <w:pPr>
        <w:pStyle w:val="BodyText"/>
        <w:spacing w:before="178"/>
        <w:ind w:left="100" w:right="122" w:firstLine="0"/>
        <w:jc w:val="both"/>
        <w:rPr>
          <w:sz w:val="18"/>
          <w:szCs w:val="18"/>
        </w:rPr>
      </w:pPr>
      <w:r w:rsidRPr="00CA726D">
        <w:rPr>
          <w:sz w:val="18"/>
          <w:szCs w:val="18"/>
        </w:rPr>
        <w:t>Основной тип установки можно разделить в зависимости от типа засыпной воронки для гранул. От засыпной воронки для гранул зависит основная конфигурация главных компонентов установленного комплекта Biopel. Ниже указана схема первой версии комплекта с так называемой Компактной засыпной воронкой. Внутри засыпной воронки установлена горелка, блок управления котла, а также внешнее устройство подачи гранул. Кроме того, указанный комплект имеет несколько дополнительных принадлежностей для лучшей иллюстрации возможностей конфигурации.</w:t>
      </w:r>
    </w:p>
    <w:p w:rsidR="003E6078" w:rsidRPr="00AA08B5" w:rsidRDefault="003E6078">
      <w:pPr>
        <w:pStyle w:val="Heading3"/>
        <w:tabs>
          <w:tab w:val="left" w:pos="7716"/>
        </w:tabs>
        <w:spacing w:before="56" w:line="274" w:lineRule="exact"/>
        <w:ind w:left="7008"/>
        <w:rPr>
          <w:rFonts w:cs="Calibri"/>
          <w:b w:val="0"/>
          <w:bCs w:val="0"/>
        </w:rPr>
      </w:pPr>
      <w:r>
        <w:rPr>
          <w:noProof/>
          <w:lang w:val="cs-CZ" w:eastAsia="cs-CZ"/>
        </w:rPr>
        <w:pict>
          <v:group id="Group 1207" o:spid="_x0000_s1138" style="position:absolute;left:0;text-align:left;margin-left:163.75pt;margin-top:8.45pt;width:272.25pt;height:239.55pt;z-index:-251768320;mso-position-horizontal-relative:page" coordorigin="3275,169" coordsize="5445,4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">
            <v:shape id="Picture 1228" o:spid="_x0000_s1139" type="#_x0000_t75" style="position:absolute;left:3275;top:169;width:5354;height:47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ZCfHAAAA3QAAAA8AAABkcnMvZG93bnJldi54bWxEj0FrwkAQhe+F/odlCl6KbhSREF1FBcGW&#10;HqoV7XGanSah2dmwuybx33cLQm8zvPe+ebNY9aYWLTlfWVYwHiUgiHOrKy4UnD52wxSED8gaa8uk&#10;4EYeVsvHhwVm2nZ8oPYYChEh7DNUUIbQZFL6vCSDfmQb4qh9W2cwxNUVUjvsItzUcpIkM2mw4nih&#10;xIa2JeU/x6uJlJf3Jnyyq1+n9u3rdDmvN+1zp9TgqV/PQQTqw7/5nt7rWH+cTuDvmziC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vZCfHAAAA3QAAAA8AAAAAAAAAAAAA&#10;AAAAnwIAAGRycy9kb3ducmV2LnhtbFBLBQYAAAAABAAEAPcAAACTAwAAAAA=&#10;">
              <v:imagedata r:id="rId34" o:title=""/>
            </v:shape>
            <v:group id="Group 1226" o:spid="_x0000_s1140" style="position:absolute;left:7860;top:337;width:435;height:465" coordorigin="7860,337" coordsize="43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227" o:spid="_x0000_s1141" style="position:absolute;left:7860;top:337;width:435;height:465;visibility:visible;mso-wrap-style:square;v-text-anchor:top" coordsize="43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Pj8IA&#10;AADdAAAADwAAAGRycy9kb3ducmV2LnhtbERPTYvCMBC9L/gfwgh7EU0rskg1StEV9qSsCl6HZmyr&#10;zaQ2WVv/vREWvM3jfc582ZlK3KlxpWUF8SgCQZxZXXKu4HjYDKcgnEfWWFkmBQ9ysFz0PuaYaNvy&#10;L933PhchhF2CCgrv60RKlxVk0I1sTRy4s20M+gCbXOoG2xBuKjmOoi9psOTQUGBNq4Ky6/7PKPiW&#10;aTpI19tO7k63duAvh6yK10p99rt0BsJT59/if/ePDvPj6Q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Q+PwgAAAN0AAAAPAAAAAAAAAAAAAAAAAJgCAABkcnMvZG93&#10;bnJldi54bWxQSwUGAAAAAAQABAD1AAAAhwMAAAAA&#10;" path="m435,l,465e" filled="f" strokecolor="#ec7c30" strokeweight=".5pt">
                <v:stroke dashstyle="dash"/>
                <v:path arrowok="t" o:connecttype="custom" o:connectlocs="435,337;0,802" o:connectangles="0,0"/>
              </v:shape>
            </v:group>
            <v:group id="Group 1224" o:spid="_x0000_s1142" style="position:absolute;left:5490;top:3820;width:255;height:855" coordorigin="5490,3820" coordsize="25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225" o:spid="_x0000_s1143" style="position:absolute;left:5490;top:3820;width:255;height:855;visibility:visible;mso-wrap-style:square;v-text-anchor:top" coordsize="25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i5cIA&#10;AADdAAAADwAAAGRycy9kb3ducmV2LnhtbERP24rCMBB9F/Yfwiz4pqkuVqlGEWVxF5+8fMDYjE2x&#10;mZQm1vr3mwXBtzmc6yxWna1ES40vHSsYDRMQxLnTJRcKzqfvwQyED8gaK8ek4EkeVsuP3gIz7R58&#10;oPYYChFD2GeowIRQZ1L63JBFP3Q1ceSurrEYImwKqRt8xHBbyXGSpNJiybHBYE0bQ/nteLcKWv81&#10;uZ/sdLs/7PbmmU5+L920Vqr/2a3nIAJ14S1+uX90nD+apfD/TTx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2LlwgAAAN0AAAAPAAAAAAAAAAAAAAAAAJgCAABkcnMvZG93&#10;bnJldi54bWxQSwUGAAAAAAQABAD1AAAAhwMAAAAA&#10;" path="m255,l,855e" filled="f" strokecolor="#ec7c30" strokeweight=".5pt">
                <v:stroke dashstyle="dash"/>
                <v:path arrowok="t" o:connecttype="custom" o:connectlocs="255,3820;0,4675" o:connectangles="0,0"/>
              </v:shape>
            </v:group>
            <v:group id="Group 1222" o:spid="_x0000_s1144" style="position:absolute;left:7394;top:310;width:225;height:720" coordorigin="7394,310" coordsize="2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223" o:spid="_x0000_s1145" style="position:absolute;left:7394;top:310;width:225;height:720;visibility:visible;mso-wrap-style:square;v-text-anchor:top" coordsize="22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LcQA&#10;AADdAAAADwAAAGRycy9kb3ducmV2LnhtbESPQYvCQAyF74L/YcjC3nRaWUSqoywrgoIXq+A1dmJb&#10;tpMpnVHrvzcHwVvCe3nvy2LVu0bdqQu1ZwPpOAFFXHhbc2ngdNyMZqBCRLbYeCYDTwqwWg4HC8ys&#10;f/CB7nkslYRwyNBAFWObaR2KihyGsW+JRbv6zmGUtSu17fAh4a7RkySZaoc1S0OFLf1VVPznN2fg&#10;cj3edHpONtPLeuJ4n/+Uu93WmO+v/ncOKlIfP+b39dYKfjoTXPlGR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Xci3EAAAA3QAAAA8AAAAAAAAAAAAAAAAAmAIAAGRycy9k&#10;b3ducmV2LnhtbFBLBQYAAAAABAAEAPUAAACJAwAAAAA=&#10;" path="m225,l,720e" filled="f" strokecolor="#ec7c30" strokeweight=".5pt">
                <v:stroke dashstyle="dash"/>
                <v:path arrowok="t" o:connecttype="custom" o:connectlocs="225,310;0,1030" o:connectangles="0,0"/>
              </v:shape>
            </v:group>
            <v:group id="Group 1220" o:spid="_x0000_s1146" style="position:absolute;left:6284;top:535;width:315;height:300" coordorigin="6284,535" coordsize="31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221" o:spid="_x0000_s1147" style="position:absolute;left:6284;top:535;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fmsgA&#10;AADdAAAADwAAAGRycy9kb3ducmV2LnhtbESPQUsDMRCF74L/IYzgpbTZFdR2bVpEqPQktJbS47CZ&#10;btZuJksS29Vf7xyE3mZ4b977Zr4cfKfOFFMb2EA5KUAR18G23BjYfa7GU1ApI1vsApOBH0qwXNze&#10;zLGy4cIbOm9zoySEU4UGXM59pXWqHXlMk9ATi3YM0WOWNTbaRrxIuO/0Q1E8aY8tS4PDnt4c1aft&#10;tzfwu/8YHstTGI1cG98Pq+dD8bVZG3N/N7y+gMo05Kv5/3ptBb+cCb9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1+ayAAAAN0AAAAPAAAAAAAAAAAAAAAAAJgCAABk&#10;cnMvZG93bnJldi54bWxQSwUGAAAAAAQABAD1AAAAjQMAAAAA&#10;" path="m,l315,300e" filled="f" strokecolor="#ec7c30" strokeweight=".5pt">
                <v:stroke dashstyle="dash"/>
                <v:path arrowok="t" o:connecttype="custom" o:connectlocs="0,535;315,835" o:connectangles="0,0"/>
              </v:shape>
            </v:group>
            <v:group id="Group 1218" o:spid="_x0000_s1148" style="position:absolute;left:6808;top:2756;width:435;height:465" coordorigin="6808,2756" coordsize="43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219" o:spid="_x0000_s1149" style="position:absolute;left:6808;top:2756;width:435;height:465;visibility:visible;mso-wrap-style:square;v-text-anchor:top" coordsize="43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vcQA&#10;AADdAAAADwAAAGRycy9kb3ducmV2LnhtbERPTWvCQBC9F/oflhF6CbpJDqWNrhKqQk8txkKvQ3ZM&#10;otnZmF2T9N93C0Jv83ifs9pMphUD9a6xrCBZxCCIS6sbrhR8HffzFxDOI2tsLZOCH3KwWT8+rDDT&#10;duQDDYWvRAhhl6GC2vsuk9KVNRl0C9sRB+5ke4M+wL6SuscxhJtWpnH8LA02HBpq7OitpvJS3IyC&#10;nczzKN9+TPLz+zpG/nws22Sr1NNsypcgPE3+X3x3v+swP3lN4e+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pL3EAAAA3QAAAA8AAAAAAAAAAAAAAAAAmAIAAGRycy9k&#10;b3ducmV2LnhtbFBLBQYAAAAABAAEAPUAAACJAwAAAAA=&#10;" path="m435,l,465e" filled="f" strokecolor="#ec7c30" strokeweight=".5pt">
                <v:stroke dashstyle="dash"/>
                <v:path arrowok="t" o:connecttype="custom" o:connectlocs="435,2756;0,3221" o:connectangles="0,0"/>
              </v:shape>
            </v:group>
            <v:group id="Group 1216" o:spid="_x0000_s1150" style="position:absolute;left:3614;top:3115;width:135;height:420" coordorigin="3614,3115" coordsize="13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217" o:spid="_x0000_s1151" style="position:absolute;left:3614;top:3115;width:135;height:420;visibility:visible;mso-wrap-style:square;v-text-anchor:top" coordsize="13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pRMMA&#10;AADdAAAADwAAAGRycy9kb3ducmV2LnhtbERP22oCMRB9L/gPYQTfatYLYlejiKDUUtDa+j5sxs3i&#10;ZrIk0d3+fVMo9G0O5zrLdWdr8SAfKscKRsMMBHHhdMWlgq/P3fMcRIjIGmvHpOCbAqxXvacl5tq1&#10;/EGPcyxFCuGQowITY5NLGQpDFsPQNcSJuzpvMSboS6k9tinc1nKcZTNpseLUYLChraHidr5bBeN3&#10;WV5mk/vJHPZvflofNkd5bZUa9LvNAkSkLv6L/9yvOs0fvUzh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1pRMMAAADdAAAADwAAAAAAAAAAAAAAAACYAgAAZHJzL2Rv&#10;d25yZXYueG1sUEsFBgAAAAAEAAQA9QAAAIgDAAAAAA==&#10;" path="m,l135,420e" filled="f" strokecolor="#ec7c30" strokeweight=".5pt">
                <v:stroke dashstyle="dash"/>
                <v:path arrowok="t" o:connecttype="custom" o:connectlocs="0,3115;135,3535" o:connectangles="0,0"/>
              </v:shape>
            </v:group>
            <v:group id="Group 1214" o:spid="_x0000_s1152" style="position:absolute;left:5474;top:1600;width:225;height:255" coordorigin="5474,1600" coordsize="22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215" o:spid="_x0000_s1153" style="position:absolute;left:5474;top:1600;width:225;height:255;visibility:visible;mso-wrap-style:square;v-text-anchor:top" coordsize="22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r0sMA&#10;AADdAAAADwAAAGRycy9kb3ducmV2LnhtbERPTWvCQBC9C/0PyxS86SYVpKauIsXSegqNUuhtyE6z&#10;0exsyK4m/vuuIHibx/uc5XqwjbhQ52vHCtJpAoK4dLrmSsFh/zF5BeEDssbGMSm4kof16mm0xEy7&#10;nr/pUoRKxBD2GSowIbSZlL40ZNFPXUscuT/XWQwRdpXUHfYx3DbyJUnm0mLNscFgS++GylNxtgp+&#10;rufwm5f5EV072275c3fSZqfU+HnYvIEINISH+O7+0nF+upjD7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rr0sMAAADdAAAADwAAAAAAAAAAAAAAAACYAgAAZHJzL2Rv&#10;d25yZXYueG1sUEsFBgAAAAAEAAQA9QAAAIgDAAAAAA==&#10;" path="m,l225,255e" filled="f" strokecolor="#ec7c30" strokeweight=".5pt">
                <v:stroke dashstyle="dash"/>
                <v:path arrowok="t" o:connecttype="custom" o:connectlocs="0,1600;225,1855" o:connectangles="0,0"/>
              </v:shape>
            </v:group>
            <v:group id="Group 1212" o:spid="_x0000_s1154" style="position:absolute;left:8128;top:2551;width:435;height:465" coordorigin="8128,2551" coordsize="43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213" o:spid="_x0000_s1155" style="position:absolute;left:8128;top:2551;width:435;height:465;visibility:visible;mso-wrap-style:square;v-text-anchor:top" coordsize="43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TV8YA&#10;AADdAAAADwAAAGRycy9kb3ducmV2LnhtbESPQWvCQBCF74X+h2UKvYhu4kHa6CqhKvRUqRa8Dtkx&#10;iWZn0+xq0n/vHITeZnhv3vtmsRpco27UhdqzgXSSgCIuvK25NPBz2I7fQIWIbLHxTAb+KMBq+fy0&#10;wMz6nr/pto+lkhAOGRqoYmwzrUNRkcMw8S2xaCffOYyydqW2HfYS7ho9TZKZdlizNFTY0kdFxWV/&#10;dQY2Os9H+fpr0Lvjbz+K50PRpGtjXl+GfA4q0hD/zY/rTyv46bvgyj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TV8YAAADdAAAADwAAAAAAAAAAAAAAAACYAgAAZHJz&#10;L2Rvd25yZXYueG1sUEsFBgAAAAAEAAQA9QAAAIsDAAAAAA==&#10;" path="m435,l,465e" filled="f" strokecolor="#ec7c30" strokeweight=".5pt">
                <v:stroke dashstyle="dash"/>
                <v:path arrowok="t" o:connecttype="custom" o:connectlocs="435,2551;0,3016" o:connectangles="0,0"/>
              </v:shape>
            </v:group>
            <v:group id="Group 1210" o:spid="_x0000_s1156" style="position:absolute;left:8295;top:970;width:420;height:345" coordorigin="8295,970" coordsize="42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211" o:spid="_x0000_s1157" style="position:absolute;left:8295;top:970;width:420;height:345;visibility:visible;mso-wrap-style:square;v-text-anchor:top" coordsize="4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ji8MA&#10;AADdAAAADwAAAGRycy9kb3ducmV2LnhtbESPT4vCMBDF7wt+hzCCtzXVxUWrUaogePDiv4O3oRnb&#10;YDMpTbbWb28EYW8zvPd+82ax6mwlWmq8caxgNExAEOdOGy4UnE/b7ykIH5A1Vo5JwZM8rJa9rwWm&#10;2j34QO0xFCJC2KeooAyhTqX0eUkW/dDVxFG7ucZiiGtTSN3gI8JtJcdJ8istGo4XSqxpU1J+P/5Z&#10;Be2suOzNelNPJGeTn3G2vRpfKTXod9kcRKAu/Js/6Z2O9SMS3t/E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Hji8MAAADdAAAADwAAAAAAAAAAAAAAAACYAgAAZHJzL2Rv&#10;d25yZXYueG1sUEsFBgAAAAAEAAQA9QAAAIgDAAAAAA==&#10;" path="m420,l,345e" filled="f" strokecolor="#ec7c30" strokeweight=".5pt">
                <v:stroke dashstyle="dash"/>
                <v:path arrowok="t" o:connecttype="custom" o:connectlocs="420,970;0,1315" o:connectangles="0,0"/>
              </v:shape>
            </v:group>
            <v:group id="Group 1208" o:spid="_x0000_s1158" style="position:absolute;left:4469;top:910;width:240;height:435" coordorigin="4469,910" coordsize="24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209" o:spid="_x0000_s1159" style="position:absolute;left:4469;top:910;width:240;height:435;visibility:visible;mso-wrap-style:square;v-text-anchor:top" coordsize="24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V5cMA&#10;AADdAAAADwAAAGRycy9kb3ducmV2LnhtbERPS2vCQBC+F/wPyxS8NRsjhBJdRSqFgHrwcfA4ZKdJ&#10;aHY27G5N9Nd3C0Jv8/E9Z7keTSdu5HxrWcEsSUEQV1a3XCu4nD/f3kH4gKyxs0wK7uRhvZq8LLHQ&#10;duAj3U6hFjGEfYEKmhD6QkpfNWTQJ7YnjtyXdQZDhK6W2uEQw00nszTNpcGWY0ODPX00VH2ffoyC&#10;bJfPy/2hr/PNrLTbwV0f5mCVmr6OmwWIQGP4Fz/dpY7zszSD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0V5cMAAADdAAAADwAAAAAAAAAAAAAAAACYAgAAZHJzL2Rv&#10;d25yZXYueG1sUEsFBgAAAAAEAAQA9QAAAIgDAAAAAA==&#10;" path="m,l240,435e" filled="f" strokecolor="#ec7c30" strokeweight=".5pt">
                <v:stroke dashstyle="dash"/>
                <v:path arrowok="t" o:connecttype="custom" o:connectlocs="0,910;240,1345" o:connectangles="0,0"/>
              </v:shape>
            </v:group>
            <w10:wrap anchorx="page"/>
          </v:group>
        </w:pict>
      </w:r>
      <w:r w:rsidRPr="00AA08B5">
        <w:rPr>
          <w:color w:val="FFC000"/>
        </w:rPr>
        <w:t>c</w:t>
      </w:r>
      <w:r w:rsidRPr="00AA08B5">
        <w:tab/>
      </w:r>
      <w:r w:rsidRPr="00AA08B5">
        <w:rPr>
          <w:color w:val="FFC000"/>
          <w:position w:val="-4"/>
        </w:rPr>
        <w:t>a</w:t>
      </w:r>
    </w:p>
    <w:p w:rsidR="003E6078" w:rsidRPr="00AA08B5" w:rsidRDefault="003E6078">
      <w:pPr>
        <w:pStyle w:val="Heading3"/>
        <w:spacing w:line="224" w:lineRule="exact"/>
        <w:ind w:left="1310" w:right="800"/>
        <w:jc w:val="center"/>
        <w:rPr>
          <w:rFonts w:cs="Calibri"/>
          <w:b w:val="0"/>
          <w:bCs w:val="0"/>
        </w:rPr>
      </w:pPr>
      <w:r w:rsidRPr="00AA08B5">
        <w:rPr>
          <w:color w:val="FFC000"/>
        </w:rPr>
        <w:t>d</w:t>
      </w:r>
    </w:p>
    <w:p w:rsidR="003E6078" w:rsidRPr="00AA08B5" w:rsidRDefault="003E6078">
      <w:pPr>
        <w:pStyle w:val="Heading3"/>
        <w:tabs>
          <w:tab w:val="left" w:pos="8165"/>
        </w:tabs>
        <w:spacing w:before="89"/>
        <w:ind w:left="3770"/>
        <w:rPr>
          <w:rFonts w:cs="Calibri"/>
          <w:b w:val="0"/>
          <w:bCs w:val="0"/>
        </w:rPr>
      </w:pPr>
      <w:r w:rsidRPr="00AA08B5">
        <w:rPr>
          <w:color w:val="FFC000"/>
          <w:position w:val="14"/>
        </w:rPr>
        <w:t>k</w:t>
      </w:r>
      <w:r w:rsidRPr="00AA08B5">
        <w:tab/>
      </w:r>
      <w:r w:rsidRPr="00AA08B5">
        <w:rPr>
          <w:color w:val="FFC000"/>
        </w:rPr>
        <w:t>i</w:t>
      </w:r>
    </w:p>
    <w:p w:rsidR="003E6078" w:rsidRPr="00AA08B5" w:rsidRDefault="003E6078">
      <w:pPr>
        <w:spacing w:before="8" w:line="240" w:lineRule="exact"/>
        <w:rPr>
          <w:sz w:val="24"/>
          <w:szCs w:val="24"/>
        </w:rPr>
      </w:pPr>
    </w:p>
    <w:p w:rsidR="003E6078" w:rsidRPr="00AA08B5" w:rsidRDefault="003E6078">
      <w:pPr>
        <w:pStyle w:val="Heading3"/>
        <w:spacing w:before="56"/>
        <w:ind w:left="208" w:right="1333"/>
        <w:jc w:val="center"/>
        <w:rPr>
          <w:rFonts w:cs="Calibri"/>
          <w:b w:val="0"/>
          <w:bCs w:val="0"/>
        </w:rPr>
      </w:pPr>
      <w:r w:rsidRPr="00AA08B5">
        <w:rPr>
          <w:color w:val="FFC000"/>
        </w:rPr>
        <w:t>g</w:t>
      </w: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before="15" w:line="220" w:lineRule="exact"/>
      </w:pPr>
    </w:p>
    <w:p w:rsidR="003E6078" w:rsidRPr="00AA08B5" w:rsidRDefault="003E6078">
      <w:pPr>
        <w:pStyle w:val="Heading3"/>
        <w:spacing w:before="56" w:line="236" w:lineRule="exact"/>
        <w:ind w:right="2582"/>
        <w:jc w:val="right"/>
        <w:rPr>
          <w:rFonts w:cs="Calibri"/>
          <w:b w:val="0"/>
          <w:bCs w:val="0"/>
        </w:rPr>
      </w:pPr>
      <w:r w:rsidRPr="00AA08B5">
        <w:rPr>
          <w:color w:val="FFC000"/>
          <w:w w:val="95"/>
        </w:rPr>
        <w:t>h</w:t>
      </w:r>
    </w:p>
    <w:p w:rsidR="003E6078" w:rsidRPr="00AA08B5" w:rsidRDefault="003E6078">
      <w:pPr>
        <w:pStyle w:val="Heading3"/>
        <w:spacing w:line="236" w:lineRule="exact"/>
        <w:ind w:left="2944" w:firstLine="3721"/>
        <w:rPr>
          <w:rFonts w:cs="Calibri"/>
          <w:b w:val="0"/>
          <w:bCs w:val="0"/>
        </w:rPr>
      </w:pPr>
      <w:r w:rsidRPr="00AA08B5">
        <w:rPr>
          <w:color w:val="FFC000"/>
        </w:rPr>
        <w:t>e</w:t>
      </w:r>
    </w:p>
    <w:p w:rsidR="003E6078" w:rsidRPr="00AA08B5" w:rsidRDefault="003E6078">
      <w:pPr>
        <w:pStyle w:val="Heading3"/>
        <w:spacing w:before="77"/>
        <w:ind w:left="2944"/>
        <w:rPr>
          <w:rFonts w:cs="Calibri"/>
          <w:b w:val="0"/>
          <w:bCs w:val="0"/>
        </w:rPr>
      </w:pPr>
      <w:r w:rsidRPr="00AA08B5">
        <w:rPr>
          <w:color w:val="FFC000"/>
        </w:rPr>
        <w:t>f</w:t>
      </w: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before="13" w:line="260" w:lineRule="exact"/>
        <w:rPr>
          <w:sz w:val="26"/>
          <w:szCs w:val="26"/>
        </w:rPr>
      </w:pPr>
    </w:p>
    <w:p w:rsidR="003E6078" w:rsidRPr="00AA08B5" w:rsidRDefault="003E6078">
      <w:pPr>
        <w:pStyle w:val="Heading3"/>
        <w:spacing w:before="56"/>
        <w:ind w:left="594" w:right="1671"/>
        <w:jc w:val="center"/>
        <w:rPr>
          <w:rFonts w:cs="Calibri"/>
          <w:b w:val="0"/>
          <w:bCs w:val="0"/>
        </w:rPr>
      </w:pPr>
      <w:r w:rsidRPr="00AA08B5">
        <w:rPr>
          <w:color w:val="FFC000"/>
        </w:rPr>
        <w:t>b</w:t>
      </w:r>
    </w:p>
    <w:p w:rsidR="003E6078" w:rsidRPr="00AA08B5" w:rsidRDefault="003E6078">
      <w:pPr>
        <w:spacing w:before="20" w:line="140" w:lineRule="exact"/>
        <w:rPr>
          <w:sz w:val="14"/>
          <w:szCs w:val="14"/>
        </w:rPr>
      </w:pPr>
    </w:p>
    <w:p w:rsidR="003E6078" w:rsidRPr="00AA08B5" w:rsidRDefault="003E6078">
      <w:pPr>
        <w:spacing w:before="59"/>
        <w:ind w:left="1651" w:right="1671"/>
        <w:jc w:val="center"/>
        <w:rPr>
          <w:rFonts w:cs="Calibri"/>
          <w:sz w:val="20"/>
          <w:szCs w:val="20"/>
        </w:rPr>
      </w:pPr>
      <w:r w:rsidRPr="00AA08B5">
        <w:rPr>
          <w:i/>
          <w:sz w:val="20"/>
        </w:rPr>
        <w:t>Biopel комплект с компактной засыпной воронкой для гранул</w:t>
      </w:r>
    </w:p>
    <w:p w:rsidR="003E6078" w:rsidRPr="00AA08B5" w:rsidRDefault="003E6078">
      <w:pPr>
        <w:spacing w:before="3" w:line="220" w:lineRule="exact"/>
      </w:pPr>
    </w:p>
    <w:p w:rsidR="003E6078" w:rsidRPr="00AA08B5" w:rsidRDefault="003E6078">
      <w:pPr>
        <w:spacing w:line="220" w:lineRule="exact"/>
        <w:sectPr w:rsidR="003E6078" w:rsidRPr="00AA08B5">
          <w:headerReference w:type="default" r:id="rId35"/>
          <w:footerReference w:type="default" r:id="rId36"/>
          <w:pgSz w:w="11910" w:h="16840"/>
          <w:pgMar w:top="680" w:right="600" w:bottom="280" w:left="620" w:header="0" w:footer="0" w:gutter="0"/>
          <w:cols w:space="708"/>
        </w:sectPr>
      </w:pPr>
    </w:p>
    <w:p w:rsidR="003E6078" w:rsidRPr="00CA726D" w:rsidRDefault="003E6078">
      <w:pPr>
        <w:pStyle w:val="BodyText"/>
        <w:numPr>
          <w:ilvl w:val="0"/>
          <w:numId w:val="40"/>
        </w:numPr>
        <w:tabs>
          <w:tab w:val="left" w:pos="1181"/>
        </w:tabs>
        <w:spacing w:before="59"/>
        <w:rPr>
          <w:sz w:val="18"/>
          <w:szCs w:val="18"/>
        </w:rPr>
      </w:pPr>
      <w:r w:rsidRPr="00CA726D">
        <w:rPr>
          <w:sz w:val="18"/>
          <w:szCs w:val="18"/>
        </w:rPr>
        <w:t>Компактная загрузочная воронка</w:t>
      </w:r>
    </w:p>
    <w:p w:rsidR="003E6078" w:rsidRPr="00CA726D" w:rsidRDefault="003E6078">
      <w:pPr>
        <w:pStyle w:val="BodyText"/>
        <w:numPr>
          <w:ilvl w:val="0"/>
          <w:numId w:val="40"/>
        </w:numPr>
        <w:tabs>
          <w:tab w:val="left" w:pos="1181"/>
        </w:tabs>
        <w:spacing w:before="20"/>
        <w:rPr>
          <w:sz w:val="18"/>
          <w:szCs w:val="18"/>
        </w:rPr>
      </w:pPr>
      <w:r w:rsidRPr="00CA726D">
        <w:rPr>
          <w:sz w:val="18"/>
          <w:szCs w:val="18"/>
        </w:rPr>
        <w:t>Передняя дверца засыпной воронки</w:t>
      </w:r>
    </w:p>
    <w:p w:rsidR="003E6078" w:rsidRPr="00CA726D" w:rsidRDefault="003E6078">
      <w:pPr>
        <w:pStyle w:val="BodyText"/>
        <w:numPr>
          <w:ilvl w:val="0"/>
          <w:numId w:val="40"/>
        </w:numPr>
        <w:tabs>
          <w:tab w:val="left" w:pos="1181"/>
        </w:tabs>
        <w:spacing w:before="17"/>
        <w:rPr>
          <w:sz w:val="18"/>
          <w:szCs w:val="18"/>
        </w:rPr>
      </w:pPr>
      <w:r w:rsidRPr="00CA726D">
        <w:rPr>
          <w:sz w:val="18"/>
          <w:szCs w:val="18"/>
        </w:rPr>
        <w:t>Верхняя засыпная дверца для дополнения гранул</w:t>
      </w:r>
    </w:p>
    <w:p w:rsidR="003E6078" w:rsidRPr="00CA726D" w:rsidRDefault="003E6078">
      <w:pPr>
        <w:pStyle w:val="BodyText"/>
        <w:numPr>
          <w:ilvl w:val="0"/>
          <w:numId w:val="40"/>
        </w:numPr>
        <w:tabs>
          <w:tab w:val="left" w:pos="1181"/>
        </w:tabs>
        <w:spacing w:before="20"/>
        <w:rPr>
          <w:sz w:val="18"/>
          <w:szCs w:val="18"/>
        </w:rPr>
      </w:pPr>
      <w:r w:rsidRPr="00CA726D">
        <w:rPr>
          <w:sz w:val="18"/>
          <w:szCs w:val="18"/>
        </w:rPr>
        <w:t>Вакуумное устройство подачи (дополнительное оборудование)</w:t>
      </w:r>
    </w:p>
    <w:p w:rsidR="003E6078" w:rsidRPr="00CA726D" w:rsidRDefault="003E6078">
      <w:pPr>
        <w:pStyle w:val="BodyText"/>
        <w:numPr>
          <w:ilvl w:val="0"/>
          <w:numId w:val="40"/>
        </w:numPr>
        <w:tabs>
          <w:tab w:val="left" w:pos="1181"/>
        </w:tabs>
        <w:spacing w:before="20" w:line="259" w:lineRule="auto"/>
        <w:rPr>
          <w:sz w:val="18"/>
          <w:szCs w:val="18"/>
        </w:rPr>
      </w:pPr>
      <w:r w:rsidRPr="00CA726D">
        <w:rPr>
          <w:sz w:val="18"/>
          <w:szCs w:val="18"/>
        </w:rPr>
        <w:t>Отверстие для горелки с двух сторон (внутри засыпной воронки встроена горелка для гранул)</w:t>
      </w:r>
    </w:p>
    <w:p w:rsidR="003E6078" w:rsidRPr="00CA726D" w:rsidRDefault="003E6078">
      <w:pPr>
        <w:pStyle w:val="BodyText"/>
        <w:numPr>
          <w:ilvl w:val="0"/>
          <w:numId w:val="40"/>
        </w:numPr>
        <w:tabs>
          <w:tab w:val="left" w:pos="1181"/>
        </w:tabs>
        <w:rPr>
          <w:sz w:val="18"/>
          <w:szCs w:val="18"/>
        </w:rPr>
      </w:pPr>
      <w:r w:rsidRPr="00CA726D">
        <w:rPr>
          <w:sz w:val="18"/>
          <w:szCs w:val="18"/>
        </w:rPr>
        <w:t>Устройство удаления золы (дополнительное оборудование)</w:t>
      </w:r>
    </w:p>
    <w:p w:rsidR="003E6078" w:rsidRPr="00CA726D" w:rsidRDefault="003E6078">
      <w:pPr>
        <w:pStyle w:val="BodyText"/>
        <w:numPr>
          <w:ilvl w:val="0"/>
          <w:numId w:val="40"/>
        </w:numPr>
        <w:tabs>
          <w:tab w:val="left" w:pos="1181"/>
        </w:tabs>
        <w:spacing w:before="59"/>
        <w:rPr>
          <w:sz w:val="18"/>
          <w:szCs w:val="18"/>
        </w:rPr>
      </w:pPr>
      <w:r w:rsidRPr="00CA726D">
        <w:rPr>
          <w:sz w:val="18"/>
          <w:szCs w:val="18"/>
        </w:rPr>
        <w:br w:type="column"/>
        <w:t>Блок управления v9</w:t>
      </w:r>
    </w:p>
    <w:p w:rsidR="003E6078" w:rsidRPr="00CA726D" w:rsidRDefault="003E6078">
      <w:pPr>
        <w:pStyle w:val="BodyText"/>
        <w:numPr>
          <w:ilvl w:val="0"/>
          <w:numId w:val="40"/>
        </w:numPr>
        <w:tabs>
          <w:tab w:val="left" w:pos="1181"/>
        </w:tabs>
        <w:spacing w:before="20"/>
        <w:rPr>
          <w:sz w:val="18"/>
          <w:szCs w:val="18"/>
        </w:rPr>
      </w:pPr>
      <w:r w:rsidRPr="00CA726D">
        <w:rPr>
          <w:sz w:val="18"/>
          <w:szCs w:val="18"/>
        </w:rPr>
        <w:t>Чистящий затвор для удаления пыли из засыпной воронки.</w:t>
      </w:r>
    </w:p>
    <w:p w:rsidR="003E6078" w:rsidRPr="00CA726D" w:rsidRDefault="003E6078">
      <w:pPr>
        <w:pStyle w:val="BodyText"/>
        <w:numPr>
          <w:ilvl w:val="0"/>
          <w:numId w:val="40"/>
        </w:numPr>
        <w:tabs>
          <w:tab w:val="left" w:pos="1181"/>
        </w:tabs>
        <w:spacing w:before="17" w:line="259" w:lineRule="auto"/>
        <w:ind w:right="123"/>
        <w:rPr>
          <w:sz w:val="18"/>
          <w:szCs w:val="18"/>
        </w:rPr>
      </w:pPr>
      <w:r w:rsidRPr="00CA726D">
        <w:rPr>
          <w:sz w:val="18"/>
          <w:szCs w:val="18"/>
        </w:rPr>
        <w:t>Отверстия для проведения кабелей из передней части засыпной воронки</w:t>
      </w:r>
    </w:p>
    <w:p w:rsidR="003E6078" w:rsidRPr="00CA726D" w:rsidRDefault="003E6078">
      <w:pPr>
        <w:pStyle w:val="BodyText"/>
        <w:numPr>
          <w:ilvl w:val="0"/>
          <w:numId w:val="40"/>
        </w:numPr>
        <w:tabs>
          <w:tab w:val="left" w:pos="1181"/>
        </w:tabs>
        <w:spacing w:line="259" w:lineRule="auto"/>
        <w:ind w:right="123"/>
        <w:rPr>
          <w:sz w:val="18"/>
          <w:szCs w:val="18"/>
        </w:rPr>
      </w:pPr>
      <w:r w:rsidRPr="00CA726D">
        <w:rPr>
          <w:sz w:val="18"/>
          <w:szCs w:val="18"/>
        </w:rPr>
        <w:t>Внешний цоколь для подключения принадлежностей под передним кожухом котла.</w:t>
      </w:r>
    </w:p>
    <w:p w:rsidR="003E6078" w:rsidRPr="00CA726D" w:rsidRDefault="003E6078">
      <w:pPr>
        <w:pStyle w:val="BodyText"/>
        <w:numPr>
          <w:ilvl w:val="0"/>
          <w:numId w:val="40"/>
        </w:numPr>
        <w:tabs>
          <w:tab w:val="left" w:pos="1181"/>
        </w:tabs>
        <w:rPr>
          <w:rFonts w:cs="Calibri"/>
          <w:sz w:val="18"/>
          <w:szCs w:val="18"/>
        </w:rPr>
      </w:pPr>
      <w:r w:rsidRPr="00CA726D">
        <w:rPr>
          <w:sz w:val="18"/>
          <w:szCs w:val="18"/>
        </w:rPr>
        <w:t>Biopel 10 – 40 кВт</w:t>
      </w:r>
    </w:p>
    <w:p w:rsidR="003E6078" w:rsidRPr="00CA726D" w:rsidRDefault="003E6078">
      <w:pPr>
        <w:rPr>
          <w:rFonts w:cs="Calibri"/>
          <w:sz w:val="18"/>
          <w:szCs w:val="18"/>
        </w:rPr>
        <w:sectPr w:rsidR="003E6078" w:rsidRPr="00CA726D">
          <w:type w:val="continuous"/>
          <w:pgSz w:w="11910" w:h="16840"/>
          <w:pgMar w:top="0" w:right="600" w:bottom="280" w:left="620" w:header="708" w:footer="708" w:gutter="0"/>
          <w:cols w:num="2" w:space="708" w:equalWidth="0">
            <w:col w:w="4968" w:space="624"/>
            <w:col w:w="5098"/>
          </w:cols>
        </w:sectPr>
      </w:pPr>
    </w:p>
    <w:p w:rsidR="003E6078" w:rsidRPr="00CA726D" w:rsidRDefault="003E6078">
      <w:pPr>
        <w:spacing w:line="200" w:lineRule="exact"/>
        <w:rPr>
          <w:sz w:val="18"/>
          <w:szCs w:val="18"/>
        </w:rPr>
      </w:pPr>
    </w:p>
    <w:p w:rsidR="003E6078" w:rsidRPr="00CA726D" w:rsidRDefault="003E6078">
      <w:pPr>
        <w:spacing w:before="10" w:line="200" w:lineRule="exact"/>
        <w:rPr>
          <w:sz w:val="18"/>
          <w:szCs w:val="18"/>
        </w:rPr>
      </w:pPr>
    </w:p>
    <w:p w:rsidR="003E6078" w:rsidRPr="00CA726D" w:rsidRDefault="003E6078">
      <w:pPr>
        <w:pStyle w:val="BodyText"/>
        <w:spacing w:before="59" w:line="258" w:lineRule="auto"/>
        <w:ind w:left="100" w:right="117" w:firstLine="0"/>
        <w:jc w:val="both"/>
        <w:rPr>
          <w:sz w:val="18"/>
          <w:szCs w:val="18"/>
        </w:rPr>
      </w:pPr>
      <w:r w:rsidRPr="00CA726D">
        <w:rPr>
          <w:sz w:val="18"/>
          <w:szCs w:val="18"/>
        </w:rPr>
        <w:t>Компактная засыпная воронка не соединена прочно с котлом. К котлу приставляется только после его установки в окончательное положение. После приставления засыпной воронки к котлу, с внутренней части засыпной воронки, устанавливается горелка для гранул. Для монтажа горелки необходимо сперва открыть Переднюю дверцу засыпной воронки. Она подвешена на винтах, и ее можно открыть перемещением 2 см вверх (снятие с защелки), а потом движением на себя (снятие двери).</w:t>
      </w:r>
    </w:p>
    <w:p w:rsidR="003E6078" w:rsidRPr="00CA726D" w:rsidRDefault="003E6078">
      <w:pPr>
        <w:pStyle w:val="BodyText"/>
        <w:spacing w:before="162" w:line="258" w:lineRule="auto"/>
        <w:ind w:left="100" w:right="118" w:firstLine="0"/>
        <w:jc w:val="both"/>
        <w:rPr>
          <w:sz w:val="18"/>
          <w:szCs w:val="18"/>
        </w:rPr>
      </w:pPr>
      <w:r w:rsidRPr="00CA726D">
        <w:rPr>
          <w:sz w:val="18"/>
          <w:szCs w:val="18"/>
        </w:rPr>
        <w:t>Горелку можно расположить справа или слева на котле, поэтому необходимо выбрать отверстие в компактной засыпной воронке так, чтобы оно соответствовало отверстию для горелки на котле. Блок управления v9 установлен в отверстии в верхней части компактной засыпной воронки и соединен с Внешним цоколем с помощью серого кабеля и коннектора. Коннектор для подключения блока управления v9 расположен на левой верхней стороне Внешнего цоколя. Проденьте этот кабель через боковое отверстие переднего кожуха котла к коннектору на Внешнем цоколе.</w:t>
      </w:r>
    </w:p>
    <w:p w:rsidR="003E6078" w:rsidRPr="00CA726D" w:rsidRDefault="003E6078">
      <w:pPr>
        <w:pStyle w:val="BodyText"/>
        <w:spacing w:before="161"/>
        <w:ind w:left="100" w:firstLine="0"/>
        <w:jc w:val="both"/>
        <w:rPr>
          <w:sz w:val="18"/>
          <w:szCs w:val="18"/>
        </w:rPr>
      </w:pPr>
      <w:r w:rsidRPr="00CA726D">
        <w:rPr>
          <w:sz w:val="18"/>
          <w:szCs w:val="18"/>
        </w:rPr>
        <w:t>Кабели, идущие во внешний цоколь, зафиксировать от движения с помощью 2 пластмассовых защелок, расположенных над Внешним цоколем.</w:t>
      </w:r>
    </w:p>
    <w:p w:rsidR="003E6078" w:rsidRPr="00AA08B5" w:rsidRDefault="003E6078">
      <w:pPr>
        <w:jc w:val="both"/>
        <w:sectPr w:rsidR="003E6078" w:rsidRPr="00AA08B5">
          <w:type w:val="continuous"/>
          <w:pgSz w:w="11910" w:h="16840"/>
          <w:pgMar w:top="0" w:right="600" w:bottom="280" w:left="620" w:header="708" w:footer="708" w:gutter="0"/>
          <w:cols w:space="708"/>
        </w:sectPr>
      </w:pPr>
    </w:p>
    <w:p w:rsidR="003E6078" w:rsidRPr="00AA08B5" w:rsidRDefault="003E6078" w:rsidP="00CA726D">
      <w:pPr>
        <w:pStyle w:val="BodyText"/>
        <w:spacing w:before="40"/>
        <w:ind w:left="100" w:right="122" w:firstLine="0"/>
        <w:jc w:val="both"/>
      </w:pPr>
      <w:r w:rsidRPr="00AA08B5">
        <w:t>В засыпной воронке вы найдете Внешнее устройство подачи. Его выход имеется в передней части засыпной воронки, и его необходимо соединить с горелкой с помощью ПВХ шланга и Трубки горелки (принадлежности горелки). Коннектор устройства подачи необходимо соединить с Внешним цоколем котла с помощью шланга 230 В.</w:t>
      </w:r>
    </w:p>
    <w:p w:rsidR="003E6078" w:rsidRPr="00AA08B5" w:rsidRDefault="003E6078" w:rsidP="00FE4356">
      <w:pPr>
        <w:pStyle w:val="Heading5"/>
        <w:spacing w:before="156"/>
        <w:ind w:left="993"/>
        <w:rPr>
          <w:rFonts w:cs="Calibri"/>
          <w:i w:val="0"/>
        </w:rPr>
      </w:pPr>
      <w:r>
        <w:rPr>
          <w:noProof/>
          <w:lang w:val="cs-CZ" w:eastAsia="cs-CZ"/>
        </w:rPr>
        <w:pict>
          <v:shape id="obrázek 1206" o:spid="_x0000_s1160" type="#_x0000_t75" style="position:absolute;left:0;text-align:left;margin-left:48.75pt;margin-top:8.75pt;width:15pt;height:24.9pt;z-index:-251766272;visibility:visible;mso-position-horizontal-relative:page">
            <v:imagedata r:id="rId22" o:title=""/>
            <w10:wrap anchorx="page"/>
          </v:shape>
        </w:pict>
      </w:r>
      <w:r w:rsidRPr="00AA08B5">
        <w:rPr>
          <w:b/>
          <w:highlight w:val="green"/>
        </w:rPr>
        <w:t xml:space="preserve">Внимание: </w:t>
      </w:r>
      <w:r w:rsidRPr="00AA08B5">
        <w:rPr>
          <w:highlight w:val="green"/>
        </w:rPr>
        <w:t>Следите за тем, чтобы ПВХ шланг не провешивался, в противном случае гранулы, падающие из выхода Внешнего устройства подачи в горелку, могут застрять внутри ПВХ шланга.</w:t>
      </w:r>
    </w:p>
    <w:p w:rsidR="003E6078" w:rsidRPr="00CA726D" w:rsidRDefault="003E6078" w:rsidP="00CA726D">
      <w:pPr>
        <w:pStyle w:val="BodyText"/>
        <w:spacing w:before="182"/>
        <w:ind w:left="100" w:right="118" w:firstLine="0"/>
        <w:jc w:val="both"/>
        <w:rPr>
          <w:sz w:val="18"/>
          <w:szCs w:val="18"/>
        </w:rPr>
      </w:pPr>
      <w:r w:rsidRPr="00CA726D">
        <w:rPr>
          <w:sz w:val="18"/>
          <w:szCs w:val="18"/>
        </w:rPr>
        <w:t>В верхней внутренней части засыпной воронки (в месте гранул) расположена планка, предназначенная для проведения кабелей сквозь засыпную воронку наружу в нижнюю часть установки. Заглушку планки можно снять ослаблением винтов, для лучшей установки кабелей внутри планки. С учетом пыли от гранул не забывайте после установки установить назад заглушку планки и зафиксировать винтами от выпадения.</w:t>
      </w:r>
    </w:p>
    <w:p w:rsidR="003E6078" w:rsidRPr="00CA726D" w:rsidRDefault="003E6078" w:rsidP="00CA726D">
      <w:pPr>
        <w:pStyle w:val="BodyText"/>
        <w:spacing w:before="158"/>
        <w:ind w:left="100" w:right="124" w:firstLine="0"/>
        <w:jc w:val="both"/>
        <w:rPr>
          <w:sz w:val="18"/>
          <w:szCs w:val="18"/>
        </w:rPr>
      </w:pPr>
      <w:r w:rsidRPr="00CA726D">
        <w:rPr>
          <w:sz w:val="18"/>
          <w:szCs w:val="18"/>
        </w:rPr>
        <w:t>Вторая версия засыпной воронки для гранул имеет обозначение Внешняя засыпная воронка. Внешнюю засыпную воронку можно использовать с котлами Biopel всех размеров, в каждом случае необходимо ее всегда использовать для котлов величиной 60 - 200 кВт, где нельзя использовать так называемые Компактные засыпные воронки. Ниже указана схема комплекта с так называемой Внешней воронкой. Кроме того, указанный комплект имеет несколько дополнительных принадлежностей для лучшей иллюстрации возможностей конфигурации.</w:t>
      </w:r>
    </w:p>
    <w:p w:rsidR="003E6078" w:rsidRPr="00AF63C6" w:rsidRDefault="003E6078">
      <w:pPr>
        <w:pStyle w:val="Heading3"/>
        <w:spacing w:before="98"/>
        <w:ind w:left="1310" w:right="476"/>
        <w:jc w:val="center"/>
        <w:rPr>
          <w:rFonts w:cs="Calibri"/>
          <w:b w:val="0"/>
          <w:bCs w:val="0"/>
          <w:lang w:val="pt-PT"/>
        </w:rPr>
      </w:pPr>
      <w:r>
        <w:rPr>
          <w:noProof/>
          <w:lang w:val="cs-CZ" w:eastAsia="cs-CZ"/>
        </w:rPr>
        <w:pict>
          <v:group id="Group 1178" o:spid="_x0000_s1161" style="position:absolute;left:0;text-align:left;margin-left:145.85pt;margin-top:7.95pt;width:303.6pt;height:282pt;z-index:-251767296;mso-position-horizontal-relative:page" coordorigin="2917,159" coordsize="6072,5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">
            <v:shape id="Picture 1205" o:spid="_x0000_s1162" type="#_x0000_t75" style="position:absolute;left:2917;top:159;width:6072;height:56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SuYHEAAAA3QAAAA8AAABkcnMvZG93bnJldi54bWxET01rwkAQvRf8D8sIvdWNBqtEVxFB7aWH&#10;RgWPQ3ZMgtnZsLs1sb++Wyh4m8f7nOW6N424k/O1ZQXjUQKCuLC65lLB6bh7m4PwAVljY5kUPMjD&#10;ejV4WWKmbcdfdM9DKWII+wwVVCG0mZS+qMigH9mWOHJX6wyGCF0ptcMuhptGTpLkXRqsOTZU2NK2&#10;ouKWfxsFu3xy3Lv9JT2cfz7LpuO0zzepUq/DfrMAEagPT/G/+0PH+bPpFP6+iS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SuYHEAAAA3QAAAA8AAAAAAAAAAAAAAAAA&#10;nwIAAGRycy9kb3ducmV2LnhtbFBLBQYAAAAABAAEAPcAAACQAwAAAAA=&#10;">
              <v:imagedata r:id="rId37" o:title=""/>
            </v:shape>
            <v:group id="Group 1203" o:spid="_x0000_s1163" style="position:absolute;left:8100;top:1643;width:435;height:465" coordorigin="8100,1643" coordsize="43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1204" o:spid="_x0000_s1164" style="position:absolute;left:8100;top:1643;width:435;height:465;visibility:visible;mso-wrap-style:square;v-text-anchor:top" coordsize="43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R8QA&#10;AADdAAAADwAAAGRycy9kb3ducmV2LnhtbERPS2vCQBC+F/wPywheRDcR2kjqKsG00FOLD+h1yE6T&#10;1Oxsmt0m8d+7hYK3+fies9mNphE9da62rCBeRiCIC6trLhWcT6+LNQjnkTU2lknBlRzstpOHDaba&#10;Dnyg/uhLEULYpaig8r5NpXRFRQbd0rbEgfuynUEfYFdK3eEQwk0jV1H0JA3WHBoqbGlfUXE5/hoF&#10;LzLL5ln+PsqPz59h7r9PRRPnSs2mY/YMwtPo7+J/95sO85PHBP6+CS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sf0fEAAAA3QAAAA8AAAAAAAAAAAAAAAAAmAIAAGRycy9k&#10;b3ducmV2LnhtbFBLBQYAAAAABAAEAPUAAACJAwAAAAA=&#10;" path="m435,l,465e" filled="f" strokecolor="#ec7c30" strokeweight=".5pt">
                <v:stroke dashstyle="dash"/>
                <v:path arrowok="t" o:connecttype="custom" o:connectlocs="435,1643;0,2108" o:connectangles="0,0"/>
              </v:shape>
            </v:group>
            <v:group id="Group 1201" o:spid="_x0000_s1165" style="position:absolute;left:7095;top:1155;width:15;height:750" coordorigin="7095,1155" coordsize="1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202" o:spid="_x0000_s1166" style="position:absolute;left:7095;top:1155;width:15;height:750;visibility:visible;mso-wrap-style:square;v-text-anchor:top" coordsize="1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ZMcQA&#10;AADdAAAADwAAAGRycy9kb3ducmV2LnhtbERPTWvCQBC9F/wPywje6iaCraauIgFBpFAaPdjbkJ0m&#10;odnZuLua+O+7hYK3ebzPWW0G04obOd9YVpBOExDEpdUNVwpOx93zAoQPyBpby6TgTh4269HTCjNt&#10;e/6kWxEqEUPYZ6igDqHLpPRlTQb91HbEkfu2zmCI0FVSO+xjuGnlLElepMGGY0ONHeU1lT/F1Shw&#10;xWF/+aqO/fb9NMuT/GOentNOqcl42L6BCDSEh/jfvddx/ut8CX/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QmTHEAAAA3QAAAA8AAAAAAAAAAAAAAAAAmAIAAGRycy9k&#10;b3ducmV2LnhtbFBLBQYAAAAABAAEAPUAAACJAwAAAAA=&#10;" path="m15,l,750e" filled="f" strokecolor="#ec7c30" strokeweight=".5pt">
                <v:stroke dashstyle="dash"/>
                <v:path arrowok="t" o:connecttype="custom" o:connectlocs="15,1155;0,1905" o:connectangles="0,0"/>
              </v:shape>
            </v:group>
            <v:group id="Group 1199" o:spid="_x0000_s1167" style="position:absolute;left:8414;top:4305;width:495;height:300" coordorigin="8414,4305" coordsize="49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200" o:spid="_x0000_s1168" style="position:absolute;left:8414;top:4305;width:495;height:300;visibility:visible;mso-wrap-style:square;v-text-anchor:top" coordsize="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SjMMA&#10;AADdAAAADwAAAGRycy9kb3ducmV2LnhtbERPTWsCMRC9C/0PYQq9aaJVKatRxLbSgyh1Ba/DZrq7&#10;dDNZktTd/vumIHibx/uc5bq3jbiSD7VjDeORAkFcOFNzqeGcvw9fQISIbLBxTBp+KcB69TBYYmZc&#10;x590PcVSpBAOGWqoYmwzKUNRkcUwci1x4r6ctxgT9KU0HrsUbhs5UWouLdacGipsaVtR8X36sRry&#10;yzRvtvtLV6i3o9q9St8deq/102O/WYCI1Me7+Ob+MGn+ePYM/9+k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0SjMMAAADdAAAADwAAAAAAAAAAAAAAAACYAgAAZHJzL2Rv&#10;d25yZXYueG1sUEsFBgAAAAAEAAQA9QAAAIgDAAAAAA==&#10;" path="m495,l,300e" filled="f" strokecolor="#ec7c30" strokeweight=".5pt">
                <v:stroke dashstyle="dash"/>
                <v:path arrowok="t" o:connecttype="custom" o:connectlocs="495,4305;0,4605" o:connectangles="0,0"/>
              </v:shape>
            </v:group>
            <v:group id="Group 1197" o:spid="_x0000_s1169" style="position:absolute;left:8324;top:4845;width:390;height:420" coordorigin="8324,4845" coordsize="39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98" o:spid="_x0000_s1170" style="position:absolute;left:8324;top:4845;width:390;height:420;visibility:visible;mso-wrap-style:square;v-text-anchor:top" coordsize="3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d8EA&#10;AADdAAAADwAAAGRycy9kb3ducmV2LnhtbERPS4vCMBC+L/gfwgje1tRHV6mNIsqCl0VWBa9DM31g&#10;MylNtN1/b4QFb/PxPSfd9KYWD2pdZVnBZByBIM6srrhQcDl/fy5BOI+ssbZMCv7IwWY9+Egx0bbj&#10;X3qcfCFCCLsEFZTeN4mULivJoBvbhjhwuW0N+gDbQuoWuxBuajmNoi9psOLQUGJDu5Ky2+luFOyv&#10;x5ufR3F3X5jlpeacMf6ZKTUa9tsVCE+9f4v/3Qcd5k/iGF7fh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z3fBAAAA3QAAAA8AAAAAAAAAAAAAAAAAmAIAAGRycy9kb3du&#10;cmV2LnhtbFBLBQYAAAAABAAEAPUAAACGAwAAAAA=&#10;" path="m390,420l,e" filled="f" strokecolor="#ec7c30" strokeweight=".5pt">
                <v:stroke dashstyle="dash"/>
                <v:path arrowok="t" o:connecttype="custom" o:connectlocs="390,5265;0,4845" o:connectangles="0,0"/>
              </v:shape>
            </v:group>
            <v:group id="Group 1195" o:spid="_x0000_s1171" style="position:absolute;left:5759;top:314;width:510;height:315" coordorigin="5759,314" coordsize="51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196" o:spid="_x0000_s1172" style="position:absolute;left:5759;top:314;width:510;height:315;visibility:visible;mso-wrap-style:square;v-text-anchor:top" coordsize="5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tOcMA&#10;AADdAAAADwAAAGRycy9kb3ducmV2LnhtbERPTWvCQBC9C/0PyxS86UapWlJXKZWCIAZNe+hxyE6T&#10;YHY2ZNc1/ntXELzN433Oct2bRgTqXG1ZwWScgCAurK65VPD78z16B+E8ssbGMim4koP16mWwxFTb&#10;Cx8p5L4UMYRdigoq79tUSldUZNCNbUscuX/bGfQRdqXUHV5iuGnkNEnm0mDNsaHClr4qKk752SjI&#10;d3ZzCtNsH7A8ZIsk+8vC9U2p4Wv/+QHCU++f4od7q+P8yWwB9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tOcMAAADdAAAADwAAAAAAAAAAAAAAAACYAgAAZHJzL2Rv&#10;d25yZXYueG1sUEsFBgAAAAAEAAQA9QAAAIgDAAAAAA==&#10;" path="m510,l,315e" filled="f" strokecolor="#ec7c30" strokeweight=".5pt">
                <v:stroke dashstyle="dash"/>
                <v:path arrowok="t" o:connecttype="custom" o:connectlocs="510,314;0,629" o:connectangles="0,0"/>
              </v:shape>
            </v:group>
            <v:group id="Group 1193" o:spid="_x0000_s1173" style="position:absolute;left:3210;top:2850;width:210;height:420" coordorigin="3210,2850" coordsize="21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194" o:spid="_x0000_s1174" style="position:absolute;left:3210;top:2850;width:210;height:420;visibility:visible;mso-wrap-style:square;v-text-anchor:top" coordsize="21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y88MA&#10;AADdAAAADwAAAGRycy9kb3ducmV2LnhtbERP3WrCMBS+H/gO4QjezbQbG9oZiwiDXuhA3QOcNWdN&#10;tTkpTabRp18GA+/Ox/d7FmW0nTjT4FvHCvJpBoK4drrlRsHn4f1xBsIHZI2dY1JwJQ/lcvSwwEK7&#10;C+/ovA+NSCHsC1RgQugLKX1tyKKfup44cd9usBgSHBqpB7ykcNvJpyx7lRZbTg0Ge1obqk/7H6tg&#10;20W7097Um1tePX/F69x/HINSk3FcvYEIFMNd/O+udJqfv8z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Yy88MAAADdAAAADwAAAAAAAAAAAAAAAACYAgAAZHJzL2Rv&#10;d25yZXYueG1sUEsFBgAAAAAEAAQA9QAAAIgDAAAAAA==&#10;" path="m,l210,420e" filled="f" strokecolor="#ec7c30" strokeweight=".5pt">
                <v:stroke dashstyle="dash"/>
                <v:path arrowok="t" o:connecttype="custom" o:connectlocs="0,2850;210,3270" o:connectangles="0,0"/>
              </v:shape>
            </v:group>
            <v:group id="Group 1191" o:spid="_x0000_s1175" style="position:absolute;left:4935;top:1230;width:60;height:660" coordorigin="4935,1230" coordsize="60,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192" o:spid="_x0000_s1176" style="position:absolute;left:4935;top:1230;width:60;height:660;visibility:visible;mso-wrap-style:square;v-text-anchor:top" coordsize="6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UXsEA&#10;AADdAAAADwAAAGRycy9kb3ducmV2LnhtbERPS4vCMBC+C/6HMAveNK3gg2qUIogevKyKXodmtu1u&#10;MylNbOu/NwuCt/n4nrPe9qYSLTWutKwgnkQgiDOrS84VXC/78RKE88gaK8uk4EkOtpvhYI2Jth1/&#10;U3v2uQgh7BJUUHhfJ1K6rCCDbmJr4sD92MagD7DJpW6wC+GmktMomkuDJYeGAmvaFZT9nR9GwR3p&#10;ObtVi7Tr8jY17vfg9qe7UqOvPl2B8NT7j/jtPuowP57H8P9NO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BVF7BAAAA3QAAAA8AAAAAAAAAAAAAAAAAmAIAAGRycy9kb3du&#10;cmV2LnhtbFBLBQYAAAAABAAEAPUAAACGAwAAAAA=&#10;" path="m,l60,660e" filled="f" strokecolor="#ec7c30" strokeweight=".5pt">
                <v:stroke dashstyle="dash"/>
                <v:path arrowok="t" o:connecttype="custom" o:connectlocs="0,1230;60,1890" o:connectangles="0,0"/>
              </v:shape>
            </v:group>
            <v:group id="Group 1189" o:spid="_x0000_s1177" style="position:absolute;left:5204;top:2999;width:135;height:585" coordorigin="5204,2999" coordsize="13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190" o:spid="_x0000_s1178" style="position:absolute;left:5204;top:2999;width:135;height:585;visibility:visible;mso-wrap-style:square;v-text-anchor:top" coordsize="1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oDcQA&#10;AADdAAAADwAAAGRycy9kb3ducmV2LnhtbERP22rCQBB9L/gPywi+1Y0tFYmuUmq1BcFLFHwdstMk&#10;JDsbsqtJ/r4rFPo2h3OdxaozlbhT4wrLCibjCARxanXBmYLLefM8A+E8ssbKMinoycFqOXhaYKxt&#10;yye6Jz4TIYRdjApy7+tYSpfmZNCNbU0cuB/bGPQBNpnUDbYh3FTyJYqm0mDBoSHHmj5ySsvkZhRs&#10;j/1+d+03h+StWxe3dfvJX2Wp1GjYvc9BeOr8v/jP/a3D/Mn0FR7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qA3EAAAA3QAAAA8AAAAAAAAAAAAAAAAAmAIAAGRycy9k&#10;b3ducmV2LnhtbFBLBQYAAAAABAAEAPUAAACJAwAAAAA=&#10;" path="m135,585l,e" filled="f" strokecolor="#ec7c30" strokeweight=".5pt">
                <v:stroke dashstyle="dash"/>
                <v:path arrowok="t" o:connecttype="custom" o:connectlocs="135,3584;0,2999" o:connectangles="0,0"/>
              </v:shape>
            </v:group>
            <v:group id="Group 1187" o:spid="_x0000_s1179" style="position:absolute;left:5579;top:1680;width:345;height:30" coordorigin="5579,1680" coordsize="3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188" o:spid="_x0000_s1180" style="position:absolute;left:5579;top:1680;width:345;height:30;visibility:visible;mso-wrap-style:square;v-text-anchor:top" coordsize="3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C8IA&#10;AADdAAAADwAAAGRycy9kb3ducmV2LnhtbERPTWvCQBC9C/0Pywi96SaFSomuoi1CD4XQ2ILHITsm&#10;i9nZkNlq+u9dodDbPN7nrDaj79SFBnGBDeTzDBRxHazjxsDXYT97ASUR2WIXmAz8ksBm/TBZYWHD&#10;lT/pUsVGpRCWAg20MfaF1lK35FHmoSdO3CkMHmOCQ6PtgNcU7jv9lGUL7dFxamixp9eW6nP14w00&#10;lduXu7I+6jfRkrv4cfwuxZjH6bhdgoo0xn/xn/vdpvn54hnu36QT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8LwgAAAN0AAAAPAAAAAAAAAAAAAAAAAJgCAABkcnMvZG93&#10;bnJldi54bWxQSwUGAAAAAAQABAD1AAAAhwMAAAAA&#10;" path="m345,l,30e" filled="f" strokecolor="#ec7c30" strokeweight=".5pt">
                <v:stroke dashstyle="dash"/>
                <v:path arrowok="t" o:connecttype="custom" o:connectlocs="345,1680;0,1710" o:connectangles="0,0"/>
              </v:shape>
            </v:group>
            <v:group id="Group 1185" o:spid="_x0000_s1181" style="position:absolute;left:5234;top:2145;width:240;height:105" coordorigin="5234,2145" coordsize="2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186" o:spid="_x0000_s1182" style="position:absolute;left:5234;top:2145;width:240;height:105;visibility:visible;mso-wrap-style:square;v-text-anchor:top" coordsize="2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J4MMA&#10;AADdAAAADwAAAGRycy9kb3ducmV2LnhtbERPTUsDMRC9C/0PYQpepM1WZFu3TYsIQk+KrQeP0824&#10;u3QzCZuxTf31RhB6m8f7nNUmuV6daIidZwOzaQGKuPa248bAx/5lsgAVBdli75kMXCjCZj26WWFl&#10;/Znf6bSTRuUQjhUaaEVCpXWsW3IYpz4QZ+7LDw4lw6HRdsBzDne9vi+KUjvsODe0GOi5pfq4+3YG&#10;fhafMYVXfjtwuivlIVgr8mjM7Tg9LUEJJbmK/91bm+fPyjn8fZN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SJ4MMAAADdAAAADwAAAAAAAAAAAAAAAACYAgAAZHJzL2Rv&#10;d25yZXYueG1sUEsFBgAAAAAEAAQA9QAAAIgDAAAAAA==&#10;" path="m240,105l,e" filled="f" strokecolor="#ec7c30" strokeweight=".5pt">
                <v:stroke dashstyle="dash"/>
                <v:path arrowok="t" o:connecttype="custom" o:connectlocs="240,2250;0,2145" o:connectangles="0,0"/>
              </v:shape>
            </v:group>
            <v:group id="Group 1183" o:spid="_x0000_s1183" style="position:absolute;left:6375;top:3585;width:255;height:585" coordorigin="6375,3585" coordsize="25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184" o:spid="_x0000_s1184" style="position:absolute;left:6375;top:3585;width:255;height:585;visibility:visible;mso-wrap-style:square;v-text-anchor:top" coordsize="25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YSsQA&#10;AADdAAAADwAAAGRycy9kb3ducmV2LnhtbERPTWvCQBC9F/wPywheRDcpVGrqJojQ4qUHteh1mh2T&#10;tNnZkN3GmF/vCkJv83ifs8p6U4uOWldZVhDPIxDEudUVFwq+Du+zVxDOI2usLZOCKznI0tHTChNt&#10;L7yjbu8LEULYJaig9L5JpHR5SQbd3DbEgTvb1qAPsC2kbvESwk0tn6NoIQ1WHBpKbGhTUv67/zMK&#10;ptPt5/eZrXmJTt3H0cQ/gx8GpSbjfv0GwlPv/8UP91aH+fFiCfd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1WErEAAAA3QAAAA8AAAAAAAAAAAAAAAAAmAIAAGRycy9k&#10;b3ducmV2LnhtbFBLBQYAAAAABAAEAPUAAACJAwAAAAA=&#10;" path="m,l255,585e" filled="f" strokecolor="#ec7c30" strokeweight=".5pt">
                <v:stroke dashstyle="dash"/>
                <v:path arrowok="t" o:connecttype="custom" o:connectlocs="0,3585;255,4170" o:connectangles="0,0"/>
              </v:shape>
            </v:group>
            <v:group id="Group 1181" o:spid="_x0000_s1185" style="position:absolute;left:3465;top:1995;width:570;height:360" coordorigin="3465,1995" coordsize="5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82" o:spid="_x0000_s1186" style="position:absolute;left:3465;top:1995;width:570;height:360;visibility:visible;mso-wrap-style:square;v-text-anchor:top" coordsize="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ydMcA&#10;AADdAAAADwAAAGRycy9kb3ducmV2LnhtbESPQUvDQBCF70L/wzIFL9JuWkUl7baIJVooCLZCr0N2&#10;TILZ2Zgd2/jvnYPQ2wzvzXvfLNdDaM2J+tREdjCbZmCIy+gbrhx8HIrJI5gkyB7byOTglxKsV6Or&#10;JeY+nvmdTnupjIZwytFBLdLl1qaypoBpGjti1T5jH1B07SvrezxreGjtPMvubcCGtaHGjp5rKr/2&#10;P8FB8Xa3Od5+402xmbfN9uV1JyQ7567Hw9MCjNAgF/P/9dYr/uxBcfUbHcG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McnTHAAAA3QAAAA8AAAAAAAAAAAAAAAAAmAIAAGRy&#10;cy9kb3ducmV2LnhtbFBLBQYAAAAABAAEAPUAAACMAwAAAAA=&#10;" path="m,l570,360e" filled="f" strokecolor="#ec7c30" strokeweight=".5pt">
                <v:stroke dashstyle="dash"/>
                <v:path arrowok="t" o:connecttype="custom" o:connectlocs="0,1995;570,2355" o:connectangles="0,0"/>
              </v:shape>
            </v:group>
            <v:group id="Group 1179" o:spid="_x0000_s1187" style="position:absolute;left:3944;top:660;width:255;height:435" coordorigin="3944,660" coordsize="25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180" o:spid="_x0000_s1188" style="position:absolute;left:3944;top:660;width:255;height:435;visibility:visible;mso-wrap-style:square;v-text-anchor:top" coordsize="25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dLcYA&#10;AADdAAAADwAAAGRycy9kb3ducmV2LnhtbESPT2/CMAzF70h8h8iTdoOUHRDqCAgxMXZBaPzRrl7j&#10;NRWNUzWhlG+PD0i72XrP7/08X/a+Vh21sQpsYDLOQBEXwVZcGjgdN6MZqJiQLdaBycCdIiwXw8Ec&#10;cxtu/E3dIZVKQjjmaMCl1ORax8KRxzgODbFof6H1mGRtS21bvEm4r/Vblk21x4qlwWFDa0fF5XD1&#10;BrpqR7vtfnX9Ifd7Otdn/7Gdfhrz+tKv3kEl6tO/+Xn9ZQV/MhN++UZG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6dLcYAAADdAAAADwAAAAAAAAAAAAAAAACYAgAAZHJz&#10;L2Rvd25yZXYueG1sUEsFBgAAAAAEAAQA9QAAAIsDAAAAAA==&#10;" path="m,l255,435e" filled="f" strokecolor="#ec7c30" strokeweight=".5pt">
                <v:stroke dashstyle="dash"/>
                <v:path arrowok="t" o:connecttype="custom" o:connectlocs="0,660;255,1095" o:connectangles="0,0"/>
              </v:shape>
            </v:group>
            <w10:wrap anchorx="page"/>
          </v:group>
        </w:pict>
      </w:r>
      <w:r w:rsidRPr="00AF63C6">
        <w:rPr>
          <w:color w:val="FFC000"/>
          <w:lang w:val="pt-PT"/>
        </w:rPr>
        <w:t>e</w:t>
      </w:r>
    </w:p>
    <w:p w:rsidR="003E6078" w:rsidRPr="00AF63C6" w:rsidRDefault="003E6078">
      <w:pPr>
        <w:pStyle w:val="Heading3"/>
        <w:spacing w:before="55"/>
        <w:ind w:left="3185"/>
        <w:rPr>
          <w:rFonts w:cs="Calibri"/>
          <w:b w:val="0"/>
          <w:bCs w:val="0"/>
          <w:lang w:val="pt-PT"/>
        </w:rPr>
      </w:pPr>
      <w:r w:rsidRPr="00AA08B5">
        <w:rPr>
          <w:color w:val="FFC000"/>
        </w:rPr>
        <w:t>м</w:t>
      </w:r>
    </w:p>
    <w:p w:rsidR="003E6078" w:rsidRPr="00AF63C6" w:rsidRDefault="003E6078">
      <w:pPr>
        <w:spacing w:before="16" w:line="140" w:lineRule="exact"/>
        <w:rPr>
          <w:sz w:val="14"/>
          <w:szCs w:val="14"/>
          <w:lang w:val="pt-PT"/>
        </w:rPr>
      </w:pPr>
    </w:p>
    <w:p w:rsidR="003E6078" w:rsidRPr="00AF63C6" w:rsidRDefault="003E6078">
      <w:pPr>
        <w:pStyle w:val="Heading3"/>
        <w:tabs>
          <w:tab w:val="left" w:pos="2316"/>
        </w:tabs>
        <w:spacing w:before="53"/>
        <w:ind w:left="110"/>
        <w:jc w:val="center"/>
        <w:rPr>
          <w:rFonts w:cs="Calibri"/>
          <w:b w:val="0"/>
          <w:bCs w:val="0"/>
          <w:lang w:val="pt-PT"/>
        </w:rPr>
      </w:pPr>
      <w:r w:rsidRPr="00AF63C6">
        <w:rPr>
          <w:color w:val="FFC000"/>
          <w:lang w:val="pt-PT"/>
        </w:rPr>
        <w:t>g</w:t>
      </w:r>
      <w:r w:rsidRPr="00AF63C6">
        <w:rPr>
          <w:lang w:val="pt-PT"/>
        </w:rPr>
        <w:tab/>
      </w:r>
      <w:r w:rsidRPr="00AF63C6">
        <w:rPr>
          <w:color w:val="FFC000"/>
          <w:position w:val="1"/>
          <w:lang w:val="pt-PT"/>
        </w:rPr>
        <w:t>b</w:t>
      </w:r>
    </w:p>
    <w:p w:rsidR="003E6078" w:rsidRPr="00AF63C6" w:rsidRDefault="003E6078">
      <w:pPr>
        <w:spacing w:before="11" w:line="220" w:lineRule="exact"/>
        <w:rPr>
          <w:lang w:val="pt-PT"/>
        </w:rPr>
      </w:pPr>
    </w:p>
    <w:p w:rsidR="003E6078" w:rsidRPr="00AF63C6" w:rsidRDefault="003E6078">
      <w:pPr>
        <w:pStyle w:val="Heading3"/>
        <w:tabs>
          <w:tab w:val="left" w:pos="7956"/>
        </w:tabs>
        <w:ind w:left="5373"/>
        <w:rPr>
          <w:rFonts w:cs="Calibri"/>
          <w:b w:val="0"/>
          <w:bCs w:val="0"/>
          <w:lang w:val="pt-PT"/>
        </w:rPr>
      </w:pPr>
      <w:r w:rsidRPr="00AF63C6">
        <w:rPr>
          <w:color w:val="FFC000"/>
          <w:position w:val="-11"/>
          <w:lang w:val="pt-PT"/>
        </w:rPr>
        <w:t>i</w:t>
      </w:r>
      <w:r w:rsidRPr="00AF63C6">
        <w:rPr>
          <w:lang w:val="pt-PT"/>
        </w:rPr>
        <w:tab/>
      </w:r>
      <w:r w:rsidRPr="00AF63C6">
        <w:rPr>
          <w:color w:val="FFC000"/>
          <w:lang w:val="pt-PT"/>
        </w:rPr>
        <w:t>a</w:t>
      </w:r>
    </w:p>
    <w:p w:rsidR="003E6078" w:rsidRPr="00AF63C6" w:rsidRDefault="003E6078">
      <w:pPr>
        <w:pStyle w:val="Heading3"/>
        <w:spacing w:before="19"/>
        <w:ind w:left="2718"/>
        <w:rPr>
          <w:rFonts w:cs="Calibri"/>
          <w:b w:val="0"/>
          <w:bCs w:val="0"/>
          <w:lang w:val="pt-PT"/>
        </w:rPr>
      </w:pPr>
      <w:r w:rsidRPr="00AF63C6">
        <w:rPr>
          <w:color w:val="FFC000"/>
          <w:lang w:val="pt-PT"/>
        </w:rPr>
        <w:t>l</w:t>
      </w:r>
    </w:p>
    <w:p w:rsidR="003E6078" w:rsidRPr="00AF63C6" w:rsidRDefault="003E6078">
      <w:pPr>
        <w:pStyle w:val="Heading3"/>
        <w:spacing w:before="19"/>
        <w:ind w:left="553" w:right="1333"/>
        <w:jc w:val="center"/>
        <w:rPr>
          <w:rFonts w:cs="Calibri"/>
          <w:b w:val="0"/>
          <w:bCs w:val="0"/>
          <w:lang w:val="pt-PT"/>
        </w:rPr>
      </w:pPr>
      <w:r w:rsidRPr="00AF63C6">
        <w:rPr>
          <w:color w:val="FFC000"/>
          <w:lang w:val="pt-PT"/>
        </w:rPr>
        <w:t>j</w:t>
      </w:r>
    </w:p>
    <w:p w:rsidR="003E6078" w:rsidRPr="00AF63C6" w:rsidRDefault="003E6078">
      <w:pPr>
        <w:spacing w:before="3" w:line="140" w:lineRule="exact"/>
        <w:rPr>
          <w:sz w:val="14"/>
          <w:szCs w:val="14"/>
          <w:lang w:val="pt-PT"/>
        </w:rPr>
      </w:pPr>
    </w:p>
    <w:p w:rsidR="003E6078" w:rsidRPr="00AF63C6" w:rsidRDefault="003E6078">
      <w:pPr>
        <w:pStyle w:val="Heading3"/>
        <w:spacing w:before="56"/>
        <w:ind w:left="2493"/>
        <w:rPr>
          <w:rFonts w:cs="Calibri"/>
          <w:b w:val="0"/>
          <w:bCs w:val="0"/>
          <w:lang w:val="pt-PT"/>
        </w:rPr>
      </w:pPr>
      <w:r w:rsidRPr="00AF63C6">
        <w:rPr>
          <w:color w:val="FFC000"/>
          <w:lang w:val="pt-PT"/>
        </w:rPr>
        <w:t>f</w:t>
      </w:r>
    </w:p>
    <w:p w:rsidR="003E6078" w:rsidRPr="00AF63C6" w:rsidRDefault="003E6078">
      <w:pPr>
        <w:spacing w:before="8" w:line="190" w:lineRule="exact"/>
        <w:rPr>
          <w:sz w:val="19"/>
          <w:szCs w:val="19"/>
          <w:lang w:val="pt-PT"/>
        </w:rPr>
      </w:pPr>
    </w:p>
    <w:p w:rsidR="003E6078" w:rsidRPr="00AF63C6" w:rsidRDefault="003E6078">
      <w:pPr>
        <w:spacing w:line="200" w:lineRule="exact"/>
        <w:rPr>
          <w:sz w:val="20"/>
          <w:szCs w:val="20"/>
          <w:lang w:val="pt-PT"/>
        </w:rPr>
      </w:pPr>
    </w:p>
    <w:p w:rsidR="003E6078" w:rsidRPr="00AF63C6" w:rsidRDefault="003E6078">
      <w:pPr>
        <w:pStyle w:val="Heading3"/>
        <w:spacing w:before="56"/>
        <w:ind w:left="1310" w:right="630"/>
        <w:jc w:val="center"/>
        <w:rPr>
          <w:rFonts w:cs="Calibri"/>
          <w:b w:val="0"/>
          <w:bCs w:val="0"/>
          <w:lang w:val="pt-PT"/>
        </w:rPr>
      </w:pPr>
      <w:r w:rsidRPr="00AF63C6">
        <w:rPr>
          <w:color w:val="FFC000"/>
          <w:lang w:val="pt-PT"/>
        </w:rPr>
        <w:t>k</w:t>
      </w:r>
    </w:p>
    <w:p w:rsidR="003E6078" w:rsidRPr="00AF63C6" w:rsidRDefault="003E6078">
      <w:pPr>
        <w:pStyle w:val="Heading3"/>
        <w:spacing w:before="12"/>
        <w:ind w:left="284" w:right="1333"/>
        <w:jc w:val="center"/>
        <w:rPr>
          <w:rFonts w:cs="Calibri"/>
          <w:b w:val="0"/>
          <w:bCs w:val="0"/>
          <w:lang w:val="pt-PT"/>
        </w:rPr>
      </w:pPr>
      <w:r w:rsidRPr="00AF63C6">
        <w:rPr>
          <w:color w:val="FFC000"/>
          <w:lang w:val="pt-PT"/>
        </w:rPr>
        <w:t>h</w:t>
      </w:r>
    </w:p>
    <w:p w:rsidR="003E6078" w:rsidRPr="00AF63C6" w:rsidRDefault="003E6078">
      <w:pPr>
        <w:spacing w:before="7" w:line="180" w:lineRule="exact"/>
        <w:rPr>
          <w:sz w:val="18"/>
          <w:szCs w:val="18"/>
          <w:lang w:val="pt-PT"/>
        </w:rPr>
      </w:pPr>
    </w:p>
    <w:p w:rsidR="003E6078" w:rsidRPr="00AA08B5" w:rsidRDefault="003E6078">
      <w:pPr>
        <w:pStyle w:val="Heading3"/>
        <w:spacing w:before="56"/>
        <w:ind w:right="2233"/>
        <w:jc w:val="right"/>
        <w:rPr>
          <w:rFonts w:cs="Calibri"/>
          <w:b w:val="0"/>
          <w:bCs w:val="0"/>
        </w:rPr>
      </w:pPr>
      <w:r w:rsidRPr="00AA08B5">
        <w:rPr>
          <w:color w:val="FFC000"/>
        </w:rPr>
        <w:t>c</w:t>
      </w:r>
    </w:p>
    <w:p w:rsidR="003E6078" w:rsidRPr="00AA08B5" w:rsidRDefault="003E6078">
      <w:pPr>
        <w:spacing w:before="5" w:line="170" w:lineRule="exact"/>
        <w:rPr>
          <w:sz w:val="17"/>
          <w:szCs w:val="17"/>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pStyle w:val="Heading3"/>
        <w:spacing w:before="56"/>
        <w:ind w:right="2419"/>
        <w:jc w:val="right"/>
        <w:rPr>
          <w:rFonts w:cs="Calibri"/>
          <w:b w:val="0"/>
          <w:bCs w:val="0"/>
        </w:rPr>
      </w:pPr>
      <w:r w:rsidRPr="00AA08B5">
        <w:rPr>
          <w:color w:val="FFC000"/>
          <w:w w:val="95"/>
        </w:rPr>
        <w:t>d</w:t>
      </w:r>
    </w:p>
    <w:p w:rsidR="003E6078" w:rsidRPr="00AA08B5" w:rsidRDefault="003E6078">
      <w:pPr>
        <w:spacing w:before="7" w:line="260" w:lineRule="exact"/>
        <w:rPr>
          <w:sz w:val="26"/>
          <w:szCs w:val="26"/>
        </w:rPr>
      </w:pPr>
    </w:p>
    <w:p w:rsidR="003E6078" w:rsidRPr="00AA08B5" w:rsidRDefault="003E6078">
      <w:pPr>
        <w:spacing w:before="59"/>
        <w:ind w:left="1310" w:right="1328"/>
        <w:jc w:val="center"/>
        <w:rPr>
          <w:rFonts w:cs="Calibri"/>
          <w:sz w:val="20"/>
          <w:szCs w:val="20"/>
        </w:rPr>
      </w:pPr>
      <w:r w:rsidRPr="00AA08B5">
        <w:rPr>
          <w:i/>
          <w:sz w:val="20"/>
        </w:rPr>
        <w:t>Biopel комплект с внешней засыпной воронкой для гранул</w:t>
      </w:r>
    </w:p>
    <w:p w:rsidR="003E6078" w:rsidRPr="00AA08B5" w:rsidRDefault="003E6078">
      <w:pPr>
        <w:spacing w:before="2" w:line="220" w:lineRule="exact"/>
      </w:pPr>
    </w:p>
    <w:p w:rsidR="003E6078" w:rsidRPr="00AA08B5" w:rsidRDefault="003E6078">
      <w:pPr>
        <w:spacing w:line="220" w:lineRule="exact"/>
        <w:sectPr w:rsidR="003E6078" w:rsidRPr="00AA08B5">
          <w:headerReference w:type="default" r:id="rId38"/>
          <w:footerReference w:type="default" r:id="rId39"/>
          <w:pgSz w:w="11910" w:h="16840"/>
          <w:pgMar w:top="660" w:right="600" w:bottom="280" w:left="620" w:header="0" w:footer="0" w:gutter="0"/>
          <w:cols w:space="708"/>
        </w:sectPr>
      </w:pPr>
    </w:p>
    <w:p w:rsidR="003E6078" w:rsidRPr="00CA726D" w:rsidRDefault="003E6078" w:rsidP="00CA726D">
      <w:pPr>
        <w:pStyle w:val="BodyText"/>
        <w:numPr>
          <w:ilvl w:val="0"/>
          <w:numId w:val="3"/>
        </w:numPr>
        <w:tabs>
          <w:tab w:val="left" w:pos="1181"/>
        </w:tabs>
        <w:spacing w:before="59"/>
        <w:rPr>
          <w:sz w:val="18"/>
          <w:szCs w:val="18"/>
        </w:rPr>
      </w:pPr>
      <w:r w:rsidRPr="00CA726D">
        <w:rPr>
          <w:sz w:val="18"/>
          <w:szCs w:val="18"/>
        </w:rPr>
        <w:t>Внешняя засыпная воронка</w:t>
      </w:r>
    </w:p>
    <w:p w:rsidR="003E6078" w:rsidRPr="00CA726D" w:rsidRDefault="003E6078" w:rsidP="00CA726D">
      <w:pPr>
        <w:pStyle w:val="BodyText"/>
        <w:numPr>
          <w:ilvl w:val="0"/>
          <w:numId w:val="3"/>
        </w:numPr>
        <w:tabs>
          <w:tab w:val="left" w:pos="1181"/>
        </w:tabs>
        <w:spacing w:before="20"/>
        <w:rPr>
          <w:sz w:val="18"/>
          <w:szCs w:val="18"/>
        </w:rPr>
      </w:pPr>
      <w:r w:rsidRPr="00CA726D">
        <w:rPr>
          <w:sz w:val="18"/>
          <w:szCs w:val="18"/>
        </w:rPr>
        <w:t>Отверстие для дополнения гранул</w:t>
      </w:r>
    </w:p>
    <w:p w:rsidR="003E6078" w:rsidRPr="00CA726D" w:rsidRDefault="003E6078" w:rsidP="00CA726D">
      <w:pPr>
        <w:pStyle w:val="BodyText"/>
        <w:numPr>
          <w:ilvl w:val="0"/>
          <w:numId w:val="3"/>
        </w:numPr>
        <w:tabs>
          <w:tab w:val="left" w:pos="1181"/>
        </w:tabs>
        <w:spacing w:before="20"/>
        <w:rPr>
          <w:sz w:val="18"/>
          <w:szCs w:val="18"/>
        </w:rPr>
      </w:pPr>
      <w:r w:rsidRPr="00CA726D">
        <w:rPr>
          <w:sz w:val="18"/>
          <w:szCs w:val="18"/>
        </w:rPr>
        <w:t>Нижняя ножка засыпной воронки для всовывания Внешнего устройства подачи</w:t>
      </w:r>
    </w:p>
    <w:p w:rsidR="003E6078" w:rsidRPr="00CA726D" w:rsidRDefault="003E6078" w:rsidP="00CA726D">
      <w:pPr>
        <w:pStyle w:val="BodyText"/>
        <w:numPr>
          <w:ilvl w:val="0"/>
          <w:numId w:val="3"/>
        </w:numPr>
        <w:tabs>
          <w:tab w:val="left" w:pos="1181"/>
        </w:tabs>
        <w:spacing w:before="1"/>
        <w:rPr>
          <w:sz w:val="18"/>
          <w:szCs w:val="18"/>
        </w:rPr>
      </w:pPr>
      <w:r w:rsidRPr="00CA726D">
        <w:rPr>
          <w:sz w:val="18"/>
          <w:szCs w:val="18"/>
        </w:rPr>
        <w:t>Чистящий затвор для удаления пыли из засыпной воронки.</w:t>
      </w:r>
    </w:p>
    <w:p w:rsidR="003E6078" w:rsidRPr="00CA726D" w:rsidRDefault="003E6078" w:rsidP="00CA726D">
      <w:pPr>
        <w:pStyle w:val="BodyText"/>
        <w:numPr>
          <w:ilvl w:val="0"/>
          <w:numId w:val="3"/>
        </w:numPr>
        <w:tabs>
          <w:tab w:val="left" w:pos="1181"/>
        </w:tabs>
        <w:spacing w:before="20"/>
        <w:ind w:right="1"/>
        <w:rPr>
          <w:sz w:val="18"/>
          <w:szCs w:val="18"/>
        </w:rPr>
      </w:pPr>
      <w:r w:rsidRPr="00CA726D">
        <w:rPr>
          <w:sz w:val="18"/>
          <w:szCs w:val="18"/>
        </w:rPr>
        <w:t>Внешнее устройство подачи гранул (2 или 3 м), угол от земли 50°</w:t>
      </w:r>
    </w:p>
    <w:p w:rsidR="003E6078" w:rsidRPr="00CA726D" w:rsidRDefault="003E6078" w:rsidP="00CA726D">
      <w:pPr>
        <w:pStyle w:val="BodyText"/>
        <w:numPr>
          <w:ilvl w:val="0"/>
          <w:numId w:val="3"/>
        </w:numPr>
        <w:tabs>
          <w:tab w:val="left" w:pos="1181"/>
        </w:tabs>
        <w:rPr>
          <w:sz w:val="18"/>
          <w:szCs w:val="18"/>
        </w:rPr>
      </w:pPr>
      <w:r w:rsidRPr="00CA726D">
        <w:rPr>
          <w:sz w:val="18"/>
          <w:szCs w:val="18"/>
        </w:rPr>
        <w:t>Устройство удаления золы (дополнительное оборудование)</w:t>
      </w:r>
    </w:p>
    <w:p w:rsidR="003E6078" w:rsidRPr="00CA726D" w:rsidRDefault="003E6078" w:rsidP="00CA726D">
      <w:pPr>
        <w:pStyle w:val="BodyText"/>
        <w:numPr>
          <w:ilvl w:val="0"/>
          <w:numId w:val="3"/>
        </w:numPr>
        <w:tabs>
          <w:tab w:val="left" w:pos="1181"/>
        </w:tabs>
        <w:spacing w:before="20"/>
        <w:rPr>
          <w:sz w:val="18"/>
          <w:szCs w:val="18"/>
        </w:rPr>
      </w:pPr>
      <w:r w:rsidRPr="00CA726D">
        <w:rPr>
          <w:sz w:val="18"/>
          <w:szCs w:val="18"/>
        </w:rPr>
        <w:t>Блок управления v9</w:t>
      </w:r>
    </w:p>
    <w:p w:rsidR="003E6078" w:rsidRPr="00CA726D" w:rsidRDefault="003E6078" w:rsidP="00CA726D">
      <w:pPr>
        <w:pStyle w:val="BodyText"/>
        <w:numPr>
          <w:ilvl w:val="0"/>
          <w:numId w:val="3"/>
        </w:numPr>
        <w:tabs>
          <w:tab w:val="left" w:pos="1181"/>
        </w:tabs>
        <w:spacing w:before="59"/>
        <w:rPr>
          <w:sz w:val="18"/>
          <w:szCs w:val="18"/>
        </w:rPr>
      </w:pPr>
      <w:r w:rsidRPr="00AA08B5">
        <w:br w:type="column"/>
      </w:r>
      <w:r w:rsidRPr="00CA726D">
        <w:rPr>
          <w:sz w:val="18"/>
          <w:szCs w:val="18"/>
        </w:rPr>
        <w:t>Горелка для гранул</w:t>
      </w:r>
    </w:p>
    <w:p w:rsidR="003E6078" w:rsidRPr="00CA726D" w:rsidRDefault="003E6078" w:rsidP="00CA726D">
      <w:pPr>
        <w:pStyle w:val="BodyText"/>
        <w:numPr>
          <w:ilvl w:val="0"/>
          <w:numId w:val="3"/>
        </w:numPr>
        <w:tabs>
          <w:tab w:val="left" w:pos="1181"/>
        </w:tabs>
        <w:spacing w:before="20"/>
        <w:rPr>
          <w:rFonts w:cs="Calibri"/>
          <w:sz w:val="18"/>
          <w:szCs w:val="18"/>
        </w:rPr>
      </w:pPr>
      <w:r w:rsidRPr="00CA726D">
        <w:rPr>
          <w:sz w:val="18"/>
          <w:szCs w:val="18"/>
        </w:rPr>
        <w:t>ПВХ шланг</w:t>
      </w:r>
    </w:p>
    <w:p w:rsidR="003E6078" w:rsidRPr="00CA726D" w:rsidRDefault="003E6078" w:rsidP="00CA726D">
      <w:pPr>
        <w:pStyle w:val="BodyText"/>
        <w:numPr>
          <w:ilvl w:val="0"/>
          <w:numId w:val="3"/>
        </w:numPr>
        <w:tabs>
          <w:tab w:val="left" w:pos="1181"/>
        </w:tabs>
        <w:spacing w:before="20"/>
        <w:rPr>
          <w:sz w:val="18"/>
          <w:szCs w:val="18"/>
        </w:rPr>
      </w:pPr>
      <w:r w:rsidRPr="00CA726D">
        <w:rPr>
          <w:sz w:val="18"/>
          <w:szCs w:val="18"/>
        </w:rPr>
        <w:t>Трубка горелки</w:t>
      </w:r>
    </w:p>
    <w:p w:rsidR="003E6078" w:rsidRPr="00CA726D" w:rsidRDefault="003E6078" w:rsidP="00CA726D">
      <w:pPr>
        <w:pStyle w:val="BodyText"/>
        <w:numPr>
          <w:ilvl w:val="0"/>
          <w:numId w:val="3"/>
        </w:numPr>
        <w:tabs>
          <w:tab w:val="left" w:pos="1181"/>
          <w:tab w:val="left" w:pos="2612"/>
          <w:tab w:val="left" w:pos="3379"/>
          <w:tab w:val="left" w:pos="4194"/>
        </w:tabs>
        <w:spacing w:before="18"/>
        <w:ind w:right="123"/>
        <w:rPr>
          <w:sz w:val="18"/>
          <w:szCs w:val="18"/>
        </w:rPr>
      </w:pPr>
      <w:r w:rsidRPr="00CA726D">
        <w:rPr>
          <w:sz w:val="18"/>
          <w:szCs w:val="18"/>
        </w:rPr>
        <w:t>Компрессорная очистка горелки (дополнительное оборудование)</w:t>
      </w:r>
    </w:p>
    <w:p w:rsidR="003E6078" w:rsidRPr="00CA726D" w:rsidRDefault="003E6078" w:rsidP="00CA726D">
      <w:pPr>
        <w:pStyle w:val="BodyText"/>
        <w:numPr>
          <w:ilvl w:val="0"/>
          <w:numId w:val="3"/>
        </w:numPr>
        <w:tabs>
          <w:tab w:val="left" w:pos="1181"/>
        </w:tabs>
        <w:ind w:right="37"/>
        <w:rPr>
          <w:sz w:val="18"/>
          <w:szCs w:val="18"/>
        </w:rPr>
      </w:pPr>
      <w:r w:rsidRPr="00CA726D">
        <w:rPr>
          <w:sz w:val="18"/>
          <w:szCs w:val="18"/>
        </w:rPr>
        <w:t>Внешний цоколь для подключения принадлежностей под передним кожухом котла.</w:t>
      </w:r>
    </w:p>
    <w:p w:rsidR="003E6078" w:rsidRPr="00CA726D" w:rsidRDefault="003E6078" w:rsidP="00CA726D">
      <w:pPr>
        <w:pStyle w:val="BodyText"/>
        <w:numPr>
          <w:ilvl w:val="0"/>
          <w:numId w:val="3"/>
        </w:numPr>
        <w:tabs>
          <w:tab w:val="left" w:pos="1181"/>
          <w:tab w:val="left" w:pos="2490"/>
          <w:tab w:val="left" w:pos="3497"/>
          <w:tab w:val="left" w:pos="4399"/>
        </w:tabs>
        <w:rPr>
          <w:rFonts w:cs="Calibri"/>
          <w:sz w:val="18"/>
          <w:szCs w:val="18"/>
        </w:rPr>
      </w:pPr>
      <w:r w:rsidRPr="00CA726D">
        <w:rPr>
          <w:sz w:val="18"/>
          <w:szCs w:val="18"/>
        </w:rPr>
        <w:t>Biopel 10 – 200 кВт</w:t>
      </w:r>
    </w:p>
    <w:p w:rsidR="003E6078" w:rsidRPr="00AA08B5" w:rsidRDefault="003E6078" w:rsidP="00CA726D">
      <w:pPr>
        <w:rPr>
          <w:rFonts w:cs="Calibri"/>
        </w:rPr>
        <w:sectPr w:rsidR="003E6078" w:rsidRPr="00AA08B5">
          <w:type w:val="continuous"/>
          <w:pgSz w:w="11910" w:h="16840"/>
          <w:pgMar w:top="0" w:right="600" w:bottom="280" w:left="620" w:header="708" w:footer="708" w:gutter="0"/>
          <w:cols w:num="2" w:space="708" w:equalWidth="0">
            <w:col w:w="4970" w:space="623"/>
            <w:col w:w="5097"/>
          </w:cols>
        </w:sectPr>
      </w:pPr>
    </w:p>
    <w:p w:rsidR="003E6078" w:rsidRPr="00CA726D" w:rsidRDefault="003E6078" w:rsidP="00CA726D">
      <w:pPr>
        <w:spacing w:before="10"/>
        <w:rPr>
          <w:sz w:val="18"/>
          <w:szCs w:val="18"/>
        </w:rPr>
      </w:pPr>
    </w:p>
    <w:p w:rsidR="003E6078" w:rsidRPr="00CA726D" w:rsidRDefault="003E6078" w:rsidP="00CA726D">
      <w:pPr>
        <w:pStyle w:val="BodyText"/>
        <w:spacing w:before="59"/>
        <w:ind w:left="100" w:right="117" w:firstLine="0"/>
        <w:jc w:val="both"/>
        <w:rPr>
          <w:sz w:val="18"/>
          <w:szCs w:val="18"/>
        </w:rPr>
      </w:pPr>
      <w:r w:rsidRPr="00CA726D">
        <w:rPr>
          <w:sz w:val="18"/>
          <w:szCs w:val="18"/>
        </w:rPr>
        <w:t>Внешняя засыпная воронка комплектуется во время установки котла, стандартно продается в разобранном состоянии. В нижнюю ножку засыпной воронки вставляется конец 2 или 3 м Внешнего устройства подачи. Уклон Внешнего устройства подачи должен быть 50° от земли. Устройство подачи соединяется с горелкой с помощью ПВХ шланга и трубки горелки. Питание внешнего устройства подачи выведено из Внешнего цоколя в розетку Внешнего устройства подачи с помощью кабеля 230 В.</w:t>
      </w:r>
    </w:p>
    <w:p w:rsidR="003E6078" w:rsidRPr="00CA726D" w:rsidRDefault="003E6078" w:rsidP="00CA726D">
      <w:pPr>
        <w:pStyle w:val="BodyText"/>
        <w:spacing w:before="161"/>
        <w:ind w:left="100" w:right="118" w:firstLine="0"/>
        <w:jc w:val="both"/>
        <w:rPr>
          <w:rFonts w:cs="Calibri"/>
          <w:sz w:val="18"/>
          <w:szCs w:val="18"/>
        </w:rPr>
      </w:pPr>
      <w:r w:rsidRPr="00CA726D">
        <w:rPr>
          <w:sz w:val="18"/>
          <w:szCs w:val="18"/>
        </w:rPr>
        <w:t>Внешняя засыпная воронка может располагаться в любом месте в котельной, но только так, чтобы было обеспечено беспроблемное падение гранул из выхода устройства подачи в горелку. Следить за тем, чтобы ПВХ шланг не провешивался, в противном случае падающие в горелку гранулы могут застрять.</w:t>
      </w:r>
    </w:p>
    <w:p w:rsidR="003E6078" w:rsidRPr="00CA726D" w:rsidRDefault="003E6078" w:rsidP="00CA726D">
      <w:pPr>
        <w:pStyle w:val="BodyText"/>
        <w:spacing w:before="163"/>
        <w:ind w:left="100" w:right="132" w:firstLine="0"/>
        <w:jc w:val="both"/>
        <w:rPr>
          <w:sz w:val="18"/>
          <w:szCs w:val="18"/>
        </w:rPr>
      </w:pPr>
      <w:r w:rsidRPr="00CA726D">
        <w:rPr>
          <w:sz w:val="18"/>
          <w:szCs w:val="18"/>
        </w:rPr>
        <w:t>Скорость мотора внутри Внешнего устройства подачи отличается в зависимости от величины котла. На щитке Внешнего устройства подачи всегда указано, для какой мощности котла предназначено это Внешнее устройство подачи. Применяйте только такой тип Внешнего устройства подачи, который предназначен для вашей величины котла. В противном случае Внешнее устройство подачи будет слишком быстрым или медленным, что вызовет плохое дозирование гранул на горелку.</w:t>
      </w:r>
    </w:p>
    <w:p w:rsidR="003E6078" w:rsidRPr="00AA08B5" w:rsidRDefault="003E6078">
      <w:pPr>
        <w:spacing w:line="258" w:lineRule="auto"/>
        <w:jc w:val="both"/>
        <w:sectPr w:rsidR="003E6078" w:rsidRPr="00AA08B5">
          <w:type w:val="continuous"/>
          <w:pgSz w:w="11910" w:h="16840"/>
          <w:pgMar w:top="0" w:right="600" w:bottom="280" w:left="620" w:header="708" w:footer="708" w:gutter="0"/>
          <w:cols w:space="708"/>
        </w:sectPr>
      </w:pPr>
    </w:p>
    <w:p w:rsidR="003E6078" w:rsidRPr="00AA08B5" w:rsidRDefault="003E6078">
      <w:pPr>
        <w:pStyle w:val="Heading2"/>
        <w:numPr>
          <w:ilvl w:val="1"/>
          <w:numId w:val="39"/>
        </w:numPr>
        <w:tabs>
          <w:tab w:val="left" w:pos="591"/>
        </w:tabs>
        <w:spacing w:before="21"/>
        <w:ind w:hanging="490"/>
        <w:jc w:val="both"/>
        <w:rPr>
          <w:rFonts w:cs="Calibri Light"/>
        </w:rPr>
      </w:pPr>
      <w:bookmarkStart w:id="34" w:name="_bookmark17"/>
      <w:bookmarkStart w:id="35" w:name="_Toc465800681"/>
      <w:bookmarkEnd w:id="34"/>
      <w:r w:rsidRPr="00AA08B5">
        <w:rPr>
          <w:color w:val="000000"/>
        </w:rPr>
        <w:t>Biopel 10 – 80 кВт</w:t>
      </w:r>
      <w:bookmarkEnd w:id="35"/>
    </w:p>
    <w:p w:rsidR="003E6078" w:rsidRPr="00CA726D" w:rsidRDefault="003E6078">
      <w:pPr>
        <w:pStyle w:val="BodyText"/>
        <w:spacing w:before="25" w:line="258" w:lineRule="auto"/>
        <w:ind w:left="100" w:right="128" w:firstLine="0"/>
        <w:jc w:val="both"/>
        <w:rPr>
          <w:sz w:val="18"/>
          <w:szCs w:val="18"/>
        </w:rPr>
      </w:pPr>
      <w:r w:rsidRPr="00CA726D">
        <w:rPr>
          <w:sz w:val="18"/>
          <w:szCs w:val="18"/>
        </w:rPr>
        <w:t>Порядок установки котла Biopel с мощностью 10 - 80 кВт. Нижеуказанные пункты служат в качестве руководства для установки котла в системе отопления. Отдельные пункты указаны хронологически. Поэтому читайте отдельные пункты постепенно так, чтобы вы не забывали ни о каких существенных пунктах установки.</w:t>
      </w:r>
    </w:p>
    <w:p w:rsidR="003E6078" w:rsidRPr="00CA726D" w:rsidRDefault="003E6078">
      <w:pPr>
        <w:pStyle w:val="BodyText"/>
        <w:numPr>
          <w:ilvl w:val="2"/>
          <w:numId w:val="39"/>
        </w:numPr>
        <w:tabs>
          <w:tab w:val="left" w:pos="821"/>
        </w:tabs>
        <w:spacing w:before="162" w:line="257" w:lineRule="auto"/>
        <w:ind w:right="131"/>
        <w:jc w:val="both"/>
        <w:rPr>
          <w:sz w:val="18"/>
          <w:szCs w:val="18"/>
        </w:rPr>
      </w:pPr>
      <w:r w:rsidRPr="00CA726D">
        <w:rPr>
          <w:sz w:val="18"/>
          <w:szCs w:val="18"/>
        </w:rPr>
        <w:t>Распакуйте котел из реечной и бумажной тары. Снимите закрывающую прозрачную пленку и разместите котел в его окончательном положении в котельной. При манипуляции с котлом следите за следующим:</w:t>
      </w:r>
    </w:p>
    <w:p w:rsidR="003E6078" w:rsidRPr="00CA726D" w:rsidRDefault="003E6078">
      <w:pPr>
        <w:pStyle w:val="BodyText"/>
        <w:numPr>
          <w:ilvl w:val="3"/>
          <w:numId w:val="39"/>
        </w:numPr>
        <w:tabs>
          <w:tab w:val="left" w:pos="1541"/>
        </w:tabs>
        <w:spacing w:before="2" w:line="256" w:lineRule="auto"/>
        <w:ind w:right="123"/>
        <w:jc w:val="both"/>
        <w:rPr>
          <w:sz w:val="18"/>
          <w:szCs w:val="18"/>
        </w:rPr>
      </w:pPr>
      <w:r w:rsidRPr="00CA726D">
        <w:rPr>
          <w:sz w:val="18"/>
          <w:szCs w:val="18"/>
        </w:rPr>
        <w:t>Если вы осуществляете манипуляцию с котлом, находящимся в реечной таре, следите на возможным повреждением оболочки котла. Реечная тара изготовлена из древесины, и она собрана с помощью гвоздей. При манипуляции они могут повредить оболочку котла или его прочих частей.</w:t>
      </w:r>
    </w:p>
    <w:p w:rsidR="003E6078" w:rsidRPr="00CA726D" w:rsidRDefault="003E6078">
      <w:pPr>
        <w:pStyle w:val="BodyText"/>
        <w:numPr>
          <w:ilvl w:val="3"/>
          <w:numId w:val="39"/>
        </w:numPr>
        <w:tabs>
          <w:tab w:val="left" w:pos="1541"/>
        </w:tabs>
        <w:spacing w:before="3" w:line="250" w:lineRule="auto"/>
        <w:ind w:right="122"/>
        <w:jc w:val="both"/>
        <w:rPr>
          <w:sz w:val="18"/>
          <w:szCs w:val="18"/>
        </w:rPr>
      </w:pPr>
      <w:r w:rsidRPr="00CA726D">
        <w:rPr>
          <w:sz w:val="18"/>
          <w:szCs w:val="18"/>
        </w:rPr>
        <w:t>Котел должен размещаться на ровном полу или подставке так, чтобы его дно было в горизонтальном положении. Уклон котла не допускается.</w:t>
      </w:r>
    </w:p>
    <w:p w:rsidR="003E6078" w:rsidRPr="00CA726D" w:rsidRDefault="003E6078">
      <w:pPr>
        <w:pStyle w:val="BodyText"/>
        <w:numPr>
          <w:ilvl w:val="3"/>
          <w:numId w:val="39"/>
        </w:numPr>
        <w:tabs>
          <w:tab w:val="left" w:pos="1541"/>
        </w:tabs>
        <w:spacing w:before="9" w:line="252" w:lineRule="auto"/>
        <w:ind w:right="120"/>
        <w:jc w:val="both"/>
        <w:rPr>
          <w:sz w:val="18"/>
          <w:szCs w:val="18"/>
        </w:rPr>
      </w:pPr>
      <w:r w:rsidRPr="00CA726D">
        <w:rPr>
          <w:sz w:val="18"/>
          <w:szCs w:val="18"/>
        </w:rPr>
        <w:t>Следите за соблюдением минимального свободного пространства вокруг котла, с точки зрения безопасности и доступа к котлу для выполнения ухода.</w:t>
      </w:r>
    </w:p>
    <w:p w:rsidR="003E6078" w:rsidRPr="00CA726D" w:rsidRDefault="003E6078">
      <w:pPr>
        <w:pStyle w:val="BodyText"/>
        <w:numPr>
          <w:ilvl w:val="3"/>
          <w:numId w:val="39"/>
        </w:numPr>
        <w:tabs>
          <w:tab w:val="left" w:pos="1541"/>
        </w:tabs>
        <w:spacing w:before="7" w:line="251" w:lineRule="auto"/>
        <w:ind w:right="122"/>
        <w:jc w:val="both"/>
        <w:rPr>
          <w:rFonts w:cs="Calibri"/>
          <w:sz w:val="18"/>
          <w:szCs w:val="18"/>
        </w:rPr>
      </w:pPr>
      <w:r w:rsidRPr="00CA726D">
        <w:rPr>
          <w:sz w:val="18"/>
          <w:szCs w:val="18"/>
        </w:rPr>
        <w:t>Заранее проверьте, что в котельной имеется достаточно пространства для открытия двери зольника и верхней крышки котла.</w:t>
      </w:r>
    </w:p>
    <w:p w:rsidR="003E6078" w:rsidRPr="00CA726D" w:rsidRDefault="003E6078" w:rsidP="00CA726D">
      <w:pPr>
        <w:pStyle w:val="Heading5"/>
        <w:spacing w:before="167" w:line="257" w:lineRule="auto"/>
        <w:ind w:left="1650" w:right="100" w:hanging="656"/>
        <w:jc w:val="center"/>
        <w:rPr>
          <w:i w:val="0"/>
          <w:sz w:val="20"/>
          <w:szCs w:val="20"/>
        </w:rPr>
      </w:pPr>
      <w:r>
        <w:rPr>
          <w:noProof/>
          <w:lang w:val="cs-CZ" w:eastAsia="cs-CZ"/>
        </w:rPr>
        <w:pict>
          <v:shape id="obrázek 1177" o:spid="_x0000_s1189" type="#_x0000_t75" style="position:absolute;left:0;text-align:left;margin-left:78.75pt;margin-top:8.4pt;width:15pt;height:24.9pt;z-index:-251765248;visibility:visible;mso-position-horizontal-relative:page">
            <v:imagedata r:id="rId40" o:title=""/>
            <w10:wrap anchorx="page"/>
          </v:shape>
        </w:pict>
      </w:r>
      <w:r w:rsidRPr="00CA726D">
        <w:rPr>
          <w:sz w:val="20"/>
          <w:szCs w:val="20"/>
        </w:rPr>
        <w:t>Осуществляйте манипуляцию с котлом всегда так, чтобы не произошло его повреждение. Рекомендуется извлечь принадлежности из котла перед манипуляцией с ним.</w:t>
      </w:r>
    </w:p>
    <w:p w:rsidR="003E6078" w:rsidRPr="00CA726D" w:rsidRDefault="003E6078" w:rsidP="00CA726D">
      <w:pPr>
        <w:spacing w:before="5"/>
        <w:rPr>
          <w:sz w:val="8"/>
          <w:szCs w:val="8"/>
        </w:rPr>
      </w:pPr>
    </w:p>
    <w:p w:rsidR="003E6078" w:rsidRPr="00CA726D" w:rsidRDefault="003E6078">
      <w:pPr>
        <w:pStyle w:val="BodyText"/>
        <w:numPr>
          <w:ilvl w:val="2"/>
          <w:numId w:val="39"/>
        </w:numPr>
        <w:tabs>
          <w:tab w:val="left" w:pos="821"/>
        </w:tabs>
        <w:spacing w:line="259" w:lineRule="auto"/>
        <w:ind w:right="121"/>
        <w:jc w:val="both"/>
        <w:rPr>
          <w:sz w:val="18"/>
          <w:szCs w:val="18"/>
        </w:rPr>
      </w:pPr>
      <w:r w:rsidRPr="00CA726D">
        <w:rPr>
          <w:sz w:val="18"/>
          <w:szCs w:val="18"/>
        </w:rPr>
        <w:t>Извлеките из котла все принадлежности. Принадлежности должны быть в зольнике (соединительный материала) и в передней камере котла (чистящий инструмент).</w:t>
      </w:r>
    </w:p>
    <w:p w:rsidR="003E6078" w:rsidRPr="00CA726D" w:rsidRDefault="003E6078">
      <w:pPr>
        <w:pStyle w:val="BodyText"/>
        <w:numPr>
          <w:ilvl w:val="2"/>
          <w:numId w:val="39"/>
        </w:numPr>
        <w:tabs>
          <w:tab w:val="left" w:pos="821"/>
        </w:tabs>
        <w:rPr>
          <w:sz w:val="18"/>
          <w:szCs w:val="18"/>
        </w:rPr>
      </w:pPr>
      <w:r w:rsidRPr="00CA726D">
        <w:rPr>
          <w:sz w:val="18"/>
          <w:szCs w:val="18"/>
        </w:rPr>
        <w:t>Установите заполняющий клапан, а именно на патрубок в задней нижней части котла.</w:t>
      </w:r>
    </w:p>
    <w:p w:rsidR="003E6078" w:rsidRPr="00CA726D" w:rsidRDefault="003E6078">
      <w:pPr>
        <w:pStyle w:val="BodyText"/>
        <w:numPr>
          <w:ilvl w:val="2"/>
          <w:numId w:val="39"/>
        </w:numPr>
        <w:tabs>
          <w:tab w:val="left" w:pos="821"/>
        </w:tabs>
        <w:spacing w:before="20"/>
        <w:rPr>
          <w:sz w:val="18"/>
          <w:szCs w:val="18"/>
        </w:rPr>
      </w:pPr>
      <w:r w:rsidRPr="00CA726D">
        <w:rPr>
          <w:sz w:val="18"/>
          <w:szCs w:val="18"/>
        </w:rPr>
        <w:t>Присоедините патрубок G1 1/4" выходной воды из котла к системе отопления.</w:t>
      </w:r>
    </w:p>
    <w:p w:rsidR="003E6078" w:rsidRPr="00CA726D" w:rsidRDefault="003E6078">
      <w:pPr>
        <w:pStyle w:val="BodyText"/>
        <w:numPr>
          <w:ilvl w:val="2"/>
          <w:numId w:val="39"/>
        </w:numPr>
        <w:tabs>
          <w:tab w:val="left" w:pos="821"/>
        </w:tabs>
        <w:spacing w:before="17"/>
        <w:rPr>
          <w:sz w:val="18"/>
          <w:szCs w:val="18"/>
        </w:rPr>
      </w:pPr>
      <w:r w:rsidRPr="00CA726D">
        <w:rPr>
          <w:color w:val="111111"/>
          <w:sz w:val="18"/>
          <w:szCs w:val="18"/>
        </w:rPr>
        <w:t>Присоедините патрубок G1 1/4" входной воды в котел к системе отопления.</w:t>
      </w:r>
    </w:p>
    <w:p w:rsidR="003E6078" w:rsidRPr="00CA726D" w:rsidRDefault="003E6078">
      <w:pPr>
        <w:pStyle w:val="BodyText"/>
        <w:numPr>
          <w:ilvl w:val="2"/>
          <w:numId w:val="39"/>
        </w:numPr>
        <w:tabs>
          <w:tab w:val="left" w:pos="821"/>
        </w:tabs>
        <w:spacing w:before="20" w:line="259" w:lineRule="auto"/>
        <w:ind w:right="120"/>
        <w:jc w:val="both"/>
        <w:rPr>
          <w:sz w:val="18"/>
          <w:szCs w:val="18"/>
        </w:rPr>
      </w:pPr>
      <w:r w:rsidRPr="00CA726D">
        <w:rPr>
          <w:color w:val="111111"/>
          <w:sz w:val="18"/>
          <w:szCs w:val="18"/>
        </w:rPr>
        <w:t>Подключите дымоход к выходу для дымохода в задней части котла. Соединение должно быть герметичным, в случае необходимости воспользуйтесь печной замазкой для герметизации соединения. При подключении дымохода следите за следующим:</w:t>
      </w:r>
    </w:p>
    <w:p w:rsidR="003E6078" w:rsidRPr="00CA726D" w:rsidRDefault="003E6078">
      <w:pPr>
        <w:pStyle w:val="BodyText"/>
        <w:numPr>
          <w:ilvl w:val="3"/>
          <w:numId w:val="39"/>
        </w:numPr>
        <w:tabs>
          <w:tab w:val="left" w:pos="1541"/>
        </w:tabs>
        <w:spacing w:line="251" w:lineRule="auto"/>
        <w:ind w:right="128"/>
        <w:jc w:val="both"/>
        <w:rPr>
          <w:sz w:val="18"/>
          <w:szCs w:val="18"/>
        </w:rPr>
      </w:pPr>
      <w:r w:rsidRPr="00CA726D">
        <w:rPr>
          <w:color w:val="111111"/>
          <w:sz w:val="18"/>
          <w:szCs w:val="18"/>
        </w:rPr>
        <w:t>Трубопроводы дымохода не должны уменьшать тягу в дымовой трубе до такой степени, чтобы это означало уменьшение тяги ниже минимально установленного предела 6 - 10 Па, в зависимости от величины котла - см. раздел Основные параметры и размеры.</w:t>
      </w:r>
    </w:p>
    <w:p w:rsidR="003E6078" w:rsidRPr="00CA726D" w:rsidRDefault="003E6078">
      <w:pPr>
        <w:pStyle w:val="BodyText"/>
        <w:numPr>
          <w:ilvl w:val="3"/>
          <w:numId w:val="39"/>
        </w:numPr>
        <w:tabs>
          <w:tab w:val="left" w:pos="1541"/>
        </w:tabs>
        <w:spacing w:before="8" w:line="252" w:lineRule="auto"/>
        <w:ind w:right="121"/>
        <w:jc w:val="both"/>
        <w:rPr>
          <w:sz w:val="18"/>
          <w:szCs w:val="18"/>
        </w:rPr>
      </w:pPr>
      <w:r w:rsidRPr="00CA726D">
        <w:rPr>
          <w:color w:val="111111"/>
          <w:sz w:val="18"/>
          <w:szCs w:val="18"/>
        </w:rPr>
        <w:t>Диаметр дымохода и дымовой трубы не должен быть меньше выхода из котла, т.е. 130 или 178 мм, в зависимости от величины котла, см. раздел Основные параметры и размеры.</w:t>
      </w:r>
    </w:p>
    <w:p w:rsidR="003E6078" w:rsidRPr="00CA726D" w:rsidRDefault="003E6078">
      <w:pPr>
        <w:pStyle w:val="BodyText"/>
        <w:numPr>
          <w:ilvl w:val="3"/>
          <w:numId w:val="39"/>
        </w:numPr>
        <w:tabs>
          <w:tab w:val="left" w:pos="1541"/>
        </w:tabs>
        <w:spacing w:before="7" w:line="255" w:lineRule="auto"/>
        <w:ind w:right="119"/>
        <w:jc w:val="both"/>
        <w:rPr>
          <w:rFonts w:cs="Calibri"/>
          <w:sz w:val="18"/>
          <w:szCs w:val="18"/>
        </w:rPr>
      </w:pPr>
      <w:r w:rsidRPr="00CA726D">
        <w:rPr>
          <w:color w:val="111111"/>
          <w:sz w:val="18"/>
          <w:szCs w:val="18"/>
        </w:rPr>
        <w:t>Соединение между выходом из котла и дымоходом не должно затрагивать отверстия для Лямбда-зонда и Датчика температуры продуктов сгорания. Следите за тем, чтобы не произошло повреждение Датчика температуры продуктов сгорания при насаживании дымохода на выход из котла.</w:t>
      </w:r>
    </w:p>
    <w:p w:rsidR="003E6078" w:rsidRPr="00CA726D" w:rsidRDefault="003E6078">
      <w:pPr>
        <w:pStyle w:val="BodyText"/>
        <w:numPr>
          <w:ilvl w:val="3"/>
          <w:numId w:val="39"/>
        </w:numPr>
        <w:tabs>
          <w:tab w:val="left" w:pos="1541"/>
        </w:tabs>
        <w:spacing w:before="4" w:line="256" w:lineRule="auto"/>
        <w:ind w:right="117"/>
        <w:jc w:val="both"/>
        <w:rPr>
          <w:sz w:val="18"/>
          <w:szCs w:val="18"/>
        </w:rPr>
      </w:pPr>
      <w:r w:rsidRPr="00CA726D">
        <w:rPr>
          <w:color w:val="111111"/>
          <w:sz w:val="18"/>
          <w:szCs w:val="18"/>
        </w:rPr>
        <w:t>После подключения дымохода к выходу из котла измерьте тягу как можно ближе от выхода из котла. Если значение тяги не соответствует минимальному требованию к тяге дымохода, рассмотрите возможность установки дополнительного оборудования, так называемого Вытяжного вентилятора. В противном случае может происходить утечка дыма во время работы из котла в помещение.</w:t>
      </w:r>
    </w:p>
    <w:p w:rsidR="003E6078" w:rsidRPr="00CA726D" w:rsidRDefault="003E6078" w:rsidP="00CA726D">
      <w:pPr>
        <w:spacing w:before="12"/>
        <w:rPr>
          <w:sz w:val="8"/>
          <w:szCs w:val="8"/>
        </w:rPr>
      </w:pPr>
    </w:p>
    <w:p w:rsidR="003E6078" w:rsidRPr="00CA726D" w:rsidRDefault="003E6078" w:rsidP="00CA726D">
      <w:pPr>
        <w:pStyle w:val="Heading5"/>
        <w:spacing w:line="260" w:lineRule="auto"/>
        <w:ind w:left="1540" w:right="320" w:hanging="375"/>
        <w:jc w:val="center"/>
        <w:rPr>
          <w:rFonts w:cs="Calibri"/>
          <w:i w:val="0"/>
          <w:sz w:val="20"/>
          <w:szCs w:val="20"/>
        </w:rPr>
      </w:pPr>
      <w:r>
        <w:rPr>
          <w:noProof/>
          <w:lang w:val="cs-CZ" w:eastAsia="cs-CZ"/>
        </w:rPr>
        <w:pict>
          <v:shape id="obrázek 1176" o:spid="_x0000_s1190" type="#_x0000_t75" style="position:absolute;left:0;text-align:left;margin-left:83.25pt;margin-top:.8pt;width:15pt;height:24.9pt;z-index:-251764224;visibility:visible;mso-position-horizontal-relative:page">
            <v:imagedata r:id="rId40" o:title=""/>
            <w10:wrap anchorx="page"/>
          </v:shape>
        </w:pict>
      </w:r>
      <w:r w:rsidRPr="00CA726D">
        <w:rPr>
          <w:sz w:val="20"/>
          <w:szCs w:val="20"/>
        </w:rPr>
        <w:t>Достаточная тяга дымохода является принципиально важной для правильной работы котла. Если произойдет утечка дыма и горячего воздуха из котла во время его работы, то это означает, что тяга не является достаточной.</w:t>
      </w:r>
    </w:p>
    <w:p w:rsidR="003E6078" w:rsidRPr="00CA726D" w:rsidRDefault="003E6078" w:rsidP="00CA726D">
      <w:pPr>
        <w:rPr>
          <w:sz w:val="8"/>
          <w:szCs w:val="8"/>
        </w:rPr>
      </w:pPr>
    </w:p>
    <w:p w:rsidR="003E6078" w:rsidRPr="00CA726D" w:rsidRDefault="003E6078">
      <w:pPr>
        <w:pStyle w:val="BodyText"/>
        <w:numPr>
          <w:ilvl w:val="2"/>
          <w:numId w:val="39"/>
        </w:numPr>
        <w:tabs>
          <w:tab w:val="left" w:pos="821"/>
        </w:tabs>
        <w:spacing w:line="259" w:lineRule="auto"/>
        <w:ind w:right="117"/>
        <w:jc w:val="both"/>
        <w:rPr>
          <w:sz w:val="18"/>
          <w:szCs w:val="18"/>
        </w:rPr>
      </w:pPr>
      <w:r w:rsidRPr="00CA726D">
        <w:rPr>
          <w:sz w:val="18"/>
          <w:szCs w:val="18"/>
        </w:rPr>
        <w:t>Подключите подающие шланги воды к заполняющему клапана и заполните водой котел и систему отопления. При этом следите за максимальным рабочим давлением воды, которое установлено на 2 бар. Внимание: это рабочее давление при эксплуатации котла. В холодном состоянии давление воды в системе отопления должно быть немного меньше.</w:t>
      </w:r>
    </w:p>
    <w:p w:rsidR="003E6078" w:rsidRPr="00CA726D" w:rsidRDefault="003E6078">
      <w:pPr>
        <w:pStyle w:val="BodyText"/>
        <w:numPr>
          <w:ilvl w:val="2"/>
          <w:numId w:val="39"/>
        </w:numPr>
        <w:tabs>
          <w:tab w:val="left" w:pos="821"/>
        </w:tabs>
        <w:spacing w:line="242" w:lineRule="exact"/>
        <w:rPr>
          <w:rFonts w:cs="Calibri"/>
          <w:sz w:val="18"/>
          <w:szCs w:val="18"/>
        </w:rPr>
      </w:pPr>
      <w:r w:rsidRPr="00CA726D">
        <w:rPr>
          <w:sz w:val="18"/>
          <w:szCs w:val="18"/>
        </w:rPr>
        <w:t>После заполнения закройте заполняющий клапан и снимите подающий шланг с клапана.</w:t>
      </w:r>
    </w:p>
    <w:p w:rsidR="003E6078" w:rsidRPr="00CA726D" w:rsidRDefault="003E6078">
      <w:pPr>
        <w:pStyle w:val="BodyText"/>
        <w:numPr>
          <w:ilvl w:val="2"/>
          <w:numId w:val="39"/>
        </w:numPr>
        <w:tabs>
          <w:tab w:val="left" w:pos="821"/>
        </w:tabs>
        <w:spacing w:before="20"/>
        <w:rPr>
          <w:rFonts w:cs="Calibri"/>
          <w:sz w:val="18"/>
          <w:szCs w:val="18"/>
        </w:rPr>
      </w:pPr>
      <w:r w:rsidRPr="00CA726D">
        <w:rPr>
          <w:sz w:val="18"/>
          <w:szCs w:val="18"/>
        </w:rPr>
        <w:t>Проверьте герметичность соединений всех патрубков. Возможные негерметичности исправьте перед вводом котла в эксплуатацию.</w:t>
      </w:r>
    </w:p>
    <w:p w:rsidR="003E6078" w:rsidRPr="00CA726D" w:rsidRDefault="003E6078">
      <w:pPr>
        <w:pStyle w:val="BodyText"/>
        <w:numPr>
          <w:ilvl w:val="2"/>
          <w:numId w:val="39"/>
        </w:numPr>
        <w:tabs>
          <w:tab w:val="left" w:pos="821"/>
        </w:tabs>
        <w:spacing w:before="20" w:line="259" w:lineRule="auto"/>
        <w:ind w:right="119"/>
        <w:jc w:val="both"/>
        <w:rPr>
          <w:sz w:val="18"/>
          <w:szCs w:val="18"/>
        </w:rPr>
      </w:pPr>
      <w:r w:rsidRPr="00CA726D">
        <w:rPr>
          <w:sz w:val="18"/>
          <w:szCs w:val="18"/>
        </w:rPr>
        <w:t>Проверьте правильность установки Датчика температуры ЦО и защитного датчика Termik, которые установлены в гильзе для патрубков выходящей из котла воды. Датчики должны держаться в гильзе, в противном случае имеется угроза их выпадения и возможного перегрева котла.</w:t>
      </w:r>
    </w:p>
    <w:p w:rsidR="003E6078" w:rsidRPr="00CA726D" w:rsidRDefault="003E6078">
      <w:pPr>
        <w:pStyle w:val="BodyText"/>
        <w:numPr>
          <w:ilvl w:val="2"/>
          <w:numId w:val="39"/>
        </w:numPr>
        <w:tabs>
          <w:tab w:val="left" w:pos="821"/>
        </w:tabs>
        <w:spacing w:line="258" w:lineRule="auto"/>
        <w:ind w:right="116"/>
        <w:jc w:val="both"/>
        <w:rPr>
          <w:sz w:val="18"/>
          <w:szCs w:val="18"/>
        </w:rPr>
      </w:pPr>
      <w:r w:rsidRPr="00CA726D">
        <w:rPr>
          <w:rFonts w:cs="Calibri"/>
          <w:sz w:val="18"/>
          <w:szCs w:val="18"/>
        </w:rPr>
        <w:t>Проверьте внутренние части котла, в первую очередь</w:t>
      </w:r>
      <w:r w:rsidRPr="00CA726D">
        <w:rPr>
          <w:sz w:val="18"/>
          <w:szCs w:val="18"/>
        </w:rPr>
        <w:t>: правильное размещение завихрителей продуктов сгорания в теплообменнике котла, правильную позицию зольника, правильную позицию закрывающего клапана под дверцами для добавления, и убедитесь, что в котле не остались принадлежности или соединительный материал. Устраните все части, которые не относятся к котлу.</w:t>
      </w:r>
    </w:p>
    <w:p w:rsidR="003E6078" w:rsidRPr="00CA726D" w:rsidRDefault="003E6078">
      <w:pPr>
        <w:pStyle w:val="BodyText"/>
        <w:numPr>
          <w:ilvl w:val="2"/>
          <w:numId w:val="39"/>
        </w:numPr>
        <w:tabs>
          <w:tab w:val="left" w:pos="821"/>
        </w:tabs>
        <w:spacing w:before="1" w:line="258" w:lineRule="auto"/>
        <w:ind w:right="123"/>
        <w:jc w:val="both"/>
        <w:rPr>
          <w:sz w:val="18"/>
          <w:szCs w:val="18"/>
        </w:rPr>
      </w:pPr>
      <w:r w:rsidRPr="00CA726D">
        <w:rPr>
          <w:sz w:val="18"/>
          <w:szCs w:val="18"/>
        </w:rPr>
        <w:t>При манипуляции с котлом может произойти смещение оси закрепления дверей и нарушение их герметичности. Поэтому проверьте все дверцы котла, т.е. для добавления, очистки и зольника. Проверьте усадку асбестовых уплотнительных шнуров, правильность закрытие дверей и их герметичность.</w:t>
      </w:r>
    </w:p>
    <w:p w:rsidR="003E6078" w:rsidRPr="00CA726D" w:rsidRDefault="003E6078">
      <w:pPr>
        <w:pStyle w:val="BodyText"/>
        <w:numPr>
          <w:ilvl w:val="2"/>
          <w:numId w:val="39"/>
        </w:numPr>
        <w:tabs>
          <w:tab w:val="left" w:pos="821"/>
        </w:tabs>
        <w:spacing w:before="1" w:line="259" w:lineRule="auto"/>
        <w:ind w:right="131"/>
        <w:jc w:val="both"/>
        <w:rPr>
          <w:sz w:val="18"/>
          <w:szCs w:val="18"/>
        </w:rPr>
      </w:pPr>
      <w:r w:rsidRPr="00CA726D">
        <w:rPr>
          <w:sz w:val="18"/>
          <w:szCs w:val="18"/>
        </w:rPr>
        <w:t>Выберите сторону, с которой будет устанавливаться горелка. На противоположной стороне котла закройте заглушкой отверстие для горелки, которое стандартно устанавливается на правом отверстии для горелки. В случае необходимости установите ее с противоположной стороны котла.</w:t>
      </w:r>
    </w:p>
    <w:p w:rsidR="003E6078" w:rsidRPr="00CA726D" w:rsidRDefault="003E6078">
      <w:pPr>
        <w:pStyle w:val="BodyText"/>
        <w:numPr>
          <w:ilvl w:val="2"/>
          <w:numId w:val="39"/>
        </w:numPr>
        <w:tabs>
          <w:tab w:val="left" w:pos="821"/>
        </w:tabs>
        <w:rPr>
          <w:sz w:val="18"/>
          <w:szCs w:val="18"/>
        </w:rPr>
      </w:pPr>
      <w:r w:rsidRPr="00CA726D">
        <w:rPr>
          <w:sz w:val="18"/>
          <w:szCs w:val="18"/>
        </w:rPr>
        <w:t>Если исполнены все пункты, можно перейти к установке засыпной воронки, а потом к установке горелки для гранул.</w:t>
      </w:r>
    </w:p>
    <w:p w:rsidR="003E6078" w:rsidRPr="00AA08B5" w:rsidRDefault="003E6078">
      <w:pPr>
        <w:sectPr w:rsidR="003E6078" w:rsidRPr="00AA08B5">
          <w:headerReference w:type="default" r:id="rId41"/>
          <w:footerReference w:type="default" r:id="rId42"/>
          <w:pgSz w:w="11910" w:h="16840"/>
          <w:pgMar w:top="680" w:right="600" w:bottom="280" w:left="980" w:header="0" w:footer="0" w:gutter="0"/>
          <w:cols w:space="708"/>
        </w:sectPr>
      </w:pPr>
    </w:p>
    <w:p w:rsidR="003E6078" w:rsidRPr="00AA08B5" w:rsidRDefault="003E6078">
      <w:pPr>
        <w:pStyle w:val="Heading2"/>
        <w:numPr>
          <w:ilvl w:val="1"/>
          <w:numId w:val="39"/>
        </w:numPr>
        <w:tabs>
          <w:tab w:val="left" w:pos="591"/>
        </w:tabs>
        <w:spacing w:before="21"/>
        <w:ind w:hanging="490"/>
        <w:jc w:val="both"/>
        <w:rPr>
          <w:rFonts w:cs="Calibri Light"/>
        </w:rPr>
      </w:pPr>
      <w:bookmarkStart w:id="36" w:name="_bookmark18"/>
      <w:bookmarkStart w:id="37" w:name="_Toc465800682"/>
      <w:bookmarkEnd w:id="36"/>
      <w:r w:rsidRPr="00AA08B5">
        <w:rPr>
          <w:color w:val="000000"/>
        </w:rPr>
        <w:t>Biopel 100 – 200 кВт</w:t>
      </w:r>
      <w:bookmarkEnd w:id="37"/>
    </w:p>
    <w:p w:rsidR="003E6078" w:rsidRPr="00AA08B5" w:rsidRDefault="003E6078">
      <w:pPr>
        <w:pStyle w:val="BodyText"/>
        <w:spacing w:before="25" w:line="258" w:lineRule="auto"/>
        <w:ind w:left="100" w:right="129" w:firstLine="0"/>
        <w:jc w:val="both"/>
      </w:pPr>
      <w:r w:rsidRPr="00AA08B5">
        <w:t>Порядок установки котла Biopel с мощностью 100 - 200 кВт. Нижеуказанные пункты служат в качестве руководства для установки котла в системе отопления. Отдельные пункты указаны хронологически. Поэтому читайте отдельные пункты постепенно так, чтобы вы не забывали ни о каких существенных пунктах установки.</w:t>
      </w:r>
    </w:p>
    <w:p w:rsidR="003E6078" w:rsidRPr="00AA08B5" w:rsidRDefault="003E6078">
      <w:pPr>
        <w:pStyle w:val="BodyText"/>
        <w:numPr>
          <w:ilvl w:val="2"/>
          <w:numId w:val="39"/>
        </w:numPr>
        <w:tabs>
          <w:tab w:val="left" w:pos="821"/>
        </w:tabs>
        <w:spacing w:before="162" w:line="257" w:lineRule="auto"/>
        <w:ind w:right="129"/>
        <w:jc w:val="both"/>
      </w:pPr>
      <w:r w:rsidRPr="00AA08B5">
        <w:t>Распакуйте котел из бумажной тары. Снимите закрывающую прозрачную пленку и разместите котел в его окончательном положении в котельной. При манипуляции с котлом следите за следующим:</w:t>
      </w:r>
    </w:p>
    <w:p w:rsidR="003E6078" w:rsidRPr="00AA08B5" w:rsidRDefault="003E6078">
      <w:pPr>
        <w:pStyle w:val="BodyText"/>
        <w:numPr>
          <w:ilvl w:val="3"/>
          <w:numId w:val="39"/>
        </w:numPr>
        <w:tabs>
          <w:tab w:val="left" w:pos="1541"/>
        </w:tabs>
        <w:spacing w:before="2" w:line="252" w:lineRule="auto"/>
        <w:ind w:right="121"/>
        <w:jc w:val="both"/>
      </w:pPr>
      <w:r w:rsidRPr="00AA08B5">
        <w:t>При манипуляции следите за повреждением оболочки и прочих частей котла. Осуществлять манипуляцию с котлом только в том случае, когда передние и задние двери котла закрыты.</w:t>
      </w:r>
    </w:p>
    <w:p w:rsidR="003E6078" w:rsidRPr="00AA08B5" w:rsidRDefault="003E6078">
      <w:pPr>
        <w:pStyle w:val="BodyText"/>
        <w:numPr>
          <w:ilvl w:val="3"/>
          <w:numId w:val="39"/>
        </w:numPr>
        <w:tabs>
          <w:tab w:val="left" w:pos="1541"/>
        </w:tabs>
        <w:spacing w:before="7" w:line="255" w:lineRule="auto"/>
        <w:ind w:right="122"/>
        <w:jc w:val="both"/>
      </w:pPr>
      <w:r w:rsidRPr="00AA08B5">
        <w:t>Для манипуляции использовать тележку, засунутую под котлом, или кран с целью, подвешенной за петли в верхней части котла. Если вы осуществляете манипуляцию с котлом с помощью этих петель, то при манипуляции необходимо использовать все 4 петли так, чтобы котел при манипуляции был в горизонтальном положении.</w:t>
      </w:r>
    </w:p>
    <w:p w:rsidR="003E6078" w:rsidRPr="00AA08B5" w:rsidRDefault="003E6078">
      <w:pPr>
        <w:pStyle w:val="BodyText"/>
        <w:numPr>
          <w:ilvl w:val="3"/>
          <w:numId w:val="39"/>
        </w:numPr>
        <w:tabs>
          <w:tab w:val="left" w:pos="1541"/>
        </w:tabs>
        <w:spacing w:before="4" w:line="252" w:lineRule="auto"/>
        <w:ind w:right="127"/>
        <w:jc w:val="both"/>
      </w:pPr>
      <w:r w:rsidRPr="00AA08B5">
        <w:t>Котел должен размещаться на ровном полу или подставке так, чтобы его дно было в горизонтальном положении. Уклон котла не допускается.</w:t>
      </w:r>
    </w:p>
    <w:p w:rsidR="003E6078" w:rsidRPr="00AA08B5" w:rsidRDefault="003E6078">
      <w:pPr>
        <w:pStyle w:val="BodyText"/>
        <w:numPr>
          <w:ilvl w:val="3"/>
          <w:numId w:val="39"/>
        </w:numPr>
        <w:tabs>
          <w:tab w:val="left" w:pos="1541"/>
        </w:tabs>
        <w:spacing w:before="7" w:line="251" w:lineRule="auto"/>
        <w:ind w:right="120"/>
        <w:jc w:val="both"/>
      </w:pPr>
      <w:r w:rsidRPr="00AA08B5">
        <w:t>Следите за соблюдением минимального свободного пространства вокруг котла, с точки зрения безопасности и доступа к котлу для выполнения ухода.</w:t>
      </w:r>
    </w:p>
    <w:p w:rsidR="003E6078" w:rsidRPr="00AA08B5" w:rsidRDefault="003E6078">
      <w:pPr>
        <w:pStyle w:val="BodyText"/>
        <w:numPr>
          <w:ilvl w:val="3"/>
          <w:numId w:val="39"/>
        </w:numPr>
        <w:tabs>
          <w:tab w:val="left" w:pos="1541"/>
        </w:tabs>
        <w:spacing w:before="8"/>
      </w:pPr>
      <w:r w:rsidRPr="00AA08B5">
        <w:t>Заранее проверьте, что в котельной имеется достаточно пространства для открытия передней и задней двери котла.</w:t>
      </w:r>
    </w:p>
    <w:p w:rsidR="003E6078" w:rsidRPr="00AA08B5" w:rsidRDefault="003E6078">
      <w:pPr>
        <w:pStyle w:val="BodyText"/>
        <w:numPr>
          <w:ilvl w:val="2"/>
          <w:numId w:val="39"/>
        </w:numPr>
        <w:tabs>
          <w:tab w:val="left" w:pos="821"/>
        </w:tabs>
        <w:spacing w:before="14" w:line="257" w:lineRule="auto"/>
        <w:ind w:right="118"/>
        <w:jc w:val="both"/>
      </w:pPr>
      <w:r w:rsidRPr="00AA08B5">
        <w:t>Извлеките из котла все принадлежности. Принадлежности вы найдете в нижней части котла (чистящий инструмент, охлаждающие шланги и соединительный материал).</w:t>
      </w:r>
    </w:p>
    <w:p w:rsidR="003E6078" w:rsidRPr="00AA08B5" w:rsidRDefault="003E6078">
      <w:pPr>
        <w:pStyle w:val="BodyText"/>
        <w:numPr>
          <w:ilvl w:val="2"/>
          <w:numId w:val="39"/>
        </w:numPr>
        <w:tabs>
          <w:tab w:val="left" w:pos="821"/>
        </w:tabs>
        <w:spacing w:before="2" w:line="259" w:lineRule="auto"/>
        <w:ind w:right="121"/>
        <w:jc w:val="both"/>
      </w:pPr>
      <w:r w:rsidRPr="00AA08B5">
        <w:t>Установите или проверьте заполняющий клапан, а именно на патрубок в задней нижней части котла. В зависимости от размеров котла заполняющий клапан бывает установлен на боковой нижней стороне котла, или расположен как принадлежности внутри котла, в его нижней части.</w:t>
      </w:r>
    </w:p>
    <w:p w:rsidR="003E6078" w:rsidRPr="00AA08B5" w:rsidRDefault="003E6078">
      <w:pPr>
        <w:pStyle w:val="BodyText"/>
        <w:numPr>
          <w:ilvl w:val="2"/>
          <w:numId w:val="39"/>
        </w:numPr>
        <w:tabs>
          <w:tab w:val="left" w:pos="821"/>
        </w:tabs>
        <w:rPr>
          <w:rFonts w:cs="Calibri"/>
        </w:rPr>
      </w:pPr>
      <w:r w:rsidRPr="00AA08B5">
        <w:t>Присоедините патрубок G2 1/2" выходной воды из котла к системе отопления, в верхней части котла.</w:t>
      </w:r>
    </w:p>
    <w:p w:rsidR="003E6078" w:rsidRPr="00AA08B5" w:rsidRDefault="003E6078">
      <w:pPr>
        <w:pStyle w:val="BodyText"/>
        <w:numPr>
          <w:ilvl w:val="2"/>
          <w:numId w:val="39"/>
        </w:numPr>
        <w:tabs>
          <w:tab w:val="left" w:pos="821"/>
        </w:tabs>
        <w:spacing w:before="17"/>
        <w:rPr>
          <w:rFonts w:cs="Calibri"/>
        </w:rPr>
      </w:pPr>
      <w:r w:rsidRPr="00AA08B5">
        <w:rPr>
          <w:color w:val="111111"/>
        </w:rPr>
        <w:t>Присоедините патрубок G1 1/2" входной воды в котел к системе отопления, в верхней части котла.</w:t>
      </w:r>
    </w:p>
    <w:p w:rsidR="003E6078" w:rsidRPr="00AA08B5" w:rsidRDefault="003E6078">
      <w:pPr>
        <w:pStyle w:val="BodyText"/>
        <w:numPr>
          <w:ilvl w:val="2"/>
          <w:numId w:val="39"/>
        </w:numPr>
        <w:tabs>
          <w:tab w:val="left" w:pos="821"/>
        </w:tabs>
        <w:spacing w:before="20" w:line="259" w:lineRule="auto"/>
        <w:ind w:right="120"/>
        <w:jc w:val="both"/>
      </w:pPr>
      <w:r w:rsidRPr="00AA08B5">
        <w:rPr>
          <w:color w:val="111111"/>
        </w:rPr>
        <w:t>Подключите дымоход к выходу для дымохода в задней части котла. Соединение должно быть герметичным, в случае необходимости воспользуйтесь печной замазкой для герметизации соединения. При подключении дымохода следите за следующим:</w:t>
      </w:r>
    </w:p>
    <w:p w:rsidR="003E6078" w:rsidRPr="00AA08B5" w:rsidRDefault="003E6078">
      <w:pPr>
        <w:pStyle w:val="BodyText"/>
        <w:numPr>
          <w:ilvl w:val="3"/>
          <w:numId w:val="39"/>
        </w:numPr>
        <w:tabs>
          <w:tab w:val="left" w:pos="1541"/>
        </w:tabs>
        <w:spacing w:line="250" w:lineRule="auto"/>
        <w:ind w:right="121"/>
        <w:jc w:val="both"/>
      </w:pPr>
      <w:r w:rsidRPr="00AA08B5">
        <w:rPr>
          <w:color w:val="111111"/>
        </w:rPr>
        <w:t>Трубопроводы дымохода не должны уменьшать тягу в дымовой трубе до такой степени, чтобы это означало уменьшение тяги ниже минимально установленного предела 10 Па - см. раздел Основные параметры и размеры.</w:t>
      </w:r>
    </w:p>
    <w:p w:rsidR="003E6078" w:rsidRPr="00AA08B5" w:rsidRDefault="003E6078">
      <w:pPr>
        <w:pStyle w:val="BodyText"/>
        <w:numPr>
          <w:ilvl w:val="3"/>
          <w:numId w:val="39"/>
        </w:numPr>
        <w:tabs>
          <w:tab w:val="left" w:pos="1541"/>
        </w:tabs>
        <w:spacing w:before="9" w:line="252" w:lineRule="auto"/>
        <w:ind w:right="119"/>
        <w:jc w:val="both"/>
      </w:pPr>
      <w:r w:rsidRPr="00AA08B5">
        <w:rPr>
          <w:color w:val="111111"/>
        </w:rPr>
        <w:t>Диаметр дымохода и дымовой трубы не должен быть меньше выхода из котла, т.е. 199 мм, см. раздел Основные параметры и размеры.</w:t>
      </w:r>
    </w:p>
    <w:p w:rsidR="003E6078" w:rsidRPr="00AA08B5" w:rsidRDefault="003E6078">
      <w:pPr>
        <w:pStyle w:val="BodyText"/>
        <w:numPr>
          <w:ilvl w:val="3"/>
          <w:numId w:val="39"/>
        </w:numPr>
        <w:tabs>
          <w:tab w:val="left" w:pos="1541"/>
        </w:tabs>
        <w:spacing w:before="7" w:line="255" w:lineRule="auto"/>
        <w:ind w:right="118"/>
        <w:jc w:val="both"/>
        <w:rPr>
          <w:rFonts w:cs="Calibri"/>
        </w:rPr>
      </w:pPr>
      <w:r w:rsidRPr="00AA08B5">
        <w:rPr>
          <w:color w:val="111111"/>
        </w:rPr>
        <w:t>Соединение между выходом из котла и дымоходом не должно затрагивать отверстия для Лямбда-зонда и Датчика температуры продуктов сгорания. Следите за тем, чтобы не произошло повреждение Датчика температуры продуктов сгорания при насаживании дымохода на выход из котла.</w:t>
      </w:r>
    </w:p>
    <w:p w:rsidR="003E6078" w:rsidRPr="00AA08B5" w:rsidRDefault="003E6078">
      <w:pPr>
        <w:pStyle w:val="BodyText"/>
        <w:numPr>
          <w:ilvl w:val="3"/>
          <w:numId w:val="39"/>
        </w:numPr>
        <w:tabs>
          <w:tab w:val="left" w:pos="1541"/>
        </w:tabs>
        <w:spacing w:before="4" w:line="256" w:lineRule="auto"/>
        <w:ind w:right="117"/>
        <w:jc w:val="both"/>
      </w:pPr>
      <w:r w:rsidRPr="00AA08B5">
        <w:rPr>
          <w:color w:val="111111"/>
        </w:rPr>
        <w:t>После подключения дымохода к выход</w:t>
      </w:r>
      <w:r>
        <w:rPr>
          <w:color w:val="111111"/>
        </w:rPr>
        <w:t>у</w:t>
      </w:r>
      <w:r w:rsidRPr="00AA08B5">
        <w:rPr>
          <w:color w:val="111111"/>
        </w:rPr>
        <w:t xml:space="preserve"> из котла измерьте тягу как можно ближе от выхода из котла. Если значение тяги не соответ</w:t>
      </w:r>
      <w:r>
        <w:rPr>
          <w:color w:val="111111"/>
        </w:rPr>
        <w:t>ствует минимальному требованию к</w:t>
      </w:r>
      <w:r w:rsidRPr="00AA08B5">
        <w:rPr>
          <w:color w:val="111111"/>
        </w:rPr>
        <w:t xml:space="preserve"> тяге дымохода, рассмотрите возможность установки дополнительного оборудования, так называемого Вытяжного вентилятора. В противном случае может происходить утечка дыма во время работы из котла в помещение.</w:t>
      </w:r>
    </w:p>
    <w:p w:rsidR="003E6078" w:rsidRPr="00E61D9A" w:rsidRDefault="003E6078">
      <w:pPr>
        <w:pStyle w:val="BodyText"/>
        <w:numPr>
          <w:ilvl w:val="2"/>
          <w:numId w:val="39"/>
        </w:numPr>
        <w:tabs>
          <w:tab w:val="left" w:pos="821"/>
        </w:tabs>
        <w:spacing w:before="3" w:line="259" w:lineRule="auto"/>
        <w:ind w:right="117"/>
        <w:jc w:val="both"/>
        <w:rPr>
          <w:sz w:val="18"/>
          <w:szCs w:val="18"/>
        </w:rPr>
      </w:pPr>
      <w:r w:rsidRPr="00E61D9A">
        <w:rPr>
          <w:sz w:val="18"/>
          <w:szCs w:val="18"/>
        </w:rPr>
        <w:t>Установите Охлаждающие шланги и шаровыми кранами на патрубки на боковой стороне котла и на передних и задних дверях. Для наглядности присоединения шлангов используйте рисунок котла 100 - 200 кВт, указанный в разделе Основные элементы монтажной конфигурации и содержимое упаковки. Шаровые краны на патрубках Охлаждающих шлангов установите в положение открыто.</w:t>
      </w:r>
    </w:p>
    <w:p w:rsidR="003E6078" w:rsidRPr="00E61D9A" w:rsidRDefault="003E6078">
      <w:pPr>
        <w:pStyle w:val="BodyText"/>
        <w:numPr>
          <w:ilvl w:val="2"/>
          <w:numId w:val="39"/>
        </w:numPr>
        <w:tabs>
          <w:tab w:val="left" w:pos="821"/>
        </w:tabs>
        <w:spacing w:line="259" w:lineRule="auto"/>
        <w:ind w:right="119"/>
        <w:jc w:val="both"/>
        <w:rPr>
          <w:sz w:val="18"/>
          <w:szCs w:val="18"/>
        </w:rPr>
      </w:pPr>
      <w:r w:rsidRPr="00E61D9A">
        <w:rPr>
          <w:sz w:val="18"/>
          <w:szCs w:val="18"/>
        </w:rPr>
        <w:t>Подключите подающие шланги воды к заполняющему клапана и заполните водой котел и систему отопления. При этом следите за максимальным рабочим давлением воды, которое установлено на 2 бар. Внимание: это рабочее давление при эксплуатации котла. В холодном состоянии давление воды в системе отопления должно быть немного меньше.</w:t>
      </w:r>
    </w:p>
    <w:p w:rsidR="003E6078" w:rsidRPr="00E61D9A" w:rsidRDefault="003E6078">
      <w:pPr>
        <w:pStyle w:val="BodyText"/>
        <w:numPr>
          <w:ilvl w:val="2"/>
          <w:numId w:val="39"/>
        </w:numPr>
        <w:tabs>
          <w:tab w:val="left" w:pos="821"/>
        </w:tabs>
        <w:rPr>
          <w:rFonts w:cs="Calibri"/>
          <w:sz w:val="18"/>
          <w:szCs w:val="18"/>
        </w:rPr>
      </w:pPr>
      <w:r w:rsidRPr="00E61D9A">
        <w:rPr>
          <w:sz w:val="18"/>
          <w:szCs w:val="18"/>
        </w:rPr>
        <w:t>После заполнения закройте заполняющий клапан и снимите подающий шланг с клапана.</w:t>
      </w:r>
    </w:p>
    <w:p w:rsidR="003E6078" w:rsidRPr="00AA08B5" w:rsidRDefault="003E6078" w:rsidP="00E61D9A">
      <w:pPr>
        <w:pStyle w:val="Heading5"/>
        <w:spacing w:before="176" w:line="259" w:lineRule="auto"/>
        <w:ind w:left="1210" w:right="210" w:hanging="182"/>
        <w:rPr>
          <w:i w:val="0"/>
        </w:rPr>
      </w:pPr>
      <w:r>
        <w:rPr>
          <w:noProof/>
          <w:lang w:val="cs-CZ" w:eastAsia="cs-CZ"/>
        </w:rPr>
        <w:pict>
          <v:shape id="obrázek 1175" o:spid="_x0000_s1191" type="#_x0000_t75" style="position:absolute;left:0;text-align:left;margin-left:74.25pt;margin-top:9.8pt;width:15pt;height:24.9pt;z-index:-251763200;visibility:visible;mso-position-horizontal-relative:page">
            <v:imagedata r:id="rId40" o:title=""/>
            <w10:wrap anchorx="page"/>
          </v:shape>
        </w:pict>
      </w:r>
      <w:r w:rsidRPr="00AA08B5">
        <w:t>Проверьте герметичность соединений всех патрубков, включая соединения у Охлаждающих шлангов. Возможные негерметичности исправьте перед вводом котла в эксплуатацию.</w:t>
      </w:r>
    </w:p>
    <w:p w:rsidR="003E6078" w:rsidRPr="00CA726D" w:rsidRDefault="003E6078">
      <w:pPr>
        <w:pStyle w:val="BodyText"/>
        <w:numPr>
          <w:ilvl w:val="2"/>
          <w:numId w:val="39"/>
        </w:numPr>
        <w:tabs>
          <w:tab w:val="left" w:pos="821"/>
        </w:tabs>
        <w:spacing w:before="160" w:line="259" w:lineRule="auto"/>
        <w:ind w:right="121"/>
        <w:jc w:val="both"/>
        <w:rPr>
          <w:sz w:val="18"/>
          <w:szCs w:val="18"/>
        </w:rPr>
      </w:pPr>
      <w:r w:rsidRPr="00CA726D">
        <w:rPr>
          <w:rFonts w:cs="Calibri"/>
          <w:sz w:val="18"/>
          <w:szCs w:val="18"/>
        </w:rPr>
        <w:t>Проверьте внутренние части котла, в первую очередь</w:t>
      </w:r>
      <w:r w:rsidRPr="00CA726D">
        <w:rPr>
          <w:sz w:val="18"/>
          <w:szCs w:val="18"/>
        </w:rPr>
        <w:t>: правильное размещение завихрителей продуктов сгорания в теплообменнике котла, правильную позицию зольника в пространстве удаления (под дымоходом), и убедитесь, что в котле не остались принадлежности или соединительный материал. Устраните все части, которые не относятся к котлу.</w:t>
      </w:r>
    </w:p>
    <w:p w:rsidR="003E6078" w:rsidRPr="00CA726D" w:rsidRDefault="003E6078">
      <w:pPr>
        <w:pStyle w:val="BodyText"/>
        <w:numPr>
          <w:ilvl w:val="2"/>
          <w:numId w:val="39"/>
        </w:numPr>
        <w:tabs>
          <w:tab w:val="left" w:pos="821"/>
        </w:tabs>
        <w:spacing w:line="257" w:lineRule="auto"/>
        <w:ind w:right="124"/>
        <w:jc w:val="both"/>
        <w:rPr>
          <w:sz w:val="18"/>
          <w:szCs w:val="18"/>
        </w:rPr>
      </w:pPr>
      <w:r w:rsidRPr="00CA726D">
        <w:rPr>
          <w:sz w:val="18"/>
          <w:szCs w:val="18"/>
        </w:rPr>
        <w:t>Проверти переднюю и заднюю двери котла. Проверьте правильность настройки запорных ручек, при необходимости измените положение крюков на запорных ручках так, чтобы при закрытии двери были герметичными.</w:t>
      </w:r>
    </w:p>
    <w:p w:rsidR="003E6078" w:rsidRPr="00CA726D" w:rsidRDefault="003E6078">
      <w:pPr>
        <w:pStyle w:val="BodyText"/>
        <w:numPr>
          <w:ilvl w:val="2"/>
          <w:numId w:val="39"/>
        </w:numPr>
        <w:tabs>
          <w:tab w:val="left" w:pos="821"/>
        </w:tabs>
        <w:spacing w:before="2"/>
        <w:rPr>
          <w:sz w:val="18"/>
          <w:szCs w:val="18"/>
        </w:rPr>
      </w:pPr>
      <w:r w:rsidRPr="00CA726D">
        <w:rPr>
          <w:sz w:val="18"/>
          <w:szCs w:val="18"/>
        </w:rPr>
        <w:t>Если исполнены все пункты, можно перейти к установке засыпной воронки, а потом к установке горелки.</w:t>
      </w:r>
    </w:p>
    <w:p w:rsidR="003E6078" w:rsidRPr="00AA08B5" w:rsidRDefault="003E6078">
      <w:pPr>
        <w:sectPr w:rsidR="003E6078" w:rsidRPr="00AA08B5">
          <w:headerReference w:type="default" r:id="rId43"/>
          <w:footerReference w:type="default" r:id="rId44"/>
          <w:pgSz w:w="11910" w:h="16840"/>
          <w:pgMar w:top="680" w:right="600" w:bottom="280" w:left="980" w:header="0" w:footer="0" w:gutter="0"/>
          <w:cols w:space="708"/>
        </w:sectPr>
      </w:pPr>
    </w:p>
    <w:p w:rsidR="003E6078" w:rsidRPr="00AA08B5" w:rsidRDefault="003E6078">
      <w:pPr>
        <w:pStyle w:val="Heading2"/>
        <w:numPr>
          <w:ilvl w:val="1"/>
          <w:numId w:val="39"/>
        </w:numPr>
        <w:tabs>
          <w:tab w:val="left" w:pos="591"/>
        </w:tabs>
        <w:spacing w:before="21"/>
        <w:ind w:hanging="490"/>
        <w:jc w:val="both"/>
      </w:pPr>
      <w:bookmarkStart w:id="38" w:name="_bookmark19"/>
      <w:bookmarkStart w:id="39" w:name="_Toc465800683"/>
      <w:bookmarkEnd w:id="38"/>
      <w:r w:rsidRPr="00AA08B5">
        <w:rPr>
          <w:color w:val="000000"/>
        </w:rPr>
        <w:t>Засыпная воронка</w:t>
      </w:r>
      <w:bookmarkEnd w:id="39"/>
    </w:p>
    <w:p w:rsidR="003E6078" w:rsidRPr="00E61D9A" w:rsidRDefault="003E6078">
      <w:pPr>
        <w:pStyle w:val="BodyText"/>
        <w:spacing w:before="25" w:line="258" w:lineRule="auto"/>
        <w:ind w:left="100" w:right="122" w:firstLine="0"/>
        <w:jc w:val="both"/>
        <w:rPr>
          <w:sz w:val="18"/>
          <w:szCs w:val="18"/>
        </w:rPr>
      </w:pPr>
      <w:r w:rsidRPr="00E61D9A">
        <w:rPr>
          <w:sz w:val="18"/>
          <w:szCs w:val="18"/>
        </w:rPr>
        <w:t>Установка Компактной засыпной воронки для гранул является очень простой с учетом того, что она приходит с производства в уже собранном состоянии. Извлеките засыпную воронку из реечной тары, снимите закрывающую пленку и поставьте засыпную воронку на место возле котла со стороны, где будет установлена горелка. Если со стороны, где будет горелка, имеется заглушка, снимите ее и переместите на противоположную сторону засыпной воронки. Если вы осуществляете манипуляцию с засыпной воронкой, следите за ее повреждением. Реечная тара собрана с помощью гвоздей, который могут повредить засыпную воронку при манипуляции.</w:t>
      </w:r>
    </w:p>
    <w:p w:rsidR="003E6078" w:rsidRPr="00E61D9A" w:rsidRDefault="003E6078">
      <w:pPr>
        <w:pStyle w:val="BodyText"/>
        <w:spacing w:before="159" w:line="259" w:lineRule="auto"/>
        <w:ind w:left="100" w:right="120" w:firstLine="0"/>
        <w:jc w:val="both"/>
        <w:rPr>
          <w:sz w:val="18"/>
          <w:szCs w:val="18"/>
        </w:rPr>
      </w:pPr>
      <w:r w:rsidRPr="00E61D9A">
        <w:rPr>
          <w:sz w:val="18"/>
          <w:szCs w:val="18"/>
        </w:rPr>
        <w:t>Установка Внешней засыпной воронки для гранул осуществляется на месте, из производства приходит в разобранном состоянии. Ниже указан порядок монтажа внешней засыпной воронки. Действуйте в нижеуказанном порядке:</w:t>
      </w:r>
    </w:p>
    <w:p w:rsidR="003E6078" w:rsidRPr="00E61D9A" w:rsidRDefault="003E6078">
      <w:pPr>
        <w:pStyle w:val="BodyText"/>
        <w:numPr>
          <w:ilvl w:val="2"/>
          <w:numId w:val="39"/>
        </w:numPr>
        <w:tabs>
          <w:tab w:val="left" w:pos="809"/>
        </w:tabs>
        <w:spacing w:before="158"/>
        <w:ind w:left="808"/>
        <w:rPr>
          <w:sz w:val="18"/>
          <w:szCs w:val="18"/>
        </w:rPr>
      </w:pPr>
      <w:r>
        <w:rPr>
          <w:noProof/>
          <w:lang w:val="cs-CZ" w:eastAsia="cs-CZ"/>
        </w:rPr>
        <w:pict>
          <v:shape id="obrázek 1174" o:spid="_x0000_s1192" type="#_x0000_t75" style="position:absolute;left:0;text-align:left;margin-left:331.3pt;margin-top:18.2pt;width:228pt;height:320.25pt;z-index:-251762176;visibility:visible;mso-position-horizontal-relative:page">
            <v:imagedata r:id="rId45" o:title=""/>
            <w10:wrap anchorx="page"/>
          </v:shape>
        </w:pict>
      </w:r>
      <w:r w:rsidRPr="00E61D9A">
        <w:rPr>
          <w:sz w:val="18"/>
          <w:szCs w:val="18"/>
        </w:rPr>
        <w:t>А и В взаимно соедините. После соединения имеете часть АВ.</w:t>
      </w:r>
    </w:p>
    <w:p w:rsidR="003E6078" w:rsidRPr="00E61D9A" w:rsidRDefault="003E6078">
      <w:pPr>
        <w:pStyle w:val="BodyText"/>
        <w:numPr>
          <w:ilvl w:val="2"/>
          <w:numId w:val="39"/>
        </w:numPr>
        <w:tabs>
          <w:tab w:val="left" w:pos="809"/>
        </w:tabs>
        <w:spacing w:before="20"/>
        <w:ind w:left="808"/>
        <w:rPr>
          <w:sz w:val="18"/>
          <w:szCs w:val="18"/>
        </w:rPr>
      </w:pPr>
      <w:r w:rsidRPr="00E61D9A">
        <w:rPr>
          <w:sz w:val="18"/>
          <w:szCs w:val="18"/>
        </w:rPr>
        <w:t>Соедините D с АВ части. После соединения имеете часть АВD.</w:t>
      </w:r>
    </w:p>
    <w:p w:rsidR="003E6078" w:rsidRPr="00E61D9A" w:rsidRDefault="003E6078">
      <w:pPr>
        <w:pStyle w:val="BodyText"/>
        <w:numPr>
          <w:ilvl w:val="2"/>
          <w:numId w:val="39"/>
        </w:numPr>
        <w:tabs>
          <w:tab w:val="left" w:pos="809"/>
        </w:tabs>
        <w:spacing w:before="20"/>
        <w:ind w:left="808"/>
        <w:rPr>
          <w:sz w:val="18"/>
          <w:szCs w:val="18"/>
        </w:rPr>
      </w:pPr>
      <w:r w:rsidRPr="00E61D9A">
        <w:rPr>
          <w:sz w:val="18"/>
          <w:szCs w:val="18"/>
        </w:rPr>
        <w:t>Соедините часть F с частью АВD. После соединения имеете часть АВDF.</w:t>
      </w:r>
    </w:p>
    <w:p w:rsidR="003E6078" w:rsidRPr="00E61D9A" w:rsidRDefault="003E6078">
      <w:pPr>
        <w:pStyle w:val="BodyText"/>
        <w:numPr>
          <w:ilvl w:val="2"/>
          <w:numId w:val="39"/>
        </w:numPr>
        <w:tabs>
          <w:tab w:val="left" w:pos="809"/>
        </w:tabs>
        <w:spacing w:before="20"/>
        <w:ind w:left="808"/>
        <w:rPr>
          <w:sz w:val="18"/>
          <w:szCs w:val="18"/>
        </w:rPr>
      </w:pPr>
      <w:r w:rsidRPr="00E61D9A">
        <w:rPr>
          <w:sz w:val="18"/>
          <w:szCs w:val="18"/>
        </w:rPr>
        <w:t>Соедините части H, G, E и F с деталью ABDF.</w:t>
      </w:r>
    </w:p>
    <w:p w:rsidR="003E6078" w:rsidRPr="00E61D9A" w:rsidRDefault="003E6078">
      <w:pPr>
        <w:pStyle w:val="BodyText"/>
        <w:numPr>
          <w:ilvl w:val="2"/>
          <w:numId w:val="39"/>
        </w:numPr>
        <w:tabs>
          <w:tab w:val="left" w:pos="809"/>
        </w:tabs>
        <w:spacing w:before="20" w:line="257" w:lineRule="auto"/>
        <w:ind w:left="808" w:right="4866"/>
        <w:rPr>
          <w:sz w:val="18"/>
          <w:szCs w:val="18"/>
        </w:rPr>
      </w:pPr>
      <w:r w:rsidRPr="00E61D9A">
        <w:rPr>
          <w:sz w:val="18"/>
          <w:szCs w:val="18"/>
        </w:rPr>
        <w:t>После этого соедините С с остальной деталью и получите полностью собранный корпус загрузочной воронки.</w:t>
      </w:r>
    </w:p>
    <w:p w:rsidR="003E6078" w:rsidRPr="00E61D9A" w:rsidRDefault="003E6078">
      <w:pPr>
        <w:pStyle w:val="BodyText"/>
        <w:numPr>
          <w:ilvl w:val="2"/>
          <w:numId w:val="39"/>
        </w:numPr>
        <w:tabs>
          <w:tab w:val="left" w:pos="809"/>
        </w:tabs>
        <w:spacing w:before="3"/>
        <w:ind w:left="808"/>
        <w:rPr>
          <w:sz w:val="18"/>
          <w:szCs w:val="18"/>
        </w:rPr>
      </w:pPr>
      <w:r w:rsidRPr="00E61D9A">
        <w:rPr>
          <w:sz w:val="18"/>
          <w:szCs w:val="18"/>
        </w:rPr>
        <w:t>Присоедините 3 ножки к корпусу засыпной воронки с помощью винтов.</w:t>
      </w:r>
    </w:p>
    <w:p w:rsidR="003E6078" w:rsidRPr="00E61D9A" w:rsidRDefault="003E6078">
      <w:pPr>
        <w:pStyle w:val="BodyText"/>
        <w:numPr>
          <w:ilvl w:val="2"/>
          <w:numId w:val="39"/>
        </w:numPr>
        <w:tabs>
          <w:tab w:val="left" w:pos="809"/>
        </w:tabs>
        <w:spacing w:before="20" w:line="259" w:lineRule="auto"/>
        <w:ind w:left="808" w:right="4868"/>
        <w:rPr>
          <w:sz w:val="18"/>
          <w:szCs w:val="18"/>
        </w:rPr>
      </w:pPr>
      <w:r w:rsidRPr="00E61D9A">
        <w:rPr>
          <w:sz w:val="18"/>
          <w:szCs w:val="18"/>
        </w:rPr>
        <w:t>После этого загрузочная воронка полностью собрана. Засыпную воронку расположите возле котла так, чтобы к ней можно было подключить внешнее устройство подачи.</w:t>
      </w:r>
    </w:p>
    <w:p w:rsidR="003E6078" w:rsidRPr="00E61D9A" w:rsidRDefault="003E6078">
      <w:pPr>
        <w:pStyle w:val="BodyText"/>
        <w:spacing w:before="158" w:line="258" w:lineRule="auto"/>
        <w:ind w:left="102" w:right="4864" w:firstLine="0"/>
        <w:jc w:val="both"/>
        <w:rPr>
          <w:sz w:val="18"/>
          <w:szCs w:val="18"/>
        </w:rPr>
      </w:pPr>
      <w:r w:rsidRPr="00E61D9A">
        <w:rPr>
          <w:sz w:val="18"/>
          <w:szCs w:val="18"/>
        </w:rPr>
        <w:t>Если вы устанавливаете внешнюю засыпную воронку на 350 кг гранул, то используйте для стандартной засыпной воронки один расширяющий элемент типа B и расширьте засыпную воронку при монтажном пункте 2. В противном случае установка идентична указанному порядку.</w:t>
      </w:r>
    </w:p>
    <w:p w:rsidR="003E6078" w:rsidRPr="00E61D9A" w:rsidRDefault="003E6078">
      <w:pPr>
        <w:pStyle w:val="BodyText"/>
        <w:spacing w:before="161" w:line="258" w:lineRule="auto"/>
        <w:ind w:left="102" w:right="4861" w:firstLine="0"/>
        <w:jc w:val="both"/>
        <w:rPr>
          <w:sz w:val="18"/>
          <w:szCs w:val="18"/>
        </w:rPr>
      </w:pPr>
      <w:r w:rsidRPr="00E61D9A">
        <w:rPr>
          <w:sz w:val="18"/>
          <w:szCs w:val="18"/>
        </w:rPr>
        <w:t>После размещения Компактной или Внешней засыпной воронки на окончательное положение возле котла убедитесь, что во внутреннем пространстве засыпной воронки отсутствуют инородные предметы, которые не относятся к этой засыпной воронке.</w:t>
      </w:r>
    </w:p>
    <w:p w:rsidR="003E6078" w:rsidRPr="00E61D9A" w:rsidRDefault="003E6078">
      <w:pPr>
        <w:pStyle w:val="BodyText"/>
        <w:spacing w:before="162" w:line="258" w:lineRule="auto"/>
        <w:ind w:left="102" w:right="4865" w:firstLine="0"/>
        <w:jc w:val="both"/>
        <w:rPr>
          <w:sz w:val="18"/>
          <w:szCs w:val="18"/>
        </w:rPr>
      </w:pPr>
      <w:r w:rsidRPr="00E61D9A">
        <w:rPr>
          <w:sz w:val="18"/>
          <w:szCs w:val="18"/>
        </w:rPr>
        <w:t>Следующей фазой установки является монтаж горелки в отверстие на котле. Действуйте в соответствии с нижеуказанными действиями для правильной установки горелки на гранулах в котле.</w:t>
      </w:r>
    </w:p>
    <w:p w:rsidR="003E6078" w:rsidRPr="00AA08B5" w:rsidRDefault="003E6078">
      <w:pPr>
        <w:spacing w:line="200" w:lineRule="exact"/>
        <w:rPr>
          <w:sz w:val="20"/>
          <w:szCs w:val="20"/>
        </w:rPr>
      </w:pPr>
    </w:p>
    <w:p w:rsidR="003E6078" w:rsidRPr="00AA08B5" w:rsidRDefault="003E6078">
      <w:pPr>
        <w:pStyle w:val="Heading2"/>
        <w:numPr>
          <w:ilvl w:val="1"/>
          <w:numId w:val="39"/>
        </w:numPr>
        <w:tabs>
          <w:tab w:val="left" w:pos="591"/>
        </w:tabs>
        <w:ind w:hanging="490"/>
        <w:jc w:val="both"/>
      </w:pPr>
      <w:bookmarkStart w:id="40" w:name="_bookmark20"/>
      <w:bookmarkStart w:id="41" w:name="_Toc465800684"/>
      <w:bookmarkEnd w:id="40"/>
      <w:r w:rsidRPr="00AA08B5">
        <w:rPr>
          <w:color w:val="000000"/>
        </w:rPr>
        <w:t>Горелка</w:t>
      </w:r>
      <w:bookmarkEnd w:id="41"/>
    </w:p>
    <w:p w:rsidR="003E6078" w:rsidRPr="00E61D9A" w:rsidRDefault="003E6078" w:rsidP="00E61D9A">
      <w:pPr>
        <w:pStyle w:val="BodyText"/>
        <w:spacing w:before="25" w:line="259" w:lineRule="auto"/>
        <w:ind w:left="100" w:right="4280" w:firstLine="0"/>
        <w:jc w:val="both"/>
        <w:rPr>
          <w:sz w:val="18"/>
          <w:szCs w:val="18"/>
        </w:rPr>
      </w:pPr>
      <w:r w:rsidRPr="00E61D9A">
        <w:rPr>
          <w:sz w:val="18"/>
          <w:szCs w:val="18"/>
        </w:rPr>
        <w:t>Тип и величина горелки всегда зависит на величине котла Biopel. Способ монтажа горелки отличается в зависимости от величины горелки и котла. Весь монтаж можно свести к основным нижеуказанным пунктам:</w:t>
      </w:r>
    </w:p>
    <w:p w:rsidR="003E6078" w:rsidRPr="00E61D9A" w:rsidRDefault="003E6078">
      <w:pPr>
        <w:pStyle w:val="BodyText"/>
        <w:numPr>
          <w:ilvl w:val="2"/>
          <w:numId w:val="39"/>
        </w:numPr>
        <w:tabs>
          <w:tab w:val="left" w:pos="809"/>
        </w:tabs>
        <w:spacing w:before="158"/>
        <w:ind w:left="808"/>
        <w:rPr>
          <w:rFonts w:cs="Calibri"/>
          <w:sz w:val="18"/>
          <w:szCs w:val="18"/>
        </w:rPr>
      </w:pPr>
      <w:r w:rsidRPr="00E61D9A">
        <w:rPr>
          <w:sz w:val="18"/>
          <w:szCs w:val="18"/>
        </w:rPr>
        <w:t>Распакуйте все части упаковки горелки из коробки.</w:t>
      </w:r>
    </w:p>
    <w:p w:rsidR="003E6078" w:rsidRPr="00E61D9A" w:rsidRDefault="003E6078">
      <w:pPr>
        <w:pStyle w:val="BodyText"/>
        <w:numPr>
          <w:ilvl w:val="2"/>
          <w:numId w:val="39"/>
        </w:numPr>
        <w:tabs>
          <w:tab w:val="left" w:pos="809"/>
        </w:tabs>
        <w:spacing w:before="20" w:line="259" w:lineRule="auto"/>
        <w:ind w:left="808" w:right="119"/>
        <w:rPr>
          <w:sz w:val="18"/>
          <w:szCs w:val="18"/>
        </w:rPr>
      </w:pPr>
      <w:r w:rsidRPr="00E61D9A">
        <w:rPr>
          <w:sz w:val="18"/>
          <w:szCs w:val="18"/>
        </w:rPr>
        <w:t>На отверстие для горелки на котле установите фланец горелки, если он является частью упаковки (фланец запакован с котлом). Тип фланца отличается в зависимости от величины горелки, потому способ установки фланца на котел отличается:</w:t>
      </w:r>
    </w:p>
    <w:p w:rsidR="003E6078" w:rsidRPr="00E61D9A" w:rsidRDefault="003E6078">
      <w:pPr>
        <w:pStyle w:val="BodyText"/>
        <w:numPr>
          <w:ilvl w:val="3"/>
          <w:numId w:val="39"/>
        </w:numPr>
        <w:tabs>
          <w:tab w:val="left" w:pos="1529"/>
        </w:tabs>
        <w:spacing w:line="267" w:lineRule="exact"/>
        <w:ind w:left="1528"/>
        <w:rPr>
          <w:sz w:val="18"/>
          <w:szCs w:val="18"/>
        </w:rPr>
      </w:pPr>
      <w:r w:rsidRPr="00E61D9A">
        <w:rPr>
          <w:sz w:val="18"/>
          <w:szCs w:val="18"/>
        </w:rPr>
        <w:t>Biopel 10-15 кВт: без фланца.</w:t>
      </w:r>
    </w:p>
    <w:p w:rsidR="003E6078" w:rsidRPr="00E61D9A" w:rsidRDefault="003E6078">
      <w:pPr>
        <w:pStyle w:val="BodyText"/>
        <w:numPr>
          <w:ilvl w:val="3"/>
          <w:numId w:val="39"/>
        </w:numPr>
        <w:tabs>
          <w:tab w:val="left" w:pos="1529"/>
        </w:tabs>
        <w:spacing w:before="14"/>
        <w:ind w:left="1528"/>
        <w:rPr>
          <w:sz w:val="18"/>
          <w:szCs w:val="18"/>
        </w:rPr>
      </w:pPr>
      <w:r w:rsidRPr="00E61D9A">
        <w:rPr>
          <w:sz w:val="18"/>
          <w:szCs w:val="18"/>
        </w:rPr>
        <w:t>Biopel 20 кВт: фланец подвешен на 2 настроечных винтах.</w:t>
      </w:r>
    </w:p>
    <w:p w:rsidR="003E6078" w:rsidRPr="00E61D9A" w:rsidRDefault="003E6078">
      <w:pPr>
        <w:pStyle w:val="BodyText"/>
        <w:numPr>
          <w:ilvl w:val="3"/>
          <w:numId w:val="39"/>
        </w:numPr>
        <w:tabs>
          <w:tab w:val="left" w:pos="1529"/>
        </w:tabs>
        <w:spacing w:before="14"/>
        <w:ind w:left="1528"/>
        <w:rPr>
          <w:sz w:val="18"/>
          <w:szCs w:val="18"/>
        </w:rPr>
      </w:pPr>
      <w:r w:rsidRPr="00E61D9A">
        <w:rPr>
          <w:sz w:val="18"/>
          <w:szCs w:val="18"/>
        </w:rPr>
        <w:t>Biopel 30-80 кВт: фланец установлен с помощью 4 винтов М5, частью является уплотнительная рамка фланца.</w:t>
      </w:r>
    </w:p>
    <w:p w:rsidR="003E6078" w:rsidRPr="00E61D9A" w:rsidRDefault="003E6078">
      <w:pPr>
        <w:pStyle w:val="BodyText"/>
        <w:numPr>
          <w:ilvl w:val="3"/>
          <w:numId w:val="39"/>
        </w:numPr>
        <w:tabs>
          <w:tab w:val="left" w:pos="1529"/>
        </w:tabs>
        <w:spacing w:before="14"/>
        <w:ind w:left="1528"/>
        <w:rPr>
          <w:sz w:val="18"/>
          <w:szCs w:val="18"/>
        </w:rPr>
      </w:pPr>
      <w:r w:rsidRPr="00E61D9A">
        <w:rPr>
          <w:sz w:val="18"/>
          <w:szCs w:val="18"/>
        </w:rPr>
        <w:t>Biopel 100 кВт:  фланец подвешен на 2 настроечных винтах.</w:t>
      </w:r>
    </w:p>
    <w:p w:rsidR="003E6078" w:rsidRPr="00E61D9A" w:rsidRDefault="003E6078">
      <w:pPr>
        <w:pStyle w:val="BodyText"/>
        <w:numPr>
          <w:ilvl w:val="3"/>
          <w:numId w:val="39"/>
        </w:numPr>
        <w:tabs>
          <w:tab w:val="left" w:pos="1529"/>
        </w:tabs>
        <w:spacing w:before="12"/>
        <w:ind w:left="1528"/>
        <w:rPr>
          <w:sz w:val="18"/>
          <w:szCs w:val="18"/>
        </w:rPr>
      </w:pPr>
      <w:r w:rsidRPr="00E61D9A">
        <w:rPr>
          <w:sz w:val="18"/>
          <w:szCs w:val="18"/>
        </w:rPr>
        <w:t>Biopel 150-200 кВт: без фланца.</w:t>
      </w:r>
    </w:p>
    <w:p w:rsidR="003E6078" w:rsidRPr="00E61D9A" w:rsidRDefault="003E6078">
      <w:pPr>
        <w:pStyle w:val="BodyText"/>
        <w:numPr>
          <w:ilvl w:val="2"/>
          <w:numId w:val="39"/>
        </w:numPr>
        <w:tabs>
          <w:tab w:val="left" w:pos="809"/>
        </w:tabs>
        <w:spacing w:before="14" w:line="259" w:lineRule="auto"/>
        <w:ind w:left="808" w:right="127"/>
        <w:jc w:val="both"/>
        <w:rPr>
          <w:sz w:val="18"/>
          <w:szCs w:val="18"/>
        </w:rPr>
      </w:pPr>
      <w:r w:rsidRPr="00E61D9A">
        <w:rPr>
          <w:sz w:val="18"/>
          <w:szCs w:val="18"/>
        </w:rPr>
        <w:t>На 2 настроечных винтах (установленных на фланце или на отверстии для горелки на котле) подвесьте горелку и затяните с помощью 2 крыльчатых гаек и 2 шайб. Соединение должно быть максимально плотным. Несколько раз во время затягивания вдавите горелку и убедитесь, что горелка прочно закреплена, и что не движется ни в каком направлении.</w:t>
      </w:r>
    </w:p>
    <w:p w:rsidR="003E6078" w:rsidRPr="00E61D9A" w:rsidRDefault="003E6078">
      <w:pPr>
        <w:pStyle w:val="BodyText"/>
        <w:numPr>
          <w:ilvl w:val="2"/>
          <w:numId w:val="39"/>
        </w:numPr>
        <w:tabs>
          <w:tab w:val="left" w:pos="809"/>
        </w:tabs>
        <w:spacing w:line="259" w:lineRule="auto"/>
        <w:ind w:left="808" w:right="120"/>
        <w:rPr>
          <w:sz w:val="18"/>
          <w:szCs w:val="18"/>
        </w:rPr>
      </w:pPr>
      <w:r w:rsidRPr="00E61D9A">
        <w:rPr>
          <w:sz w:val="18"/>
          <w:szCs w:val="18"/>
        </w:rPr>
        <w:t>После этого загрузочная воронка полностью собрана. Горелка установлена на месте. В случае, когда во время установки горелки вы перемещали Компактную или Внешнюю засыпную воронку, установите ее назад в окончательное положение.</w:t>
      </w:r>
    </w:p>
    <w:p w:rsidR="003E6078" w:rsidRPr="00E61D9A" w:rsidRDefault="003E6078">
      <w:pPr>
        <w:pStyle w:val="BodyText"/>
        <w:spacing w:before="161" w:line="257" w:lineRule="auto"/>
        <w:ind w:left="100" w:right="123" w:firstLine="0"/>
        <w:jc w:val="both"/>
        <w:rPr>
          <w:sz w:val="18"/>
          <w:szCs w:val="18"/>
        </w:rPr>
      </w:pPr>
      <w:r w:rsidRPr="00E61D9A">
        <w:rPr>
          <w:sz w:val="18"/>
          <w:szCs w:val="18"/>
        </w:rPr>
        <w:t>Далее следует установка Внешнего устройства подачи гранул, в случае, если вы использовали Внешнюю засыпную воронку для гранул, а потом соединение устройства подачи с горелкой. Действовать в соответствии с нижеуказанными пунктами.</w:t>
      </w:r>
    </w:p>
    <w:p w:rsidR="003E6078" w:rsidRPr="00AA08B5" w:rsidRDefault="003E6078">
      <w:pPr>
        <w:pStyle w:val="Heading2"/>
        <w:numPr>
          <w:ilvl w:val="1"/>
          <w:numId w:val="39"/>
        </w:numPr>
        <w:tabs>
          <w:tab w:val="left" w:pos="591"/>
        </w:tabs>
        <w:spacing w:before="164"/>
        <w:ind w:hanging="490"/>
        <w:jc w:val="both"/>
      </w:pPr>
      <w:bookmarkStart w:id="42" w:name="_bookmark21"/>
      <w:bookmarkStart w:id="43" w:name="_Toc465800685"/>
      <w:bookmarkEnd w:id="42"/>
      <w:r w:rsidRPr="00AA08B5">
        <w:rPr>
          <w:color w:val="000000"/>
        </w:rPr>
        <w:t>Внешнее устройство подачи</w:t>
      </w:r>
      <w:bookmarkEnd w:id="43"/>
    </w:p>
    <w:p w:rsidR="003E6078" w:rsidRPr="00E61D9A" w:rsidRDefault="003E6078">
      <w:pPr>
        <w:pStyle w:val="BodyText"/>
        <w:spacing w:before="25" w:line="258" w:lineRule="auto"/>
        <w:ind w:left="100" w:right="122" w:firstLine="0"/>
        <w:jc w:val="both"/>
        <w:rPr>
          <w:sz w:val="18"/>
          <w:szCs w:val="18"/>
        </w:rPr>
      </w:pPr>
      <w:r w:rsidRPr="00E61D9A">
        <w:rPr>
          <w:sz w:val="18"/>
          <w:szCs w:val="18"/>
        </w:rPr>
        <w:t>Установка Внешнего устройства подачи осуществляется только в комбинации с Внешней засыпной воронкой для гранул. Если это ваш случай, то действуйте в соответствии с нижеуказанными пунктами. Если вы использовали Компактную версию засыпной воронки, перейдите на следующий абзац, касающийся соединения Внешнего устройства подачи с горелкой.</w:t>
      </w:r>
    </w:p>
    <w:p w:rsidR="003E6078" w:rsidRPr="00AA08B5" w:rsidRDefault="003E6078">
      <w:pPr>
        <w:spacing w:line="258" w:lineRule="auto"/>
        <w:jc w:val="both"/>
        <w:sectPr w:rsidR="003E6078" w:rsidRPr="00AA08B5">
          <w:headerReference w:type="default" r:id="rId46"/>
          <w:footerReference w:type="default" r:id="rId47"/>
          <w:pgSz w:w="11910" w:h="16840"/>
          <w:pgMar w:top="680" w:right="600" w:bottom="280" w:left="980" w:header="0" w:footer="0" w:gutter="0"/>
          <w:cols w:space="708"/>
        </w:sectPr>
      </w:pPr>
    </w:p>
    <w:p w:rsidR="003E6078" w:rsidRPr="00E61D9A" w:rsidRDefault="003E6078" w:rsidP="00E61D9A">
      <w:pPr>
        <w:pStyle w:val="BodyText"/>
        <w:numPr>
          <w:ilvl w:val="2"/>
          <w:numId w:val="39"/>
        </w:numPr>
        <w:tabs>
          <w:tab w:val="left" w:pos="809"/>
        </w:tabs>
        <w:spacing w:before="40"/>
        <w:ind w:left="808"/>
        <w:rPr>
          <w:sz w:val="18"/>
          <w:szCs w:val="18"/>
        </w:rPr>
      </w:pPr>
      <w:r w:rsidRPr="00E61D9A">
        <w:rPr>
          <w:sz w:val="18"/>
          <w:szCs w:val="18"/>
        </w:rPr>
        <w:t>Устраните бумажную тару с верхней части Внешнего устройства подачи.</w:t>
      </w:r>
    </w:p>
    <w:p w:rsidR="003E6078" w:rsidRPr="00E61D9A" w:rsidRDefault="003E6078" w:rsidP="00E61D9A">
      <w:pPr>
        <w:pStyle w:val="BodyText"/>
        <w:numPr>
          <w:ilvl w:val="2"/>
          <w:numId w:val="39"/>
        </w:numPr>
        <w:tabs>
          <w:tab w:val="left" w:pos="809"/>
        </w:tabs>
        <w:spacing w:before="20"/>
        <w:ind w:left="808" w:right="117"/>
        <w:jc w:val="both"/>
        <w:rPr>
          <w:sz w:val="18"/>
          <w:szCs w:val="18"/>
        </w:rPr>
      </w:pPr>
      <w:r w:rsidRPr="00E61D9A">
        <w:rPr>
          <w:sz w:val="18"/>
          <w:szCs w:val="18"/>
        </w:rPr>
        <w:t>Убедитесь, что во время манипуляции не произошло повреждение части устройства подачи. Проверьте нижнюю часть устройства подачи, где шнековый вал выходит наружу из ПВХ трубки. Отверстие на конце ПВХ трубки не должно деформироваться. Грани отверстия трубки должны быть горизонтальных с телом трубки, не должны быть загнуты внутрь (к шнековому валу). В таком случае имеется угроза захвата шнекового вала за отверстие ПВХ трубки, и возможно заедание устройства подачи.</w:t>
      </w:r>
    </w:p>
    <w:p w:rsidR="003E6078" w:rsidRPr="00E61D9A" w:rsidRDefault="003E6078" w:rsidP="00E61D9A">
      <w:pPr>
        <w:pStyle w:val="BodyText"/>
        <w:numPr>
          <w:ilvl w:val="2"/>
          <w:numId w:val="39"/>
        </w:numPr>
        <w:tabs>
          <w:tab w:val="left" w:pos="809"/>
        </w:tabs>
        <w:ind w:left="808"/>
        <w:rPr>
          <w:sz w:val="18"/>
          <w:szCs w:val="18"/>
        </w:rPr>
      </w:pPr>
      <w:r w:rsidRPr="00E61D9A">
        <w:rPr>
          <w:sz w:val="18"/>
          <w:szCs w:val="18"/>
        </w:rPr>
        <w:t>Нижнюю ножку Внешней засыпной воронки поверните так, чтобы отверстие в ней было направлено к котлу.</w:t>
      </w:r>
    </w:p>
    <w:p w:rsidR="003E6078" w:rsidRPr="00E61D9A" w:rsidRDefault="003E6078" w:rsidP="00E61D9A">
      <w:pPr>
        <w:pStyle w:val="BodyText"/>
        <w:numPr>
          <w:ilvl w:val="2"/>
          <w:numId w:val="39"/>
        </w:numPr>
        <w:tabs>
          <w:tab w:val="left" w:pos="809"/>
        </w:tabs>
        <w:spacing w:before="20"/>
        <w:ind w:left="808" w:right="124"/>
        <w:jc w:val="both"/>
        <w:rPr>
          <w:sz w:val="18"/>
          <w:szCs w:val="18"/>
        </w:rPr>
      </w:pPr>
      <w:r w:rsidRPr="00E61D9A">
        <w:rPr>
          <w:sz w:val="18"/>
          <w:szCs w:val="18"/>
        </w:rPr>
        <w:t>Наденьте нижний конец Внешнего устройства подачи в отверстие в ножке засыпной воронки. Отверстие в нижней части Внешнего устройства подачи должно быть полностью внутри нижней ножки внешней засыпной воронки.</w:t>
      </w:r>
    </w:p>
    <w:p w:rsidR="003E6078" w:rsidRPr="00E61D9A" w:rsidRDefault="003E6078" w:rsidP="00E61D9A">
      <w:pPr>
        <w:pStyle w:val="BodyText"/>
        <w:numPr>
          <w:ilvl w:val="2"/>
          <w:numId w:val="39"/>
        </w:numPr>
        <w:tabs>
          <w:tab w:val="left" w:pos="809"/>
        </w:tabs>
        <w:spacing w:before="2"/>
        <w:ind w:left="808" w:right="129"/>
        <w:jc w:val="both"/>
        <w:rPr>
          <w:rFonts w:cs="Calibri"/>
          <w:sz w:val="18"/>
          <w:szCs w:val="18"/>
        </w:rPr>
      </w:pPr>
      <w:r w:rsidRPr="00E61D9A">
        <w:rPr>
          <w:sz w:val="18"/>
          <w:szCs w:val="18"/>
        </w:rPr>
        <w:t>Верхнюю часть устройства подачи подвесьте с помощью цепочки и крючка (часть упаковки внешней засыпной воронки) за верхнюю грань Внешней засыпной воронки или за отверстия в верхней части ножек внешней засыпной воронки.</w:t>
      </w:r>
    </w:p>
    <w:p w:rsidR="003E6078" w:rsidRPr="00E61D9A" w:rsidRDefault="003E6078" w:rsidP="00E61D9A">
      <w:pPr>
        <w:pStyle w:val="BodyText"/>
        <w:numPr>
          <w:ilvl w:val="2"/>
          <w:numId w:val="39"/>
        </w:numPr>
        <w:tabs>
          <w:tab w:val="left" w:pos="809"/>
        </w:tabs>
        <w:ind w:left="808" w:right="123"/>
        <w:jc w:val="both"/>
        <w:rPr>
          <w:sz w:val="18"/>
          <w:szCs w:val="18"/>
        </w:rPr>
      </w:pPr>
      <w:r w:rsidRPr="00E61D9A">
        <w:rPr>
          <w:sz w:val="18"/>
          <w:szCs w:val="18"/>
        </w:rPr>
        <w:t>Цепь отрегулируйте так, чтобы Внешнее устройство подачи образовывало угол примерно 50° от земли. В случае меньшего угла устройство подачи будет подавать больше гранул, чем стандартно, в случае большего угла устройство подачи будет добавлять меньше гранул, чем стандартно. Если угол не будет стандартным, то необходимо осуществить коррекцию сжигания - см. раздел Коррекция сжигания.</w:t>
      </w:r>
    </w:p>
    <w:p w:rsidR="003E6078" w:rsidRPr="00E61D9A" w:rsidRDefault="003E6078" w:rsidP="00E61D9A">
      <w:pPr>
        <w:pStyle w:val="Heading5"/>
        <w:spacing w:before="160"/>
        <w:ind w:left="1540" w:right="-10" w:hanging="294"/>
        <w:jc w:val="center"/>
        <w:rPr>
          <w:i w:val="0"/>
          <w:sz w:val="20"/>
          <w:szCs w:val="20"/>
        </w:rPr>
      </w:pPr>
      <w:r>
        <w:rPr>
          <w:noProof/>
          <w:lang w:val="cs-CZ" w:eastAsia="cs-CZ"/>
        </w:rPr>
        <w:pict>
          <v:shape id="obrázek 1173" o:spid="_x0000_s1193" type="#_x0000_t75" style="position:absolute;left:0;text-align:left;margin-left:88.5pt;margin-top:8.85pt;width:15pt;height:24.9pt;z-index:-251761152;visibility:visible;mso-position-horizontal-relative:page">
            <v:imagedata r:id="rId40" o:title=""/>
            <w10:wrap anchorx="page"/>
          </v:shape>
        </w:pict>
      </w:r>
      <w:r w:rsidRPr="00E61D9A">
        <w:rPr>
          <w:sz w:val="20"/>
          <w:szCs w:val="20"/>
        </w:rPr>
        <w:t>Устройство подачи должно иметь угол 50° от земли для правильного дозирования топлива, если это не так, то осуществите соответствующую коррекцию сжигания - см. раздел Коррекция сжигания.</w:t>
      </w:r>
    </w:p>
    <w:p w:rsidR="003E6078" w:rsidRPr="00E61D9A" w:rsidRDefault="003E6078" w:rsidP="00E61D9A">
      <w:pPr>
        <w:pStyle w:val="BodyText"/>
        <w:spacing w:before="161"/>
        <w:ind w:left="100" w:right="123" w:firstLine="0"/>
        <w:jc w:val="both"/>
        <w:rPr>
          <w:sz w:val="18"/>
          <w:szCs w:val="18"/>
        </w:rPr>
      </w:pPr>
      <w:r w:rsidRPr="00E61D9A">
        <w:rPr>
          <w:sz w:val="18"/>
          <w:szCs w:val="18"/>
        </w:rPr>
        <w:t>Внешнее устройство подачи размещено, далее следует его соединение с горелкой. Это соединение осуществляется как у Внешней, так и Компактной версии засыпной воронки. Действовать в соответствии с указанными пунктами:</w:t>
      </w:r>
    </w:p>
    <w:p w:rsidR="003E6078" w:rsidRPr="00E61D9A" w:rsidRDefault="003E6078" w:rsidP="00E61D9A">
      <w:pPr>
        <w:pStyle w:val="BodyText"/>
        <w:numPr>
          <w:ilvl w:val="0"/>
          <w:numId w:val="38"/>
        </w:numPr>
        <w:tabs>
          <w:tab w:val="left" w:pos="809"/>
        </w:tabs>
        <w:spacing w:before="158"/>
        <w:rPr>
          <w:sz w:val="18"/>
          <w:szCs w:val="18"/>
        </w:rPr>
      </w:pPr>
      <w:r w:rsidRPr="00E61D9A">
        <w:rPr>
          <w:sz w:val="18"/>
          <w:szCs w:val="18"/>
        </w:rPr>
        <w:t>Разместите Трубку горелки в отверстии в нижней стороне горелки, не забывайте об уплотнительном кольце.</w:t>
      </w:r>
    </w:p>
    <w:p w:rsidR="003E6078" w:rsidRPr="00E61D9A" w:rsidRDefault="003E6078" w:rsidP="00E61D9A">
      <w:pPr>
        <w:pStyle w:val="BodyText"/>
        <w:numPr>
          <w:ilvl w:val="0"/>
          <w:numId w:val="38"/>
        </w:numPr>
        <w:tabs>
          <w:tab w:val="left" w:pos="809"/>
        </w:tabs>
        <w:spacing w:before="20"/>
        <w:rPr>
          <w:sz w:val="18"/>
          <w:szCs w:val="18"/>
        </w:rPr>
      </w:pPr>
      <w:r w:rsidRPr="00E61D9A">
        <w:rPr>
          <w:sz w:val="18"/>
          <w:szCs w:val="18"/>
        </w:rPr>
        <w:t>Закрепите Трубку горелки с помощью 2 черных винтов.</w:t>
      </w:r>
    </w:p>
    <w:p w:rsidR="003E6078" w:rsidRPr="00E61D9A" w:rsidRDefault="003E6078" w:rsidP="00E61D9A">
      <w:pPr>
        <w:pStyle w:val="BodyText"/>
        <w:numPr>
          <w:ilvl w:val="0"/>
          <w:numId w:val="38"/>
        </w:numPr>
        <w:tabs>
          <w:tab w:val="left" w:pos="809"/>
        </w:tabs>
        <w:spacing w:before="20"/>
        <w:ind w:right="119"/>
        <w:jc w:val="both"/>
        <w:rPr>
          <w:sz w:val="18"/>
          <w:szCs w:val="18"/>
        </w:rPr>
      </w:pPr>
      <w:r w:rsidRPr="00E61D9A">
        <w:rPr>
          <w:sz w:val="18"/>
          <w:szCs w:val="18"/>
        </w:rPr>
        <w:t>Соедините выход Внешнего устройства подачи и Трубки горелки с помощью ПВХ шланга. Внимание: ПВХ шланг не должен провешиваться так, чтобы в нем застревали гранулы. Гранулы внутри ПВХ шланга должны проходить без застревания в горелку. Проверьте правильность установки ПВХ шланга во время эксплуатации котла!</w:t>
      </w:r>
    </w:p>
    <w:p w:rsidR="003E6078" w:rsidRPr="00AA08B5" w:rsidRDefault="003E6078" w:rsidP="00E61D9A">
      <w:pPr>
        <w:spacing w:before="11"/>
        <w:rPr>
          <w:sz w:val="24"/>
          <w:szCs w:val="24"/>
        </w:rPr>
      </w:pPr>
    </w:p>
    <w:p w:rsidR="003E6078" w:rsidRPr="00AA08B5" w:rsidRDefault="003E6078" w:rsidP="00E61D9A">
      <w:pPr>
        <w:pStyle w:val="Heading2"/>
        <w:numPr>
          <w:ilvl w:val="1"/>
          <w:numId w:val="39"/>
        </w:numPr>
        <w:tabs>
          <w:tab w:val="left" w:pos="593"/>
        </w:tabs>
        <w:ind w:left="592" w:hanging="492"/>
        <w:jc w:val="both"/>
      </w:pPr>
      <w:bookmarkStart w:id="44" w:name="_bookmark22"/>
      <w:bookmarkStart w:id="45" w:name="_Toc465800686"/>
      <w:bookmarkEnd w:id="44"/>
      <w:r w:rsidRPr="00AA08B5">
        <w:rPr>
          <w:color w:val="000000"/>
        </w:rPr>
        <w:t>Блок управления и внешний цоколь</w:t>
      </w:r>
      <w:bookmarkEnd w:id="45"/>
    </w:p>
    <w:p w:rsidR="003E6078" w:rsidRPr="00E61D9A" w:rsidRDefault="003E6078" w:rsidP="00E61D9A">
      <w:pPr>
        <w:pStyle w:val="BodyText"/>
        <w:spacing w:before="25"/>
        <w:ind w:left="100" w:right="126" w:firstLine="0"/>
        <w:jc w:val="both"/>
        <w:rPr>
          <w:sz w:val="18"/>
          <w:szCs w:val="18"/>
        </w:rPr>
      </w:pPr>
      <w:r w:rsidRPr="00E61D9A">
        <w:rPr>
          <w:sz w:val="18"/>
          <w:szCs w:val="18"/>
        </w:rPr>
        <w:t>Внешнее устройство подачи соединено с горелкой, остается электрическое соединение главных кабелей и соединение управляющего блока v9 с Компактной засыпной воронкой или боковой стороне котла. Действовать в соответствии с нижеуказанными пунктами:</w:t>
      </w:r>
    </w:p>
    <w:p w:rsidR="003E6078" w:rsidRPr="00E61D9A" w:rsidRDefault="003E6078" w:rsidP="00E61D9A">
      <w:pPr>
        <w:pStyle w:val="BodyText"/>
        <w:numPr>
          <w:ilvl w:val="2"/>
          <w:numId w:val="39"/>
        </w:numPr>
        <w:tabs>
          <w:tab w:val="left" w:pos="809"/>
        </w:tabs>
        <w:spacing w:before="158"/>
        <w:ind w:left="808"/>
        <w:rPr>
          <w:sz w:val="18"/>
          <w:szCs w:val="18"/>
        </w:rPr>
      </w:pPr>
      <w:r w:rsidRPr="00E61D9A">
        <w:rPr>
          <w:sz w:val="18"/>
          <w:szCs w:val="18"/>
        </w:rPr>
        <w:t>Устраните передний кожух котла. Он подвешен на винтах, снимите их движением вверх, а потом на себя.</w:t>
      </w:r>
    </w:p>
    <w:p w:rsidR="003E6078" w:rsidRPr="00E61D9A" w:rsidRDefault="003E6078" w:rsidP="00E61D9A">
      <w:pPr>
        <w:pStyle w:val="BodyText"/>
        <w:numPr>
          <w:ilvl w:val="2"/>
          <w:numId w:val="39"/>
        </w:numPr>
        <w:tabs>
          <w:tab w:val="left" w:pos="809"/>
        </w:tabs>
        <w:spacing w:before="20"/>
        <w:ind w:left="808" w:right="118"/>
        <w:jc w:val="both"/>
        <w:rPr>
          <w:sz w:val="18"/>
          <w:szCs w:val="18"/>
        </w:rPr>
      </w:pPr>
      <w:r w:rsidRPr="00E61D9A">
        <w:rPr>
          <w:sz w:val="18"/>
          <w:szCs w:val="18"/>
        </w:rPr>
        <w:t>В случае Компактной засыпной воронке снимите овальную крышку, которая расположена над отверстием для горелки в Компактной засыпной воронке. Возникшее отверстие будет служить для протягивания кабелей от Внешнего цоколя к горелке.</w:t>
      </w:r>
    </w:p>
    <w:p w:rsidR="003E6078" w:rsidRPr="00E61D9A" w:rsidRDefault="003E6078" w:rsidP="00E61D9A">
      <w:pPr>
        <w:pStyle w:val="BodyText"/>
        <w:numPr>
          <w:ilvl w:val="2"/>
          <w:numId w:val="39"/>
        </w:numPr>
        <w:tabs>
          <w:tab w:val="left" w:pos="809"/>
        </w:tabs>
        <w:ind w:left="808"/>
        <w:rPr>
          <w:sz w:val="18"/>
          <w:szCs w:val="18"/>
        </w:rPr>
      </w:pPr>
      <w:r w:rsidRPr="00E61D9A">
        <w:rPr>
          <w:sz w:val="18"/>
          <w:szCs w:val="18"/>
        </w:rPr>
        <w:t>Включите кабели питания 230 В в розетку, которая будет обеспечивать электрическое питание котла.</w:t>
      </w:r>
    </w:p>
    <w:p w:rsidR="003E6078" w:rsidRPr="00E61D9A" w:rsidRDefault="003E6078" w:rsidP="00E61D9A">
      <w:pPr>
        <w:pStyle w:val="BodyText"/>
        <w:numPr>
          <w:ilvl w:val="2"/>
          <w:numId w:val="39"/>
        </w:numPr>
        <w:tabs>
          <w:tab w:val="left" w:pos="809"/>
        </w:tabs>
        <w:spacing w:before="20"/>
        <w:ind w:left="808"/>
        <w:rPr>
          <w:sz w:val="18"/>
          <w:szCs w:val="18"/>
        </w:rPr>
      </w:pPr>
      <w:r w:rsidRPr="00E61D9A">
        <w:rPr>
          <w:sz w:val="18"/>
          <w:szCs w:val="18"/>
        </w:rPr>
        <w:t>Включите кабель 230 В от Внешней засыпной воронки в розетку в верхней части Внешнего устройства подачи.</w:t>
      </w:r>
    </w:p>
    <w:p w:rsidR="003E6078" w:rsidRPr="00E61D9A" w:rsidRDefault="003E6078" w:rsidP="00E61D9A">
      <w:pPr>
        <w:pStyle w:val="BodyText"/>
        <w:numPr>
          <w:ilvl w:val="2"/>
          <w:numId w:val="39"/>
        </w:numPr>
        <w:tabs>
          <w:tab w:val="left" w:pos="809"/>
        </w:tabs>
        <w:spacing w:before="17"/>
        <w:ind w:left="808"/>
        <w:rPr>
          <w:sz w:val="18"/>
          <w:szCs w:val="18"/>
        </w:rPr>
      </w:pPr>
      <w:r w:rsidRPr="00E61D9A">
        <w:rPr>
          <w:sz w:val="18"/>
          <w:szCs w:val="18"/>
        </w:rPr>
        <w:t>Включите кабель горелки с двумя коннекторами в розетки в верхней части горелки.</w:t>
      </w:r>
    </w:p>
    <w:p w:rsidR="003E6078" w:rsidRPr="00E61D9A" w:rsidRDefault="003E6078" w:rsidP="00E61D9A">
      <w:pPr>
        <w:spacing w:before="1"/>
        <w:rPr>
          <w:sz w:val="18"/>
          <w:szCs w:val="18"/>
        </w:rPr>
      </w:pPr>
    </w:p>
    <w:p w:rsidR="003E6078" w:rsidRPr="00E61D9A" w:rsidRDefault="003E6078" w:rsidP="00E61D9A">
      <w:pPr>
        <w:pStyle w:val="BodyText"/>
        <w:ind w:left="100" w:right="125" w:firstLine="0"/>
        <w:jc w:val="both"/>
        <w:rPr>
          <w:sz w:val="18"/>
          <w:szCs w:val="18"/>
        </w:rPr>
      </w:pPr>
      <w:r w:rsidRPr="00E61D9A">
        <w:rPr>
          <w:sz w:val="18"/>
          <w:szCs w:val="18"/>
        </w:rPr>
        <w:t>Основное электрическое подключение готово. В случае, когда во Внешний цоколь подключаются прочие дополнительные устройства, воспользуйтесь шахтами для кабелей на боковых сторонах котла или Компактной засыпной воронки для их протягивания в заднюю часть котельной.</w:t>
      </w:r>
    </w:p>
    <w:p w:rsidR="003E6078" w:rsidRPr="00E61D9A" w:rsidRDefault="003E6078" w:rsidP="00E61D9A">
      <w:pPr>
        <w:pStyle w:val="Heading5"/>
        <w:spacing w:before="156"/>
        <w:ind w:left="868" w:right="320"/>
        <w:jc w:val="center"/>
        <w:rPr>
          <w:i w:val="0"/>
          <w:sz w:val="20"/>
          <w:szCs w:val="20"/>
        </w:rPr>
      </w:pPr>
      <w:r>
        <w:rPr>
          <w:noProof/>
          <w:lang w:val="cs-CZ" w:eastAsia="cs-CZ"/>
        </w:rPr>
        <w:pict>
          <v:shape id="obrázek 1172" o:spid="_x0000_s1194" type="#_x0000_t75" style="position:absolute;left:0;text-align:left;margin-left:72.75pt;margin-top:8.5pt;width:15pt;height:24.9pt;z-index:-251760128;visibility:visible;mso-position-horizontal-relative:page">
            <v:imagedata r:id="rId40" o:title=""/>
            <w10:wrap anchorx="page"/>
          </v:shape>
        </w:pict>
      </w:r>
      <w:r w:rsidRPr="00E61D9A">
        <w:rPr>
          <w:sz w:val="20"/>
          <w:szCs w:val="20"/>
        </w:rPr>
        <w:t>Котел никогда не эксплуатировать с открытыми или неплотными дверцами зольника. В противном случае имеется угроза повреждения внешнего цоколя из-за утекающего горячего воздуха из дверцы зольника.</w:t>
      </w:r>
    </w:p>
    <w:p w:rsidR="003E6078" w:rsidRPr="00E61D9A" w:rsidRDefault="003E6078" w:rsidP="00E61D9A">
      <w:pPr>
        <w:pStyle w:val="BodyText"/>
        <w:spacing w:before="160"/>
        <w:ind w:left="100" w:right="121" w:firstLine="0"/>
        <w:jc w:val="both"/>
        <w:rPr>
          <w:sz w:val="18"/>
          <w:szCs w:val="18"/>
        </w:rPr>
      </w:pPr>
      <w:r w:rsidRPr="00E61D9A">
        <w:rPr>
          <w:sz w:val="18"/>
          <w:szCs w:val="18"/>
        </w:rPr>
        <w:t>Схема электрических выходов во Внешнем цоколе показана на следующей странице. Используйте эту схему для подключения прочих дополнительных устройств по вашему выбору. После подключения всех электрических компонентов закройте Внешний цоколь, и вы можете впервые запустить котел с помощью главного выключателя (красная кнопка в верхней части Внешнего цоколя). Потом верните передний кожух котла назад на свое место подвешиванием на два винта в передней верхней части котла. Верните переднюю дверь компактной засыпной воронки на свое место подвешиванием на крючки в передней части Компактной засыпной воронки.</w:t>
      </w:r>
    </w:p>
    <w:p w:rsidR="003E6078" w:rsidRPr="00E61D9A" w:rsidRDefault="003E6078" w:rsidP="00E61D9A">
      <w:pPr>
        <w:pStyle w:val="BodyText"/>
        <w:spacing w:before="161"/>
        <w:ind w:left="100" w:right="121" w:firstLine="0"/>
        <w:jc w:val="both"/>
        <w:rPr>
          <w:sz w:val="18"/>
          <w:szCs w:val="18"/>
        </w:rPr>
      </w:pPr>
      <w:r w:rsidRPr="00E61D9A">
        <w:rPr>
          <w:sz w:val="18"/>
          <w:szCs w:val="18"/>
        </w:rPr>
        <w:t>Установка в данном моменте практически завершена. Далее следует так называемый Первый запуск котла и Коррекция процесса сжигания, описанные в разделах Первый запуск котла и Коррекция сжигания. Перед тем, как вы перейдете к этим шагам, рекомендуем изучить способ основного управления котлом и описание позиций меню в разделах Блок управления котла и Описание работы блока управления.</w:t>
      </w:r>
    </w:p>
    <w:p w:rsidR="003E6078" w:rsidRPr="00E61D9A" w:rsidRDefault="003E6078" w:rsidP="00E61D9A">
      <w:pPr>
        <w:pStyle w:val="Heading5"/>
        <w:spacing w:before="160"/>
        <w:ind w:left="1210" w:right="100"/>
        <w:jc w:val="center"/>
        <w:rPr>
          <w:i w:val="0"/>
          <w:sz w:val="20"/>
          <w:szCs w:val="20"/>
        </w:rPr>
      </w:pPr>
      <w:r>
        <w:rPr>
          <w:noProof/>
          <w:lang w:val="cs-CZ" w:eastAsia="cs-CZ"/>
        </w:rPr>
        <w:pict>
          <v:shape id="obrázek 1171" o:spid="_x0000_s1195" type="#_x0000_t75" style="position:absolute;left:0;text-align:left;margin-left:80.25pt;margin-top:9.5pt;width:15pt;height:24.9pt;z-index:-251759104;visibility:visible;mso-position-horizontal-relative:page">
            <v:imagedata r:id="rId14" o:title=""/>
            <w10:wrap anchorx="page"/>
          </v:shape>
        </w:pict>
      </w:r>
      <w:r w:rsidRPr="00E61D9A">
        <w:rPr>
          <w:sz w:val="20"/>
          <w:szCs w:val="20"/>
        </w:rPr>
        <w:t>Перед Первым запуском котла изучите разделы Электрическое подключение принадлежностей, Блок управления и Описание работы блока управления.</w:t>
      </w:r>
    </w:p>
    <w:p w:rsidR="003E6078" w:rsidRPr="00E61D9A" w:rsidRDefault="003E6078" w:rsidP="00E61D9A">
      <w:pPr>
        <w:pStyle w:val="BodyText"/>
        <w:spacing w:before="166"/>
        <w:ind w:left="100" w:right="119" w:firstLine="0"/>
        <w:jc w:val="both"/>
        <w:rPr>
          <w:sz w:val="18"/>
          <w:szCs w:val="18"/>
        </w:rPr>
      </w:pPr>
      <w:r w:rsidRPr="00E61D9A">
        <w:rPr>
          <w:sz w:val="18"/>
          <w:szCs w:val="18"/>
        </w:rPr>
        <w:t>Эти разделы помогут вам понять способ управления котлом и блоком котла v9. Указанные разделы также используйте для установки принадлежностей, которые далее активируйте во время Первого запуска котла, или же настройте в Установочном меню.</w:t>
      </w:r>
    </w:p>
    <w:p w:rsidR="003E6078" w:rsidRPr="00AA08B5" w:rsidRDefault="003E6078">
      <w:pPr>
        <w:spacing w:line="258" w:lineRule="auto"/>
        <w:jc w:val="both"/>
        <w:sectPr w:rsidR="003E6078" w:rsidRPr="00AA08B5">
          <w:headerReference w:type="default" r:id="rId48"/>
          <w:footerReference w:type="default" r:id="rId49"/>
          <w:pgSz w:w="11910" w:h="16840"/>
          <w:pgMar w:top="660" w:right="600" w:bottom="280" w:left="980" w:header="0" w:footer="0" w:gutter="0"/>
          <w:cols w:space="708"/>
        </w:sectPr>
      </w:pPr>
    </w:p>
    <w:p w:rsidR="003E6078" w:rsidRPr="00AA08B5" w:rsidRDefault="003E6078" w:rsidP="00FE4356">
      <w:pPr>
        <w:pStyle w:val="BodyText"/>
        <w:spacing w:before="166" w:line="258" w:lineRule="auto"/>
        <w:ind w:left="100" w:right="119" w:firstLine="0"/>
        <w:jc w:val="both"/>
        <w:rPr>
          <w:rFonts w:cs="Calibri"/>
        </w:rPr>
      </w:pPr>
      <w:r w:rsidRPr="00AA08B5">
        <w:t>Помните, что работа дополнительных устройств предварительно настроена в Заводских настройках, поэтому достаточно активирование, и они должны работать в стандартных условиях без проблем. Настройку работы дополнительных устройство можно в любое время изменять в Установочном меню.</w:t>
      </w:r>
    </w:p>
    <w:p w:rsidR="003E6078" w:rsidRPr="00AA08B5" w:rsidRDefault="003E6078">
      <w:pPr>
        <w:spacing w:line="259" w:lineRule="auto"/>
        <w:rPr>
          <w:rFonts w:cs="Calibri"/>
        </w:rPr>
        <w:sectPr w:rsidR="003E6078" w:rsidRPr="00AA08B5">
          <w:headerReference w:type="default" r:id="rId50"/>
          <w:footerReference w:type="default" r:id="rId51"/>
          <w:pgSz w:w="11910" w:h="16840"/>
          <w:pgMar w:top="660" w:right="600" w:bottom="280" w:left="980" w:header="0" w:footer="0" w:gutter="0"/>
          <w:cols w:space="708"/>
        </w:sectPr>
      </w:pPr>
    </w:p>
    <w:p w:rsidR="003E6078" w:rsidRPr="00AA08B5" w:rsidRDefault="003E6078">
      <w:pPr>
        <w:pStyle w:val="Heading2"/>
        <w:numPr>
          <w:ilvl w:val="1"/>
          <w:numId w:val="39"/>
        </w:numPr>
        <w:tabs>
          <w:tab w:val="left" w:pos="591"/>
        </w:tabs>
        <w:spacing w:before="21"/>
        <w:ind w:hanging="490"/>
      </w:pPr>
      <w:bookmarkStart w:id="46" w:name="_bookmark23"/>
      <w:bookmarkStart w:id="47" w:name="_Toc465800687"/>
      <w:bookmarkEnd w:id="46"/>
      <w:r w:rsidRPr="00AA08B5">
        <w:rPr>
          <w:color w:val="000000"/>
        </w:rPr>
        <w:t>Электрическое подключение принадлежностей</w:t>
      </w:r>
      <w:bookmarkEnd w:id="47"/>
    </w:p>
    <w:p w:rsidR="003E6078" w:rsidRPr="00AA08B5" w:rsidRDefault="003E6078">
      <w:pPr>
        <w:sectPr w:rsidR="003E6078" w:rsidRPr="00AA08B5">
          <w:headerReference w:type="default" r:id="rId52"/>
          <w:footerReference w:type="default" r:id="rId53"/>
          <w:pgSz w:w="11910" w:h="16840"/>
          <w:pgMar w:top="680" w:right="1680" w:bottom="280" w:left="980" w:header="0" w:footer="0" w:gutter="0"/>
          <w:cols w:space="708"/>
        </w:sectPr>
      </w:pPr>
    </w:p>
    <w:p w:rsidR="003E6078" w:rsidRPr="00E61D9A" w:rsidRDefault="003E6078">
      <w:pPr>
        <w:spacing w:before="7" w:line="220" w:lineRule="exact"/>
        <w:rPr>
          <w:sz w:val="16"/>
          <w:szCs w:val="16"/>
        </w:rPr>
      </w:pPr>
    </w:p>
    <w:p w:rsidR="003E6078" w:rsidRPr="00E61D9A" w:rsidRDefault="003E6078" w:rsidP="00E61D9A">
      <w:pPr>
        <w:pStyle w:val="BodyText"/>
        <w:spacing w:line="259" w:lineRule="auto"/>
        <w:ind w:left="880" w:firstLine="69"/>
        <w:rPr>
          <w:sz w:val="16"/>
          <w:szCs w:val="16"/>
        </w:rPr>
      </w:pPr>
      <w:r w:rsidRPr="00E61D9A">
        <w:rPr>
          <w:sz w:val="16"/>
          <w:szCs w:val="16"/>
        </w:rPr>
        <w:t>Подключение к сети Интернет с помощью кабеля RJ45</w:t>
      </w:r>
    </w:p>
    <w:p w:rsidR="003E6078" w:rsidRPr="00E61D9A" w:rsidRDefault="003E6078">
      <w:pPr>
        <w:spacing w:before="44"/>
        <w:ind w:left="1770"/>
        <w:rPr>
          <w:rFonts w:cs="Calibri"/>
          <w:sz w:val="16"/>
          <w:szCs w:val="16"/>
        </w:rPr>
      </w:pPr>
      <w:r>
        <w:rPr>
          <w:noProof/>
          <w:lang w:val="cs-CZ" w:eastAsia="cs-CZ"/>
        </w:rPr>
        <w:pict>
          <v:group id="Group 997" o:spid="_x0000_s1196" style="position:absolute;left:0;text-align:left;margin-left:307.25pt;margin-top:41.35pt;width:199.15pt;height:740.05pt;z-index:-251757056;mso-position-horizontal-relative:page;mso-position-vertical-relative:page" coordorigin="5905,1142" coordsize="3983,14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">
            <v:shape id="Picture 1096" o:spid="_x0000_s1197" type="#_x0000_t75" style="position:absolute;left:7728;top:1436;width:2160;height:145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p7ynEAAAA3QAAAA8AAABkcnMvZG93bnJldi54bWxET02LwjAQvS/4H8II3ta0C661GmUVhQVP&#10;6h7W29CMTbGZlCZq9ddvFgRv83ifM1t0thZXan3lWEE6TEAQF05XXCr4OWzeMxA+IGusHZOCO3lY&#10;zHtvM8y1u/GOrvtQihjCPkcFJoQml9IXhiz6oWuII3dyrcUQYVtK3eIthttafiTJp7RYcWww2NDK&#10;UHHeX6yC8fK4flzWk9RnZvdbTQ7LervtlBr0u68piEBdeImf7m8d54+yFP6/iS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p7ynEAAAA3QAAAA8AAAAAAAAAAAAAAAAA&#10;nwIAAGRycy9kb3ducmV2LnhtbFBLBQYAAAAABAAEAPcAAACQAwAAAAA=&#10;">
              <v:imagedata r:id="rId54" o:title=""/>
            </v:shape>
            <v:group id="Group 1094" o:spid="_x0000_s1198" style="position:absolute;left:5945;top:12573;width:2355;height:345" coordorigin="5945,12573"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095" o:spid="_x0000_s1199" style="position:absolute;left:5945;top:12573;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gHMIA&#10;AADdAAAADwAAAGRycy9kb3ducmV2LnhtbERPTWsCMRC9F/wPYYTeatZKq2yNIsK64k2tPU8342Zx&#10;M1mSVLf/vhEK3ubxPme+7G0rruRD41jBeJSBIK6cbrhW8HksXmYgQkTW2DomBb8UYLkYPM0x1+7G&#10;e7oeYi1SCIccFZgYu1zKUBmyGEauI07c2XmLMUFfS+3xlsJtK1+z7F1abDg1GOxobai6HH6sgq05&#10;nsqi+K79124zXe/NqYxlq9TzsF99gIjUx4f4373Vaf7bbAL3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WAcwgAAAN0AAAAPAAAAAAAAAAAAAAAAAJgCAABkcnMvZG93&#10;bnJldi54bWxQSwUGAAAAAAQABAD1AAAAhwMAAAAA&#10;" path="m,345r2355,l2355,,,,,345xe" stroked="f">
                <v:path arrowok="t" o:connecttype="custom" o:connectlocs="0,12918;2355,12918;2355,12573;0,12573;0,12918" o:connectangles="0,0,0,0,0"/>
              </v:shape>
            </v:group>
            <v:group id="Group 1092" o:spid="_x0000_s1200" style="position:absolute;left:5952;top:12963;width:2355;height:345" coordorigin="5952,12963"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093" o:spid="_x0000_s1201" style="position:absolute;left:5952;top:12963;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d88IA&#10;AADdAAAADwAAAGRycy9kb3ducmV2LnhtbERPTWsCMRC9C/0PYQq9aVbBKqtRRFhXelNrz+Nm3Cxu&#10;JkuS6vbfN4WCt3m8z1mue9uKO/nQOFYwHmUgiCunG64VfJ6K4RxEiMgaW8ek4IcCrFcvgyXm2j34&#10;QPdjrEUK4ZCjAhNjl0sZKkMWw8h1xIm7Om8xJuhrqT0+Urht5STL3qXFhlODwY62hqrb8dsq2JvT&#10;uSyKS+2/Pnaz7cGcy1i2Sr299psFiEh9fIr/3Xud5k/nU/j7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3zwgAAAN0AAAAPAAAAAAAAAAAAAAAAAJgCAABkcnMvZG93&#10;bnJldi54bWxQSwUGAAAAAAQABAD1AAAAhwMAAAAA&#10;" path="m,345r2355,l2355,,,,,345xe" stroked="f">
                <v:path arrowok="t" o:connecttype="custom" o:connectlocs="0,13308;2355,13308;2355,12963;0,12963;0,13308" o:connectangles="0,0,0,0,0"/>
              </v:shape>
            </v:group>
            <v:group id="Group 1090" o:spid="_x0000_s1202" style="position:absolute;left:5960;top:13345;width:2355;height:345" coordorigin="5960,13345"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091" o:spid="_x0000_s1203" style="position:absolute;left:5960;top:13345;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mH8IA&#10;AADdAAAADwAAAGRycy9kb3ducmV2LnhtbERPTWsCMRC9F/wPYYTealahKlujiLCueFNrz9PNdLN0&#10;M1mSVLf/3giCt3m8z1msetuKC/nQOFYwHmUgiCunG64VfJ6KtzmIEJE1to5JwT8FWC0HLwvMtbvy&#10;gS7HWIsUwiFHBSbGLpcyVIYshpHriBP347zFmKCvpfZ4TeG2lZMsm0qLDacGgx1tDFW/xz+rYGdO&#10;57Iovmv/td/ONgdzLmPZKvU67NcfICL18Sl+uHc6zX+fz+D+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mYfwgAAAN0AAAAPAAAAAAAAAAAAAAAAAJgCAABkcnMvZG93&#10;bnJldi54bWxQSwUGAAAAAAQABAD1AAAAhwMAAAAA&#10;" path="m,345r2355,l2355,,,,,345xe" stroked="f">
                <v:path arrowok="t" o:connecttype="custom" o:connectlocs="0,13690;2355,13690;2355,13345;0,13345;0,13690" o:connectangles="0,0,0,0,0"/>
              </v:shape>
            </v:group>
            <v:group id="Group 1088" o:spid="_x0000_s1204" style="position:absolute;left:5952;top:13743;width:2355;height:345" coordorigin="5952,13743"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089" o:spid="_x0000_s1205" style="position:absolute;left:5952;top:13743;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X9sIA&#10;AADdAAAADwAAAGRycy9kb3ducmV2LnhtbERPS2sCMRC+F/wPYYTeataCrd0aRYR1xZuvnqebcbO4&#10;mSxJqtt/3wgFb/PxPWe26G0rruRD41jBeJSBIK6cbrhWcDwUL1MQISJrbB2Tgl8KsJgPnmaYa3fj&#10;HV33sRYphEOOCkyMXS5lqAxZDCPXESfu7LzFmKCvpfZ4S+G2la9Z9iYtNpwaDHa0MlRd9j9WwcYc&#10;TmVRfNf+a7t+X+3MqYxlq9TzsF9+gojUx4f4373Raf5k+gH3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f2wgAAAN0AAAAPAAAAAAAAAAAAAAAAAJgCAABkcnMvZG93&#10;bnJldi54bWxQSwUGAAAAAAQABAD1AAAAhwMAAAAA&#10;" path="m,345r2355,l2355,,,,,345xe" stroked="f">
                <v:path arrowok="t" o:connecttype="custom" o:connectlocs="0,14088;2355,14088;2355,13743;0,13743;0,14088" o:connectangles="0,0,0,0,0"/>
              </v:shape>
            </v:group>
            <v:group id="Group 1086" o:spid="_x0000_s1206" style="position:absolute;left:5960;top:14118;width:2355;height:345" coordorigin="5960,14118"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087" o:spid="_x0000_s1207" style="position:absolute;left:5960;top:14118;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NLcIA&#10;AADdAAAADwAAAGRycy9kb3ducmV2LnhtbERPTWsCMRC9C/6HMAVvmrWgtlujiLCu9KbWnqeb6Wbp&#10;ZrIkqa7/3hSE3ubxPme57m0rLuRD41jBdJKBIK6cbrhW8HEqxi8gQkTW2DomBTcKsF4NB0vMtbvy&#10;gS7HWIsUwiFHBSbGLpcyVIYshonriBP37bzFmKCvpfZ4TeG2lc9ZNpcWG04NBjvaGqp+jr9Wwd6c&#10;zmVRfNX+83232B7MuYxlq9Toqd+8gYjUx3/xw73Xaf7sdQp/36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s0twgAAAN0AAAAPAAAAAAAAAAAAAAAAAJgCAABkcnMvZG93&#10;bnJldi54bWxQSwUGAAAAAAQABAD1AAAAhwMAAAAA&#10;" path="m,345r2355,l2355,,,,,345xe" stroked="f">
                <v:path arrowok="t" o:connecttype="custom" o:connectlocs="0,14463;2355,14463;2355,14118;0,14118;0,14463" o:connectangles="0,0,0,0,0"/>
              </v:shape>
            </v:group>
            <v:group id="Group 1084" o:spid="_x0000_s1208" style="position:absolute;left:5960;top:14515;width:2355;height:345" coordorigin="5960,14515"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085" o:spid="_x0000_s1209" style="position:absolute;left:5960;top:14515;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2wcMA&#10;AADdAAAADwAAAGRycy9kb3ducmV2LnhtbERPS2sCMRC+F/wPYQRvNWtLW7s1igjbFW++ep5uxs3i&#10;ZrIkUbf/vhEKvc3H95zZoretuJIPjWMFk3EGgrhyuuFawWFfPE5BhIissXVMCn4owGI+eJhhrt2N&#10;t3TdxVqkEA45KjAxdrmUoTJkMYxdR5y4k/MWY4K+ltrjLYXbVj5l2au02HBqMNjRylB13l2sgrXZ&#10;H8ui+K791+bzbbU1xzKWrVKjYb/8ABGpj//iP/dap/kv789w/ya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z2wcMAAADdAAAADwAAAAAAAAAAAAAAAACYAgAAZHJzL2Rv&#10;d25yZXYueG1sUEsFBgAAAAAEAAQA9QAAAIgDAAAAAA==&#10;" path="m,345r2355,l2355,,,,,345xe" stroked="f">
                <v:path arrowok="t" o:connecttype="custom" o:connectlocs="0,14860;2355,14860;2355,14515;0,14515;0,14860" o:connectangles="0,0,0,0,0"/>
              </v:shape>
            </v:group>
            <v:group id="Group 1082" o:spid="_x0000_s1210" style="position:absolute;left:5932;top:10269;width:2355;height:345" coordorigin="5932,10269"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083" o:spid="_x0000_s1211" style="position:absolute;left:5932;top:10269;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LLsIA&#10;AADdAAAADwAAAGRycy9kb3ducmV2LnhtbERPS2sCMRC+C/6HMEJvmq1gH6tRRNiueFOr53EzbpZu&#10;JkuS6vbfN0Kht/n4nrNY9bYVN/KhcazgeZKBIK6cbrhW8Hksxm8gQkTW2DomBT8UYLUcDhaYa3fn&#10;Pd0OsRYphEOOCkyMXS5lqAxZDBPXESfu6rzFmKCvpfZ4T+G2ldMse5EWG04NBjvaGKq+Dt9WwdYc&#10;T2VRXGp/3n28bvbmVMayVepp1K/nICL18V/8597qNH/2PoPH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csuwgAAAN0AAAAPAAAAAAAAAAAAAAAAAJgCAABkcnMvZG93&#10;bnJldi54bWxQSwUGAAAAAAQABAD1AAAAhwMAAAAA&#10;" path="m,345r2355,l2355,,,,,345xe" stroked="f">
                <v:path arrowok="t" o:connecttype="custom" o:connectlocs="0,10614;2355,10614;2355,10269;0,10269;0,10614" o:connectangles="0,0,0,0,0"/>
              </v:shape>
            </v:group>
            <v:group id="Group 1080" o:spid="_x0000_s1212" style="position:absolute;left:5939;top:10659;width:2355;height:345" coordorigin="5939,10659"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081" o:spid="_x0000_s1213" style="position:absolute;left:5939;top:10659;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wwsIA&#10;AADdAAAADwAAAGRycy9kb3ducmV2LnhtbERPTWsCMRC9F/wPYYTearZCa7saRYTtije1eh4342bp&#10;ZrIkqW7/vRGE3ubxPme26G0rLuRD41jB6ygDQVw53XCt4HtfvHyACBFZY+uYFPxRgMV88DTDXLsr&#10;b+myi7VIIRxyVGBi7HIpQ2XIYhi5jjhxZ+ctxgR9LbXHawq3rRxn2bu02HBqMNjRylD1s/u1CtZm&#10;fyiL4lT74+ZrstqaQxnLVqnnYb+cgojUx3/xw73Waf7b5wT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DCwgAAAN0AAAAPAAAAAAAAAAAAAAAAAJgCAABkcnMvZG93&#10;bnJldi54bWxQSwUGAAAAAAQABAD1AAAAhwMAAAAA&#10;" path="m,345r2355,l2355,,,,,345xe" stroked="f">
                <v:path arrowok="t" o:connecttype="custom" o:connectlocs="0,11004;2355,11004;2355,10659;0,10659;0,11004" o:connectangles="0,0,0,0,0"/>
              </v:shape>
            </v:group>
            <v:group id="Group 1078" o:spid="_x0000_s1214" style="position:absolute;left:5947;top:11043;width:2355;height:360" coordorigin="5947,11043"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079" o:spid="_x0000_s1215" style="position:absolute;left:5947;top:11043;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pfMIA&#10;AADdAAAADwAAAGRycy9kb3ducmV2LnhtbERPTYvCMBC9C/6HMII3TRVcbDWKFJSFPayrotehGdti&#10;MylJ1nb//WZB2Ns83uest71pxJOcry0rmE0TEMSF1TWXCi7n/WQJwgdkjY1lUvBDHrab4WCNmbYd&#10;f9HzFEoRQ9hnqKAKoc2k9EVFBv3UtsSRu1tnMEToSqkddjHcNHKeJG/SYM2xocKW8oqKx+nbKDi6&#10;68HQxy2/dLfrJ8/z5b1NC6XGo363AhGoD//il/tdx/mLNI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Ol8wgAAAN0AAAAPAAAAAAAAAAAAAAAAAJgCAABkcnMvZG93&#10;bnJldi54bWxQSwUGAAAAAAQABAD1AAAAhwMAAAAA&#10;" path="m,360r2355,l2355,,,,,360xe" stroked="f">
                <v:path arrowok="t" o:connecttype="custom" o:connectlocs="0,11403;2355,11403;2355,11043;0,11043;0,11403" o:connectangles="0,0,0,0,0"/>
              </v:shape>
            </v:group>
            <v:group id="Group 1076" o:spid="_x0000_s1216" style="position:absolute;left:5939;top:11439;width:2355;height:345" coordorigin="5939,11439"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077" o:spid="_x0000_s1217" style="position:absolute;left:5939;top:11439;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51sEA&#10;AADdAAAADwAAAGRycy9kb3ducmV2LnhtbERPS4vCMBC+L+x/CLPgbU3dg0o1igjdyt58nsdmbIrN&#10;pCRRu//eLCx4m4/vOfNlb1txJx8axwpGwwwEceV0w7WCw774nIIIEVlj65gU/FKA5eL9bY65dg/e&#10;0n0Xa5FCOOSowMTY5VKGypDFMHQdceIuzluMCfpaao+PFG5b+ZVlY2mx4dRgsKO1oeq6u1kFG7M/&#10;lkVxrv3p53uy3ppjGctWqcFHv5qBiNTHl/jfvdFp/jgbwd836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9OdbBAAAA3QAAAA8AAAAAAAAAAAAAAAAAmAIAAGRycy9kb3du&#10;cmV2LnhtbFBLBQYAAAAABAAEAPUAAACGAwAAAAA=&#10;" path="m,345r2355,l2355,,,,,345xe" stroked="f">
                <v:path arrowok="t" o:connecttype="custom" o:connectlocs="0,11784;2355,11784;2355,11439;0,11439;0,11784" o:connectangles="0,0,0,0,0"/>
              </v:shape>
            </v:group>
            <v:group id="Group 1074" o:spid="_x0000_s1218" style="position:absolute;left:5947;top:11815;width:2355;height:360" coordorigin="5947,11815"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075" o:spid="_x0000_s1219" style="position:absolute;left:5947;top:11815;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qbcMA&#10;AADdAAAADwAAAGRycy9kb3ducmV2LnhtbERPTWvCQBC9F/wPywje6sYIYlPXUAIWwUNbDfE6ZMck&#10;NDsbdrcm/ffdQqG3ebzP2eWT6cWdnO8sK1gtExDEtdUdNwrKy+FxC8IHZI29ZVLwTR7y/exhh5m2&#10;I3/Q/RwaEUPYZ6igDWHIpPR1Swb90g7EkbtZZzBE6BqpHY4x3PQyTZKNNNhxbGhxoKKl+vP8ZRS8&#10;u+rV0OlalOO1euO02N6Gp1qpxXx6eQYRaAr/4j/3Ucf5m2QN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8qbcMAAADdAAAADwAAAAAAAAAAAAAAAACYAgAAZHJzL2Rv&#10;d25yZXYueG1sUEsFBgAAAAAEAAQA9QAAAIgDAAAAAA==&#10;" path="m,360r2355,l2355,,,,,360xe" stroked="f">
                <v:path arrowok="t" o:connecttype="custom" o:connectlocs="0,12175;2355,12175;2355,11815;0,11815;0,12175" o:connectangles="0,0,0,0,0"/>
              </v:shape>
            </v:group>
            <v:group id="Group 1072" o:spid="_x0000_s1220" style="position:absolute;left:5947;top:12211;width:2355;height:345" coordorigin="5947,12211"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073" o:spid="_x0000_s1221" style="position:absolute;left:5947;top:12211;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1cEA&#10;AADdAAAADwAAAGRycy9kb3ducmV2LnhtbERPS2sCMRC+F/wPYYTealahKlujiLCuePN5nm6mm6Wb&#10;yZKkuv33plDwNh/fcxar3rbiRj40jhWMRxkI4srphmsF51PxNgcRIrLG1jEp+KUAq+XgZYG5dnc+&#10;0O0Ya5FCOOSowMTY5VKGypDFMHIdceK+nLcYE/S11B7vKdy2cpJlU2mx4dRgsKONoer7+GMV7Mzp&#10;UhbFZ+2v++1sczCXMpatUq/Dfv0BIlIfn+J/906n+dPsHf6+S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GP9XBAAAA3QAAAA8AAAAAAAAAAAAAAAAAmAIAAGRycy9kb3du&#10;cmV2LnhtbFBLBQYAAAAABAAEAPUAAACGAwAAAAA=&#10;" path="m,345r2355,l2355,,,,,345xe" stroked="f">
                <v:path arrowok="t" o:connecttype="custom" o:connectlocs="0,12556;2355,12556;2355,12211;0,12211;0,12556" o:connectangles="0,0,0,0,0"/>
              </v:shape>
            </v:group>
            <v:group id="Group 1070" o:spid="_x0000_s1222" style="position:absolute;left:5936;top:9435;width:2355;height:345" coordorigin="5936,9435"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071" o:spid="_x0000_s1223" style="position:absolute;left:5936;top:9435;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EOcEA&#10;AADdAAAADwAAAGRycy9kb3ducmV2LnhtbERPS4vCMBC+C/sfwgh709Q9qFSjiNCt7M3neWzGpthM&#10;SpLV7r/fLCx4m4/vOct1b1vxIB8axwom4wwEceV0w7WC07EYzUGEiKyxdUwKfijAevU2WGKu3ZP3&#10;9DjEWqQQDjkqMDF2uZShMmQxjF1HnLib8xZjgr6W2uMzhdtWfmTZVFpsODUY7GhrqLofvq2CnTme&#10;y6K41v7y9Tnb7s25jGWr1Puw3yxAROrjS/zv3uk0f5rN4O+bd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YBDnBAAAA3QAAAA8AAAAAAAAAAAAAAAAAmAIAAGRycy9kb3du&#10;cmV2LnhtbFBLBQYAAAAABAAEAPUAAACGAwAAAAA=&#10;" path="m,345r2355,l2355,,,,,345xe" stroked="f">
                <v:path arrowok="t" o:connecttype="custom" o:connectlocs="0,9780;2355,9780;2355,9435;0,9435;0,9780" o:connectangles="0,0,0,0,0"/>
              </v:shape>
            </v:group>
            <v:group id="Group 1068" o:spid="_x0000_s1224" style="position:absolute;left:5943;top:9825;width:2355;height:345" coordorigin="5943,9825"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069" o:spid="_x0000_s1225" style="position:absolute;left:5943;top:9825;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10MIA&#10;AADdAAAADwAAAGRycy9kb3ducmV2LnhtbERPS2sCMRC+C/6HMEJvmtWDrVujiLCu9ObzPN1MN0s3&#10;kyVJdf33plDobT6+5yzXvW3FjXxoHCuYTjIQxJXTDdcKzqdi/AYiRGSNrWNS8KAA69VwsMRcuzsf&#10;6HaMtUghHHJUYGLscilDZchimLiOOHFfzluMCfpaao/3FG5bOcuyubTYcGow2NHWUPV9/LEK9uZ0&#10;KYvis/bXj93r9mAuZSxbpV5G/eYdRKQ+/ov/3Hud5s+zBfx+k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zXQwgAAAN0AAAAPAAAAAAAAAAAAAAAAAJgCAABkcnMvZG93&#10;bnJldi54bWxQSwUGAAAAAAQABAD1AAAAhwMAAAAA&#10;" path="m,345r2355,l2355,,,,,345xe" stroked="f">
                <v:path arrowok="t" o:connecttype="custom" o:connectlocs="0,10170;2355,10170;2355,9825;0,9825;0,10170" o:connectangles="0,0,0,0,0"/>
              </v:shape>
            </v:group>
            <v:group id="Group 1066" o:spid="_x0000_s1226" style="position:absolute;left:5938;top:7905;width:2355;height:360" coordorigin="5938,7905"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067" o:spid="_x0000_s1227" style="position:absolute;left:5938;top:7905;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HXMIA&#10;AADdAAAADwAAAGRycy9kb3ducmV2LnhtbERPS4vCMBC+L/gfwgje1rQexK1GkYKL4MH1gV6HZmyL&#10;zaQkWVv/vVkQ9jYf33MWq9404kHO15YVpOMEBHFhdc2lgvNp8zkD4QOyxsYyKXiSh9Vy8LHATNuO&#10;D/Q4hlLEEPYZKqhCaDMpfVGRQT+2LXHkbtYZDBG6UmqHXQw3jZwkyVQarDk2VNhSXlFxP/4aBT/u&#10;8m1od83P3fWy50k+u7VfhVKjYb+egwjUh3/x273Vcf40TeHv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IdcwgAAAN0AAAAPAAAAAAAAAAAAAAAAAJgCAABkcnMvZG93&#10;bnJldi54bWxQSwUGAAAAAAQABAD1AAAAhwMAAAAA&#10;" path="m,360r2355,l2355,,,,,360xe" stroked="f">
                <v:path arrowok="t" o:connecttype="custom" o:connectlocs="0,8265;2355,8265;2355,7905;0,7905;0,8265" o:connectangles="0,0,0,0,0"/>
              </v:shape>
            </v:group>
            <v:group id="Group 1064" o:spid="_x0000_s1228" style="position:absolute;left:5930;top:8301;width:2355;height:345" coordorigin="5930,8301"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065" o:spid="_x0000_s1229" style="position:absolute;left:5930;top:8301;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U58IA&#10;AADdAAAADwAAAGRycy9kb3ducmV2LnhtbERPS2sCMRC+F/wPYYTeatYWrKxGEWG70pvP87gZN4ub&#10;yZKkuv33jSD0Nh/fc+bL3rbiRj40jhWMRxkI4srphmsFh33xNgURIrLG1jEp+KUAy8XgZY65dnfe&#10;0m0Xa5FCOOSowMTY5VKGypDFMHIdceIuzluMCfpaao/3FG5b+Z5lE2mx4dRgsKO1oeq6+7EKNmZ/&#10;LIviXPvT99fnemuOZSxbpV6H/WoGIlIf/8VP90an+ZPxBzy+S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pTnwgAAAN0AAAAPAAAAAAAAAAAAAAAAAJgCAABkcnMvZG93&#10;bnJldi54bWxQSwUGAAAAAAQABAD1AAAAhwMAAAAA&#10;" path="m,345r2355,l2355,,,,,345xe" stroked="f">
                <v:path arrowok="t" o:connecttype="custom" o:connectlocs="0,8646;2355,8646;2355,8301;0,8301;0,8646" o:connectangles="0,0,0,0,0"/>
              </v:shape>
            </v:group>
            <v:group id="Group 1062" o:spid="_x0000_s1230" style="position:absolute;left:5938;top:8677;width:2355;height:360" coordorigin="5938,8677"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063" o:spid="_x0000_s1231" style="position:absolute;left:5938;top:8677;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BX8IA&#10;AADdAAAADwAAAGRycy9kb3ducmV2LnhtbERPTYvCMBC9L/gfwix4W1MFRbtGWQqK4EFXRa9DM7Zl&#10;m0lJoq3/3gjC3ubxPme+7Ewt7uR8ZVnBcJCAIM6trrhQcDquvqYgfEDWWFsmBQ/ysFz0PuaYatvy&#10;L90PoRAxhH2KCsoQmlRKn5dk0A9sQxy5q3UGQ4SukNphG8NNLUdJMpEGK44NJTaUlZT/HW5Gwd6d&#10;14a2l+zUXs47HmXTazPLlep/dj/fIAJ14V/8dm90nD8ZjuH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4FfwgAAAN0AAAAPAAAAAAAAAAAAAAAAAJgCAABkcnMvZG93&#10;bnJldi54bWxQSwUGAAAAAAQABAD1AAAAhwMAAAAA&#10;" path="m,360r2355,l2355,,,,,360xe" stroked="f">
                <v:path arrowok="t" o:connecttype="custom" o:connectlocs="0,9037;2355,9037;2355,8677;0,8677;0,9037" o:connectangles="0,0,0,0,0"/>
              </v:shape>
            </v:group>
            <v:group id="Group 1060" o:spid="_x0000_s1232" style="position:absolute;left:5938;top:9073;width:2355;height:345" coordorigin="5938,9073"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061" o:spid="_x0000_s1233" style="position:absolute;left:5938;top:9073;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S5MEA&#10;AADdAAAADwAAAGRycy9kb3ducmV2LnhtbERPS4vCMBC+C/6HMMLeNHUPunSNIkKtePN5nm1mm7LN&#10;pCRZ7f57Iwh7m4/vOYtVb1txIx8axwqmkwwEceV0w7WC86kYf4AIEVlj65gU/FGA1XI4WGCu3Z0P&#10;dDvGWqQQDjkqMDF2uZShMmQxTFxHnLhv5y3GBH0ttcd7CretfM+ymbTYcGow2NHGUPVz/LUKduZ0&#10;KYviq/bX/Xa+OZhLGctWqbdRv/4EEamP/+KXe6fT/Nl0D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kuTBAAAA3QAAAA8AAAAAAAAAAAAAAAAAmAIAAGRycy9kb3du&#10;cmV2LnhtbFBLBQYAAAAABAAEAPUAAACGAwAAAAA=&#10;" path="m,345r2355,l2355,,,,,345xe" stroked="f">
                <v:path arrowok="t" o:connecttype="custom" o:connectlocs="0,9418;2355,9418;2355,9073;0,9073;0,9418" o:connectangles="0,0,0,0,0"/>
              </v:shape>
            </v:group>
            <v:group id="Group 1058" o:spid="_x0000_s1234" style="position:absolute;left:5929;top:7072;width:2355;height:345" coordorigin="5929,7072"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059" o:spid="_x0000_s1235" style="position:absolute;left:5929;top:7072;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DcIA&#10;AADdAAAADwAAAGRycy9kb3ducmV2LnhtbERPTWsCMRC9F/wPYYTealYP2m6NUoR1xZtaPY+b6Wbp&#10;ZrIkqa7/3ghCb/N4nzNf9rYVF/KhcaxgPMpAEFdON1wr+D4Ub+8gQkTW2DomBTcKsFwMXuaYa3fl&#10;HV32sRYphEOOCkyMXS5lqAxZDCPXESfux3mLMUFfS+3xmsJtKydZNpUWG04NBjtaGap+939WwcYc&#10;jmVRnGt/2q5nq505lrFslXod9l+fICL18V/8dG90mj8df8Djm3S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qMNwgAAAN0AAAAPAAAAAAAAAAAAAAAAAJgCAABkcnMvZG93&#10;bnJldi54bWxQSwUGAAAAAAQABAD1AAAAhwMAAAAA&#10;" path="m,345r2355,l2355,,,,,345xe" stroked="f">
                <v:path arrowok="t" o:connecttype="custom" o:connectlocs="0,7417;2355,7417;2355,7072;0,7072;0,7417" o:connectangles="0,0,0,0,0"/>
              </v:shape>
            </v:group>
            <v:group id="Group 1056" o:spid="_x0000_s1236" style="position:absolute;left:5936;top:7462;width:2355;height:345" coordorigin="5936,7462"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057" o:spid="_x0000_s1237" style="position:absolute;left:5936;top:7462;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ltsEA&#10;AADdAAAADwAAAGRycy9kb3ducmV2LnhtbERPS4vCMBC+L/gfwgh7W1M9uNI1igi14s3nebaZbco2&#10;k5Jktf77jSB4m4/vOfNlb1txJR8axwrGowwEceV0w7WC07H4mIEIEVlj65gU3CnAcjF4m2Ou3Y33&#10;dD3EWqQQDjkqMDF2uZShMmQxjFxHnLgf5y3GBH0ttcdbCretnGTZVFpsODUY7GhtqPo9/FkFW3M8&#10;l0XxXfvLbvO53ptzGctWqfdhv/oCEamPL/HTvdVp/nQyhsc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ZbbBAAAA3QAAAA8AAAAAAAAAAAAAAAAAmAIAAGRycy9kb3du&#10;cmV2LnhtbFBLBQYAAAAABAAEAPUAAACGAwAAAAA=&#10;" path="m,345r2355,l2355,,,,,345xe" stroked="f">
                <v:path arrowok="t" o:connecttype="custom" o:connectlocs="0,7807;2355,7807;2355,7462;0,7462;0,7807" o:connectangles="0,0,0,0,0"/>
              </v:shape>
            </v:group>
            <v:group id="Group 1054" o:spid="_x0000_s1238" style="position:absolute;left:5931;top:5542;width:2355;height:360" coordorigin="5931,5542"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055" o:spid="_x0000_s1239" style="position:absolute;left:5931;top:5542;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2DcIA&#10;AADdAAAADwAAAGRycy9kb3ducmV2LnhtbERPTYvCMBC9L/gfwgh7W1MriFajSEER9uCuil6HZmyL&#10;zaQk0Xb//UZY2Ns83ucs171pxJOcry0rGI8SEMSF1TWXCs6n7ccMhA/IGhvLpOCHPKxXg7clZtp2&#10;/E3PYyhFDGGfoYIqhDaT0hcVGfQj2xJH7madwRChK6V22MVw08g0SabSYM2xocKW8oqK+/FhFHy5&#10;y87Q5zU/d9fLgdN8dmvnhVLvw36zABGoD//iP/dex/nTdAKv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nYNwgAAAN0AAAAPAAAAAAAAAAAAAAAAAJgCAABkcnMvZG93&#10;bnJldi54bWxQSwUGAAAAAAQABAD1AAAAhwMAAAAA&#10;" path="m,360r2355,l2355,,,,,360xe" stroked="f">
                <v:path arrowok="t" o:connecttype="custom" o:connectlocs="0,5902;2355,5902;2355,5542;0,5542;0,5902" o:connectangles="0,0,0,0,0"/>
              </v:shape>
            </v:group>
            <v:group id="Group 1052" o:spid="_x0000_s1240" style="position:absolute;left:5923;top:5938;width:2355;height:345" coordorigin="5923,5938"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053" o:spid="_x0000_s1241" style="position:absolute;left:5923;top:5938;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jtcIA&#10;AADdAAAADwAAAGRycy9kb3ducmV2LnhtbERPS2sCMRC+C/0PYQRvmlWoytYoRdiu9ObzPG6mm6Wb&#10;yZKkuv77plDwNh/fc1ab3rbiRj40jhVMJxkI4srphmsFp2MxXoIIEVlj65gUPCjAZv0yWGGu3Z33&#10;dDvEWqQQDjkqMDF2uZShMmQxTFxHnLgv5y3GBH0ttcd7CretnGXZXFpsODUY7GhrqPo+/FgFO3M8&#10;l0Vxrf3l82Ox3ZtzGctWqdGwf38DEamPT/G/e6fT/PnsFf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2O1wgAAAN0AAAAPAAAAAAAAAAAAAAAAAJgCAABkcnMvZG93&#10;bnJldi54bWxQSwUGAAAAAAQABAD1AAAAhwMAAAAA&#10;" path="m,345r2355,l2355,,,,,345xe" stroked="f">
                <v:path arrowok="t" o:connecttype="custom" o:connectlocs="0,6283;2355,6283;2355,5938;0,5938;0,6283" o:connectangles="0,0,0,0,0"/>
              </v:shape>
            </v:group>
            <v:group id="Group 1050" o:spid="_x0000_s1242" style="position:absolute;left:5931;top:6314;width:2355;height:360" coordorigin="5931,6314"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051" o:spid="_x0000_s1243" style="position:absolute;left:5931;top:6314;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wDsIA&#10;AADdAAAADwAAAGRycy9kb3ducmV2LnhtbERPTYvCMBC9C/6HMII3Te3B1WoUKbgIe1hXRa9DM7bF&#10;ZlKSrO3++82CsLd5vM9Zb3vTiCc5X1tWMJsmIIgLq2suFVzO+8kChA/IGhvLpOCHPGw3w8EaM207&#10;/qLnKZQihrDPUEEVQptJ6YuKDPqpbYkjd7fOYIjQlVI77GK4aWSaJHNpsObYUGFLeUXF4/RtFBzd&#10;9d3Qxy2/dLfrJ6f54t4uC6XGo363AhGoD//il/ug4/x5+gZ/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XAOwgAAAN0AAAAPAAAAAAAAAAAAAAAAAJgCAABkcnMvZG93&#10;bnJldi54bWxQSwUGAAAAAAQABAD1AAAAhwMAAAAA&#10;" path="m,360r2355,l2355,,,,,360xe" stroked="f">
                <v:path arrowok="t" o:connecttype="custom" o:connectlocs="0,6674;2355,6674;2355,6314;0,6314;0,6674" o:connectangles="0,0,0,0,0"/>
              </v:shape>
            </v:group>
            <v:group id="Group 1048" o:spid="_x0000_s1244" style="position:absolute;left:5931;top:6710;width:2355;height:345" coordorigin="5931,6710"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049" o:spid="_x0000_s1245" style="position:absolute;left:5931;top:6710;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psMIA&#10;AADdAAAADwAAAGRycy9kb3ducmV2LnhtbERPTWsCMRC9F/wPYYTealYPtl2NIsK60ptaPY+bcbO4&#10;mSxJquu/N4VCb/N4nzNf9rYVN/KhcaxgPMpAEFdON1wr+D4Ubx8gQkTW2DomBQ8KsFwMXuaYa3fn&#10;Hd32sRYphEOOCkyMXS5lqAxZDCPXESfu4rzFmKCvpfZ4T+G2lZMsm0qLDacGgx2tDVXX/Y9VsDWH&#10;Y1kU59qfvjbv6505lrFslXod9qsZiEh9/Bf/ubc6zZ9OPuH3m3S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mmwwgAAAN0AAAAPAAAAAAAAAAAAAAAAAJgCAABkcnMvZG93&#10;bnJldi54bWxQSwUGAAAAAAQABAD1AAAAhwMAAAAA&#10;" path="m,345r2355,l2355,,,,,345xe" stroked="f">
                <v:path arrowok="t" o:connecttype="custom" o:connectlocs="0,7055;2355,7055;2355,6710;0,6710;0,7055" o:connectangles="0,0,0,0,0"/>
              </v:shape>
            </v:group>
            <v:group id="Group 1046" o:spid="_x0000_s1246" style="position:absolute;left:5927;top:4777;width:2355;height:345" coordorigin="5927,4777"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047" o:spid="_x0000_s1247" style="position:absolute;left:5927;top:4777;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za8IA&#10;AADdAAAADwAAAGRycy9kb3ducmV2LnhtbERPS2sCMRC+F/wPYYTeatYWrKxGEWG70pvP87gZN4ub&#10;yZKkuv33jSD0Nh/fc+bL3rbiRj40jhWMRxkI4srphmsFh33xNgURIrLG1jEp+KUAy8XgZY65dnfe&#10;0m0Xa5FCOOSowMTY5VKGypDFMHIdceIuzluMCfpaao/3FG5b+Z5lE2mx4dRgsKO1oeq6+7EKNmZ/&#10;LIviXPvT99fnemuOZSxbpV6H/WoGIlIf/8VP90an+ZOPMTy+S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fNrwgAAAN0AAAAPAAAAAAAAAAAAAAAAAJgCAABkcnMvZG93&#10;bnJldi54bWxQSwUGAAAAAAQABAD1AAAAhwMAAAAA&#10;" path="m,345r2355,l2355,,,,,345xe" stroked="f">
                <v:path arrowok="t" o:connecttype="custom" o:connectlocs="0,5122;2355,5122;2355,4777;0,4777;0,5122" o:connectangles="0,0,0,0,0"/>
              </v:shape>
            </v:group>
            <v:group id="Group 1044" o:spid="_x0000_s1248" style="position:absolute;left:5934;top:5167;width:2355;height:345" coordorigin="5934,5167"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045" o:spid="_x0000_s1249" style="position:absolute;left:5934;top:5167;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h8IA&#10;AADdAAAADwAAAGRycy9kb3ducmV2LnhtbERPTWsCMRC9F/ofwgjeatYKtqxGEWG74k2tnsfNuFnc&#10;TJYk1fXfm0Kht3m8z5kve9uKG/nQOFYwHmUgiCunG64VfB+Kt08QISJrbB2TggcFWC5eX+aYa3fn&#10;Hd32sRYphEOOCkyMXS5lqAxZDCPXESfu4rzFmKCvpfZ4T+G2le9ZNpUWG04NBjtaG6qu+x+rYGMO&#10;x7IozrU/bb8+1jtzLGPZKjUc9KsZiEh9/Bf/uTc6zZ9OJvD7TTp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8iHwgAAAN0AAAAPAAAAAAAAAAAAAAAAAJgCAABkcnMvZG93&#10;bnJldi54bWxQSwUGAAAAAAQABAD1AAAAhwMAAAAA&#10;" path="m,345r2355,l2355,,,,,345xe" stroked="f">
                <v:path arrowok="t" o:connecttype="custom" o:connectlocs="0,5512;2355,5512;2355,5167;0,5167;0,5512" o:connectangles="0,0,0,0,0"/>
              </v:shape>
            </v:group>
            <v:group id="Group 1042" o:spid="_x0000_s1250" style="position:absolute;left:5929;top:3247;width:2355;height:360" coordorigin="5929,3247"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043" o:spid="_x0000_s1251" style="position:absolute;left:5929;top:3247;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P8MA&#10;AADdAAAADwAAAGRycy9kb3ducmV2LnhtbERPS4vCMBC+C/sfwgh701QXxa1GWQq7LHjwsaLXoRnb&#10;YjMpSdbWf28Ewdt8fM9ZrDpTiys5X1lWMBomIIhzqysuFBz+vgczED4ga6wtk4IbeVgt33oLTLVt&#10;eUfXfShEDGGfooIyhCaV0uclGfRD2xBH7mydwRChK6R22MZwU8txkkylwYpjQ4kNZSXll/2/UbB1&#10;xx9D61N2aE/HDY+z2bn5zJV673dfcxCBuvASP92/Os6ffkzg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P8MAAADdAAAADwAAAAAAAAAAAAAAAACYAgAAZHJzL2Rv&#10;d25yZXYueG1sUEsFBgAAAAAEAAQA9QAAAIgDAAAAAA==&#10;" path="m,360r2355,l2355,,,,,360xe" stroked="f">
                <v:path arrowok="t" o:connecttype="custom" o:connectlocs="0,3607;2355,3607;2355,3247;0,3247;0,3607" o:connectangles="0,0,0,0,0"/>
              </v:shape>
            </v:group>
            <v:group id="Group 1040" o:spid="_x0000_s1252" style="position:absolute;left:5921;top:3643;width:2355;height:345" coordorigin="5921,3643"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041" o:spid="_x0000_s1253" style="position:absolute;left:5921;top:3643;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OhMIA&#10;AADdAAAADwAAAGRycy9kb3ducmV2LnhtbERPTWsCMRC9C/6HMII3zaqgZWuUImxXelOr53Ez3Szd&#10;TJYk1fXfm0Kht3m8z1lve9uKG/nQOFYwm2YgiCunG64VfJ6KyQuIEJE1to5JwYMCbDfDwRpz7e58&#10;oNsx1iKFcMhRgYmxy6UMlSGLYeo64sR9OW8xJuhrqT3eU7ht5TzLltJiw6nBYEc7Q9X38ccq2JvT&#10;uSyKa+0vH++r3cGcy1i2So1H/dsriEh9/Bf/ufc6zV8uV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M6EwgAAAN0AAAAPAAAAAAAAAAAAAAAAAJgCAABkcnMvZG93&#10;bnJldi54bWxQSwUGAAAAAAQABAD1AAAAhwMAAAAA&#10;" path="m,345r2355,l2355,,,,,345xe" stroked="f">
                <v:path arrowok="t" o:connecttype="custom" o:connectlocs="0,3988;2355,3988;2355,3643;0,3643;0,3988" o:connectangles="0,0,0,0,0"/>
              </v:shape>
            </v:group>
            <v:group id="Group 1038" o:spid="_x0000_s1254" style="position:absolute;left:5929;top:4019;width:2355;height:360" coordorigin="5929,4019"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039" o:spid="_x0000_s1255" style="position:absolute;left:5929;top:4019;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XOsIA&#10;AADdAAAADwAAAGRycy9kb3ducmV2LnhtbERPTYvCMBC9L/gfwix4W9N1QbQaRQrKggddFb0OzdgW&#10;m0lJoq3/3gjC3ubxPme26Ewt7uR8ZVnB9yABQZxbXXGh4HhYfY1B+ICssbZMCh7kYTHvfcww1bbl&#10;P7rvQyFiCPsUFZQhNKmUPi/JoB/YhjhyF+sMhghdIbXDNoabWg6TZCQNVhwbSmwoKym/7m9Gwc6d&#10;1oY25+zYnk9bHmbjSzPJlep/dsspiEBd+Be/3b86zh/9TOD1TT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9c6wgAAAN0AAAAPAAAAAAAAAAAAAAAAAJgCAABkcnMvZG93&#10;bnJldi54bWxQSwUGAAAAAAQABAD1AAAAhwMAAAAA&#10;" path="m,360r2355,l2355,,,,,360xe" stroked="f">
                <v:path arrowok="t" o:connecttype="custom" o:connectlocs="0,4379;2355,4379;2355,4019;0,4019;0,4379" o:connectangles="0,0,0,0,0"/>
              </v:shape>
            </v:group>
            <v:group id="Group 1036" o:spid="_x0000_s1256" style="position:absolute;left:5929;top:4415;width:2355;height:345" coordorigin="5929,4415"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037" o:spid="_x0000_s1257" style="position:absolute;left:5929;top:4415;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AFsIA&#10;AADdAAAADwAAAGRycy9kb3ducmV2LnhtbERPS2sCMRC+F/wPYYTeatZSrKxGEWG70pvP87gZN4ub&#10;yZKkuv33jSD0Nh/fc+bL3rbiRj40jhWMRxkI4srphmsFh33xNgURIrLG1jEp+KUAy8XgZY65dnfe&#10;0m0Xa5FCOOSowMTY5VKGypDFMHIdceIuzluMCfpaao/3FG5b+Z5lE2mx4dRgsKO1oeq6+7EKNmZ/&#10;LIviXPvT99fnemuOZSxbpV6H/WoGIlIf/8VP90an+ZOPMTy+S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4AWwgAAAN0AAAAPAAAAAAAAAAAAAAAAAJgCAABkcnMvZG93&#10;bnJldi54bWxQSwUGAAAAAAQABAD1AAAAhwMAAAAA&#10;" path="m,345r2355,l2355,,,,,345xe" stroked="f">
                <v:path arrowok="t" o:connecttype="custom" o:connectlocs="0,4760;2355,4760;2355,4415;0,4415;0,4760" o:connectangles="0,0,0,0,0"/>
              </v:shape>
            </v:group>
            <v:group id="Group 1034" o:spid="_x0000_s1258" style="position:absolute;left:5918;top:1147;width:2355;height:360" coordorigin="5918,1147"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035" o:spid="_x0000_s1259" style="position:absolute;left:5918;top:1147;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TrcMA&#10;AADdAAAADwAAAGRycy9kb3ducmV2LnhtbERPS4vCMBC+C/sfwgh701RXxK1GWQq7LHjwsaLXoRnb&#10;YjMpSdbWf28Ewdt8fM9ZrDpTiys5X1lWMBomIIhzqysuFBz+vgczED4ga6wtk4IbeVgt33oLTLVt&#10;eUfXfShEDGGfooIyhCaV0uclGfRD2xBH7mydwRChK6R22MZwU8txkkylwYpjQ4kNZSXll/2/UbB1&#10;xx9D61N2aE/HDY+z2bn5zJV673dfcxCBuvASP92/Os6fTj7g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WTrcMAAADdAAAADwAAAAAAAAAAAAAAAACYAgAAZHJzL2Rv&#10;d25yZXYueG1sUEsFBgAAAAAEAAQA9QAAAIgDAAAAAA==&#10;" path="m,360r2355,l2355,,,,,360xe" stroked="f">
                <v:path arrowok="t" o:connecttype="custom" o:connectlocs="0,1507;2355,1507;2355,1147;0,1147;0,1507" o:connectangles="0,0,0,0,0"/>
              </v:shape>
            </v:group>
            <v:group id="Group 1032" o:spid="_x0000_s1260" style="position:absolute;left:5910;top:1543;width:2355;height:345" coordorigin="5910,1543"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033" o:spid="_x0000_s1261" style="position:absolute;left:5910;top:1543;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GFcIA&#10;AADdAAAADwAAAGRycy9kb3ducmV2LnhtbERPTWsCMRC9F/wPYYTearbS2rIaRYTtije1eh4342bp&#10;ZrIkqW7/vRGE3ubxPme26G0rLuRD41jB6ygDQVw53XCt4HtfvHyCCBFZY+uYFPxRgMV88DTDXLsr&#10;b+myi7VIIRxyVGBi7HIpQ2XIYhi5jjhxZ+ctxgR9LbXHawq3rRxn2URabDg1GOxoZaj62f1aBWuz&#10;P5RFcar9cfP1sdqaQxnLVqnnYb+cgojUx3/xw73Waf7k7R3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IYVwgAAAN0AAAAPAAAAAAAAAAAAAAAAAJgCAABkcnMvZG93&#10;bnJldi54bWxQSwUGAAAAAAQABAD1AAAAhwMAAAAA&#10;" path="m,345r2355,l2355,,,,,345xe" stroked="f">
                <v:path arrowok="t" o:connecttype="custom" o:connectlocs="0,1888;2355,1888;2355,1543;0,1543;0,1888" o:connectangles="0,0,0,0,0"/>
              </v:shape>
            </v:group>
            <v:group id="Group 1030" o:spid="_x0000_s1262" style="position:absolute;left:5918;top:2276;width:2355;height:360" coordorigin="5918,2276" coordsize="235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1031" o:spid="_x0000_s1263" style="position:absolute;left:5918;top:2276;width:2355;height:360;visibility:visible;mso-wrap-style:square;v-text-anchor:top" coordsize="235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VrsMA&#10;AADdAAAADwAAAGRycy9kb3ducmV2LnhtbERPTWvCQBC9C/6HZQRvulHEanQVCVSEHtpG0euQHZNg&#10;djbsbk3677uFQm/zeJ+z3femEU9yvrasYDZNQBAXVtdcKricXycrED4ga2wsk4Jv8rDfDQdbTLXt&#10;+JOeeShFDGGfooIqhDaV0hcVGfRT2xJH7m6dwRChK6V22MVw08h5kiylwZpjQ4UtZRUVj/zLKPhw&#10;16Oht1t26W7Xd55nq3u7LpQaj/rDBkSgPvyL/9wnHecvFy/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6VrsMAAADdAAAADwAAAAAAAAAAAAAAAACYAgAAZHJzL2Rv&#10;d25yZXYueG1sUEsFBgAAAAAEAAQA9QAAAIgDAAAAAA==&#10;" path="m,360r2355,l2355,,,,,360xe" stroked="f">
                <v:path arrowok="t" o:connecttype="custom" o:connectlocs="0,2636;2355,2636;2355,2276;0,2276;0,2636" o:connectangles="0,0,0,0,0"/>
              </v:shape>
            </v:group>
            <v:group id="Group 1028" o:spid="_x0000_s1264" style="position:absolute;left:5918;top:2672;width:2355;height:345" coordorigin="5918,2672" coordsize="235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029" o:spid="_x0000_s1265" style="position:absolute;left:5918;top:2672;width:2355;height:345;visibility:visible;mso-wrap-style:square;v-text-anchor:top" coordsize="235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MEMIA&#10;AADdAAAADwAAAGRycy9kb3ducmV2LnhtbERPTWsCMRC9F/wPYYTearZSrF2NIsJ2xZtaPY+bcbN0&#10;M1mSVLf/vhEK3ubxPme+7G0rruRD41jB6ygDQVw53XCt4OtQvExBhIissXVMCn4pwHIxeJpjrt2N&#10;d3Tdx1qkEA45KjAxdrmUoTJkMYxcR5y4i/MWY4K+ltrjLYXbVo6zbCItNpwaDHa0NlR973+sgo05&#10;HMuiONf+tP18X+/MsYxlq9TzsF/NQETq40P8797oNH/y9gH3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YwQwgAAAN0AAAAPAAAAAAAAAAAAAAAAAJgCAABkcnMvZG93&#10;bnJldi54bWxQSwUGAAAAAAQABAD1AAAAhwMAAAAA&#10;" path="m,345r2355,l2355,,,,,345xe" stroked="f">
                <v:path arrowok="t" o:connecttype="custom" o:connectlocs="0,3017;2355,3017;2355,2672;0,2672;0,3017" o:connectangles="0,0,0,0,0"/>
              </v:shape>
            </v:group>
            <v:group id="Group 1026" o:spid="_x0000_s1266" style="position:absolute;left:6134;top:2065;width:2160;height:2" coordorigin="6134,2065"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027" o:spid="_x0000_s1267" style="position:absolute;left:6134;top:2065;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IQsYA&#10;AADdAAAADwAAAGRycy9kb3ducmV2LnhtbERPTWvCQBC9F/wPywje6sa2SkldpSkVhKI26qHHITsm&#10;wexsml1N7K93C4K3ebzPmc47U4kzNa60rGA0jEAQZ1aXnCvY7xaPryCcR9ZYWSYFF3Iwn/Uephhr&#10;23JK563PRQhhF6OCwvs6ltJlBRl0Q1sTB+5gG4M+wCaXusE2hJtKPkXRRBosOTQUWNNHQdlxezIK&#10;vl6ev0/yN90kn0nSXsrK/61/VkoN+t37GwhPnb+Lb+6lDvMn4xH8fx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IQsYAAADdAAAADwAAAAAAAAAAAAAAAACYAgAAZHJz&#10;L2Rvd25yZXYueG1sUEsFBgAAAAAEAAQA9QAAAIsDAAAAAA==&#10;" path="m2160,l,e" filled="f" strokecolor="#ec7c30" strokeweight=".5pt">
                <v:path arrowok="t" o:connecttype="custom" o:connectlocs="2160,0;0,0" o:connectangles="0,0"/>
              </v:shape>
            </v:group>
            <v:group id="Group 1024" o:spid="_x0000_s1268" style="position:absolute;left:6138;top:3197;width:2160;height:2" coordorigin="6138,3197"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025" o:spid="_x0000_s1269" style="position:absolute;left:6138;top:3197;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zrsUA&#10;AADdAAAADwAAAGRycy9kb3ducmV2LnhtbERPS2vCQBC+C/6HZYTedNP6QKKrNMVCQWx9HTwO2WkS&#10;mp2N2dVEf31XKPQ2H99z5svWlOJKtSssK3geRCCIU6sLzhQcD+/9KQjnkTWWlknBjRwsF93OHGNt&#10;G97Rde8zEULYxagg976KpXRpTgbdwFbEgfu2tUEfYJ1JXWMTwk0pX6JoIg0WHBpyrOgtp/RnfzEK&#10;1qPh9iLPu69klSTNrSj9/fO0Ueqp177OQHhq/b/4z/2hw/zJeAiPb8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LOuxQAAAN0AAAAPAAAAAAAAAAAAAAAAAJgCAABkcnMv&#10;ZG93bnJldi54bWxQSwUGAAAAAAQABAD1AAAAigMAAAAA&#10;" path="m2160,l,e" filled="f" strokecolor="#ec7c30" strokeweight=".5pt">
                <v:path arrowok="t" o:connecttype="custom" o:connectlocs="2160,0;0,0" o:connectangles="0,0"/>
              </v:shape>
            </v:group>
            <v:group id="Group 1022" o:spid="_x0000_s1270" style="position:absolute;left:6142;top:3967;width:2160;height:2" coordorigin="6142,3967"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023" o:spid="_x0000_s1271" style="position:absolute;left:6142;top:3967;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OQcUA&#10;AADdAAAADwAAAGRycy9kb3ducmV2LnhtbERPS2vCQBC+C/6HZYTedNOHItFVmqJQEFtfB49DdpqE&#10;ZmdjdjXRX+8Khd7m43vOdN6aUlyodoVlBc+DCARxanXBmYLDftkfg3AeWWNpmRRcycF81u1MMda2&#10;4S1ddj4TIYRdjApy76tYSpfmZNANbEUcuB9bG/QB1pnUNTYh3JTyJYpG0mDBoSHHij5ySn93Z6Ng&#10;9fa6OcvT9jtZJElzLUp/+zqulXrqte8TEJ5a/y/+c3/qMH80HMLj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Y5BxQAAAN0AAAAPAAAAAAAAAAAAAAAAAJgCAABkcnMv&#10;ZG93bnJldi54bWxQSwUGAAAAAAQABAD1AAAAigMAAAAA&#10;" path="m2160,l,e" filled="f" strokecolor="#ec7c30" strokeweight=".5pt">
                <v:path arrowok="t" o:connecttype="custom" o:connectlocs="2160,0;0,0" o:connectangles="0,0"/>
              </v:shape>
            </v:group>
            <v:group id="Group 1020" o:spid="_x0000_s1272" style="position:absolute;left:6123;top:4754;width:2160;height:2" coordorigin="6123,4754"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021" o:spid="_x0000_s1273" style="position:absolute;left:6123;top:4754;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1rcYA&#10;AADdAAAADwAAAGRycy9kb3ducmV2LnhtbERPTWvCQBC9C/0Pywi96UZrrURXMaUFoahVe+hxyI5J&#10;aHY2za4m9td3BcHbPN7nzBatKcWZaldYVjDoRyCIU6sLzhR8Hd57ExDOI2ssLZOCCzlYzB86M4y1&#10;bXhH573PRAhhF6OC3PsqltKlORl0fVsRB+5oa4M+wDqTusYmhJtSDqNoLA0WHBpyrOg1p/RnfzIK&#10;PkZPnyf5u9smb0nSXIrS/22+10o9dtvlFISn1t/FN/dKh/nj5xe4fhNO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O1rcYAAADdAAAADwAAAAAAAAAAAAAAAACYAgAAZHJz&#10;L2Rvd25yZXYueG1sUEsFBgAAAAAEAAQA9QAAAIsDAAAAAA==&#10;" path="m2160,l,e" filled="f" strokecolor="#ec7c30" strokeweight=".5pt">
                <v:path arrowok="t" o:connecttype="custom" o:connectlocs="2160,0;0,0" o:connectangles="0,0"/>
              </v:shape>
            </v:group>
            <v:group id="Group 1018" o:spid="_x0000_s1274" style="position:absolute;left:6127;top:5524;width:2160;height:2" coordorigin="6127,5524"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019" o:spid="_x0000_s1275" style="position:absolute;left:6127;top:5524;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ERMYA&#10;AADdAAAADwAAAGRycy9kb3ducmV2LnhtbERPTWvCQBC9C/0Pywi96UZrpUZXMaUFoahVe+hxyI5J&#10;aHY2za4m9td3BcHbPN7nzBatKcWZaldYVjDoRyCIU6sLzhR8Hd57LyCcR9ZYWiYFF3KwmD90Zhhr&#10;2/COznufiRDCLkYFufdVLKVLczLo+rYiDtzR1gZ9gHUmdY1NCDelHEbRWBosODTkWNFrTunP/mQU&#10;fIyePk/yd7dN3pKkuRSl/9t8r5V67LbLKQhPrb+Lb+6VDvPHzxO4fhNO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CERMYAAADdAAAADwAAAAAAAAAAAAAAAACYAgAAZHJz&#10;L2Rvd25yZXYueG1sUEsFBgAAAAAEAAQA9QAAAIsDAAAAAA==&#10;" path="m2160,l,e" filled="f" strokecolor="#ec7c30" strokeweight=".5pt">
                <v:path arrowok="t" o:connecttype="custom" o:connectlocs="2160,0;0,0" o:connectangles="0,0"/>
              </v:shape>
            </v:group>
            <v:group id="Group 1016" o:spid="_x0000_s1276" style="position:absolute;left:6138;top:6284;width:2160;height:2" coordorigin="6138,6284"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017" o:spid="_x0000_s1277" style="position:absolute;left:6138;top:6284;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C/8UA&#10;AADdAAAADwAAAGRycy9kb3ducmV2LnhtbERPTWvCQBC9C/6HZYTedKOVUFJXMWKhINZqe/A4ZMck&#10;mJ2N2dVEf323UOhtHu9zZovOVOJGjSstKxiPIhDEmdUl5wq+v96GLyCcR9ZYWSYFd3KwmPd7M0y0&#10;bXlPt4PPRQhhl6CCwvs6kdJlBRl0I1sTB+5kG4M+wCaXusE2hJtKTqIolgZLDg0F1rQqKDsfrkbB&#10;Zvr8eZWX/S5dp2l7Lyv/+DhulXoadMtXEJ46/y/+c7/rMD+Ox/D7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kL/xQAAAN0AAAAPAAAAAAAAAAAAAAAAAJgCAABkcnMv&#10;ZG93bnJldi54bWxQSwUGAAAAAAQABAD1AAAAigMAAAAA&#10;" path="m2160,l,e" filled="f" strokecolor="#ec7c30" strokeweight=".5pt">
                <v:path arrowok="t" o:connecttype="custom" o:connectlocs="2160,0;0,0" o:connectangles="0,0"/>
              </v:shape>
            </v:group>
            <v:group id="Group 1014" o:spid="_x0000_s1278" style="position:absolute;left:6142;top:7054;width:2160;height:2" coordorigin="6142,7054"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015" o:spid="_x0000_s1279" style="position:absolute;left:6142;top:7054;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5E8UA&#10;AADdAAAADwAAAGRycy9kb3ducmV2LnhtbERPS2vCQBC+F/oflhG81Y21BImuYkoLQrE+Dx6H7JgE&#10;s7NpdjXRX98tFLzNx/ec6bwzlbhS40rLCoaDCARxZnXJuYLD/vNlDMJ5ZI2VZVJwIwfz2fPTFBNt&#10;W97SdedzEULYJaig8L5OpHRZQQbdwNbEgTvZxqAPsMmlbrAN4aaSr1EUS4Mlh4YCa3ovKDvvLkbB&#10;19toc5E/23X6kabtraz8/fu4Uqrf6xYTEJ46/xD/u5c6zI/jEfx9E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HkTxQAAAN0AAAAPAAAAAAAAAAAAAAAAAJgCAABkcnMv&#10;ZG93bnJldi54bWxQSwUGAAAAAAQABAD1AAAAigMAAAAA&#10;" path="m2160,l,e" filled="f" strokecolor="#ec7c30" strokeweight=".5pt">
                <v:path arrowok="t" o:connecttype="custom" o:connectlocs="2160,0;0,0" o:connectangles="0,0"/>
              </v:shape>
            </v:group>
            <v:group id="Group 1012" o:spid="_x0000_s1280" style="position:absolute;left:6153;top:7881;width:2160;height:2" coordorigin="6153,7881"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013" o:spid="_x0000_s1281" style="position:absolute;left:6153;top:7881;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E/MUA&#10;AADdAAAADwAAAGRycy9kb3ducmV2LnhtbERPS2vCQBC+F/wPywi91Y21hhJdpRELheKzPfQ4ZMck&#10;mJ2N2dXE/vpuQfA2H99zpvPOVOJCjSstKxgOIhDEmdUl5wq+v96fXkE4j6yxskwKruRgPus9TDHR&#10;tuUdXfY+FyGEXYIKCu/rREqXFWTQDWxNHLiDbQz6AJtc6gbbEG4q+RxFsTRYcmgosKZFQdlxfzYK&#10;Pl9G27M87TbpMk3ba1n53/XPSqnHfvc2AeGp83fxzf2hw/w4HsP/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UT8xQAAAN0AAAAPAAAAAAAAAAAAAAAAAJgCAABkcnMv&#10;ZG93bnJldi54bWxQSwUGAAAAAAQABAD1AAAAigMAAAAA&#10;" path="m2160,l,e" filled="f" strokecolor="#ec7c30" strokeweight=".5pt">
                <v:path arrowok="t" o:connecttype="custom" o:connectlocs="2160,0;0,0" o:connectangles="0,0"/>
              </v:shape>
            </v:group>
            <v:group id="Group 1010" o:spid="_x0000_s1282" style="position:absolute;left:6157;top:8651;width:2160;height:2" coordorigin="6157,8651"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011" o:spid="_x0000_s1283" style="position:absolute;left:6157;top:8651;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EMUA&#10;AADdAAAADwAAAGRycy9kb3ducmV2LnhtbERPS2vCQBC+F/wPywi91Y21xBJdpRELheKzPfQ4ZMck&#10;mJ2N2dXE/vpuQfA2H99zpvPOVOJCjSstKxgOIhDEmdUl5wq+v96fXkE4j6yxskwKruRgPus9TDHR&#10;tuUdXfY+FyGEXYIKCu/rREqXFWTQDWxNHLiDbQz6AJtc6gbbEG4q+RxFsTRYcmgosKZFQdlxfzYK&#10;Pl9G27M87TbpMk3ba1n53/XPSqnHfvc2AeGp83fxzf2hw/w4HsP/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38QxQAAAN0AAAAPAAAAAAAAAAAAAAAAAJgCAABkcnMv&#10;ZG93bnJldi54bWxQSwUGAAAAAAQABAD1AAAAigMAAAAA&#10;" path="m2160,l,e" filled="f" strokecolor="#ec7c30" strokeweight=".5pt">
                <v:path arrowok="t" o:connecttype="custom" o:connectlocs="2160,0;0,0" o:connectangles="0,0"/>
              </v:shape>
            </v:group>
            <v:group id="Group 1008" o:spid="_x0000_s1284" style="position:absolute;left:6138;top:9411;width:2160;height:2" coordorigin="6138,9411"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009" o:spid="_x0000_s1285" style="position:absolute;left:6138;top:9411;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O+cUA&#10;AADdAAAADwAAAGRycy9kb3ducmV2LnhtbERPS2vCQBC+F/wPywi91Y21BBtdpRELheKzPfQ4ZMck&#10;mJ2N2dXE/vpuQfA2H99zpvPOVOJCjSstKxgOIhDEmdUl5wq+v96fxiCcR9ZYWSYFV3Iwn/Ueppho&#10;2/KOLnufixDCLkEFhfd1IqXLCjLoBrYmDtzBNgZ9gE0udYNtCDeVfI6iWBosOTQUWNOioOy4PxsF&#10;ny+j7Vmedpt0mabttaz87/pnpdRjv3ubgPDU+bv45v7QYX4cv8L/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E75xQAAAN0AAAAPAAAAAAAAAAAAAAAAAJgCAABkcnMv&#10;ZG93bnJldi54bWxQSwUGAAAAAAQABAD1AAAAigMAAAAA&#10;" path="m2160,l,e" filled="f" strokecolor="#ec7c30" strokeweight=".5pt">
                <v:path arrowok="t" o:connecttype="custom" o:connectlocs="2160,0;0,0" o:connectangles="0,0"/>
              </v:shape>
            </v:group>
            <v:group id="Group 1006" o:spid="_x0000_s1286" style="position:absolute;left:6137;top:11023;width:2160;height:2" coordorigin="6137,11023"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007" o:spid="_x0000_s1287" style="position:absolute;left:6137;top:11023;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UIsYA&#10;AADdAAAADwAAAGRycy9kb3ducmV2LnhtbERPTWvCQBC9F/wPywje6sa2aEldpSkVhKI26qHHITsm&#10;wexsml1N7K93C4K3ebzPmc47U4kzNa60rGA0jEAQZ1aXnCvY7xaPryCcR9ZYWSYFF3Iwn/Uephhr&#10;23JK563PRQhhF6OCwvs6ltJlBRl0Q1sTB+5gG4M+wCaXusE2hJtKPkXRWBosOTQUWNNHQdlxezIK&#10;vl6ev0/yN90kn0nSXsrK/61/VkoN+t37GwhPnb+Lb+6lDvPHkxH8fx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PUIsYAAADdAAAADwAAAAAAAAAAAAAAAACYAgAAZHJz&#10;L2Rvd25yZXYueG1sUEsFBgAAAAAEAAQA9QAAAIsDAAAAAA==&#10;" path="m2160,l,e" filled="f" strokecolor="#ec7c30" strokeweight=".5pt">
                <v:path arrowok="t" o:connecttype="custom" o:connectlocs="2160,0;0,0" o:connectangles="0,0"/>
              </v:shape>
            </v:group>
            <v:group id="Group 1004" o:spid="_x0000_s1288" style="position:absolute;left:6141;top:11793;width:2160;height:2" coordorigin="6141,11793"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005" o:spid="_x0000_s1289" style="position:absolute;left:6141;top:11793;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3vzsYA&#10;AADdAAAADwAAAGRycy9kb3ducmV2LnhtbERPTWvCQBC9F/oflil4qxu1aEldxUgFoVQb9dDjkB2T&#10;YHY2za4m9te7hYK3ebzPmc47U4kLNa60rGDQj0AQZ1aXnCs47FfPryCcR9ZYWSYFV3Iwnz0+TDHW&#10;tuWULjufixDCLkYFhfd1LKXLCjLo+rYmDtzRNgZ9gE0udYNtCDeVHEbRWBosOTQUWNOyoOy0OxsF&#10;Hy+jr7P8SbfJe5K017Lyv5vvT6V6T93iDYSnzt/F/+61DvPHkxH8fR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3vzsYAAADdAAAADwAAAAAAAAAAAAAAAACYAgAAZHJz&#10;L2Rvd25yZXYueG1sUEsFBgAAAAAEAAQA9QAAAIsDAAAAAA==&#10;" path="m2160,l,e" filled="f" strokecolor="#ec7c30" strokeweight=".5pt">
                <v:path arrowok="t" o:connecttype="custom" o:connectlocs="2160,0;0,0" o:connectangles="0,0"/>
              </v:shape>
            </v:group>
            <v:group id="Group 1002" o:spid="_x0000_s1290" style="position:absolute;left:6135;top:12550;width:2160;height:2" coordorigin="6135,12550"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003" o:spid="_x0000_s1291" style="position:absolute;left:6135;top:12550;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SIcYA&#10;AADdAAAADwAAAGRycy9kb3ducmV2LnhtbERPTWvCQBC9C/0Pywi96UZrrURXMaUFoahVe+hxyI5J&#10;aHY2za4m9td3BcHbPN7nzBatKcWZaldYVjDoRyCIU6sLzhR8Hd57ExDOI2ssLZOCCzlYzB86M4y1&#10;bXhH573PRAhhF6OC3PsqltKlORl0fVsRB+5oa4M+wDqTusYmhJtSDqNoLA0WHBpyrOg1p/RnfzIK&#10;PkZPnyf5u9smb0nSXIrS/22+10o9dtvlFISn1t/FN/dKh/njl2e4fhNO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jSIcYAAADdAAAADwAAAAAAAAAAAAAAAACYAgAAZHJz&#10;L2Rvd25yZXYueG1sUEsFBgAAAAAEAAQA9QAAAIsDAAAAAA==&#10;" path="m2160,l,e" filled="f" strokecolor="#ec7c30" strokeweight=".5pt">
                <v:path arrowok="t" o:connecttype="custom" o:connectlocs="2160,0;0,0" o:connectangles="0,0"/>
              </v:shape>
            </v:group>
            <v:group id="Group 1000" o:spid="_x0000_s1292" style="position:absolute;left:6139;top:13320;width:2160;height:2" coordorigin="6139,13320"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001" o:spid="_x0000_s1293" style="position:absolute;left:6139;top:13320;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pzcUA&#10;AADdAAAADwAAAGRycy9kb3ducmV2LnhtbERPS2vCQBC+C/6HZYTedNMHKtFVmqJQEFtfB49DdpqE&#10;ZmdjdjXRX+8Khd7m43vOdN6aUlyodoVlBc+DCARxanXBmYLDftkfg3AeWWNpmRRcycF81u1MMda2&#10;4S1ddj4TIYRdjApy76tYSpfmZNANbEUcuB9bG/QB1pnUNTYh3JTyJYqG0mDBoSHHij5ySn93Z6Ng&#10;9fa6OcvT9jtZJElzLUp/+zqulXrqte8TEJ5a/y/+c3/qMH84GsHjm3C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unNxQAAAN0AAAAPAAAAAAAAAAAAAAAAAJgCAABkcnMv&#10;ZG93bnJldi54bWxQSwUGAAAAAAQABAD1AAAAigMAAAAA&#10;" path="m2160,l,e" filled="f" strokecolor="#ec7c30" strokeweight=".5pt">
                <v:path arrowok="t" o:connecttype="custom" o:connectlocs="2160,0;0,0" o:connectangles="0,0"/>
              </v:shape>
            </v:group>
            <v:group id="Group 998" o:spid="_x0000_s1294" style="position:absolute;left:6137;top:14099;width:2160;height:2" coordorigin="6137,14099"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999" o:spid="_x0000_s1295" style="position:absolute;left:6137;top:14099;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YJMYA&#10;AADdAAAADwAAAGRycy9kb3ducmV2LnhtbERPTWvCQBC9F/oflhF6041WtI2uYkoFoajVevA4ZMck&#10;NDubZlcT++vdgtDbPN7nTOetKcWFaldYVtDvRSCIU6sLzhQcvpbdFxDOI2ssLZOCKzmYzx4fphhr&#10;2/COLnufiRDCLkYFufdVLKVLczLoerYiDtzJ1gZ9gHUmdY1NCDelHETRSBosODTkWNFbTun3/mwU&#10;fAyfP8/yZ7dN3pOkuRal/90c10o9ddrFBISn1v+L7+6VDvNH41f4+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XYJMYAAADdAAAADwAAAAAAAAAAAAAAAACYAgAAZHJz&#10;L2Rvd25yZXYueG1sUEsFBgAAAAAEAAQA9QAAAIsDAAAAAA==&#10;" path="m2160,l,e" filled="f" strokecolor="#ec7c30" strokeweight=".5pt">
                <v:path arrowok="t" o:connecttype="custom" o:connectlocs="2160,0;0,0" o:connectangles="0,0"/>
              </v:shape>
            </v:group>
            <w10:wrap anchorx="page" anchory="page"/>
          </v:group>
        </w:pict>
      </w:r>
      <w:r w:rsidRPr="00E61D9A">
        <w:rPr>
          <w:sz w:val="16"/>
          <w:szCs w:val="16"/>
        </w:rPr>
        <w:br w:type="column"/>
        <w:t>Valve 2</w:t>
      </w:r>
    </w:p>
    <w:p w:rsidR="003E6078" w:rsidRPr="00E61D9A" w:rsidRDefault="003E6078">
      <w:pPr>
        <w:spacing w:before="7" w:line="170" w:lineRule="exact"/>
        <w:rPr>
          <w:sz w:val="16"/>
          <w:szCs w:val="16"/>
        </w:rPr>
      </w:pPr>
    </w:p>
    <w:p w:rsidR="003E6078" w:rsidRPr="00E61D9A" w:rsidRDefault="003E6078">
      <w:pPr>
        <w:ind w:left="950"/>
        <w:rPr>
          <w:rFonts w:cs="Calibri"/>
          <w:sz w:val="16"/>
          <w:szCs w:val="16"/>
        </w:rPr>
      </w:pPr>
      <w:r w:rsidRPr="00E61D9A">
        <w:rPr>
          <w:sz w:val="16"/>
          <w:szCs w:val="16"/>
        </w:rPr>
        <w:t>Смесительный клапан 2</w:t>
      </w:r>
    </w:p>
    <w:p w:rsidR="003E6078" w:rsidRPr="00E61D9A" w:rsidRDefault="003E6078">
      <w:pPr>
        <w:rPr>
          <w:rFonts w:cs="Calibri"/>
          <w:sz w:val="16"/>
          <w:szCs w:val="16"/>
        </w:rPr>
        <w:sectPr w:rsidR="003E6078" w:rsidRPr="00E61D9A">
          <w:headerReference w:type="default" r:id="rId55"/>
          <w:footerReference w:type="default" r:id="rId56"/>
          <w:pgSz w:w="11910" w:h="16840"/>
          <w:pgMar w:top="1160" w:right="620" w:bottom="280" w:left="620" w:header="0" w:footer="0" w:gutter="0"/>
          <w:cols w:num="2" w:space="708" w:equalWidth="0">
            <w:col w:w="2680" w:space="2522"/>
            <w:col w:w="5468"/>
          </w:cols>
        </w:sectPr>
      </w:pPr>
    </w:p>
    <w:p w:rsidR="003E6078" w:rsidRPr="00E61D9A" w:rsidRDefault="003E6078">
      <w:pPr>
        <w:spacing w:before="18" w:line="220" w:lineRule="exact"/>
        <w:rPr>
          <w:sz w:val="16"/>
          <w:szCs w:val="16"/>
        </w:rPr>
      </w:pPr>
    </w:p>
    <w:p w:rsidR="003E6078" w:rsidRPr="00E61D9A" w:rsidRDefault="003E6078">
      <w:pPr>
        <w:spacing w:line="220" w:lineRule="exact"/>
        <w:rPr>
          <w:sz w:val="16"/>
          <w:szCs w:val="16"/>
        </w:rPr>
        <w:sectPr w:rsidR="003E6078" w:rsidRPr="00E61D9A">
          <w:type w:val="continuous"/>
          <w:pgSz w:w="11910" w:h="16840"/>
          <w:pgMar w:top="0" w:right="620" w:bottom="280" w:left="620" w:header="708" w:footer="708" w:gutter="0"/>
          <w:cols w:space="708"/>
        </w:sectPr>
      </w:pPr>
    </w:p>
    <w:p w:rsidR="003E6078" w:rsidRPr="00E61D9A" w:rsidRDefault="003E6078" w:rsidP="00FE4356">
      <w:pPr>
        <w:pStyle w:val="BodyText"/>
        <w:spacing w:before="59" w:line="259" w:lineRule="auto"/>
        <w:ind w:left="777" w:right="31" w:firstLine="698"/>
        <w:jc w:val="right"/>
        <w:rPr>
          <w:sz w:val="16"/>
          <w:szCs w:val="16"/>
        </w:rPr>
      </w:pPr>
      <w:r w:rsidRPr="00E61D9A">
        <w:rPr>
          <w:sz w:val="16"/>
          <w:szCs w:val="16"/>
        </w:rPr>
        <w:t>RS выходы для принадлежностей, осуществляющих коммуникацию по шине данных</w:t>
      </w:r>
    </w:p>
    <w:p w:rsidR="003E6078" w:rsidRPr="00E61D9A" w:rsidRDefault="003E6078">
      <w:pPr>
        <w:spacing w:before="2" w:line="160" w:lineRule="exact"/>
        <w:rPr>
          <w:sz w:val="16"/>
          <w:szCs w:val="16"/>
        </w:rPr>
      </w:pPr>
    </w:p>
    <w:p w:rsidR="003E6078" w:rsidRPr="00E61D9A" w:rsidRDefault="003E6078">
      <w:pPr>
        <w:spacing w:line="200" w:lineRule="exact"/>
        <w:rPr>
          <w:sz w:val="16"/>
          <w:szCs w:val="16"/>
        </w:rPr>
      </w:pPr>
    </w:p>
    <w:p w:rsidR="003E6078" w:rsidRPr="00E61D9A" w:rsidRDefault="003E6078">
      <w:pPr>
        <w:spacing w:line="200" w:lineRule="exact"/>
        <w:rPr>
          <w:sz w:val="16"/>
          <w:szCs w:val="16"/>
        </w:rPr>
      </w:pPr>
    </w:p>
    <w:p w:rsidR="003E6078" w:rsidRPr="00E61D9A" w:rsidRDefault="003E6078" w:rsidP="00FE4356">
      <w:pPr>
        <w:spacing w:line="424" w:lineRule="auto"/>
        <w:ind w:left="806" w:hanging="97"/>
        <w:rPr>
          <w:sz w:val="16"/>
          <w:szCs w:val="16"/>
        </w:rPr>
      </w:pPr>
      <w:r w:rsidRPr="00E61D9A">
        <w:rPr>
          <w:sz w:val="16"/>
          <w:szCs w:val="16"/>
        </w:rPr>
        <w:t>Дополнительный датчик 4</w:t>
      </w:r>
    </w:p>
    <w:p w:rsidR="003E6078" w:rsidRPr="00E61D9A" w:rsidRDefault="003E6078" w:rsidP="00FE4356">
      <w:pPr>
        <w:spacing w:line="424" w:lineRule="auto"/>
        <w:ind w:left="806" w:hanging="97"/>
        <w:rPr>
          <w:rFonts w:cs="Calibri"/>
          <w:sz w:val="16"/>
          <w:szCs w:val="16"/>
        </w:rPr>
      </w:pPr>
      <w:r w:rsidRPr="00E61D9A">
        <w:rPr>
          <w:sz w:val="16"/>
          <w:szCs w:val="16"/>
        </w:rPr>
        <w:t>Общий вход для C4,C3</w:t>
      </w:r>
    </w:p>
    <w:p w:rsidR="003E6078" w:rsidRPr="00E61D9A" w:rsidRDefault="003E6078" w:rsidP="00E61D9A">
      <w:pPr>
        <w:spacing w:line="215" w:lineRule="exact"/>
        <w:ind w:left="880"/>
        <w:rPr>
          <w:rFonts w:cs="Calibri"/>
          <w:sz w:val="16"/>
          <w:szCs w:val="16"/>
        </w:rPr>
      </w:pPr>
      <w:r w:rsidRPr="00E61D9A">
        <w:rPr>
          <w:sz w:val="16"/>
          <w:szCs w:val="16"/>
        </w:rPr>
        <w:t>Дополнительный датчик 3</w:t>
      </w:r>
    </w:p>
    <w:p w:rsidR="003E6078" w:rsidRPr="00E61D9A" w:rsidRDefault="003E6078">
      <w:pPr>
        <w:spacing w:before="4" w:line="180" w:lineRule="exact"/>
        <w:rPr>
          <w:sz w:val="16"/>
          <w:szCs w:val="16"/>
        </w:rPr>
      </w:pPr>
    </w:p>
    <w:p w:rsidR="003E6078" w:rsidRPr="00E61D9A" w:rsidRDefault="003E6078" w:rsidP="009652A4">
      <w:pPr>
        <w:spacing w:line="406" w:lineRule="auto"/>
        <w:ind w:left="709" w:firstLine="142"/>
        <w:rPr>
          <w:sz w:val="16"/>
          <w:szCs w:val="16"/>
        </w:rPr>
      </w:pPr>
      <w:r w:rsidRPr="00E61D9A">
        <w:rPr>
          <w:sz w:val="16"/>
          <w:szCs w:val="16"/>
        </w:rPr>
        <w:t>Дополнительный датчик 2</w:t>
      </w:r>
    </w:p>
    <w:p w:rsidR="003E6078" w:rsidRPr="00E61D9A" w:rsidRDefault="003E6078" w:rsidP="00FE4356">
      <w:pPr>
        <w:spacing w:line="406" w:lineRule="auto"/>
        <w:ind w:left="810" w:hanging="101"/>
        <w:rPr>
          <w:rFonts w:cs="Calibri"/>
          <w:sz w:val="16"/>
          <w:szCs w:val="16"/>
        </w:rPr>
      </w:pPr>
      <w:r w:rsidRPr="00E61D9A">
        <w:rPr>
          <w:sz w:val="16"/>
          <w:szCs w:val="16"/>
        </w:rPr>
        <w:t>Общий выход для C2,C1</w:t>
      </w:r>
    </w:p>
    <w:p w:rsidR="003E6078" w:rsidRPr="00E61D9A" w:rsidRDefault="003E6078" w:rsidP="00E61D9A">
      <w:pPr>
        <w:spacing w:before="24"/>
        <w:ind w:left="880" w:hanging="53"/>
        <w:rPr>
          <w:rFonts w:cs="Calibri"/>
          <w:sz w:val="16"/>
          <w:szCs w:val="16"/>
        </w:rPr>
      </w:pPr>
      <w:r w:rsidRPr="00E61D9A">
        <w:rPr>
          <w:sz w:val="16"/>
          <w:szCs w:val="16"/>
        </w:rPr>
        <w:t>Дополнительный датчик 1</w:t>
      </w:r>
    </w:p>
    <w:p w:rsidR="003E6078" w:rsidRPr="00E61D9A" w:rsidRDefault="003E6078">
      <w:pPr>
        <w:spacing w:before="2" w:line="160" w:lineRule="exact"/>
        <w:rPr>
          <w:sz w:val="16"/>
          <w:szCs w:val="16"/>
        </w:rPr>
      </w:pPr>
    </w:p>
    <w:p w:rsidR="003E6078" w:rsidRPr="00E61D9A" w:rsidRDefault="003E6078">
      <w:pPr>
        <w:spacing w:line="180" w:lineRule="exact"/>
        <w:rPr>
          <w:sz w:val="16"/>
          <w:szCs w:val="16"/>
        </w:rPr>
      </w:pPr>
    </w:p>
    <w:p w:rsidR="003E6078" w:rsidRPr="00E61D9A" w:rsidRDefault="003E6078">
      <w:pPr>
        <w:ind w:left="1593"/>
        <w:rPr>
          <w:rFonts w:cs="Calibri"/>
          <w:sz w:val="16"/>
          <w:szCs w:val="16"/>
        </w:rPr>
      </w:pPr>
      <w:r w:rsidRPr="00E61D9A">
        <w:rPr>
          <w:sz w:val="16"/>
          <w:szCs w:val="16"/>
        </w:rPr>
        <w:t>Солнечный контакт</w:t>
      </w:r>
    </w:p>
    <w:p w:rsidR="003E6078" w:rsidRPr="00E61D9A" w:rsidRDefault="003E6078">
      <w:pPr>
        <w:spacing w:before="9" w:line="170" w:lineRule="exact"/>
        <w:rPr>
          <w:sz w:val="16"/>
          <w:szCs w:val="16"/>
        </w:rPr>
      </w:pPr>
      <w:r w:rsidRPr="00E61D9A">
        <w:rPr>
          <w:sz w:val="16"/>
          <w:szCs w:val="16"/>
        </w:rPr>
        <w:br w:type="column"/>
      </w:r>
    </w:p>
    <w:p w:rsidR="003E6078" w:rsidRPr="00E61D9A" w:rsidRDefault="003E6078">
      <w:pPr>
        <w:ind w:right="3161"/>
        <w:jc w:val="right"/>
        <w:rPr>
          <w:rFonts w:cs="Calibri"/>
          <w:sz w:val="16"/>
          <w:szCs w:val="16"/>
        </w:rPr>
      </w:pPr>
      <w:r w:rsidRPr="00E61D9A">
        <w:rPr>
          <w:sz w:val="16"/>
          <w:szCs w:val="16"/>
        </w:rPr>
        <w:t>Valve 1</w:t>
      </w:r>
    </w:p>
    <w:p w:rsidR="003E6078" w:rsidRPr="00E61D9A" w:rsidRDefault="003E6078">
      <w:pPr>
        <w:spacing w:before="6" w:line="170" w:lineRule="exact"/>
        <w:rPr>
          <w:sz w:val="16"/>
          <w:szCs w:val="16"/>
          <w:lang w:val="cs-CZ"/>
        </w:rPr>
      </w:pPr>
      <w:r>
        <w:rPr>
          <w:sz w:val="16"/>
          <w:szCs w:val="16"/>
          <w:lang w:val="cs-CZ"/>
        </w:rPr>
        <w:br/>
      </w:r>
    </w:p>
    <w:p w:rsidR="003E6078" w:rsidRPr="00E61D9A" w:rsidRDefault="003E6078">
      <w:pPr>
        <w:ind w:right="3153"/>
        <w:jc w:val="right"/>
        <w:rPr>
          <w:rFonts w:cs="Calibri"/>
          <w:sz w:val="16"/>
          <w:szCs w:val="16"/>
        </w:rPr>
      </w:pPr>
      <w:r w:rsidRPr="00E61D9A">
        <w:rPr>
          <w:sz w:val="16"/>
          <w:szCs w:val="16"/>
        </w:rPr>
        <w:t>Смесительный клапан 1</w:t>
      </w:r>
    </w:p>
    <w:p w:rsidR="003E6078" w:rsidRPr="00E61D9A" w:rsidRDefault="003E6078">
      <w:pPr>
        <w:spacing w:line="180" w:lineRule="exact"/>
        <w:rPr>
          <w:sz w:val="16"/>
          <w:szCs w:val="16"/>
        </w:rPr>
      </w:pPr>
    </w:p>
    <w:p w:rsidR="003E6078" w:rsidRPr="00E61D9A" w:rsidRDefault="003E6078">
      <w:pPr>
        <w:spacing w:line="422" w:lineRule="auto"/>
        <w:ind w:left="801" w:right="3153" w:firstLine="204"/>
        <w:jc w:val="right"/>
        <w:rPr>
          <w:sz w:val="16"/>
          <w:szCs w:val="16"/>
        </w:rPr>
      </w:pPr>
      <w:r w:rsidRPr="00E61D9A">
        <w:rPr>
          <w:sz w:val="16"/>
          <w:szCs w:val="16"/>
        </w:rPr>
        <w:t>Aditional pump</w:t>
      </w:r>
    </w:p>
    <w:p w:rsidR="003E6078" w:rsidRPr="00E61D9A" w:rsidRDefault="003E6078" w:rsidP="009652A4">
      <w:pPr>
        <w:spacing w:line="422" w:lineRule="auto"/>
        <w:ind w:left="142" w:right="3153" w:firstLine="567"/>
        <w:jc w:val="right"/>
        <w:rPr>
          <w:rFonts w:cs="Calibri"/>
          <w:sz w:val="16"/>
          <w:szCs w:val="16"/>
        </w:rPr>
      </w:pPr>
      <w:r w:rsidRPr="00E61D9A">
        <w:rPr>
          <w:sz w:val="16"/>
          <w:szCs w:val="16"/>
        </w:rPr>
        <w:t>Дополнительный насос Valve 2 pump</w:t>
      </w:r>
    </w:p>
    <w:p w:rsidR="003E6078" w:rsidRPr="00E61D9A" w:rsidRDefault="003E6078">
      <w:pPr>
        <w:spacing w:before="9"/>
        <w:ind w:right="3153"/>
        <w:jc w:val="right"/>
        <w:rPr>
          <w:rFonts w:cs="Calibri"/>
          <w:sz w:val="16"/>
          <w:szCs w:val="16"/>
        </w:rPr>
      </w:pPr>
      <w:r w:rsidRPr="00E61D9A">
        <w:rPr>
          <w:sz w:val="16"/>
          <w:szCs w:val="16"/>
        </w:rPr>
        <w:t>Насос клапана 2</w:t>
      </w:r>
    </w:p>
    <w:p w:rsidR="003E6078" w:rsidRPr="00E61D9A" w:rsidRDefault="003E6078">
      <w:pPr>
        <w:spacing w:before="141"/>
        <w:ind w:right="3153"/>
        <w:jc w:val="right"/>
        <w:rPr>
          <w:rFonts w:cs="Calibri"/>
          <w:sz w:val="16"/>
          <w:szCs w:val="16"/>
        </w:rPr>
      </w:pPr>
      <w:r w:rsidRPr="00E61D9A">
        <w:rPr>
          <w:sz w:val="16"/>
          <w:szCs w:val="16"/>
        </w:rPr>
        <w:t>Valve 1 pump</w:t>
      </w:r>
    </w:p>
    <w:p w:rsidR="003E6078" w:rsidRPr="00E61D9A" w:rsidRDefault="003E6078">
      <w:pPr>
        <w:spacing w:before="1" w:line="170" w:lineRule="exact"/>
        <w:rPr>
          <w:sz w:val="16"/>
          <w:szCs w:val="16"/>
        </w:rPr>
      </w:pPr>
    </w:p>
    <w:p w:rsidR="003E6078" w:rsidRPr="00E61D9A" w:rsidRDefault="003E6078">
      <w:pPr>
        <w:ind w:right="3146"/>
        <w:jc w:val="right"/>
        <w:rPr>
          <w:rFonts w:cs="Calibri"/>
          <w:sz w:val="16"/>
          <w:szCs w:val="16"/>
        </w:rPr>
      </w:pPr>
      <w:r w:rsidRPr="00E61D9A">
        <w:rPr>
          <w:sz w:val="16"/>
          <w:szCs w:val="16"/>
        </w:rPr>
        <w:t>Насос клапана 1</w:t>
      </w:r>
    </w:p>
    <w:p w:rsidR="003E6078" w:rsidRPr="00E61D9A" w:rsidRDefault="003E6078">
      <w:pPr>
        <w:spacing w:before="154" w:line="432" w:lineRule="auto"/>
        <w:ind w:left="1142" w:right="3150" w:firstLine="141"/>
        <w:jc w:val="right"/>
        <w:rPr>
          <w:rFonts w:cs="Calibri"/>
          <w:sz w:val="16"/>
          <w:szCs w:val="16"/>
        </w:rPr>
      </w:pPr>
      <w:r w:rsidRPr="00E61D9A">
        <w:rPr>
          <w:sz w:val="16"/>
          <w:szCs w:val="16"/>
        </w:rPr>
        <w:t>DHW pump насос ГВ</w:t>
      </w:r>
    </w:p>
    <w:p w:rsidR="003E6078" w:rsidRPr="00E61D9A" w:rsidRDefault="003E6078">
      <w:pPr>
        <w:spacing w:line="201" w:lineRule="exact"/>
        <w:ind w:right="3150"/>
        <w:jc w:val="right"/>
        <w:rPr>
          <w:rFonts w:cs="Calibri"/>
          <w:sz w:val="16"/>
          <w:szCs w:val="16"/>
        </w:rPr>
      </w:pPr>
      <w:r w:rsidRPr="00E61D9A">
        <w:rPr>
          <w:sz w:val="16"/>
          <w:szCs w:val="16"/>
        </w:rPr>
        <w:t>CH pump</w:t>
      </w:r>
    </w:p>
    <w:p w:rsidR="003E6078" w:rsidRPr="00E61D9A" w:rsidRDefault="003E6078">
      <w:pPr>
        <w:spacing w:line="201" w:lineRule="exact"/>
        <w:jc w:val="right"/>
        <w:rPr>
          <w:rFonts w:cs="Calibri"/>
          <w:sz w:val="16"/>
          <w:szCs w:val="16"/>
        </w:rPr>
        <w:sectPr w:rsidR="003E6078" w:rsidRPr="00E61D9A">
          <w:type w:val="continuous"/>
          <w:pgSz w:w="11910" w:h="16840"/>
          <w:pgMar w:top="0" w:right="620" w:bottom="280" w:left="620" w:header="708" w:footer="708" w:gutter="0"/>
          <w:cols w:num="2" w:space="708" w:equalWidth="0">
            <w:col w:w="2704" w:space="2677"/>
            <w:col w:w="5289"/>
          </w:cols>
        </w:sectPr>
      </w:pPr>
    </w:p>
    <w:p w:rsidR="003E6078" w:rsidRPr="00E61D9A" w:rsidRDefault="003E6078">
      <w:pPr>
        <w:spacing w:before="13" w:line="100" w:lineRule="exact"/>
        <w:rPr>
          <w:sz w:val="16"/>
          <w:szCs w:val="16"/>
        </w:rPr>
      </w:pPr>
    </w:p>
    <w:p w:rsidR="003E6078" w:rsidRPr="00E61D9A" w:rsidRDefault="003E6078">
      <w:pPr>
        <w:spacing w:line="100" w:lineRule="exact"/>
        <w:rPr>
          <w:sz w:val="16"/>
          <w:szCs w:val="16"/>
        </w:rPr>
        <w:sectPr w:rsidR="003E6078" w:rsidRPr="00E61D9A">
          <w:type w:val="continuous"/>
          <w:pgSz w:w="11910" w:h="16840"/>
          <w:pgMar w:top="0" w:right="620" w:bottom="280" w:left="620" w:header="708" w:footer="708" w:gutter="0"/>
          <w:cols w:space="708"/>
        </w:sectPr>
      </w:pPr>
    </w:p>
    <w:p w:rsidR="003E6078" w:rsidRPr="00E61D9A" w:rsidRDefault="003E6078">
      <w:pPr>
        <w:spacing w:before="10" w:line="200" w:lineRule="exact"/>
        <w:rPr>
          <w:sz w:val="16"/>
          <w:szCs w:val="16"/>
        </w:rPr>
      </w:pPr>
    </w:p>
    <w:p w:rsidR="003E6078" w:rsidRPr="00E61D9A" w:rsidRDefault="003E6078" w:rsidP="00FE4356">
      <w:pPr>
        <w:spacing w:line="414" w:lineRule="auto"/>
        <w:ind w:left="567" w:right="11"/>
        <w:jc w:val="right"/>
        <w:rPr>
          <w:sz w:val="16"/>
          <w:szCs w:val="16"/>
        </w:rPr>
      </w:pPr>
      <w:r w:rsidRPr="00E61D9A">
        <w:rPr>
          <w:sz w:val="16"/>
          <w:szCs w:val="16"/>
        </w:rPr>
        <w:t>Комнатный термостат 2</w:t>
      </w:r>
    </w:p>
    <w:p w:rsidR="003E6078" w:rsidRPr="00E61D9A" w:rsidRDefault="003E6078" w:rsidP="00FE4356">
      <w:pPr>
        <w:spacing w:line="414" w:lineRule="auto"/>
        <w:ind w:left="567" w:right="11"/>
        <w:jc w:val="right"/>
        <w:rPr>
          <w:sz w:val="16"/>
          <w:szCs w:val="16"/>
        </w:rPr>
      </w:pPr>
      <w:r w:rsidRPr="00E61D9A">
        <w:rPr>
          <w:sz w:val="16"/>
          <w:szCs w:val="16"/>
        </w:rPr>
        <w:t>Общ. выход Room reg.1,2</w:t>
      </w:r>
    </w:p>
    <w:p w:rsidR="003E6078" w:rsidRPr="00E61D9A" w:rsidRDefault="003E6078" w:rsidP="00FE4356">
      <w:pPr>
        <w:spacing w:line="414" w:lineRule="auto"/>
        <w:ind w:left="567" w:right="11"/>
        <w:jc w:val="right"/>
        <w:rPr>
          <w:rFonts w:cs="Calibri"/>
          <w:sz w:val="16"/>
          <w:szCs w:val="16"/>
        </w:rPr>
      </w:pPr>
      <w:r w:rsidRPr="00E61D9A">
        <w:rPr>
          <w:sz w:val="16"/>
          <w:szCs w:val="16"/>
        </w:rPr>
        <w:t>Комнатный термостат 1</w:t>
      </w:r>
    </w:p>
    <w:p w:rsidR="003E6078" w:rsidRPr="00E61D9A" w:rsidRDefault="003E6078">
      <w:pPr>
        <w:spacing w:before="5"/>
        <w:ind w:right="10"/>
        <w:jc w:val="right"/>
        <w:rPr>
          <w:rFonts w:cs="Calibri"/>
          <w:sz w:val="16"/>
          <w:szCs w:val="16"/>
        </w:rPr>
      </w:pPr>
      <w:r w:rsidRPr="00E61D9A">
        <w:rPr>
          <w:sz w:val="16"/>
          <w:szCs w:val="16"/>
        </w:rPr>
        <w:t>Наружный датчик</w:t>
      </w:r>
    </w:p>
    <w:p w:rsidR="003E6078" w:rsidRPr="00E61D9A" w:rsidRDefault="003E6078">
      <w:pPr>
        <w:spacing w:before="8" w:line="180" w:lineRule="exact"/>
        <w:rPr>
          <w:sz w:val="16"/>
          <w:szCs w:val="16"/>
        </w:rPr>
      </w:pPr>
    </w:p>
    <w:p w:rsidR="003E6078" w:rsidRPr="00E61D9A" w:rsidRDefault="003E6078">
      <w:pPr>
        <w:ind w:right="14"/>
        <w:jc w:val="right"/>
        <w:rPr>
          <w:rFonts w:cs="Calibri"/>
          <w:sz w:val="16"/>
          <w:szCs w:val="16"/>
        </w:rPr>
      </w:pPr>
      <w:r w:rsidRPr="00E61D9A">
        <w:rPr>
          <w:sz w:val="16"/>
          <w:szCs w:val="16"/>
        </w:rPr>
        <w:t>Общ. выход наружный и возвратный датчик</w:t>
      </w:r>
    </w:p>
    <w:p w:rsidR="003E6078" w:rsidRPr="00E61D9A" w:rsidRDefault="003E6078">
      <w:pPr>
        <w:spacing w:before="12" w:line="180" w:lineRule="exact"/>
        <w:rPr>
          <w:sz w:val="16"/>
          <w:szCs w:val="16"/>
        </w:rPr>
      </w:pPr>
    </w:p>
    <w:p w:rsidR="003E6078" w:rsidRPr="00E61D9A" w:rsidRDefault="003E6078" w:rsidP="00FE4356">
      <w:pPr>
        <w:spacing w:line="440" w:lineRule="auto"/>
        <w:ind w:left="1134" w:right="8"/>
        <w:jc w:val="right"/>
        <w:rPr>
          <w:rFonts w:cs="Calibri"/>
          <w:sz w:val="16"/>
          <w:szCs w:val="16"/>
        </w:rPr>
      </w:pPr>
      <w:r w:rsidRPr="00E61D9A">
        <w:rPr>
          <w:sz w:val="16"/>
          <w:szCs w:val="16"/>
        </w:rPr>
        <w:t>Датчик возвратной воды Датчик клапана 2</w:t>
      </w:r>
    </w:p>
    <w:p w:rsidR="003E6078" w:rsidRPr="00E61D9A" w:rsidRDefault="003E6078">
      <w:pPr>
        <w:spacing w:line="201" w:lineRule="exact"/>
        <w:ind w:right="8"/>
        <w:jc w:val="right"/>
        <w:rPr>
          <w:rFonts w:cs="Calibri"/>
          <w:sz w:val="16"/>
          <w:szCs w:val="16"/>
        </w:rPr>
      </w:pPr>
      <w:r w:rsidRPr="00E61D9A">
        <w:rPr>
          <w:sz w:val="16"/>
          <w:szCs w:val="16"/>
        </w:rPr>
        <w:t>Общ. выход для Val.2, Val.1</w:t>
      </w:r>
    </w:p>
    <w:p w:rsidR="003E6078" w:rsidRPr="00E61D9A" w:rsidRDefault="003E6078">
      <w:pPr>
        <w:spacing w:before="147"/>
        <w:ind w:right="4"/>
        <w:jc w:val="right"/>
        <w:rPr>
          <w:rFonts w:cs="Calibri"/>
          <w:sz w:val="16"/>
          <w:szCs w:val="16"/>
        </w:rPr>
      </w:pPr>
      <w:r w:rsidRPr="00E61D9A">
        <w:rPr>
          <w:sz w:val="16"/>
          <w:szCs w:val="16"/>
        </w:rPr>
        <w:t>Датчик клапана 1</w:t>
      </w:r>
    </w:p>
    <w:p w:rsidR="003E6078" w:rsidRPr="00E61D9A" w:rsidRDefault="003E6078">
      <w:pPr>
        <w:spacing w:before="7" w:line="160" w:lineRule="exact"/>
        <w:rPr>
          <w:sz w:val="16"/>
          <w:szCs w:val="16"/>
        </w:rPr>
      </w:pPr>
    </w:p>
    <w:p w:rsidR="003E6078" w:rsidRPr="00E61D9A" w:rsidRDefault="003E6078">
      <w:pPr>
        <w:spacing w:line="180" w:lineRule="exact"/>
        <w:rPr>
          <w:sz w:val="16"/>
          <w:szCs w:val="16"/>
        </w:rPr>
      </w:pPr>
    </w:p>
    <w:p w:rsidR="003E6078" w:rsidRPr="00E61D9A" w:rsidRDefault="003E6078">
      <w:pPr>
        <w:jc w:val="right"/>
        <w:rPr>
          <w:rFonts w:cs="Calibri"/>
          <w:sz w:val="16"/>
          <w:szCs w:val="16"/>
        </w:rPr>
      </w:pPr>
      <w:r w:rsidRPr="00E61D9A">
        <w:rPr>
          <w:sz w:val="16"/>
          <w:szCs w:val="16"/>
        </w:rPr>
        <w:t>Датчик ГВ</w:t>
      </w:r>
    </w:p>
    <w:p w:rsidR="003E6078" w:rsidRPr="00E61D9A" w:rsidRDefault="003E6078">
      <w:pPr>
        <w:spacing w:before="63" w:line="395" w:lineRule="auto"/>
        <w:ind w:left="2031" w:right="3152" w:hanging="262"/>
        <w:rPr>
          <w:sz w:val="16"/>
          <w:szCs w:val="16"/>
        </w:rPr>
      </w:pPr>
      <w:r w:rsidRPr="00E61D9A">
        <w:rPr>
          <w:sz w:val="16"/>
          <w:szCs w:val="16"/>
        </w:rPr>
        <w:br w:type="column"/>
        <w:t>насос ЦО</w:t>
      </w:r>
    </w:p>
    <w:p w:rsidR="003E6078" w:rsidRPr="00E61D9A" w:rsidRDefault="003E6078">
      <w:pPr>
        <w:spacing w:before="63" w:line="395" w:lineRule="auto"/>
        <w:ind w:left="2031" w:right="3152" w:hanging="262"/>
        <w:rPr>
          <w:rFonts w:cs="Calibri"/>
          <w:sz w:val="16"/>
          <w:szCs w:val="16"/>
        </w:rPr>
      </w:pPr>
      <w:r w:rsidRPr="00E61D9A">
        <w:rPr>
          <w:sz w:val="16"/>
          <w:szCs w:val="16"/>
        </w:rPr>
        <w:t>Feeder 2</w:t>
      </w:r>
    </w:p>
    <w:p w:rsidR="003E6078" w:rsidRPr="00E61D9A" w:rsidRDefault="003E6078" w:rsidP="00E61D9A">
      <w:pPr>
        <w:spacing w:before="26"/>
        <w:ind w:left="330"/>
        <w:rPr>
          <w:rFonts w:cs="Calibri"/>
          <w:sz w:val="16"/>
          <w:szCs w:val="16"/>
        </w:rPr>
      </w:pPr>
      <w:r w:rsidRPr="00E61D9A">
        <w:rPr>
          <w:sz w:val="16"/>
          <w:szCs w:val="16"/>
        </w:rPr>
        <w:t>Внутреннее устройство подачи горелки</w:t>
      </w:r>
    </w:p>
    <w:p w:rsidR="003E6078" w:rsidRPr="00E61D9A" w:rsidRDefault="003E6078">
      <w:pPr>
        <w:spacing w:before="4" w:line="220" w:lineRule="exact"/>
        <w:rPr>
          <w:sz w:val="16"/>
          <w:szCs w:val="16"/>
        </w:rPr>
      </w:pPr>
    </w:p>
    <w:p w:rsidR="003E6078" w:rsidRPr="00E61D9A" w:rsidRDefault="003E6078" w:rsidP="00FE4356">
      <w:pPr>
        <w:spacing w:line="432" w:lineRule="auto"/>
        <w:ind w:left="567" w:right="3183"/>
        <w:jc w:val="right"/>
        <w:rPr>
          <w:sz w:val="16"/>
          <w:szCs w:val="16"/>
        </w:rPr>
      </w:pPr>
      <w:r w:rsidRPr="00E61D9A">
        <w:rPr>
          <w:sz w:val="16"/>
          <w:szCs w:val="16"/>
        </w:rPr>
        <w:t>Feeder 1</w:t>
      </w:r>
    </w:p>
    <w:p w:rsidR="003E6078" w:rsidRPr="00E61D9A" w:rsidRDefault="003E6078" w:rsidP="00FE4356">
      <w:pPr>
        <w:spacing w:line="432" w:lineRule="auto"/>
        <w:ind w:left="567" w:right="3183"/>
        <w:jc w:val="right"/>
        <w:rPr>
          <w:rFonts w:cs="Calibri"/>
          <w:sz w:val="16"/>
          <w:szCs w:val="16"/>
        </w:rPr>
      </w:pPr>
      <w:r w:rsidRPr="00E61D9A">
        <w:rPr>
          <w:sz w:val="16"/>
          <w:szCs w:val="16"/>
        </w:rPr>
        <w:t>Внешнее устройство подачи гранул</w:t>
      </w:r>
    </w:p>
    <w:p w:rsidR="003E6078" w:rsidRPr="00E61D9A" w:rsidRDefault="003E6078">
      <w:pPr>
        <w:spacing w:line="198" w:lineRule="exact"/>
        <w:ind w:left="1947" w:firstLine="470"/>
        <w:rPr>
          <w:rFonts w:cs="Calibri"/>
          <w:sz w:val="16"/>
          <w:szCs w:val="16"/>
        </w:rPr>
      </w:pPr>
      <w:r w:rsidRPr="00E61D9A">
        <w:rPr>
          <w:sz w:val="16"/>
          <w:szCs w:val="16"/>
        </w:rPr>
        <w:t>Fan</w:t>
      </w:r>
    </w:p>
    <w:p w:rsidR="003E6078" w:rsidRPr="00E61D9A" w:rsidRDefault="003E6078">
      <w:pPr>
        <w:spacing w:before="9" w:line="170" w:lineRule="exact"/>
        <w:rPr>
          <w:sz w:val="16"/>
          <w:szCs w:val="16"/>
        </w:rPr>
      </w:pPr>
    </w:p>
    <w:p w:rsidR="003E6078" w:rsidRPr="00E61D9A" w:rsidRDefault="003E6078">
      <w:pPr>
        <w:ind w:right="1197"/>
        <w:jc w:val="center"/>
        <w:rPr>
          <w:rFonts w:cs="Calibri"/>
          <w:sz w:val="16"/>
          <w:szCs w:val="16"/>
        </w:rPr>
      </w:pPr>
      <w:r w:rsidRPr="00E61D9A">
        <w:rPr>
          <w:sz w:val="16"/>
          <w:szCs w:val="16"/>
        </w:rPr>
        <w:t>Вентилятор</w:t>
      </w:r>
    </w:p>
    <w:p w:rsidR="003E6078" w:rsidRPr="00E61D9A" w:rsidRDefault="003E6078">
      <w:pPr>
        <w:spacing w:before="140"/>
        <w:ind w:right="968"/>
        <w:jc w:val="center"/>
        <w:rPr>
          <w:rFonts w:cs="Calibri"/>
          <w:sz w:val="16"/>
          <w:szCs w:val="16"/>
        </w:rPr>
      </w:pPr>
      <w:r w:rsidRPr="00E61D9A">
        <w:rPr>
          <w:sz w:val="16"/>
          <w:szCs w:val="16"/>
        </w:rPr>
        <w:t>Heater</w:t>
      </w:r>
    </w:p>
    <w:p w:rsidR="003E6078" w:rsidRPr="00E61D9A" w:rsidRDefault="003E6078">
      <w:pPr>
        <w:spacing w:before="1" w:line="170" w:lineRule="exact"/>
        <w:rPr>
          <w:sz w:val="16"/>
          <w:szCs w:val="16"/>
        </w:rPr>
      </w:pPr>
    </w:p>
    <w:p w:rsidR="003E6078" w:rsidRPr="00E61D9A" w:rsidRDefault="003E6078" w:rsidP="00FE4356">
      <w:pPr>
        <w:tabs>
          <w:tab w:val="left" w:pos="1294"/>
        </w:tabs>
        <w:spacing w:line="485" w:lineRule="auto"/>
        <w:ind w:left="1239" w:right="3096" w:hanging="561"/>
        <w:jc w:val="right"/>
        <w:rPr>
          <w:sz w:val="16"/>
          <w:szCs w:val="16"/>
          <w:u w:val="single" w:color="EC7C30"/>
        </w:rPr>
      </w:pPr>
      <w:r w:rsidRPr="00E61D9A">
        <w:rPr>
          <w:sz w:val="16"/>
          <w:szCs w:val="16"/>
          <w:u w:val="single" w:color="EC7C30"/>
        </w:rPr>
        <w:t>Зажигающий патрон</w:t>
      </w:r>
    </w:p>
    <w:p w:rsidR="003E6078" w:rsidRPr="00E61D9A" w:rsidRDefault="003E6078" w:rsidP="00FE4356">
      <w:pPr>
        <w:tabs>
          <w:tab w:val="left" w:pos="1294"/>
        </w:tabs>
        <w:spacing w:line="485" w:lineRule="auto"/>
        <w:ind w:left="1239" w:right="3096" w:hanging="561"/>
        <w:jc w:val="right"/>
        <w:rPr>
          <w:rFonts w:cs="Calibri"/>
          <w:sz w:val="16"/>
          <w:szCs w:val="16"/>
        </w:rPr>
      </w:pPr>
      <w:r w:rsidRPr="00E61D9A">
        <w:rPr>
          <w:sz w:val="16"/>
          <w:szCs w:val="16"/>
        </w:rPr>
        <w:t>Voltage free output</w:t>
      </w:r>
    </w:p>
    <w:p w:rsidR="003E6078" w:rsidRPr="00E61D9A" w:rsidRDefault="003E6078">
      <w:pPr>
        <w:spacing w:line="140" w:lineRule="exact"/>
        <w:ind w:left="686"/>
        <w:rPr>
          <w:rFonts w:cs="Calibri"/>
          <w:sz w:val="16"/>
          <w:szCs w:val="16"/>
        </w:rPr>
      </w:pPr>
      <w:r w:rsidRPr="00E61D9A">
        <w:rPr>
          <w:sz w:val="16"/>
          <w:szCs w:val="16"/>
        </w:rPr>
        <w:t>Свободно программируемый выход</w:t>
      </w:r>
    </w:p>
    <w:p w:rsidR="003E6078" w:rsidRPr="00E61D9A" w:rsidRDefault="003E6078">
      <w:pPr>
        <w:spacing w:line="140" w:lineRule="exact"/>
        <w:rPr>
          <w:rFonts w:cs="Calibri"/>
          <w:sz w:val="16"/>
          <w:szCs w:val="16"/>
        </w:rPr>
        <w:sectPr w:rsidR="003E6078" w:rsidRPr="00E61D9A">
          <w:type w:val="continuous"/>
          <w:pgSz w:w="11910" w:h="16840"/>
          <w:pgMar w:top="0" w:right="620" w:bottom="280" w:left="620" w:header="708" w:footer="708" w:gutter="0"/>
          <w:cols w:num="2" w:space="708" w:equalWidth="0">
            <w:col w:w="2723" w:space="2120"/>
            <w:col w:w="5827"/>
          </w:cols>
        </w:sectPr>
      </w:pPr>
    </w:p>
    <w:p w:rsidR="003E6078" w:rsidRPr="00E61D9A" w:rsidRDefault="003E6078">
      <w:pPr>
        <w:spacing w:before="5" w:line="120" w:lineRule="exact"/>
        <w:rPr>
          <w:sz w:val="16"/>
          <w:szCs w:val="16"/>
        </w:rPr>
      </w:pPr>
    </w:p>
    <w:p w:rsidR="003E6078" w:rsidRPr="00E61D9A" w:rsidRDefault="003E6078">
      <w:pPr>
        <w:spacing w:line="120" w:lineRule="exact"/>
        <w:rPr>
          <w:sz w:val="16"/>
          <w:szCs w:val="16"/>
        </w:rPr>
        <w:sectPr w:rsidR="003E6078" w:rsidRPr="00E61D9A">
          <w:type w:val="continuous"/>
          <w:pgSz w:w="11910" w:h="16840"/>
          <w:pgMar w:top="0" w:right="620" w:bottom="280" w:left="620" w:header="708" w:footer="708" w:gutter="0"/>
          <w:cols w:space="708"/>
        </w:sectPr>
      </w:pPr>
    </w:p>
    <w:p w:rsidR="003E6078" w:rsidRPr="00E61D9A" w:rsidRDefault="003E6078" w:rsidP="00FE4356">
      <w:pPr>
        <w:ind w:left="709"/>
        <w:jc w:val="right"/>
        <w:rPr>
          <w:rFonts w:cs="Calibri"/>
          <w:sz w:val="16"/>
          <w:szCs w:val="16"/>
        </w:rPr>
      </w:pPr>
      <w:r w:rsidRPr="00E61D9A">
        <w:rPr>
          <w:sz w:val="16"/>
          <w:szCs w:val="16"/>
        </w:rPr>
        <w:t>Датчик температуры продуктов сгорания</w:t>
      </w:r>
    </w:p>
    <w:p w:rsidR="003E6078" w:rsidRPr="00E61D9A" w:rsidRDefault="003E6078" w:rsidP="00FE4356">
      <w:pPr>
        <w:spacing w:before="63" w:line="433" w:lineRule="auto"/>
        <w:ind w:left="709" w:right="3134"/>
        <w:jc w:val="right"/>
        <w:rPr>
          <w:sz w:val="16"/>
          <w:szCs w:val="16"/>
        </w:rPr>
      </w:pPr>
      <w:r w:rsidRPr="00E61D9A">
        <w:rPr>
          <w:sz w:val="16"/>
          <w:szCs w:val="16"/>
        </w:rPr>
        <w:br w:type="column"/>
        <w:t>Cleaning</w:t>
      </w:r>
    </w:p>
    <w:p w:rsidR="003E6078" w:rsidRPr="00E61D9A" w:rsidRDefault="003E6078" w:rsidP="00FE4356">
      <w:pPr>
        <w:spacing w:before="63" w:line="433" w:lineRule="auto"/>
        <w:ind w:left="709" w:right="3134"/>
        <w:jc w:val="right"/>
        <w:rPr>
          <w:rFonts w:cs="Calibri"/>
          <w:sz w:val="16"/>
          <w:szCs w:val="16"/>
        </w:rPr>
      </w:pPr>
      <w:r w:rsidRPr="00E61D9A">
        <w:rPr>
          <w:sz w:val="16"/>
          <w:szCs w:val="16"/>
        </w:rPr>
        <w:t>Очистка теплообменника</w:t>
      </w:r>
    </w:p>
    <w:p w:rsidR="003E6078" w:rsidRPr="00E61D9A" w:rsidRDefault="003E6078">
      <w:pPr>
        <w:spacing w:line="433" w:lineRule="auto"/>
        <w:rPr>
          <w:rFonts w:cs="Calibri"/>
          <w:sz w:val="16"/>
          <w:szCs w:val="16"/>
        </w:rPr>
        <w:sectPr w:rsidR="003E6078" w:rsidRPr="00E61D9A">
          <w:type w:val="continuous"/>
          <w:pgSz w:w="11910" w:h="16840"/>
          <w:pgMar w:top="0" w:right="620" w:bottom="280" w:left="620" w:header="708" w:footer="708" w:gutter="0"/>
          <w:cols w:num="2" w:space="708" w:equalWidth="0">
            <w:col w:w="2720" w:space="2242"/>
            <w:col w:w="5708"/>
          </w:cols>
        </w:sectPr>
      </w:pPr>
    </w:p>
    <w:p w:rsidR="003E6078" w:rsidRPr="00E61D9A" w:rsidRDefault="003E6078" w:rsidP="00FE4356">
      <w:pPr>
        <w:spacing w:before="120"/>
        <w:jc w:val="right"/>
        <w:rPr>
          <w:rFonts w:cs="Calibri"/>
          <w:sz w:val="16"/>
          <w:szCs w:val="16"/>
        </w:rPr>
      </w:pPr>
      <w:r w:rsidRPr="00E61D9A">
        <w:rPr>
          <w:sz w:val="16"/>
          <w:szCs w:val="16"/>
        </w:rPr>
        <w:t>Защитный датчик Termik</w:t>
      </w:r>
    </w:p>
    <w:p w:rsidR="003E6078" w:rsidRPr="00E61D9A" w:rsidRDefault="003E6078">
      <w:pPr>
        <w:spacing w:line="200" w:lineRule="exact"/>
        <w:ind w:left="815" w:firstLine="796"/>
        <w:rPr>
          <w:rFonts w:cs="Calibri"/>
          <w:sz w:val="16"/>
          <w:szCs w:val="16"/>
        </w:rPr>
      </w:pPr>
      <w:r w:rsidRPr="00E61D9A">
        <w:rPr>
          <w:sz w:val="16"/>
          <w:szCs w:val="16"/>
        </w:rPr>
        <w:br w:type="column"/>
        <w:t>Deashing</w:t>
      </w:r>
    </w:p>
    <w:p w:rsidR="003E6078" w:rsidRPr="00E61D9A" w:rsidRDefault="003E6078">
      <w:pPr>
        <w:spacing w:before="6" w:line="170" w:lineRule="exact"/>
        <w:rPr>
          <w:sz w:val="16"/>
          <w:szCs w:val="16"/>
        </w:rPr>
      </w:pPr>
    </w:p>
    <w:p w:rsidR="003E6078" w:rsidRPr="00E61D9A" w:rsidRDefault="003E6078">
      <w:pPr>
        <w:ind w:left="815"/>
        <w:rPr>
          <w:rFonts w:cs="Calibri"/>
          <w:sz w:val="16"/>
          <w:szCs w:val="16"/>
        </w:rPr>
      </w:pPr>
      <w:r w:rsidRPr="00E61D9A">
        <w:rPr>
          <w:sz w:val="16"/>
          <w:szCs w:val="16"/>
        </w:rPr>
        <w:t>Устройство удаления золы</w:t>
      </w:r>
    </w:p>
    <w:p w:rsidR="003E6078" w:rsidRPr="00E61D9A" w:rsidRDefault="003E6078">
      <w:pPr>
        <w:rPr>
          <w:rFonts w:cs="Calibri"/>
          <w:sz w:val="16"/>
          <w:szCs w:val="16"/>
        </w:rPr>
        <w:sectPr w:rsidR="003E6078" w:rsidRPr="00E61D9A">
          <w:type w:val="continuous"/>
          <w:pgSz w:w="11910" w:h="16840"/>
          <w:pgMar w:top="0" w:right="620" w:bottom="280" w:left="620" w:header="708" w:footer="708" w:gutter="0"/>
          <w:cols w:num="2" w:space="708" w:equalWidth="0">
            <w:col w:w="2726" w:space="2524"/>
            <w:col w:w="5420"/>
          </w:cols>
        </w:sectPr>
      </w:pPr>
    </w:p>
    <w:p w:rsidR="003E6078" w:rsidRPr="00E61D9A" w:rsidRDefault="003E6078">
      <w:pPr>
        <w:jc w:val="right"/>
        <w:rPr>
          <w:rFonts w:cs="Calibri"/>
          <w:sz w:val="16"/>
          <w:szCs w:val="16"/>
        </w:rPr>
      </w:pPr>
      <w:r w:rsidRPr="00E61D9A">
        <w:rPr>
          <w:sz w:val="16"/>
          <w:szCs w:val="16"/>
        </w:rPr>
        <w:t>Датчик ЦО</w:t>
      </w:r>
    </w:p>
    <w:p w:rsidR="003E6078" w:rsidRPr="00E61D9A" w:rsidRDefault="003E6078" w:rsidP="00FE4356">
      <w:pPr>
        <w:spacing w:before="142" w:line="424" w:lineRule="auto"/>
        <w:ind w:left="1134" w:right="3126"/>
        <w:jc w:val="right"/>
        <w:rPr>
          <w:sz w:val="16"/>
          <w:szCs w:val="16"/>
        </w:rPr>
      </w:pPr>
      <w:r w:rsidRPr="00E61D9A">
        <w:rPr>
          <w:sz w:val="16"/>
          <w:szCs w:val="16"/>
        </w:rPr>
        <w:br w:type="column"/>
        <w:t>Vacuum</w:t>
      </w:r>
    </w:p>
    <w:p w:rsidR="003E6078" w:rsidRPr="00E61D9A" w:rsidRDefault="003E6078" w:rsidP="00FE4356">
      <w:pPr>
        <w:spacing w:line="425" w:lineRule="auto"/>
        <w:ind w:left="1134" w:right="3124"/>
        <w:jc w:val="right"/>
        <w:rPr>
          <w:rFonts w:cs="Calibri"/>
          <w:sz w:val="16"/>
          <w:szCs w:val="16"/>
        </w:rPr>
      </w:pPr>
      <w:r w:rsidRPr="00E61D9A">
        <w:rPr>
          <w:sz w:val="16"/>
          <w:szCs w:val="16"/>
        </w:rPr>
        <w:t>Вакуумное устройство подачи</w:t>
      </w:r>
    </w:p>
    <w:p w:rsidR="003E6078" w:rsidRPr="00E61D9A" w:rsidRDefault="003E6078">
      <w:pPr>
        <w:spacing w:line="424" w:lineRule="auto"/>
        <w:rPr>
          <w:rFonts w:cs="Calibri"/>
          <w:sz w:val="16"/>
          <w:szCs w:val="16"/>
        </w:rPr>
        <w:sectPr w:rsidR="003E6078" w:rsidRPr="00E61D9A">
          <w:type w:val="continuous"/>
          <w:pgSz w:w="11910" w:h="16840"/>
          <w:pgMar w:top="0" w:right="620" w:bottom="280" w:left="620" w:header="708" w:footer="708" w:gutter="0"/>
          <w:cols w:num="2" w:space="708" w:equalWidth="0">
            <w:col w:w="2728" w:space="1418"/>
            <w:col w:w="6524"/>
          </w:cols>
        </w:sectPr>
      </w:pPr>
    </w:p>
    <w:p w:rsidR="003E6078" w:rsidRPr="00AA08B5" w:rsidRDefault="003E6078" w:rsidP="00FE4356">
      <w:pPr>
        <w:spacing w:before="24"/>
        <w:ind w:left="142"/>
        <w:jc w:val="right"/>
        <w:rPr>
          <w:rFonts w:cs="Calibri"/>
          <w:sz w:val="16"/>
          <w:szCs w:val="16"/>
        </w:rPr>
      </w:pPr>
      <w:r w:rsidRPr="00AA08B5">
        <w:rPr>
          <w:sz w:val="16"/>
        </w:rPr>
        <w:t>Датчик темп. внутреннего устройства подачи</w:t>
      </w:r>
    </w:p>
    <w:p w:rsidR="003E6078" w:rsidRPr="00AA08B5" w:rsidRDefault="003E6078" w:rsidP="00FE4356">
      <w:pPr>
        <w:spacing w:line="215" w:lineRule="exact"/>
        <w:ind w:left="782"/>
        <w:rPr>
          <w:rFonts w:cs="Calibri"/>
          <w:sz w:val="18"/>
          <w:szCs w:val="18"/>
        </w:rPr>
      </w:pPr>
      <w:r w:rsidRPr="00AA08B5">
        <w:br w:type="column"/>
      </w:r>
      <w:r w:rsidRPr="00AA08B5">
        <w:rPr>
          <w:sz w:val="18"/>
        </w:rPr>
        <w:t>Comp.1</w:t>
      </w:r>
    </w:p>
    <w:p w:rsidR="003E6078" w:rsidRPr="00AA08B5" w:rsidRDefault="003E6078" w:rsidP="00FE4356">
      <w:pPr>
        <w:spacing w:line="215" w:lineRule="exact"/>
        <w:jc w:val="right"/>
        <w:rPr>
          <w:rFonts w:cs="Calibri"/>
          <w:sz w:val="18"/>
          <w:szCs w:val="18"/>
        </w:rPr>
        <w:sectPr w:rsidR="003E6078" w:rsidRPr="00AA08B5">
          <w:type w:val="continuous"/>
          <w:pgSz w:w="11910" w:h="16840"/>
          <w:pgMar w:top="0" w:right="620" w:bottom="280" w:left="620" w:header="708" w:footer="708" w:gutter="0"/>
          <w:cols w:num="2" w:space="708" w:equalWidth="0">
            <w:col w:w="2727" w:space="3471"/>
            <w:col w:w="4472"/>
          </w:cols>
        </w:sectPr>
      </w:pPr>
    </w:p>
    <w:p w:rsidR="003E6078" w:rsidRPr="00AA08B5" w:rsidRDefault="003E6078" w:rsidP="00FE4356">
      <w:pPr>
        <w:spacing w:before="8" w:line="100" w:lineRule="exact"/>
        <w:jc w:val="right"/>
        <w:rPr>
          <w:sz w:val="10"/>
          <w:szCs w:val="10"/>
        </w:rPr>
      </w:pPr>
    </w:p>
    <w:p w:rsidR="003E6078" w:rsidRPr="00AA08B5" w:rsidRDefault="003E6078" w:rsidP="00FE4356">
      <w:pPr>
        <w:spacing w:line="100" w:lineRule="exact"/>
        <w:jc w:val="right"/>
        <w:rPr>
          <w:sz w:val="10"/>
          <w:szCs w:val="10"/>
        </w:rPr>
        <w:sectPr w:rsidR="003E6078" w:rsidRPr="00AA08B5">
          <w:type w:val="continuous"/>
          <w:pgSz w:w="11910" w:h="16840"/>
          <w:pgMar w:top="0" w:right="620" w:bottom="280" w:left="620" w:header="708" w:footer="708" w:gutter="0"/>
          <w:cols w:space="708"/>
        </w:sectPr>
      </w:pPr>
    </w:p>
    <w:p w:rsidR="003E6078" w:rsidRPr="00AA08B5" w:rsidRDefault="003E6078" w:rsidP="00FE4356">
      <w:pPr>
        <w:spacing w:before="8" w:line="130" w:lineRule="exact"/>
        <w:jc w:val="right"/>
        <w:rPr>
          <w:sz w:val="13"/>
          <w:szCs w:val="13"/>
        </w:rPr>
      </w:pPr>
    </w:p>
    <w:p w:rsidR="003E6078" w:rsidRPr="00AA08B5" w:rsidRDefault="003E6078" w:rsidP="00FE4356">
      <w:pPr>
        <w:ind w:left="719"/>
        <w:jc w:val="right"/>
        <w:rPr>
          <w:rFonts w:cs="Calibri"/>
          <w:sz w:val="14"/>
          <w:szCs w:val="14"/>
        </w:rPr>
      </w:pPr>
      <w:r w:rsidRPr="00AA08B5">
        <w:rPr>
          <w:sz w:val="14"/>
        </w:rPr>
        <w:t>Общ. выход для Feeder и Fire sens.</w:t>
      </w:r>
    </w:p>
    <w:p w:rsidR="003E6078" w:rsidRPr="00AA08B5" w:rsidRDefault="003E6078" w:rsidP="00FE4356">
      <w:pPr>
        <w:ind w:left="-142" w:right="38"/>
        <w:jc w:val="right"/>
        <w:rPr>
          <w:rFonts w:cs="Calibri"/>
          <w:sz w:val="18"/>
          <w:szCs w:val="18"/>
        </w:rPr>
      </w:pPr>
      <w:r w:rsidRPr="00AA08B5">
        <w:rPr>
          <w:sz w:val="18"/>
        </w:rPr>
        <w:t>Фото-сенсор (датчик пламени)</w:t>
      </w:r>
    </w:p>
    <w:p w:rsidR="003E6078" w:rsidRPr="00AA08B5" w:rsidRDefault="003E6078">
      <w:pPr>
        <w:spacing w:before="63"/>
        <w:ind w:left="719"/>
        <w:rPr>
          <w:rFonts w:cs="Calibri"/>
          <w:sz w:val="18"/>
          <w:szCs w:val="18"/>
        </w:rPr>
      </w:pPr>
      <w:r w:rsidRPr="00AA08B5">
        <w:br w:type="column"/>
      </w:r>
      <w:r w:rsidRPr="00AA08B5">
        <w:rPr>
          <w:sz w:val="18"/>
        </w:rPr>
        <w:t>Компрессор 1</w:t>
      </w:r>
    </w:p>
    <w:p w:rsidR="003E6078" w:rsidRPr="00AA08B5" w:rsidRDefault="003E6078">
      <w:pPr>
        <w:spacing w:before="157"/>
        <w:ind w:left="1098"/>
        <w:rPr>
          <w:rFonts w:cs="Calibri"/>
          <w:sz w:val="18"/>
          <w:szCs w:val="18"/>
        </w:rPr>
      </w:pPr>
      <w:r w:rsidRPr="00AA08B5">
        <w:rPr>
          <w:sz w:val="18"/>
        </w:rPr>
        <w:t>Comp.2</w:t>
      </w:r>
    </w:p>
    <w:p w:rsidR="003E6078" w:rsidRPr="00AA08B5" w:rsidRDefault="003E6078">
      <w:pPr>
        <w:rPr>
          <w:rFonts w:cs="Calibri"/>
          <w:sz w:val="18"/>
          <w:szCs w:val="18"/>
        </w:rPr>
        <w:sectPr w:rsidR="003E6078" w:rsidRPr="00AA08B5">
          <w:type w:val="continuous"/>
          <w:pgSz w:w="11910" w:h="16840"/>
          <w:pgMar w:top="0" w:right="620" w:bottom="280" w:left="620" w:header="708" w:footer="708" w:gutter="0"/>
          <w:cols w:num="2" w:space="708" w:equalWidth="0">
            <w:col w:w="2730" w:space="3151"/>
            <w:col w:w="4789"/>
          </w:cols>
        </w:sectPr>
      </w:pPr>
    </w:p>
    <w:p w:rsidR="003E6078" w:rsidRPr="00AA08B5" w:rsidRDefault="003E6078">
      <w:pPr>
        <w:spacing w:before="140"/>
        <w:ind w:left="6607"/>
        <w:rPr>
          <w:rFonts w:cs="Calibri"/>
          <w:sz w:val="18"/>
          <w:szCs w:val="18"/>
        </w:rPr>
      </w:pPr>
      <w:r>
        <w:rPr>
          <w:noProof/>
          <w:lang w:val="cs-CZ" w:eastAsia="cs-CZ"/>
        </w:rPr>
        <w:pict>
          <v:group id="Group 1097" o:spid="_x0000_s1296" style="position:absolute;left:0;text-align:left;margin-left:53.85pt;margin-top:36.6pt;width:194.8pt;height:720.35pt;z-index:-251758080;mso-position-horizontal-relative:page;mso-position-vertical-relative:page" coordorigin="1077,732" coordsize="3896,14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">
            <v:shape id="Picture 1170" o:spid="_x0000_s1297" type="#_x0000_t75" style="position:absolute;left:2842;top:732;width:2131;height:14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gonBAAAA3QAAAA8AAABkcnMvZG93bnJldi54bWxET9uKwjAQfV/wH8IIvq2pIqVUo4giu/i0&#10;Xj5gbMa22kxKEm39e7OwsG9zONdZrHrTiCc5X1tWMBknIIgLq2suFZxPu88MhA/IGhvLpOBFHlbL&#10;wccCc207PtDzGEoRQ9jnqKAKoc2l9EVFBv3YtsSRu1pnMEToSqkddjHcNHKaJKk0WHNsqLClTUXF&#10;/fgwCrapzW63/eXAbneeyem+/Em+OqVGw349BxGoD//iP/e3jvPTbAK/38QT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TgonBAAAA3QAAAA8AAAAAAAAAAAAAAAAAnwIA&#10;AGRycy9kb3ducmV2LnhtbFBLBQYAAAAABAAEAPcAAACNAwAAAAA=&#10;">
              <v:imagedata r:id="rId57" o:title=""/>
            </v:shape>
            <v:group id="Group 1168" o:spid="_x0000_s1298" style="position:absolute;left:1095;top:1330;width:2355;height:772" coordorigin="1095,1330" coordsize="235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169" o:spid="_x0000_s1299" style="position:absolute;left:1095;top:1330;width:2355;height:772;visibility:visible;mso-wrap-style:square;v-text-anchor:top" coordsize="235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sxsUA&#10;AADdAAAADwAAAGRycy9kb3ducmV2LnhtbERPTWvCQBC9F/wPywi91Y0WRGM2QQqGFiyo7UFv0+w0&#10;CcnOptmtxn/fLQje5vE+J8kG04oz9a62rGA6iUAQF1bXXCr4/Ng8LUA4j6yxtUwKruQgS0cPCcba&#10;XnhP54MvRQhhF6OCyvsultIVFRl0E9sRB+7b9gZ9gH0pdY+XEG5aOYuiuTRYc2iosKOXiorm8GsU&#10;FPnXz0afTJ5vj9t3t1u+XWfNSanH8bBegfA0+Lv45n7VYf588Qz/34QT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yzGxQAAAN0AAAAPAAAAAAAAAAAAAAAAAJgCAABkcnMv&#10;ZG93bnJldi54bWxQSwUGAAAAAAQABAD1AAAAigMAAAAA&#10;" path="m,772r2355,l2355,,,,,772xe" stroked="f">
                <v:path arrowok="t" o:connecttype="custom" o:connectlocs="0,2102;2355,2102;2355,1330;0,1330;0,2102" o:connectangles="0,0,0,0,0"/>
              </v:shape>
            </v:group>
            <v:group id="Group 1166" o:spid="_x0000_s1300" style="position:absolute;left:1087;top:2155;width:2355;height:1297" coordorigin="1087,2155" coordsize="2355,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167" o:spid="_x0000_s1301" style="position:absolute;left:1087;top:2155;width:2355;height:1297;visibility:visible;mso-wrap-style:square;v-text-anchor:top" coordsize="2355,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5m8EA&#10;AADdAAAADwAAAGRycy9kb3ducmV2LnhtbERPTUvDQBC9C/6HZQRvZqNgqGm3pQiN3opp8Txkp0lo&#10;djbsrG3ir3cFwds83uesNpMb1IWC9J4NPGY5KOLG255bA8fD7mEBSiKyxcEzGZhJYLO+vVlhaf2V&#10;P+hSx1alEJYSDXQxjqXW0nTkUDI/Eifu5IPDmGBotQ14TeFu0E95XmiHPaeGDkd67ag511/OwFs1&#10;f9bFfo8vOoigfM+7qpqNub+btktQkab4L/5zv9s0v1g8w+836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3+ZvBAAAA3QAAAA8AAAAAAAAAAAAAAAAAmAIAAGRycy9kb3du&#10;cmV2LnhtbFBLBQYAAAAABAAEAPUAAACGAwAAAAA=&#10;" path="m,1297r2355,l2355,,,,,1297xe" stroked="f">
                <v:path arrowok="t" o:connecttype="custom" o:connectlocs="0,3452;2355,3452;2355,2155;0,2155;0,3452" o:connectangles="0,0,0,0,0"/>
              </v:shape>
            </v:group>
            <v:group id="Group 1164" o:spid="_x0000_s1302" style="position:absolute;left:1297;top:2140;width:2160;height:2" coordorigin="1297,2140"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1165" o:spid="_x0000_s1303" style="position:absolute;left:1297;top:2140;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Z6sUA&#10;AADdAAAADwAAAGRycy9kb3ducmV2LnhtbERPS2vCQBC+F/wPywi91Y21qERXacRCodj6OngcsmMS&#10;zM7G7Gpif323IHibj+8503lrSnGl2hWWFfR7EQji1OqCMwX73cfLGITzyBpLy6TgRg7ms87TFGNt&#10;G97QdeszEULYxagg976KpXRpTgZdz1bEgTva2qAPsM6krrEJ4aaUr1E0lAYLDg05VrTIKT1tL0bB&#10;19tgfZHnzU+yTJLmVpT+9/uwUuq5275PQHhq/UN8d3/qMH84HsH/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5nqxQAAAN0AAAAPAAAAAAAAAAAAAAAAAJgCAABkcnMv&#10;ZG93bnJldi54bWxQSwUGAAAAAAQABAD1AAAAigMAAAAA&#10;" path="m2160,l,e" filled="f" strokecolor="#ec7c30" strokeweight=".5pt">
                <v:path arrowok="t" o:connecttype="custom" o:connectlocs="2160,0;0,0" o:connectangles="0,0"/>
              </v:shape>
            </v:group>
            <v:group id="Group 1162" o:spid="_x0000_s1304" style="position:absolute;left:1102;top:3750;width:2355;height:375" coordorigin="1102,3750"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1163" o:spid="_x0000_s1305" style="position:absolute;left:1102;top:3750;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nqcUA&#10;AADdAAAADwAAAGRycy9kb3ducmV2LnhtbERPTWvCQBC9F/wPywje6kYRsamriFAoghQ1HrxNs2OS&#10;Njsbdzea9te7BaG3ebzPmS87U4srOV9ZVjAaJiCIc6srLhRkh7fnGQgfkDXWlknBD3lYLnpPc0y1&#10;vfGOrvtQiBjCPkUFZQhNKqXPSzLoh7YhjtzZOoMhQldI7fAWw00tx0kylQYrjg0lNrQuKf/et0bB&#10;9txedjJzX+PjSWft78fmczW5KDXod6tXEIG68C9+uN91nD+dvcDf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KepxQAAAN0AAAAPAAAAAAAAAAAAAAAAAJgCAABkcnMv&#10;ZG93bnJldi54bWxQSwUGAAAAAAQABAD1AAAAigMAAAAA&#10;" path="m,375r2355,l2355,,,,,375xe" stroked="f">
                <v:path arrowok="t" o:connecttype="custom" o:connectlocs="0,4125;2355,4125;2355,3750;0,3750;0,4125" o:connectangles="0,0,0,0,0"/>
              </v:shape>
            </v:group>
            <v:group id="Group 1160" o:spid="_x0000_s1306" style="position:absolute;left:1112;top:4140;width:2355;height:375" coordorigin="1112,4140"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1161" o:spid="_x0000_s1307" style="position:absolute;left:1112;top:4140;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csUA&#10;AADdAAAADwAAAGRycy9kb3ducmV2LnhtbERPTWvCQBC9F/oflin0VjdKkRpdRQShFETU9NDbmB2T&#10;aHY27m40+uu7hYK3ebzPmcw6U4sLOV9ZVtDvJSCIc6srLhRku+XbBwgfkDXWlknBjTzMps9PE0y1&#10;vfKGLttQiBjCPkUFZQhNKqXPSzLoe7YhjtzBOoMhQldI7fAaw00tB0kylAYrjg0lNrQoKT9tW6Ng&#10;dWjPG5m54+D7R2ftff21n7+flXp96eZjEIG68BD/uz91nD8c9eHv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z1yxQAAAN0AAAAPAAAAAAAAAAAAAAAAAJgCAABkcnMv&#10;ZG93bnJldi54bWxQSwUGAAAAAAQABAD1AAAAigMAAAAA&#10;" path="m,375r2355,l2355,,,,,375xe" stroked="f">
                <v:path arrowok="t" o:connecttype="custom" o:connectlocs="0,4515;2355,4515;2355,4140;0,4140;0,4515" o:connectangles="0,0,0,0,0"/>
              </v:shape>
            </v:group>
            <v:group id="Group 1158" o:spid="_x0000_s1308" style="position:absolute;left:1114;top:4524;width:2355;height:375" coordorigin="1114,4524"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159" o:spid="_x0000_s1309" style="position:absolute;left:1114;top:4524;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GnsYA&#10;AADdAAAADwAAAGRycy9kb3ducmV2LnhtbERPTWvCQBC9F/wPywi91Y22SE1dRQShFIpo46G3aXZM&#10;UrOzcXej0V/vCoXe5vE+ZzrvTC1O5HxlWcFwkIAgzq2uuFCQfa2eXkH4gKyxtkwKLuRhPus9TDHV&#10;9swbOm1DIWII+xQVlCE0qZQ+L8mgH9iGOHJ76wyGCF0htcNzDDe1HCXJWBqsODaU2NCypPywbY2C&#10;z3173MjM/Y523zprr+uPn8XLUanHfrd4AxGoC//iP/e7jvPHk2e4fx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UGnsYAAADdAAAADwAAAAAAAAAAAAAAAACYAgAAZHJz&#10;L2Rvd25yZXYueG1sUEsFBgAAAAAEAAQA9QAAAIsDAAAAAA==&#10;" path="m,375r2355,l2355,,,,,375xe" stroked="f">
                <v:path arrowok="t" o:connecttype="custom" o:connectlocs="0,4899;2355,4899;2355,4524;0,4524;0,4899" o:connectangles="0,0,0,0,0"/>
              </v:shape>
            </v:group>
            <v:group id="Group 1156" o:spid="_x0000_s1310" style="position:absolute;left:1109;top:4926;width:2355;height:375" coordorigin="1109,4926"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157" o:spid="_x0000_s1311" style="position:absolute;left:1109;top:4926;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7ccYA&#10;AADdAAAADwAAAGRycy9kb3ducmV2LnhtbERPTWvCQBC9F/wPywi91Y3SSk1dRQShFIpo46G3aXZM&#10;UrOzcXej0V/vCoXe5vE+ZzrvTC1O5HxlWcFwkIAgzq2uuFCQfa2eXkH4gKyxtkwKLuRhPus9TDHV&#10;9swbOm1DIWII+xQVlCE0qZQ+L8mgH9iGOHJ76wyGCF0htcNzDDe1HCXJWBqsODaU2NCypPywbY2C&#10;z3173MjM/Y523zprr+uPn8XzUanHfrd4AxGoC//iP/e7jvPHkxe4fx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A7ccYAAADdAAAADwAAAAAAAAAAAAAAAACYAgAAZHJz&#10;L2Rvd25yZXYueG1sUEsFBgAAAAAEAAQA9QAAAIsDAAAAAA==&#10;" path="m,375r2355,l2355,,,,,375xe" stroked="f">
                <v:path arrowok="t" o:connecttype="custom" o:connectlocs="0,5301;2355,5301;2355,4926;0,4926;0,5301" o:connectangles="0,0,0,0,0"/>
              </v:shape>
            </v:group>
            <v:group id="Group 1154" o:spid="_x0000_s1312" style="position:absolute;left:1116;top:5299;width:2355;height:375" coordorigin="1116,5299"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1155" o:spid="_x0000_s1313" style="position:absolute;left:1116;top:5299;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AncYA&#10;AADdAAAADwAAAGRycy9kb3ducmV2LnhtbERPTWvCQBC9F/oflil4001FrE1dRQRBBClqeuhtmh2T&#10;tNnZuLvR2F/fFYTe5vE+ZzrvTC3O5HxlWcHzIAFBnFtdcaEgO6z6ExA+IGusLZOCK3mYzx4fpphq&#10;e+EdnfehEDGEfYoKyhCaVEqfl2TQD2xDHLmjdQZDhK6Q2uElhptaDpNkLA1WHBtKbGhZUv6zb42C&#10;7bE97WTmvocfnzprf983X4vRSaneU7d4AxGoC//iu3ut4/zx6wv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4AncYAAADdAAAADwAAAAAAAAAAAAAAAACYAgAAZHJz&#10;L2Rvd25yZXYueG1sUEsFBgAAAAAEAAQA9QAAAIsDAAAAAA==&#10;" path="m,375r2355,l2355,,,,,375xe" stroked="f">
                <v:path arrowok="t" o:connecttype="custom" o:connectlocs="0,5674;2355,5674;2355,5299;0,5299;0,5674" o:connectangles="0,0,0,0,0"/>
              </v:shape>
            </v:group>
            <v:group id="Group 1152" o:spid="_x0000_s1314" style="position:absolute;left:1119;top:5696;width:2355;height:375" coordorigin="1119,5696"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1153" o:spid="_x0000_s1315" style="position:absolute;left:1119;top:5696;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xdMUA&#10;AADdAAAADwAAAGRycy9kb3ducmV2LnhtbERPTWvCQBC9F/wPywi91U2lSI2uIoJQCiJqevA2Zsck&#10;Njsbdzca/fXdQqG3ebzPmc47U4srOV9ZVvA6SEAQ51ZXXCjI9quXdxA+IGusLZOCO3mYz3pPU0y1&#10;vfGWrrtQiBjCPkUFZQhNKqXPSzLoB7YhjtzJOoMhQldI7fAWw00th0kykgYrjg0lNrQsKf/etUbB&#10;+tRetjJz5+HXQWftY/N5XLxdlHrud4sJiEBd+Bf/uT90nD8aj+H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TF0xQAAAN0AAAAPAAAAAAAAAAAAAAAAAJgCAABkcnMv&#10;ZG93bnJldi54bWxQSwUGAAAAAAQABAD1AAAAigMAAAAA&#10;" path="m,375r2355,l2355,,,,,375xe" stroked="f">
                <v:path arrowok="t" o:connecttype="custom" o:connectlocs="0,6071;2355,6071;2355,5696;0,5696;0,6071" o:connectangles="0,0,0,0,0"/>
              </v:shape>
            </v:group>
            <v:group id="Group 1150" o:spid="_x0000_s1316" style="position:absolute;left:1299;top:4902;width:2160;height:2" coordorigin="1299,4902"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1151" o:spid="_x0000_s1317" style="position:absolute;left:1299;top:4902;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owsUA&#10;AADdAAAADwAAAGRycy9kb3ducmV2LnhtbERPS2vCQBC+F/oflil4qxu1WEldxYiCUGp9HTwO2WkS&#10;zM7G7Gpif323IHibj+8542lrSnGl2hWWFfS6EQji1OqCMwWH/fJ1BMJ5ZI2lZVJwIwfTyfPTGGNt&#10;G97SdeczEULYxagg976KpXRpTgZd11bEgfuxtUEfYJ1JXWMTwk0p+1E0lAYLDg05VjTPKT3tLkbB&#10;59tgc5Hn7XeySJLmVpT+d338Uqrz0s4+QHhq/UN8d690mP8e9eD/m3C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KjCxQAAAN0AAAAPAAAAAAAAAAAAAAAAAJgCAABkcnMv&#10;ZG93bnJldi54bWxQSwUGAAAAAAQABAD1AAAAigMAAAAA&#10;" path="m2160,l,e" filled="f" strokecolor="#ec7c30" strokeweight=".5pt">
                <v:path arrowok="t" o:connecttype="custom" o:connectlocs="2160,0;0,0" o:connectangles="0,0"/>
              </v:shape>
            </v:group>
            <v:group id="Group 1148" o:spid="_x0000_s1318" style="position:absolute;left:1298;top:6053;width:2160;height:2" coordorigin="1298,6053"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1149" o:spid="_x0000_s1319" style="position:absolute;left:1298;top:6053;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TLsUA&#10;AADdAAAADwAAAGRycy9kb3ducmV2LnhtbERPTWvCQBC9C/6HZQq96aYqKqmrmFJBKNVGe+hxyE6T&#10;YHY2za4m9te7BaG3ebzPWaw6U4kLNa60rOBpGIEgzqwuOVfwedwM5iCcR9ZYWSYFV3KwWvZ7C4y1&#10;bTmly8HnIoSwi1FB4X0dS+myggy6oa2JA/dtG4M+wCaXusE2hJtKjqJoKg2WHBoKrOmloOx0OBsF&#10;b5Pxx1n+pPvkNUnaa1n5393Xu1KPD936GYSnzv+L7+6tDvNn0Rj+vg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pMuxQAAAN0AAAAPAAAAAAAAAAAAAAAAAJgCAABkcnMv&#10;ZG93bnJldi54bWxQSwUGAAAAAAQABAD1AAAAigMAAAAA&#10;" path="m2160,l,e" filled="f" strokecolor="#ec7c30" strokeweight=".5pt">
                <v:path arrowok="t" o:connecttype="custom" o:connectlocs="2160,0;0,0" o:connectangles="0,0"/>
              </v:shape>
            </v:group>
            <v:group id="Group 1146" o:spid="_x0000_s1320" style="position:absolute;left:1111;top:6256;width:2355;height:375" coordorigin="1111,6256"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1147" o:spid="_x0000_s1321" style="position:absolute;left:1111;top:6256;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ha8UA&#10;AADdAAAADwAAAGRycy9kb3ducmV2LnhtbERPTWvCQBC9C/6HZQq96abSVomuIkKhFIpo48HbmB2T&#10;tNnZuLvR1F/fLQje5vE+Z7boTC3O5HxlWcHTMAFBnFtdcaEg+3obTED4gKyxtkwKfsnDYt7vzTDV&#10;9sIbOm9DIWII+xQVlCE0qZQ+L8mgH9qGOHJH6wyGCF0htcNLDDe1HCXJqzRYcWwosaFVSfnPtjUK&#10;Po/taSMz9z3a7XXWXtcfh+XzSanHh245BRGoC3fxzf2u4/xx8gL/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6FrxQAAAN0AAAAPAAAAAAAAAAAAAAAAAJgCAABkcnMv&#10;ZG93bnJldi54bWxQSwUGAAAAAAQABAD1AAAAigMAAAAA&#10;" path="m,375r2355,l2355,,,,,375xe" stroked="f">
                <v:path arrowok="t" o:connecttype="custom" o:connectlocs="0,6631;2355,6631;2355,6256;0,6256;0,6631" o:connectangles="0,0,0,0,0"/>
              </v:shape>
            </v:group>
            <v:group id="Group 1144" o:spid="_x0000_s1322" style="position:absolute;left:1123;top:6856;width:2355;height:375" coordorigin="1123,6856"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shape id="Freeform 1145" o:spid="_x0000_s1323" style="position:absolute;left:1123;top:6856;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ah8UA&#10;AADdAAAADwAAAGRycy9kb3ducmV2LnhtbERPTWvCQBC9F/wPywi91Y1SqkRXEUEohVK08eBtzI5J&#10;NDsbdzea+uu7QqG3ebzPmS06U4srOV9ZVjAcJCCIc6srLhRk3+uXCQgfkDXWlknBD3lYzHtPM0y1&#10;vfGGrttQiBjCPkUFZQhNKqXPSzLoB7YhjtzROoMhQldI7fAWw00tR0nyJg1WHBtKbGhVUn7etkbB&#10;57G9bGTmTqPdXmft/evjsHy9KPXc75ZTEIG68C/+c7/rOH+cjOHx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ZqHxQAAAN0AAAAPAAAAAAAAAAAAAAAAAJgCAABkcnMv&#10;ZG93bnJldi54bWxQSwUGAAAAAAQABAD1AAAAigMAAAAA&#10;" path="m,375r2355,l2355,,,,,375xe" stroked="f">
                <v:path arrowok="t" o:connecttype="custom" o:connectlocs="0,7231;2355,7231;2355,6856;0,6856;0,7231" o:connectangles="0,0,0,0,0"/>
              </v:shape>
            </v:group>
            <v:group id="Group 1142" o:spid="_x0000_s1324" style="position:absolute;left:1118;top:7243;width:2355;height:375" coordorigin="1118,7243"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shape id="Freeform 1143" o:spid="_x0000_s1325" style="position:absolute;left:1118;top:7243;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rbsUA&#10;AADdAAAADwAAAGRycy9kb3ducmV2LnhtbERPTWvCQBC9C/6HZQq96aZSWo2uIkKhFIpo48HbmB2T&#10;tNnZuLvR1F/fLQje5vE+Z7boTC3O5HxlWcHTMAFBnFtdcaEg+3objEH4gKyxtkwKfsnDYt7vzTDV&#10;9sIbOm9DIWII+xQVlCE0qZQ+L8mgH9qGOHJH6wyGCF0htcNLDDe1HCXJizRYcWwosaFVSfnPtjUK&#10;Po/taSMz9z3a7XXWXtcfh+XzSanHh245BRGoC3fxzf2u4/zXZAL/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qtuxQAAAN0AAAAPAAAAAAAAAAAAAAAAAJgCAABkcnMv&#10;ZG93bnJldi54bWxQSwUGAAAAAAQABAD1AAAAigMAAAAA&#10;" path="m,375r2355,l2355,,,,,375xe" stroked="f">
                <v:path arrowok="t" o:connecttype="custom" o:connectlocs="0,7618;2355,7618;2355,7243;0,7243;0,7618" o:connectangles="0,0,0,0,0"/>
              </v:shape>
            </v:group>
            <v:group id="Group 1140" o:spid="_x0000_s1326" style="position:absolute;left:1125;top:7616;width:2355;height:375" coordorigin="1125,7616"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1141" o:spid="_x0000_s1327" style="position:absolute;left:1125;top:7616;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xtcUA&#10;AADdAAAADwAAAGRycy9kb3ducmV2LnhtbERPTWvCQBC9F/wPywje6iYiraSuIkKhCFK08dDbNDsm&#10;qdnZuLvRtL/eFQq9zeN9znzZm0ZcyPnasoJ0nIAgLqyuuVSQf7w+zkD4gKyxsUwKfsjDcjF4mGOm&#10;7ZV3dNmHUsQQ9hkqqEJoMyl9UZFBP7YtceSO1hkMEbpSaofXGG4aOUmSJ2mw5thQYUvriorTvjMK&#10;tsfuvJO5+54cPnXe/b5vvlbTs1KjYb96ARGoD//iP/ebjvOf0xTu38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TG1xQAAAN0AAAAPAAAAAAAAAAAAAAAAAJgCAABkcnMv&#10;ZG93bnJldi54bWxQSwUGAAAAAAQABAD1AAAAigMAAAAA&#10;" path="m,375r2355,l2355,,,,,375xe" stroked="f">
                <v:path arrowok="t" o:connecttype="custom" o:connectlocs="0,7991;2355,7991;2355,7616;0,7616;0,7991" o:connectangles="0,0,0,0,0"/>
              </v:shape>
            </v:group>
            <v:group id="Group 1138" o:spid="_x0000_s1328" style="position:absolute;left:1128;top:7998;width:2355;height:375" coordorigin="1128,7998"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1139" o:spid="_x0000_s1329" style="position:absolute;left:1128;top:7998;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KWcYA&#10;AADdAAAADwAAAGRycy9kb3ducmV2LnhtbERPTWvCQBC9C/6HZQRvdaOWKqmriFAohVLUeOhtmh2T&#10;1Oxs3N1o2l/fFQre5vE+Z7HqTC0u5HxlWcF4lIAgzq2uuFCQ7V8e5iB8QNZYWyYFP+Rhtez3Fphq&#10;e+UtXXahEDGEfYoKyhCaVEqfl2TQj2xDHLmjdQZDhK6Q2uE1hptaTpLkSRqsODaU2NCmpPy0a42C&#10;92N73srMfU8Onzprfz/evtaPZ6WGg279DCJQF+7if/erjvNn4yncvokn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cKWcYAAADdAAAADwAAAAAAAAAAAAAAAACYAgAAZHJz&#10;L2Rvd25yZXYueG1sUEsFBgAAAAAEAAQA9QAAAIsDAAAAAA==&#10;" path="m,375r2355,l2355,,,,,375xe" stroked="f">
                <v:path arrowok="t" o:connecttype="custom" o:connectlocs="0,8373;2355,8373;2355,7998;0,7998;0,8373" o:connectangles="0,0,0,0,0"/>
              </v:shape>
            </v:group>
            <v:group id="Group 1136" o:spid="_x0000_s1330" style="position:absolute;left:1129;top:8409;width:2355;height:375" coordorigin="1129,8409"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1137" o:spid="_x0000_s1331" style="position:absolute;left:1129;top:8409;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tsYA&#10;AADdAAAADwAAAGRycy9kb3ducmV2LnhtbERPTWvCQBC9C/6HZQRvdaPYKqmriFAohVLUeOhtmh2T&#10;1Oxs3N1o2l/fFQre5vE+Z7HqTC0u5HxlWcF4lIAgzq2uuFCQ7V8e5iB8QNZYWyYFP+Rhtez3Fphq&#10;e+UtXXahEDGEfYoKyhCaVEqfl2TQj2xDHLmjdQZDhK6Q2uE1hptaTpLkSRqsODaU2NCmpPy0a42C&#10;92N73srMfU8Onzprfz/evtbTs1LDQbd+BhGoC3fxv/tVx/mz8SPcvokn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3tsYAAADdAAAADwAAAAAAAAAAAAAAAACYAgAAZHJz&#10;L2Rvd25yZXYueG1sUEsFBgAAAAAEAAQA9QAAAIsDAAAAAA==&#10;" path="m,375r2355,l2355,,,,,375xe" stroked="f">
                <v:path arrowok="t" o:connecttype="custom" o:connectlocs="0,8784;2355,8784;2355,8409;0,8409;0,8784" o:connectangles="0,0,0,0,0"/>
              </v:shape>
            </v:group>
            <v:group id="Group 1134" o:spid="_x0000_s1332" style="position:absolute;left:1124;top:8769;width:2355;height:375" coordorigin="1124,8769"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135" o:spid="_x0000_s1333" style="position:absolute;left:1124;top:8769;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MWsUA&#10;AADdAAAADwAAAGRycy9kb3ducmV2LnhtbERPTWvCQBC9F/oflin01myUopK6igiCCKWo6aG3aXZM&#10;0mZn4+5GY3+9WxC8zeN9znTem0acyPnasoJBkoIgLqyuuVSQ71cvExA+IGtsLJOCC3mYzx4fpphp&#10;e+YtnXahFDGEfYYKqhDaTEpfVGTQJ7YljtzBOoMhQldK7fAcw00jh2k6kgZrjg0VtrSsqPjddUbB&#10;+6E7bmXufoafXzrv/j4234vXo1LPT/3iDUSgPtzFN/dax/njwRj+v4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AxaxQAAAN0AAAAPAAAAAAAAAAAAAAAAAJgCAABkcnMv&#10;ZG93bnJldi54bWxQSwUGAAAAAAQABAD1AAAAigMAAAAA&#10;" path="m,375r2355,l2355,,,,,375xe" stroked="f">
                <v:path arrowok="t" o:connecttype="custom" o:connectlocs="0,9144;2355,9144;2355,8769;0,8769;0,9144" o:connectangles="0,0,0,0,0"/>
              </v:shape>
            </v:group>
            <v:group id="Group 1132" o:spid="_x0000_s1334" style="position:absolute;left:1131;top:9172;width:2355;height:375" coordorigin="1131,9172"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133" o:spid="_x0000_s1335" style="position:absolute;left:1131;top:9172;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9s8YA&#10;AADdAAAADwAAAGRycy9kb3ducmV2LnhtbERPTWvCQBC9C/6HZQRvdaNIq6mriFAohVLUeOhtmh2T&#10;1Oxs3N1o2l/fFQre5vE+Z7HqTC0u5HxlWcF4lIAgzq2uuFCQ7V8eZiB8QNZYWyYFP+Rhtez3Fphq&#10;e+UtXXahEDGEfYoKyhCaVEqfl2TQj2xDHLmjdQZDhK6Q2uE1hptaTpLkURqsODaU2NCmpPy0a42C&#10;92N73srMfU8Onzprfz/evtbTs1LDQbd+BhGoC3fxv/tVx/lP4zncvokn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89s8YAAADdAAAADwAAAAAAAAAAAAAAAACYAgAAZHJz&#10;L2Rvd25yZXYueG1sUEsFBgAAAAAEAAQA9QAAAIsDAAAAAA==&#10;" path="m,375r2355,l2355,,,,,375xe" stroked="f">
                <v:path arrowok="t" o:connecttype="custom" o:connectlocs="0,9547;2355,9547;2355,9172;0,9172;0,9547" o:connectangles="0,0,0,0,0"/>
              </v:shape>
            </v:group>
            <v:group id="Group 1130" o:spid="_x0000_s1336" style="position:absolute;left:1134;top:9924;width:2355;height:375" coordorigin="1134,9924"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1131" o:spid="_x0000_s1337" style="position:absolute;left:1134;top:9924;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7CMUA&#10;AADdAAAADwAAAGRycy9kb3ducmV2LnhtbERPTWvCQBC9F/wPyxR6qxtDsSW6igiFUiiipgdvY3ZM&#10;YrOzcXejaX+9KxS8zeN9znTem0acyfnasoLRMAFBXFhdc6kg374/v4HwAVljY5kU/JKH+WzwMMVM&#10;2wuv6bwJpYgh7DNUUIXQZlL6oiKDfmhb4sgdrDMYInSl1A4vMdw0Mk2SsTRYc2yosKVlRcXPpjMK&#10;vg7daS1zd0y/dzrv/laf+8XLSamnx34xARGoD3fxv/tDx/mv6Qhu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fsIxQAAAN0AAAAPAAAAAAAAAAAAAAAAAJgCAABkcnMv&#10;ZG93bnJldi54bWxQSwUGAAAAAAQABAD1AAAAigMAAAAA&#10;" path="m,375r2355,l2355,,,,,375xe" stroked="f">
                <v:path arrowok="t" o:connecttype="custom" o:connectlocs="0,10299;2355,10299;2355,9924;0,9924;0,10299" o:connectangles="0,0,0,0,0"/>
              </v:shape>
            </v:group>
            <v:group id="Group 1128" o:spid="_x0000_s1338" style="position:absolute;left:1127;top:9556;width:2355;height:375" coordorigin="1127,9556"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1129" o:spid="_x0000_s1339" style="position:absolute;left:1127;top:9556;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A5MYA&#10;AADdAAAADwAAAGRycy9kb3ducmV2LnhtbERPTWvCQBC9F/wPywi91Y1paSW6igiFUiiipgdvY3ZM&#10;0mZn4+5GU399Vyj0No/3ObNFbxpxJudrywrGowQEcWF1zaWCfPf6MAHhA7LGxjIp+CEPi/ngboaZ&#10;thfe0HkbShFD2GeooAqhzaT0RUUG/ci2xJE7WmcwROhKqR1eYrhpZJokz9JgzbGhwpZWFRXf284o&#10;+Dh2p43M3Vf6udd5d12/H5ZPJ6Xuh/1yCiJQH/7Ff+43Hee/pI9w+ya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A5MYAAADdAAAADwAAAAAAAAAAAAAAAACYAgAAZHJz&#10;L2Rvd25yZXYueG1sUEsFBgAAAAAEAAQA9QAAAIsDAAAAAA==&#10;" path="m,375r2355,l2355,,,,,375xe" stroked="f">
                <v:path arrowok="t" o:connecttype="custom" o:connectlocs="0,9931;2355,9931;2355,9556;0,9556;0,9931" o:connectangles="0,0,0,0,0"/>
              </v:shape>
            </v:group>
            <v:group id="Group 1126" o:spid="_x0000_s1340" style="position:absolute;left:1137;top:10489;width:2355;height:375" coordorigin="1137,10489"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1127" o:spid="_x0000_s1341" style="position:absolute;left:1137;top:10489;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9C8YA&#10;AADdAAAADwAAAGRycy9kb3ducmV2LnhtbERPS2vCQBC+F/wPywi91Y2hD4muIkKhFIqo6cHbmB2T&#10;tNnZuLvR1F/fFQq9zcf3nNmiN404k/O1ZQXjUQKCuLC65lJBvnt9mIDwAVljY5kU/JCHxXxwN8NM&#10;2wtv6LwNpYgh7DNUUIXQZlL6oiKDfmRb4sgdrTMYInSl1A4vMdw0Mk2SZ2mw5thQYUuriorvbWcU&#10;fBy700bm7iv93Ou8u67fD8vHk1L3w345BRGoD//iP/ebjvNf0ie4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79C8YAAADdAAAADwAAAAAAAAAAAAAAAACYAgAAZHJz&#10;L2Rvd25yZXYueG1sUEsFBgAAAAAEAAQA9QAAAIsDAAAAAA==&#10;" path="m,375r2355,l2355,,,,,375xe" stroked="f">
                <v:path arrowok="t" o:connecttype="custom" o:connectlocs="0,10864;2355,10864;2355,10489;0,10489;0,10864" o:connectangles="0,0,0,0,0"/>
              </v:shape>
            </v:group>
            <v:group id="Group 1124" o:spid="_x0000_s1342" style="position:absolute;left:1132;top:11238;width:2355;height:375" coordorigin="1132,11238"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1125" o:spid="_x0000_s1343" style="position:absolute;left:1132;top:11238;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G58UA&#10;AADdAAAADwAAAGRycy9kb3ducmV2LnhtbERPTWvCQBC9F/oflin0VjcNRUvqKiIIIpSipofeptkx&#10;SZudjbsbjf56VxC8zeN9znjam0YcyPnasoLXQQKCuLC65lJBvl28vIPwAVljY5kUnMjDdPL4MMZM&#10;2yOv6bAJpYgh7DNUUIXQZlL6oiKDfmBb4sjtrDMYInSl1A6PMdw0Mk2SoTRYc2yosKV5RcX/pjMK&#10;Pnfdfi1z95d+/+i8O3+tfmdve6Wen/rZB4hAfbiLb+6ljvNH6Qiu38QT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MbnxQAAAN0AAAAPAAAAAAAAAAAAAAAAAJgCAABkcnMv&#10;ZG93bnJldi54bWxQSwUGAAAAAAQABAD1AAAAigMAAAAA&#10;" path="m,375r2355,l2355,,,,,375xe" stroked="f">
                <v:path arrowok="t" o:connecttype="custom" o:connectlocs="0,11613;2355,11613;2355,11238;0,11238;0,11613" o:connectangles="0,0,0,0,0"/>
              </v:shape>
            </v:group>
            <v:group id="Group 1122" o:spid="_x0000_s1344" style="position:absolute;left:1139;top:11985;width:2355;height:375" coordorigin="1139,11985"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shape id="Freeform 1123" o:spid="_x0000_s1345" style="position:absolute;left:1139;top:11985;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3DsYA&#10;AADdAAAADwAAAGRycy9kb3ducmV2LnhtbERPTWvCQBC9F/wPywi91Y2htDW6igiFUiiipgdvY3ZM&#10;0mZn4+5GU399Vyj0No/3ObNFbxpxJudrywrGowQEcWF1zaWCfPf68ALCB2SNjWVS8EMeFvPB3Qwz&#10;bS+8ofM2lCKGsM9QQRVCm0npi4oM+pFtiSN3tM5giNCVUju8xHDTyDRJnqTBmmNDhS2tKiq+t51R&#10;8HHsThuZu6/0c6/z7rp+PywfT0rdD/vlFESgPvyL/9xvOs5/Tidw+ya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P3DsYAAADdAAAADwAAAAAAAAAAAAAAAACYAgAAZHJz&#10;L2Rvd25yZXYueG1sUEsFBgAAAAAEAAQA9QAAAIsDAAAAAA==&#10;" path="m,375r2355,l2355,,,,,375xe" stroked="f">
                <v:path arrowok="t" o:connecttype="custom" o:connectlocs="0,12360;2355,12360;2355,11985;0,11985;0,12360" o:connectangles="0,0,0,0,0"/>
              </v:shape>
            </v:group>
            <v:group id="Group 1120" o:spid="_x0000_s1346" style="position:absolute;left:1142;top:12781;width:2355;height:375" coordorigin="1142,12781"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1121" o:spid="_x0000_s1347" style="position:absolute;left:1142;top:12781;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t1cYA&#10;AADdAAAADwAAAGRycy9kb3ducmV2LnhtbERPTWvCQBC9C/6HZQRvdaOWKqmriFAohVLUeOhtmh2T&#10;1Oxs3N1o2l/fFQre5vE+Z7HqTC0u5HxlWcF4lIAgzq2uuFCQ7V8e5iB8QNZYWyYFP+Rhtez3Fphq&#10;e+UtXXahEDGEfYoKyhCaVEqfl2TQj2xDHLmjdQZDhK6Q2uE1hptaTpLkSRqsODaU2NCmpPy0a42C&#10;92N73srMfU8Onzprfz/evtaPZ6WGg279DCJQF+7if/erjvNn0zHcvokn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xt1cYAAADdAAAADwAAAAAAAAAAAAAAAACYAgAAZHJz&#10;L2Rvd25yZXYueG1sUEsFBgAAAAAEAAQA9QAAAIsDAAAAAA==&#10;" path="m,375r2355,l2355,,,,,375xe" stroked="f">
                <v:path arrowok="t" o:connecttype="custom" o:connectlocs="0,13156;2355,13156;2355,12781;0,12781;0,13156" o:connectangles="0,0,0,0,0"/>
              </v:shape>
            </v:group>
            <v:group id="Group 1118" o:spid="_x0000_s1348" style="position:absolute;left:1143;top:13374;width:2355;height:375" coordorigin="1143,13374"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1119" o:spid="_x0000_s1349" style="position:absolute;left:1143;top:13374;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WOcYA&#10;AADdAAAADwAAAGRycy9kb3ducmV2LnhtbERPTWvCQBC9C/0PyxS86aZa2pK6igiCCCLa9NDbNDsm&#10;abOzcXejqb++Kwje5vE+ZzLrTC1O5HxlWcHTMAFBnFtdcaEg+1gO3kD4gKyxtkwK/sjDbPrQm2Cq&#10;7Zl3dNqHQsQQ9ikqKENoUil9XpJBP7QNceQO1hkMEbpCaofnGG5qOUqSF2mw4thQYkOLkvLffWsU&#10;bA7tcScz9zP6/NJZe9muv+fPR6X6j938HUSgLtzFN/dKx/mv4zF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JWOcYAAADdAAAADwAAAAAAAAAAAAAAAACYAgAAZHJz&#10;L2Rvd25yZXYueG1sUEsFBgAAAAAEAAQA9QAAAIsDAAAAAA==&#10;" path="m,375r2355,l2355,,,,,375xe" stroked="f">
                <v:path arrowok="t" o:connecttype="custom" o:connectlocs="0,13749;2355,13749;2355,13374;0,13374;0,13749" o:connectangles="0,0,0,0,0"/>
              </v:shape>
            </v:group>
            <v:group id="Group 1116" o:spid="_x0000_s1350" style="position:absolute;left:1146;top:14193;width:2355;height:338" coordorigin="1146,14193" coordsize="2355,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117" o:spid="_x0000_s1351" style="position:absolute;left:1146;top:14193;width:2355;height:338;visibility:visible;mso-wrap-style:square;v-text-anchor:top" coordsize="235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JzMMA&#10;AADdAAAADwAAAGRycy9kb3ducmV2LnhtbERPTWvCQBC9F/wPywi91Y1pbSS6Ca1QW3oziuchOybB&#10;7GzIrjHtr+8WBG/zeJ+zzkfTioF611hWMJ9FIIhLqxuuFBz2H09LEM4ja2wtk4IfcpBnk4c1ptpe&#10;eUdD4SsRQtilqKD2vkuldGVNBt3MdsSBO9neoA+wr6Tu8RrCTSvjKHqVBhsODTV2tKmpPBcXoyAu&#10;vn3ynuwwPg6/+6X73L40eqvU43R8W4HwNPq7+Ob+0mF+8ryA/2/C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vJzMMAAADdAAAADwAAAAAAAAAAAAAAAACYAgAAZHJzL2Rv&#10;d25yZXYueG1sUEsFBgAAAAAEAAQA9QAAAIgDAAAAAA==&#10;" path="m,338r2355,l2355,,,,,338xe" stroked="f">
                <v:path arrowok="t" o:connecttype="custom" o:connectlocs="0,14531;2355,14531;2355,14193;0,14193;0,14531" o:connectangles="0,0,0,0,0"/>
              </v:shape>
            </v:group>
            <v:group id="Group 1114" o:spid="_x0000_s1352" style="position:absolute;left:1139;top:13818;width:2355;height:375" coordorigin="1139,13818" coordsize="235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115" o:spid="_x0000_s1353" style="position:absolute;left:1139;top:13818;width:2355;height:375;visibility:visible;mso-wrap-style:square;v-text-anchor:top" coordsize="23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lQOsYA&#10;AADdAAAADwAAAGRycy9kb3ducmV2LnhtbERPTWvCQBC9F/wPywi91Y22VEldRQShFIpo46G3aXZM&#10;UrOzcXej0V/vCoXe5vE+ZzrvTC1O5HxlWcFwkIAgzq2uuFCQfa2eJiB8QNZYWyYFF/Iwn/Uepphq&#10;e+YNnbahEDGEfYoKyhCaVEqfl2TQD2xDHLm9dQZDhK6Q2uE5hptajpLkVRqsODaU2NCypPywbY2C&#10;z3173MjM/Y523zprr+uPn8XLUanHfrd4AxGoC//iP/e7jvPHz2O4fx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lQOsYAAADdAAAADwAAAAAAAAAAAAAAAACYAgAAZHJz&#10;L2Rvd25yZXYueG1sUEsFBgAAAAAEAAQA9QAAAIsDAAAAAA==&#10;" path="m,375r2355,l2355,,,,,375xe" stroked="f">
                <v:path arrowok="t" o:connecttype="custom" o:connectlocs="0,14193;2355,14193;2355,13818;0,13818;0,14193" o:connectangles="0,0,0,0,0"/>
              </v:shape>
            </v:group>
            <v:group id="Group 1112" o:spid="_x0000_s1354" style="position:absolute;left:1293;top:6809;width:2160;height:2" coordorigin="1293,6809"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113" o:spid="_x0000_s1355" style="position:absolute;left:1293;top:6809;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uecYA&#10;AADdAAAADwAAAGRycy9kb3ducmV2LnhtbERPTWvCQBC9C/6HZYTe6sYqWqOrNKWFQlGr9tDjkB2T&#10;YHY2za4m9te7QsHbPN7nzJetKcWZaldYVjDoRyCIU6sLzhR8798fn0E4j6yxtEwKLuRgueh25hhr&#10;2/CWzjufiRDCLkYFufdVLKVLczLo+rYiDtzB1gZ9gHUmdY1NCDelfIqisTRYcGjIsaLXnNLj7mQU&#10;fI6GXyf5u90kb0nSXIrS/61/Vko99NqXGQhPrb+L/90fOsyfDKdw+ya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5uecYAAADdAAAADwAAAAAAAAAAAAAAAACYAgAAZHJz&#10;L2Rvd25yZXYueG1sUEsFBgAAAAAEAAQA9QAAAIsDAAAAAA==&#10;" path="m2160,l,e" filled="f" strokecolor="#ec7c30" strokeweight=".5pt">
                <v:path arrowok="t" o:connecttype="custom" o:connectlocs="2160,0;0,0" o:connectangles="0,0"/>
              </v:shape>
            </v:group>
            <v:group id="Group 1110" o:spid="_x0000_s1356" style="position:absolute;left:1275;top:7980;width:2160;height:2" coordorigin="1275,7980"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111" o:spid="_x0000_s1357" style="position:absolute;left:1275;top:7980;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RAsYA&#10;AADdAAAADwAAAGRycy9kb3ducmV2LnhtbERPS2vCQBC+C/6HZYTedOODWlJXMcVCQfqIeuhxyI5J&#10;MDubZlcT/fXdQsHbfHzPWaw6U4kLNa60rGA8ikAQZ1aXnCs47F+HTyCcR9ZYWSYFV3KwWvZ7C4y1&#10;bTmly87nIoSwi1FB4X0dS+myggy6ka2JA3e0jUEfYJNL3WAbwk0lJ1H0KA2WHBoKrOmloOy0OxsF&#10;29n06yx/0s9kkyTttaz87eP7XamHQbd+BuGp83fxv/tNh/nz2Rj+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4RAsYAAADdAAAADwAAAAAAAAAAAAAAAACYAgAAZHJz&#10;L2Rvd25yZXYueG1sUEsFBgAAAAAEAAQA9QAAAIsDAAAAAA==&#10;" path="m2160,l,e" filled="f" strokecolor="#ec7c30" strokeweight=".5pt">
                <v:path arrowok="t" o:connecttype="custom" o:connectlocs="2160,0;0,0" o:connectangles="0,0"/>
              </v:shape>
            </v:group>
            <v:group id="Group 1108" o:spid="_x0000_s1358" style="position:absolute;left:1275;top:9145;width:2160;height:2" coordorigin="1275,9145"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109" o:spid="_x0000_s1359" style="position:absolute;left:1275;top:9145;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q7sUA&#10;AADdAAAADwAAAGRycy9kb3ducmV2LnhtbERPS2vCQBC+C/6HZYTedFMVK9FVGmmhUHx78Dhkp0lo&#10;djbNrib213cFobf5+J4zX7amFFeqXWFZwfMgAkGcWl1wpuB0fO9PQTiPrLG0TApu5GC56HbmGGvb&#10;8J6uB5+JEMIuRgW591UspUtzMugGtiIO3JetDfoA60zqGpsQbko5jKKJNFhwaMixolVO6ffhYhR8&#10;jke7i/zZb5O3JGluRel/N+e1Uk+99nUGwlPr/8UP94cO81/GI7h/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CruxQAAAN0AAAAPAAAAAAAAAAAAAAAAAJgCAABkcnMv&#10;ZG93bnJldi54bWxQSwUGAAAAAAQABAD1AAAAigMAAAAA&#10;" path="m2160,l,e" filled="f" strokecolor="#ec7c30" strokeweight=".5pt">
                <v:path arrowok="t" o:connecttype="custom" o:connectlocs="2160,0;0,0" o:connectangles="0,0"/>
              </v:shape>
            </v:group>
            <v:group id="Group 1106" o:spid="_x0000_s1360" style="position:absolute;left:1274;top:10305;width:2160;height:2" coordorigin="1274,10305"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107" o:spid="_x0000_s1361" style="position:absolute;left:1274;top:10305;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XAcYA&#10;AADdAAAADwAAAGRycy9kb3ducmV2LnhtbERPTWvCQBC9C/0Pywi96UZrrURXMaUFQdSqPfQ4ZMck&#10;NDubZlcT++u7BcHbPN7nzBatKcWFaldYVjDoRyCIU6sLzhR8Ht97ExDOI2ssLZOCKzlYzB86M4y1&#10;bXhPl4PPRAhhF6OC3PsqltKlORl0fVsRB+5ka4M+wDqTusYmhJtSDqNoLA0WHBpyrOg1p/T7cDYK&#10;1qOnj7P82e+StyRprkXpf7dfG6Ueu+1yCsJT6+/im3ulw/yX0TP8fxNO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UXAcYAAADdAAAADwAAAAAAAAAAAAAAAACYAgAAZHJz&#10;L2Rvd25yZXYueG1sUEsFBgAAAAAEAAQA9QAAAIsDAAAAAA==&#10;" path="m2160,l,e" filled="f" strokecolor="#ec7c30" strokeweight=".5pt">
                <v:path arrowok="t" o:connecttype="custom" o:connectlocs="2160,0;0,0" o:connectangles="0,0"/>
              </v:shape>
            </v:group>
            <v:group id="Group 1104" o:spid="_x0000_s1362" style="position:absolute;left:1278;top:11062;width:2160;height:2" coordorigin="1278,11062"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1105" o:spid="_x0000_s1363" style="position:absolute;left:1278;top:11062;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s7cYA&#10;AADdAAAADwAAAGRycy9kb3ducmV2LnhtbERPS2vCQBC+F/oflil4qxsf1JK6ipEWBKk26qHHITsm&#10;wexsml1N7K/vFgRv8/E9ZzrvTCUu1LjSsoJBPwJBnFldcq7gsP94fgXhPLLGyjIpuJKD+ezxYYqx&#10;ti2ndNn5XIQQdjEqKLyvYyldVpBB17c1ceCOtjHoA2xyqRtsQ7ip5DCKXqTBkkNDgTUtC8pOu7NR&#10;sB6Pvs7yJ90m70nSXsvK/26+P5XqPXWLNxCeOn8X39wrHeZPxhP4/ya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ss7cYAAADdAAAADwAAAAAAAAAAAAAAAACYAgAAZHJz&#10;L2Rvd25yZXYueG1sUEsFBgAAAAAEAAQA9QAAAIsDAAAAAA==&#10;" path="m2160,l,e" filled="f" strokecolor="#ec7c30" strokeweight=".5pt">
                <v:path arrowok="t" o:connecttype="custom" o:connectlocs="2160,0;0,0" o:connectangles="0,0"/>
              </v:shape>
            </v:group>
            <v:group id="Group 1102" o:spid="_x0000_s1364" style="position:absolute;left:1273;top:11840;width:2160;height:2" coordorigin="1273,11840"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103" o:spid="_x0000_s1365" style="position:absolute;left:1273;top:11840;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dBMYA&#10;AADdAAAADwAAAGRycy9kb3ducmV2LnhtbERPTWvCQBC9C/0Pywi96UYrtUZXMaUFQdSqPfQ4ZMck&#10;NDubZlcT++u7BcHbPN7nzBatKcWFaldYVjDoRyCIU6sLzhR8Ht97LyCcR9ZYWiYFV3KwmD90Zhhr&#10;2/CeLgefiRDCLkYFufdVLKVLczLo+rYiDtzJ1gZ9gHUmdY1NCDelHEbRszRYcGjIsaLXnNLvw9ko&#10;WI+ePs7yZ79L3pKkuRal/91+bZR67LbLKQhPrb+Lb+6VDvPHown8fxNO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gdBMYAAADdAAAADwAAAAAAAAAAAAAAAACYAgAAZHJz&#10;L2Rvd25yZXYueG1sUEsFBgAAAAAEAAQA9QAAAIsDAAAAAA==&#10;" path="m2160,l,e" filled="f" strokecolor="#ec7c30" strokeweight=".5pt">
                <v:path arrowok="t" o:connecttype="custom" o:connectlocs="2160,0;0,0" o:connectangles="0,0"/>
              </v:shape>
            </v:group>
            <v:group id="Group 1100" o:spid="_x0000_s1366" style="position:absolute;left:1267;top:12603;width:2160;height:2" coordorigin="1267,12603"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1101" o:spid="_x0000_s1367" style="position:absolute;left:1267;top:12603;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H38YA&#10;AADdAAAADwAAAGRycy9kb3ducmV2LnhtbERPTWvCQBC9C/0PyxS86UZrW0ldpSkKgmir9tDjkJ0m&#10;odnZmF1N9Ne7BcHbPN7nTGatKcWJaldYVjDoRyCIU6sLzhR87xe9MQjnkTWWlknBmRzMpg+dCcba&#10;Nryl085nIoSwi1FB7n0VS+nSnAy6vq2IA/dra4M+wDqTusYmhJtSDqPoRRosODTkWNFHTunf7mgU&#10;rEZPX0d52H4m8yRpzkXpL5uftVLdx/b9DYSn1t/FN/dSh/mvzwP4/yac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eH38YAAADdAAAADwAAAAAAAAAAAAAAAACYAgAAZHJz&#10;L2Rvd25yZXYueG1sUEsFBgAAAAAEAAQA9QAAAIsDAAAAAA==&#10;" path="m2160,l,e" filled="f" strokecolor="#ec7c30" strokeweight=".5pt">
                <v:path arrowok="t" o:connecttype="custom" o:connectlocs="2160,0;0,0" o:connectangles="0,0"/>
              </v:shape>
            </v:group>
            <v:group id="Group 1098" o:spid="_x0000_s1368" style="position:absolute;left:1270;top:13369;width:2160;height:2" coordorigin="1270,13369"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shape id="Freeform 1099" o:spid="_x0000_s1369" style="position:absolute;left:1270;top:13369;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8M8YA&#10;AADdAAAADwAAAGRycy9kb3ducmV2LnhtbERPS2vCQBC+C/6HZYTe6sb6qERXaUoLhaJW7aHHITsm&#10;wexsml1N7K93hYK3+fieM1+2phRnql1hWcGgH4EgTq0uOFPwvX9/nIJwHlljaZkUXMjBctHtzDHW&#10;tuEtnXc+EyGEXYwKcu+rWEqX5mTQ9W1FHLiDrQ36AOtM6hqbEG5K+RRFE2mw4NCQY0WvOaXH3cko&#10;+BwNv07yd7tJ3pKkuRSl/1v/rJR66LUvMxCeWn8X/7s/dJj/PB7C7Ztwgl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m8M8YAAADdAAAADwAAAAAAAAAAAAAAAACYAgAAZHJz&#10;L2Rvd25yZXYueG1sUEsFBgAAAAAEAAQA9QAAAIsDAAAAAA==&#10;" path="m2160,l,e" filled="f" strokecolor="#ec7c30" strokeweight=".5pt">
                <v:path arrowok="t" o:connecttype="custom" o:connectlocs="2160,0;0,0" o:connectangles="0,0"/>
              </v:shape>
            </v:group>
            <w10:wrap anchorx="page" anchory="page"/>
          </v:group>
        </w:pict>
      </w:r>
      <w:r w:rsidRPr="00AA08B5">
        <w:rPr>
          <w:sz w:val="18"/>
        </w:rPr>
        <w:t>Компрессор 2</w:t>
      </w:r>
    </w:p>
    <w:p w:rsidR="003E6078" w:rsidRPr="00AA08B5" w:rsidRDefault="003E6078">
      <w:pPr>
        <w:spacing w:line="200" w:lineRule="exact"/>
        <w:rPr>
          <w:sz w:val="20"/>
          <w:szCs w:val="20"/>
        </w:rPr>
      </w:pPr>
    </w:p>
    <w:p w:rsidR="003E6078" w:rsidRPr="00AA08B5" w:rsidRDefault="003E6078">
      <w:pPr>
        <w:spacing w:before="1" w:line="260" w:lineRule="exact"/>
        <w:rPr>
          <w:sz w:val="26"/>
          <w:szCs w:val="26"/>
        </w:rPr>
      </w:pPr>
    </w:p>
    <w:p w:rsidR="003E6078" w:rsidRPr="00AA08B5" w:rsidRDefault="003E6078">
      <w:pPr>
        <w:pStyle w:val="BodyText"/>
        <w:tabs>
          <w:tab w:val="left" w:pos="10071"/>
        </w:tabs>
        <w:spacing w:before="59"/>
        <w:ind w:left="100" w:firstLine="0"/>
        <w:rPr>
          <w:rFonts w:cs="Calibri"/>
        </w:rPr>
      </w:pPr>
      <w:r w:rsidRPr="00AA08B5">
        <w:t>Далее следует выписка функций блока управления, комбинированных с отдельными выходами во внешнем цоколе.</w:t>
      </w:r>
    </w:p>
    <w:p w:rsidR="003E6078" w:rsidRPr="00AA08B5" w:rsidRDefault="003E6078">
      <w:pPr>
        <w:pStyle w:val="BodyText"/>
        <w:tabs>
          <w:tab w:val="left" w:pos="9454"/>
        </w:tabs>
        <w:spacing w:before="20"/>
        <w:ind w:left="100" w:firstLine="0"/>
      </w:pPr>
      <w:r w:rsidRPr="00AA08B5">
        <w:t>Используйте этот перечень для лучшей ориентации в настройках и активации дополнительных устройств.</w:t>
      </w:r>
      <w:r w:rsidRPr="00AA08B5">
        <w:tab/>
      </w:r>
    </w:p>
    <w:p w:rsidR="003E6078" w:rsidRPr="00AA08B5" w:rsidRDefault="003E6078">
      <w:pPr>
        <w:sectPr w:rsidR="003E6078" w:rsidRPr="00AA08B5">
          <w:type w:val="continuous"/>
          <w:pgSz w:w="11910" w:h="16840"/>
          <w:pgMar w:top="0" w:right="620" w:bottom="280" w:left="620" w:header="708" w:footer="708" w:gutter="0"/>
          <w:cols w:space="708"/>
        </w:sectPr>
      </w:pPr>
    </w:p>
    <w:p w:rsidR="003E6078" w:rsidRPr="00AA08B5" w:rsidRDefault="003E6078">
      <w:pPr>
        <w:pStyle w:val="BodyText"/>
        <w:spacing w:before="40" w:line="259" w:lineRule="auto"/>
        <w:ind w:left="100" w:firstLine="0"/>
      </w:pPr>
      <w:r w:rsidRPr="00AA08B5">
        <w:t>Также в соответствии с данным списком можно просто найти источник сообщения о тревоге в случае, когда была активирована какая-либо функция, но комбинированный датчик не подключен.</w:t>
      </w:r>
    </w:p>
    <w:p w:rsidR="003E6078" w:rsidRPr="00AA08B5" w:rsidRDefault="003E6078">
      <w:pPr>
        <w:numPr>
          <w:ilvl w:val="0"/>
          <w:numId w:val="37"/>
        </w:numPr>
        <w:tabs>
          <w:tab w:val="left" w:pos="821"/>
        </w:tabs>
        <w:spacing w:before="160"/>
        <w:ind w:hanging="360"/>
        <w:rPr>
          <w:rFonts w:cs="Calibri"/>
          <w:sz w:val="20"/>
          <w:szCs w:val="20"/>
        </w:rPr>
      </w:pPr>
      <w:r w:rsidRPr="00AA08B5">
        <w:rPr>
          <w:b/>
          <w:sz w:val="20"/>
        </w:rPr>
        <w:t xml:space="preserve">RJR5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37"/>
        </w:numPr>
        <w:tabs>
          <w:tab w:val="left" w:pos="2261"/>
        </w:tabs>
        <w:spacing w:before="18"/>
      </w:pPr>
      <w:r w:rsidRPr="00AA08B5">
        <w:t>Ethernet модуль.</w:t>
      </w:r>
    </w:p>
    <w:p w:rsidR="003E6078" w:rsidRPr="00AA08B5" w:rsidRDefault="003E6078">
      <w:pPr>
        <w:numPr>
          <w:ilvl w:val="0"/>
          <w:numId w:val="37"/>
        </w:numPr>
        <w:tabs>
          <w:tab w:val="left" w:pos="821"/>
        </w:tabs>
        <w:spacing w:before="21"/>
        <w:ind w:hanging="360"/>
        <w:rPr>
          <w:rFonts w:cs="Calibri"/>
          <w:sz w:val="20"/>
          <w:szCs w:val="20"/>
        </w:rPr>
      </w:pPr>
      <w:r w:rsidRPr="00AA08B5">
        <w:rPr>
          <w:b/>
          <w:sz w:val="20"/>
        </w:rPr>
        <w:t xml:space="preserve">RS1 </w:t>
      </w:r>
      <w:r>
        <w:rPr>
          <w:sz w:val="20"/>
        </w:rPr>
        <w:t>и</w:t>
      </w:r>
      <w:r w:rsidRPr="00AA08B5">
        <w:rPr>
          <w:sz w:val="20"/>
        </w:rPr>
        <w:t xml:space="preserve"> </w:t>
      </w:r>
      <w:r w:rsidRPr="00AA08B5">
        <w:rPr>
          <w:b/>
          <w:sz w:val="20"/>
        </w:rPr>
        <w:t xml:space="preserve">2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37"/>
        </w:numPr>
        <w:tabs>
          <w:tab w:val="left" w:pos="2261"/>
        </w:tabs>
        <w:spacing w:before="17"/>
        <w:rPr>
          <w:rFonts w:cs="Calibri"/>
        </w:rPr>
      </w:pPr>
      <w:r w:rsidRPr="00AA08B5">
        <w:t>Лямбда</w:t>
      </w:r>
    </w:p>
    <w:p w:rsidR="003E6078" w:rsidRPr="00AA08B5" w:rsidRDefault="003E6078">
      <w:pPr>
        <w:pStyle w:val="BodyText"/>
        <w:numPr>
          <w:ilvl w:val="1"/>
          <w:numId w:val="37"/>
        </w:numPr>
        <w:tabs>
          <w:tab w:val="left" w:pos="2261"/>
        </w:tabs>
        <w:spacing w:before="20"/>
      </w:pPr>
      <w:r w:rsidRPr="00AA08B5">
        <w:t>Комнатный термостат</w:t>
      </w:r>
    </w:p>
    <w:p w:rsidR="003E6078" w:rsidRPr="00AA08B5" w:rsidRDefault="003E6078">
      <w:pPr>
        <w:pStyle w:val="BodyText"/>
        <w:numPr>
          <w:ilvl w:val="1"/>
          <w:numId w:val="37"/>
        </w:numPr>
        <w:tabs>
          <w:tab w:val="left" w:pos="2261"/>
        </w:tabs>
        <w:spacing w:before="20"/>
      </w:pPr>
      <w:r w:rsidRPr="00AA08B5">
        <w:t>Дополнительный клапана 1 и 2</w:t>
      </w:r>
    </w:p>
    <w:p w:rsidR="003E6078" w:rsidRPr="00AA08B5" w:rsidRDefault="003E6078">
      <w:pPr>
        <w:pStyle w:val="BodyText"/>
        <w:numPr>
          <w:ilvl w:val="1"/>
          <w:numId w:val="37"/>
        </w:numPr>
        <w:tabs>
          <w:tab w:val="left" w:pos="2261"/>
        </w:tabs>
        <w:spacing w:before="20"/>
        <w:rPr>
          <w:rFonts w:cs="Calibri"/>
        </w:rPr>
      </w:pPr>
      <w:r w:rsidRPr="00AA08B5">
        <w:t>GSM модуль</w:t>
      </w:r>
    </w:p>
    <w:p w:rsidR="003E6078" w:rsidRPr="00AA08B5" w:rsidRDefault="003E6078">
      <w:pPr>
        <w:pStyle w:val="BodyText"/>
        <w:numPr>
          <w:ilvl w:val="1"/>
          <w:numId w:val="37"/>
        </w:numPr>
        <w:tabs>
          <w:tab w:val="left" w:pos="2261"/>
        </w:tabs>
        <w:spacing w:before="20"/>
      </w:pPr>
      <w:r w:rsidRPr="00AA08B5">
        <w:t>Каскадный переключатель.</w:t>
      </w:r>
    </w:p>
    <w:p w:rsidR="003E6078" w:rsidRPr="00AA08B5" w:rsidRDefault="003E6078">
      <w:pPr>
        <w:numPr>
          <w:ilvl w:val="0"/>
          <w:numId w:val="37"/>
        </w:numPr>
        <w:tabs>
          <w:tab w:val="left" w:pos="821"/>
        </w:tabs>
        <w:spacing w:before="19"/>
        <w:ind w:hanging="360"/>
        <w:rPr>
          <w:rFonts w:cs="Calibri"/>
          <w:sz w:val="20"/>
          <w:szCs w:val="20"/>
        </w:rPr>
      </w:pPr>
      <w:r>
        <w:rPr>
          <w:b/>
          <w:sz w:val="20"/>
        </w:rPr>
        <w:t>Дополнительный датчик</w:t>
      </w:r>
      <w:r w:rsidRPr="00AA08B5">
        <w:rPr>
          <w:b/>
          <w:sz w:val="20"/>
        </w:rPr>
        <w:t xml:space="preserve"> 4 </w:t>
      </w:r>
      <w:r>
        <w:rPr>
          <w:sz w:val="20"/>
        </w:rPr>
        <w:t>и</w:t>
      </w:r>
      <w:r w:rsidRPr="00AA08B5">
        <w:rPr>
          <w:sz w:val="20"/>
        </w:rPr>
        <w:t xml:space="preserve"> </w:t>
      </w:r>
      <w:r w:rsidRPr="00AA08B5">
        <w:rPr>
          <w:b/>
          <w:sz w:val="20"/>
        </w:rPr>
        <w:t xml:space="preserve">3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37"/>
        </w:numPr>
        <w:tabs>
          <w:tab w:val="left" w:pos="2261"/>
        </w:tabs>
        <w:spacing w:before="20"/>
      </w:pPr>
      <w:r w:rsidRPr="00AA08B5">
        <w:t>Будущее применение</w:t>
      </w:r>
    </w:p>
    <w:p w:rsidR="003E6078" w:rsidRPr="00AA08B5" w:rsidRDefault="003E6078">
      <w:pPr>
        <w:numPr>
          <w:ilvl w:val="0"/>
          <w:numId w:val="37"/>
        </w:numPr>
        <w:tabs>
          <w:tab w:val="left" w:pos="821"/>
        </w:tabs>
        <w:spacing w:before="19"/>
        <w:ind w:hanging="360"/>
        <w:rPr>
          <w:rFonts w:cs="Calibri"/>
          <w:sz w:val="20"/>
          <w:szCs w:val="20"/>
        </w:rPr>
      </w:pPr>
      <w:r>
        <w:rPr>
          <w:b/>
          <w:sz w:val="20"/>
        </w:rPr>
        <w:t>Дополнительный датчик</w:t>
      </w:r>
      <w:r w:rsidRPr="00AA08B5">
        <w:rPr>
          <w:b/>
          <w:sz w:val="20"/>
        </w:rPr>
        <w:t xml:space="preserve"> 2 </w:t>
      </w:r>
      <w:r>
        <w:rPr>
          <w:sz w:val="20"/>
        </w:rPr>
        <w:t>и</w:t>
      </w:r>
      <w:r w:rsidRPr="00AA08B5">
        <w:rPr>
          <w:sz w:val="20"/>
        </w:rPr>
        <w:t xml:space="preserve"> </w:t>
      </w:r>
      <w:r w:rsidRPr="00AA08B5">
        <w:rPr>
          <w:b/>
          <w:sz w:val="20"/>
        </w:rPr>
        <w:t xml:space="preserve">1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37"/>
        </w:numPr>
        <w:tabs>
          <w:tab w:val="left" w:pos="2261"/>
        </w:tabs>
        <w:spacing w:before="20"/>
      </w:pPr>
      <w:r w:rsidRPr="00AA08B5">
        <w:t>Дополнительный насос</w:t>
      </w:r>
    </w:p>
    <w:p w:rsidR="003E6078" w:rsidRPr="00AA08B5" w:rsidRDefault="003E6078">
      <w:pPr>
        <w:pStyle w:val="BodyText"/>
        <w:numPr>
          <w:ilvl w:val="1"/>
          <w:numId w:val="37"/>
        </w:numPr>
        <w:tabs>
          <w:tab w:val="left" w:pos="2261"/>
        </w:tabs>
        <w:spacing w:before="17"/>
      </w:pPr>
      <w:r w:rsidRPr="00AA08B5">
        <w:t>Параметры аккумулирующего резервуара</w:t>
      </w:r>
    </w:p>
    <w:p w:rsidR="003E6078" w:rsidRPr="00AA08B5" w:rsidRDefault="003E6078">
      <w:pPr>
        <w:pStyle w:val="BodyText"/>
        <w:numPr>
          <w:ilvl w:val="1"/>
          <w:numId w:val="37"/>
        </w:numPr>
        <w:tabs>
          <w:tab w:val="left" w:pos="2261"/>
        </w:tabs>
        <w:spacing w:before="20"/>
      </w:pPr>
      <w:r w:rsidRPr="00AA08B5">
        <w:t>Встроенный клапан 1,2 - Выбор датчика ЦО</w:t>
      </w:r>
    </w:p>
    <w:p w:rsidR="003E6078" w:rsidRPr="00AA08B5" w:rsidRDefault="003E6078">
      <w:pPr>
        <w:numPr>
          <w:ilvl w:val="0"/>
          <w:numId w:val="37"/>
        </w:numPr>
        <w:tabs>
          <w:tab w:val="left" w:pos="821"/>
        </w:tabs>
        <w:spacing w:before="21"/>
        <w:ind w:hanging="360"/>
        <w:rPr>
          <w:rFonts w:cs="Calibri"/>
          <w:sz w:val="20"/>
          <w:szCs w:val="20"/>
        </w:rPr>
      </w:pPr>
      <w:r>
        <w:rPr>
          <w:b/>
          <w:sz w:val="20"/>
        </w:rPr>
        <w:t>Солнечный контакт</w:t>
      </w:r>
      <w:r w:rsidRPr="00AA08B5">
        <w:rPr>
          <w:b/>
          <w:sz w:val="20"/>
        </w:rPr>
        <w:t xml:space="preserve">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37"/>
        </w:numPr>
        <w:tabs>
          <w:tab w:val="left" w:pos="2261"/>
        </w:tabs>
        <w:spacing w:before="17"/>
      </w:pPr>
      <w:r w:rsidRPr="00AA08B5">
        <w:t>Солнечное управление.</w:t>
      </w:r>
    </w:p>
    <w:p w:rsidR="003E6078" w:rsidRPr="00AA08B5" w:rsidRDefault="003E6078">
      <w:pPr>
        <w:numPr>
          <w:ilvl w:val="0"/>
          <w:numId w:val="37"/>
        </w:numPr>
        <w:tabs>
          <w:tab w:val="left" w:pos="821"/>
        </w:tabs>
        <w:spacing w:before="21"/>
        <w:ind w:hanging="360"/>
        <w:rPr>
          <w:rFonts w:cs="Calibri"/>
          <w:sz w:val="20"/>
          <w:szCs w:val="20"/>
        </w:rPr>
      </w:pPr>
      <w:r>
        <w:rPr>
          <w:b/>
          <w:sz w:val="20"/>
        </w:rPr>
        <w:t>Комнатный термостат</w:t>
      </w:r>
      <w:r w:rsidRPr="00AA08B5">
        <w:rPr>
          <w:b/>
          <w:sz w:val="20"/>
        </w:rPr>
        <w:t xml:space="preserve"> 1 </w:t>
      </w:r>
      <w:r>
        <w:rPr>
          <w:sz w:val="20"/>
        </w:rPr>
        <w:t>и</w:t>
      </w:r>
      <w:r w:rsidRPr="00AA08B5">
        <w:rPr>
          <w:sz w:val="20"/>
        </w:rPr>
        <w:t xml:space="preserve"> </w:t>
      </w:r>
      <w:r w:rsidRPr="00AA08B5">
        <w:rPr>
          <w:b/>
          <w:sz w:val="20"/>
        </w:rPr>
        <w:t xml:space="preserve">2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37"/>
        </w:numPr>
        <w:tabs>
          <w:tab w:val="left" w:pos="2261"/>
        </w:tabs>
        <w:spacing w:before="17"/>
      </w:pPr>
      <w:r w:rsidRPr="00AA08B5">
        <w:t>Комнатный термостат - Регулятор стандарт 1 и 2</w:t>
      </w:r>
    </w:p>
    <w:p w:rsidR="003E6078" w:rsidRPr="00AA08B5" w:rsidRDefault="003E6078">
      <w:pPr>
        <w:pStyle w:val="BodyText"/>
        <w:numPr>
          <w:ilvl w:val="1"/>
          <w:numId w:val="37"/>
        </w:numPr>
        <w:tabs>
          <w:tab w:val="left" w:pos="2261"/>
        </w:tabs>
        <w:spacing w:before="20"/>
        <w:rPr>
          <w:rFonts w:cs="Calibri"/>
        </w:rPr>
      </w:pPr>
      <w:r w:rsidRPr="00AA08B5">
        <w:t>Встроенный клапан 1,2 - Комнатный термостат - Термостат стандарт.</w:t>
      </w:r>
    </w:p>
    <w:p w:rsidR="003E6078" w:rsidRPr="00AA08B5" w:rsidRDefault="003E6078">
      <w:pPr>
        <w:numPr>
          <w:ilvl w:val="0"/>
          <w:numId w:val="37"/>
        </w:numPr>
        <w:tabs>
          <w:tab w:val="left" w:pos="821"/>
        </w:tabs>
        <w:spacing w:before="21"/>
        <w:ind w:hanging="360"/>
        <w:rPr>
          <w:rFonts w:cs="Calibri"/>
          <w:sz w:val="20"/>
          <w:szCs w:val="20"/>
        </w:rPr>
      </w:pPr>
      <w:r>
        <w:rPr>
          <w:b/>
          <w:sz w:val="20"/>
        </w:rPr>
        <w:t>Наружный датчик</w:t>
      </w:r>
      <w:r w:rsidRPr="00AA08B5">
        <w:rPr>
          <w:b/>
          <w:sz w:val="20"/>
        </w:rPr>
        <w:t xml:space="preserve">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37"/>
        </w:numPr>
        <w:tabs>
          <w:tab w:val="left" w:pos="2261"/>
        </w:tabs>
        <w:spacing w:before="17"/>
      </w:pPr>
      <w:r w:rsidRPr="00AA08B5">
        <w:t>Встроенный клапан 1 и 2 - Эквитермальная регуляция</w:t>
      </w:r>
    </w:p>
    <w:p w:rsidR="003E6078" w:rsidRPr="00AA08B5" w:rsidRDefault="003E6078">
      <w:pPr>
        <w:pStyle w:val="BodyText"/>
        <w:numPr>
          <w:ilvl w:val="1"/>
          <w:numId w:val="37"/>
        </w:numPr>
        <w:tabs>
          <w:tab w:val="left" w:pos="2261"/>
        </w:tabs>
        <w:spacing w:before="20"/>
      </w:pPr>
      <w:r w:rsidRPr="00AA08B5">
        <w:t>Коррекция наружной температуры</w:t>
      </w:r>
    </w:p>
    <w:p w:rsidR="003E6078" w:rsidRPr="00AA08B5" w:rsidRDefault="003E6078">
      <w:pPr>
        <w:pStyle w:val="BodyText"/>
        <w:numPr>
          <w:ilvl w:val="1"/>
          <w:numId w:val="37"/>
        </w:numPr>
        <w:tabs>
          <w:tab w:val="left" w:pos="2261"/>
        </w:tabs>
        <w:spacing w:before="17"/>
      </w:pPr>
      <w:r w:rsidRPr="00AA08B5">
        <w:t>Растопка заблокирована</w:t>
      </w:r>
    </w:p>
    <w:p w:rsidR="003E6078" w:rsidRPr="00AA08B5" w:rsidRDefault="003E6078">
      <w:pPr>
        <w:numPr>
          <w:ilvl w:val="0"/>
          <w:numId w:val="37"/>
        </w:numPr>
        <w:tabs>
          <w:tab w:val="left" w:pos="821"/>
        </w:tabs>
        <w:spacing w:before="21"/>
        <w:ind w:hanging="360"/>
        <w:rPr>
          <w:rFonts w:cs="Calibri"/>
          <w:sz w:val="20"/>
          <w:szCs w:val="20"/>
        </w:rPr>
      </w:pPr>
      <w:r>
        <w:rPr>
          <w:b/>
          <w:sz w:val="20"/>
        </w:rPr>
        <w:t>Датчик возвратной воды</w:t>
      </w:r>
      <w:r w:rsidRPr="00AA08B5">
        <w:rPr>
          <w:b/>
          <w:sz w:val="20"/>
        </w:rPr>
        <w:t xml:space="preserve">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37"/>
        </w:numPr>
        <w:tabs>
          <w:tab w:val="left" w:pos="2261"/>
        </w:tabs>
        <w:spacing w:before="17"/>
      </w:pPr>
      <w:r w:rsidRPr="00AA08B5">
        <w:t>Встроенный клапан 1 и 2 - Защита возвратного контура</w:t>
      </w:r>
    </w:p>
    <w:p w:rsidR="003E6078" w:rsidRPr="00AA08B5" w:rsidRDefault="003E6078">
      <w:pPr>
        <w:numPr>
          <w:ilvl w:val="0"/>
          <w:numId w:val="37"/>
        </w:numPr>
        <w:tabs>
          <w:tab w:val="left" w:pos="821"/>
        </w:tabs>
        <w:spacing w:before="21"/>
        <w:ind w:hanging="360"/>
        <w:rPr>
          <w:rFonts w:cs="Calibri"/>
          <w:sz w:val="20"/>
          <w:szCs w:val="20"/>
        </w:rPr>
      </w:pPr>
      <w:r>
        <w:rPr>
          <w:b/>
          <w:sz w:val="20"/>
        </w:rPr>
        <w:t>Датчик клапана</w:t>
      </w:r>
      <w:r w:rsidRPr="00AA08B5">
        <w:rPr>
          <w:b/>
          <w:sz w:val="20"/>
        </w:rPr>
        <w:t xml:space="preserve"> 2 </w:t>
      </w:r>
      <w:r>
        <w:rPr>
          <w:sz w:val="20"/>
        </w:rPr>
        <w:t>и</w:t>
      </w:r>
      <w:r w:rsidRPr="00AA08B5">
        <w:rPr>
          <w:sz w:val="20"/>
        </w:rPr>
        <w:t xml:space="preserve"> </w:t>
      </w:r>
      <w:r w:rsidRPr="00AA08B5">
        <w:rPr>
          <w:b/>
          <w:sz w:val="20"/>
        </w:rPr>
        <w:t xml:space="preserve">1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37"/>
        </w:numPr>
        <w:tabs>
          <w:tab w:val="left" w:pos="2261"/>
        </w:tabs>
        <w:spacing w:before="17"/>
      </w:pPr>
      <w:r w:rsidRPr="00AA08B5">
        <w:t>Встроенный клапан 1 и 2</w:t>
      </w:r>
    </w:p>
    <w:p w:rsidR="003E6078" w:rsidRPr="00AA08B5" w:rsidRDefault="003E6078">
      <w:pPr>
        <w:numPr>
          <w:ilvl w:val="0"/>
          <w:numId w:val="37"/>
        </w:numPr>
        <w:tabs>
          <w:tab w:val="left" w:pos="821"/>
        </w:tabs>
        <w:spacing w:before="21"/>
        <w:ind w:hanging="360"/>
        <w:rPr>
          <w:rFonts w:cs="Calibri"/>
          <w:sz w:val="20"/>
          <w:szCs w:val="20"/>
        </w:rPr>
      </w:pPr>
      <w:r>
        <w:rPr>
          <w:b/>
          <w:sz w:val="20"/>
        </w:rPr>
        <w:t>Датчик ГВ</w:t>
      </w:r>
      <w:r w:rsidRPr="00AA08B5">
        <w:rPr>
          <w:b/>
          <w:sz w:val="20"/>
        </w:rPr>
        <w:t xml:space="preserve"> </w:t>
      </w:r>
      <w:r w:rsidRPr="00AA08B5">
        <w:rPr>
          <w:sz w:val="20"/>
        </w:rPr>
        <w:t xml:space="preserve">– </w:t>
      </w:r>
      <w:r>
        <w:rPr>
          <w:sz w:val="20"/>
        </w:rPr>
        <w:t>Главные настройки</w:t>
      </w:r>
      <w:r w:rsidRPr="00AA08B5">
        <w:rPr>
          <w:sz w:val="20"/>
        </w:rPr>
        <w:t>:</w:t>
      </w:r>
    </w:p>
    <w:p w:rsidR="003E6078" w:rsidRPr="00AA08B5" w:rsidRDefault="003E6078">
      <w:pPr>
        <w:pStyle w:val="BodyText"/>
        <w:numPr>
          <w:ilvl w:val="1"/>
          <w:numId w:val="37"/>
        </w:numPr>
        <w:tabs>
          <w:tab w:val="left" w:pos="2261"/>
        </w:tabs>
        <w:spacing w:before="17"/>
        <w:rPr>
          <w:rFonts w:cs="Calibri"/>
        </w:rPr>
      </w:pPr>
      <w:r w:rsidRPr="00AA08B5">
        <w:t>Рабочий режим - ГВ приоритет или Параллельные насосы</w:t>
      </w:r>
      <w:r>
        <w:t>,</w:t>
      </w:r>
      <w:r w:rsidRPr="00AA08B5">
        <w:t xml:space="preserve"> или Летний режим</w:t>
      </w:r>
    </w:p>
    <w:p w:rsidR="003E6078" w:rsidRPr="00AA08B5" w:rsidRDefault="003E6078">
      <w:pPr>
        <w:pStyle w:val="BodyText"/>
        <w:numPr>
          <w:ilvl w:val="0"/>
          <w:numId w:val="36"/>
        </w:numPr>
        <w:tabs>
          <w:tab w:val="left" w:pos="1843"/>
        </w:tabs>
        <w:spacing w:before="20"/>
      </w:pPr>
      <w:r w:rsidRPr="00AA08B5">
        <w:t>Сервисное меню:</w:t>
      </w:r>
    </w:p>
    <w:p w:rsidR="003E6078" w:rsidRPr="00AA08B5" w:rsidRDefault="003E6078">
      <w:pPr>
        <w:pStyle w:val="BodyText"/>
        <w:numPr>
          <w:ilvl w:val="1"/>
          <w:numId w:val="36"/>
        </w:numPr>
        <w:tabs>
          <w:tab w:val="left" w:pos="2261"/>
        </w:tabs>
        <w:spacing w:before="20"/>
        <w:rPr>
          <w:rFonts w:cs="Calibri"/>
        </w:rPr>
      </w:pPr>
      <w:r w:rsidRPr="00AA08B5">
        <w:t>Дезинфекция - Температура дезинфекции</w:t>
      </w:r>
    </w:p>
    <w:p w:rsidR="003E6078" w:rsidRPr="00AA08B5" w:rsidRDefault="003E6078">
      <w:pPr>
        <w:pStyle w:val="BodyText"/>
        <w:numPr>
          <w:ilvl w:val="1"/>
          <w:numId w:val="36"/>
        </w:numPr>
        <w:tabs>
          <w:tab w:val="left" w:pos="2261"/>
        </w:tabs>
        <w:spacing w:before="20"/>
        <w:rPr>
          <w:rFonts w:cs="Calibri"/>
        </w:rPr>
      </w:pPr>
      <w:r w:rsidRPr="00AA08B5">
        <w:t>Температура приоритета</w:t>
      </w:r>
    </w:p>
    <w:p w:rsidR="003E6078" w:rsidRPr="00AA08B5" w:rsidRDefault="003E6078">
      <w:pPr>
        <w:pStyle w:val="BodyText"/>
        <w:numPr>
          <w:ilvl w:val="1"/>
          <w:numId w:val="36"/>
        </w:numPr>
        <w:tabs>
          <w:tab w:val="left" w:pos="2261"/>
        </w:tabs>
        <w:spacing w:before="17"/>
        <w:rPr>
          <w:rFonts w:cs="Calibri"/>
        </w:rPr>
      </w:pPr>
      <w:r w:rsidRPr="00AA08B5">
        <w:t>Гистерезис ГВ</w:t>
      </w:r>
    </w:p>
    <w:p w:rsidR="003E6078" w:rsidRPr="00AA08B5" w:rsidRDefault="003E6078">
      <w:pPr>
        <w:numPr>
          <w:ilvl w:val="0"/>
          <w:numId w:val="37"/>
        </w:numPr>
        <w:tabs>
          <w:tab w:val="left" w:pos="821"/>
        </w:tabs>
        <w:spacing w:before="21"/>
        <w:ind w:hanging="360"/>
        <w:rPr>
          <w:rFonts w:cs="Calibri"/>
          <w:sz w:val="20"/>
          <w:szCs w:val="20"/>
        </w:rPr>
      </w:pPr>
      <w:r>
        <w:rPr>
          <w:b/>
          <w:sz w:val="20"/>
        </w:rPr>
        <w:t>Датчик продуктов сгорания</w:t>
      </w:r>
      <w:r w:rsidRPr="00AA08B5">
        <w:rPr>
          <w:b/>
          <w:sz w:val="20"/>
        </w:rPr>
        <w:t xml:space="preserve"> </w:t>
      </w:r>
      <w:r>
        <w:rPr>
          <w:sz w:val="20"/>
        </w:rPr>
        <w:t>– Сервисное меню</w:t>
      </w:r>
      <w:r w:rsidRPr="00AA08B5">
        <w:rPr>
          <w:sz w:val="20"/>
        </w:rPr>
        <w:t>:</w:t>
      </w:r>
    </w:p>
    <w:p w:rsidR="003E6078" w:rsidRPr="00AA08B5" w:rsidRDefault="003E6078">
      <w:pPr>
        <w:pStyle w:val="BodyText"/>
        <w:numPr>
          <w:ilvl w:val="1"/>
          <w:numId w:val="37"/>
        </w:numPr>
        <w:tabs>
          <w:tab w:val="left" w:pos="2261"/>
        </w:tabs>
        <w:spacing w:before="17"/>
        <w:rPr>
          <w:rFonts w:cs="Calibri"/>
        </w:rPr>
      </w:pPr>
      <w:r w:rsidRPr="00AA08B5">
        <w:t>Макс. температура продуктов сгорания</w:t>
      </w:r>
    </w:p>
    <w:p w:rsidR="003E6078" w:rsidRPr="00AA08B5" w:rsidRDefault="003E6078">
      <w:pPr>
        <w:numPr>
          <w:ilvl w:val="0"/>
          <w:numId w:val="37"/>
        </w:numPr>
        <w:tabs>
          <w:tab w:val="left" w:pos="821"/>
        </w:tabs>
        <w:spacing w:before="21"/>
        <w:ind w:hanging="360"/>
        <w:rPr>
          <w:rFonts w:cs="Calibri"/>
          <w:sz w:val="20"/>
          <w:szCs w:val="20"/>
        </w:rPr>
      </w:pPr>
      <w:r>
        <w:rPr>
          <w:b/>
          <w:sz w:val="20"/>
        </w:rPr>
        <w:t>Защитный датчик</w:t>
      </w:r>
      <w:r w:rsidRPr="00AA08B5">
        <w:rPr>
          <w:b/>
          <w:sz w:val="20"/>
        </w:rPr>
        <w:t xml:space="preserve"> Termik </w:t>
      </w:r>
      <w:r w:rsidRPr="00AA08B5">
        <w:rPr>
          <w:sz w:val="20"/>
        </w:rPr>
        <w:t xml:space="preserve">– </w:t>
      </w:r>
      <w:r>
        <w:rPr>
          <w:sz w:val="20"/>
        </w:rPr>
        <w:t>отсутствует отнесенная функция</w:t>
      </w:r>
    </w:p>
    <w:p w:rsidR="003E6078" w:rsidRPr="00AA08B5" w:rsidRDefault="003E6078">
      <w:pPr>
        <w:numPr>
          <w:ilvl w:val="0"/>
          <w:numId w:val="37"/>
        </w:numPr>
        <w:tabs>
          <w:tab w:val="left" w:pos="821"/>
        </w:tabs>
        <w:spacing w:before="19"/>
        <w:ind w:hanging="360"/>
        <w:rPr>
          <w:rFonts w:cs="Calibri"/>
          <w:sz w:val="20"/>
          <w:szCs w:val="20"/>
        </w:rPr>
      </w:pPr>
      <w:r>
        <w:rPr>
          <w:b/>
          <w:sz w:val="20"/>
        </w:rPr>
        <w:t>Датчик ЦО</w:t>
      </w:r>
      <w:r w:rsidRPr="00AA08B5">
        <w:rPr>
          <w:b/>
          <w:sz w:val="20"/>
        </w:rPr>
        <w:t xml:space="preserve"> </w:t>
      </w:r>
      <w:r w:rsidRPr="00AA08B5">
        <w:rPr>
          <w:sz w:val="20"/>
        </w:rPr>
        <w:t xml:space="preserve">– </w:t>
      </w:r>
      <w:r>
        <w:rPr>
          <w:sz w:val="20"/>
        </w:rPr>
        <w:t>Главные настройки</w:t>
      </w:r>
      <w:r w:rsidRPr="00AA08B5">
        <w:rPr>
          <w:sz w:val="20"/>
        </w:rPr>
        <w:t>:</w:t>
      </w:r>
    </w:p>
    <w:p w:rsidR="003E6078" w:rsidRPr="00AA08B5" w:rsidRDefault="003E6078">
      <w:pPr>
        <w:pStyle w:val="BodyText"/>
        <w:numPr>
          <w:ilvl w:val="1"/>
          <w:numId w:val="37"/>
        </w:numPr>
        <w:tabs>
          <w:tab w:val="left" w:pos="2261"/>
        </w:tabs>
        <w:spacing w:before="20"/>
      </w:pPr>
      <w:r w:rsidRPr="00AA08B5">
        <w:t>Заданная температура ЦО</w:t>
      </w:r>
    </w:p>
    <w:p w:rsidR="003E6078" w:rsidRPr="00AA08B5" w:rsidRDefault="003E6078">
      <w:pPr>
        <w:pStyle w:val="BodyText"/>
        <w:numPr>
          <w:ilvl w:val="1"/>
          <w:numId w:val="37"/>
        </w:numPr>
        <w:tabs>
          <w:tab w:val="left" w:pos="2261"/>
        </w:tabs>
        <w:spacing w:before="17"/>
      </w:pPr>
      <w:r w:rsidRPr="00AA08B5">
        <w:t>Недельная программа котла</w:t>
      </w:r>
    </w:p>
    <w:p w:rsidR="003E6078" w:rsidRPr="00AA08B5" w:rsidRDefault="003E6078">
      <w:pPr>
        <w:pStyle w:val="BodyText"/>
        <w:numPr>
          <w:ilvl w:val="1"/>
          <w:numId w:val="37"/>
        </w:numPr>
        <w:tabs>
          <w:tab w:val="left" w:pos="2261"/>
        </w:tabs>
        <w:spacing w:before="20"/>
      </w:pPr>
      <w:r w:rsidRPr="00AA08B5">
        <w:t>Рабочие режимы - Отопление дома</w:t>
      </w:r>
    </w:p>
    <w:p w:rsidR="003E6078" w:rsidRPr="00AA08B5" w:rsidRDefault="003E6078">
      <w:pPr>
        <w:pStyle w:val="BodyText"/>
        <w:numPr>
          <w:ilvl w:val="0"/>
          <w:numId w:val="35"/>
        </w:numPr>
        <w:tabs>
          <w:tab w:val="left" w:pos="1752"/>
        </w:tabs>
        <w:spacing w:before="20"/>
        <w:rPr>
          <w:rFonts w:cs="Calibri"/>
        </w:rPr>
      </w:pPr>
      <w:r w:rsidRPr="00AA08B5">
        <w:t>Установочное меню:</w:t>
      </w:r>
    </w:p>
    <w:p w:rsidR="003E6078" w:rsidRPr="00AA08B5" w:rsidRDefault="003E6078">
      <w:pPr>
        <w:pStyle w:val="BodyText"/>
        <w:numPr>
          <w:ilvl w:val="1"/>
          <w:numId w:val="35"/>
        </w:numPr>
        <w:tabs>
          <w:tab w:val="left" w:pos="2237"/>
        </w:tabs>
        <w:spacing w:before="20"/>
        <w:rPr>
          <w:rFonts w:cs="Calibri"/>
        </w:rPr>
      </w:pPr>
      <w:r w:rsidRPr="00AA08B5">
        <w:t>Встроенный клапан 1,2 - Защита котла</w:t>
      </w:r>
    </w:p>
    <w:p w:rsidR="003E6078" w:rsidRPr="00AA08B5" w:rsidRDefault="003E6078">
      <w:pPr>
        <w:pStyle w:val="BodyText"/>
        <w:numPr>
          <w:ilvl w:val="0"/>
          <w:numId w:val="35"/>
        </w:numPr>
        <w:tabs>
          <w:tab w:val="left" w:pos="1752"/>
        </w:tabs>
        <w:spacing w:before="20"/>
      </w:pPr>
      <w:r w:rsidRPr="00AA08B5">
        <w:t>Сервисное меню:</w:t>
      </w:r>
    </w:p>
    <w:p w:rsidR="003E6078" w:rsidRPr="00AA08B5" w:rsidRDefault="003E6078">
      <w:pPr>
        <w:pStyle w:val="BodyText"/>
        <w:numPr>
          <w:ilvl w:val="1"/>
          <w:numId w:val="35"/>
        </w:numPr>
        <w:tabs>
          <w:tab w:val="left" w:pos="2237"/>
        </w:tabs>
        <w:spacing w:before="17"/>
      </w:pPr>
      <w:r w:rsidRPr="00AA08B5">
        <w:t>Включение насоса ЦО тревога</w:t>
      </w:r>
    </w:p>
    <w:p w:rsidR="003E6078" w:rsidRPr="00AA08B5" w:rsidRDefault="003E6078">
      <w:pPr>
        <w:pStyle w:val="BodyText"/>
        <w:numPr>
          <w:ilvl w:val="1"/>
          <w:numId w:val="35"/>
        </w:numPr>
        <w:tabs>
          <w:tab w:val="left" w:pos="2237"/>
        </w:tabs>
        <w:spacing w:before="20"/>
        <w:rPr>
          <w:rFonts w:cs="Calibri"/>
        </w:rPr>
      </w:pPr>
      <w:r w:rsidRPr="00AA08B5">
        <w:t>Температура тревоги котла</w:t>
      </w:r>
    </w:p>
    <w:p w:rsidR="003E6078" w:rsidRPr="00AA08B5" w:rsidRDefault="003E6078">
      <w:pPr>
        <w:pStyle w:val="BodyText"/>
        <w:numPr>
          <w:ilvl w:val="1"/>
          <w:numId w:val="35"/>
        </w:numPr>
        <w:tabs>
          <w:tab w:val="left" w:pos="2237"/>
        </w:tabs>
        <w:spacing w:before="20"/>
      </w:pPr>
      <w:r w:rsidRPr="00AA08B5">
        <w:t>Температура включения насосов</w:t>
      </w:r>
    </w:p>
    <w:p w:rsidR="003E6078" w:rsidRPr="00AA08B5" w:rsidRDefault="003E6078">
      <w:pPr>
        <w:pStyle w:val="BodyText"/>
        <w:numPr>
          <w:ilvl w:val="1"/>
          <w:numId w:val="35"/>
        </w:numPr>
        <w:tabs>
          <w:tab w:val="left" w:pos="2237"/>
        </w:tabs>
        <w:spacing w:before="20"/>
        <w:rPr>
          <w:rFonts w:cs="Calibri"/>
        </w:rPr>
      </w:pPr>
      <w:r w:rsidRPr="00AA08B5">
        <w:t>Мин. температура котла</w:t>
      </w:r>
    </w:p>
    <w:p w:rsidR="003E6078" w:rsidRPr="00AA08B5" w:rsidRDefault="003E6078">
      <w:pPr>
        <w:pStyle w:val="BodyText"/>
        <w:numPr>
          <w:ilvl w:val="1"/>
          <w:numId w:val="35"/>
        </w:numPr>
        <w:tabs>
          <w:tab w:val="left" w:pos="2237"/>
        </w:tabs>
        <w:spacing w:before="17"/>
        <w:rPr>
          <w:rFonts w:cs="Calibri"/>
        </w:rPr>
      </w:pPr>
      <w:r w:rsidRPr="00AA08B5">
        <w:t>Гистерезис котла</w:t>
      </w:r>
    </w:p>
    <w:p w:rsidR="003E6078" w:rsidRPr="00AA08B5" w:rsidRDefault="003E6078">
      <w:pPr>
        <w:numPr>
          <w:ilvl w:val="0"/>
          <w:numId w:val="37"/>
        </w:numPr>
        <w:tabs>
          <w:tab w:val="left" w:pos="821"/>
        </w:tabs>
        <w:spacing w:before="21"/>
        <w:ind w:hanging="360"/>
        <w:rPr>
          <w:rFonts w:cs="Calibri"/>
          <w:sz w:val="20"/>
          <w:szCs w:val="20"/>
        </w:rPr>
      </w:pPr>
      <w:r>
        <w:rPr>
          <w:b/>
          <w:sz w:val="20"/>
        </w:rPr>
        <w:t>Датчик температуры внутреннего устройства подачи</w:t>
      </w:r>
      <w:r w:rsidRPr="00AA08B5">
        <w:rPr>
          <w:b/>
          <w:sz w:val="20"/>
        </w:rPr>
        <w:t xml:space="preserve"> </w:t>
      </w:r>
      <w:r w:rsidRPr="00AA08B5">
        <w:rPr>
          <w:sz w:val="20"/>
        </w:rPr>
        <w:t xml:space="preserve">– </w:t>
      </w:r>
      <w:r>
        <w:rPr>
          <w:sz w:val="20"/>
        </w:rPr>
        <w:t>Сервисное меню</w:t>
      </w:r>
      <w:r w:rsidRPr="00AA08B5">
        <w:rPr>
          <w:sz w:val="20"/>
        </w:rPr>
        <w:t>:</w:t>
      </w:r>
    </w:p>
    <w:p w:rsidR="003E6078" w:rsidRPr="00AA08B5" w:rsidRDefault="003E6078">
      <w:pPr>
        <w:pStyle w:val="BodyText"/>
        <w:numPr>
          <w:ilvl w:val="1"/>
          <w:numId w:val="37"/>
        </w:numPr>
        <w:tabs>
          <w:tab w:val="left" w:pos="2261"/>
        </w:tabs>
        <w:spacing w:before="17"/>
      </w:pPr>
      <w:r w:rsidRPr="00AA08B5">
        <w:t>Температура тревоги устройства подачи</w:t>
      </w:r>
    </w:p>
    <w:p w:rsidR="003E6078" w:rsidRPr="00AA08B5" w:rsidRDefault="003E6078">
      <w:pPr>
        <w:numPr>
          <w:ilvl w:val="0"/>
          <w:numId w:val="37"/>
        </w:numPr>
        <w:tabs>
          <w:tab w:val="left" w:pos="821"/>
        </w:tabs>
        <w:spacing w:before="21"/>
        <w:ind w:hanging="360"/>
        <w:rPr>
          <w:rFonts w:cs="Calibri"/>
          <w:sz w:val="20"/>
          <w:szCs w:val="20"/>
        </w:rPr>
      </w:pPr>
      <w:r>
        <w:rPr>
          <w:b/>
          <w:sz w:val="20"/>
        </w:rPr>
        <w:t>Фото-сенсор</w:t>
      </w:r>
      <w:r w:rsidRPr="00AA08B5">
        <w:rPr>
          <w:b/>
          <w:sz w:val="20"/>
        </w:rPr>
        <w:t xml:space="preserve"> </w:t>
      </w:r>
      <w:r w:rsidRPr="00AA08B5">
        <w:rPr>
          <w:sz w:val="20"/>
        </w:rPr>
        <w:t xml:space="preserve">– </w:t>
      </w:r>
      <w:r>
        <w:rPr>
          <w:sz w:val="20"/>
        </w:rPr>
        <w:t>Сервисное меню</w:t>
      </w:r>
      <w:r w:rsidRPr="00AA08B5">
        <w:rPr>
          <w:sz w:val="20"/>
        </w:rPr>
        <w:t>:</w:t>
      </w:r>
    </w:p>
    <w:p w:rsidR="003E6078" w:rsidRPr="00AA08B5" w:rsidRDefault="003E6078">
      <w:pPr>
        <w:pStyle w:val="BodyText"/>
        <w:numPr>
          <w:ilvl w:val="1"/>
          <w:numId w:val="37"/>
        </w:numPr>
        <w:tabs>
          <w:tab w:val="left" w:pos="2261"/>
        </w:tabs>
        <w:spacing w:before="17"/>
      </w:pPr>
      <w:r w:rsidRPr="00AA08B5">
        <w:t>Настройка гранул - Параметры растопки - Яркость растопки</w:t>
      </w:r>
    </w:p>
    <w:p w:rsidR="003E6078" w:rsidRPr="00AA08B5" w:rsidRDefault="003E6078">
      <w:pPr>
        <w:pStyle w:val="BodyText"/>
        <w:numPr>
          <w:ilvl w:val="1"/>
          <w:numId w:val="37"/>
        </w:numPr>
        <w:tabs>
          <w:tab w:val="left" w:pos="2261"/>
        </w:tabs>
        <w:spacing w:before="20"/>
        <w:rPr>
          <w:rFonts w:cs="Calibri"/>
        </w:rPr>
      </w:pPr>
      <w:r w:rsidRPr="00AA08B5">
        <w:t>Настройка гранул - Рабочие параметры - Контроль работы</w:t>
      </w:r>
    </w:p>
    <w:p w:rsidR="003E6078" w:rsidRPr="00AA08B5" w:rsidRDefault="003E6078">
      <w:pPr>
        <w:spacing w:before="5" w:line="280" w:lineRule="exact"/>
        <w:rPr>
          <w:sz w:val="28"/>
          <w:szCs w:val="28"/>
        </w:rPr>
      </w:pPr>
    </w:p>
    <w:p w:rsidR="003E6078" w:rsidRPr="00AA08B5" w:rsidRDefault="003E6078">
      <w:pPr>
        <w:numPr>
          <w:ilvl w:val="0"/>
          <w:numId w:val="37"/>
        </w:numPr>
        <w:tabs>
          <w:tab w:val="left" w:pos="821"/>
        </w:tabs>
        <w:ind w:hanging="360"/>
        <w:rPr>
          <w:rFonts w:cs="Calibri"/>
          <w:sz w:val="20"/>
          <w:szCs w:val="20"/>
        </w:rPr>
      </w:pPr>
      <w:r>
        <w:rPr>
          <w:b/>
          <w:sz w:val="20"/>
        </w:rPr>
        <w:t>Смесительный клапан</w:t>
      </w:r>
      <w:r w:rsidRPr="00AA08B5">
        <w:rPr>
          <w:b/>
          <w:sz w:val="20"/>
        </w:rPr>
        <w:t xml:space="preserve"> 2 </w:t>
      </w:r>
      <w:r>
        <w:rPr>
          <w:sz w:val="20"/>
        </w:rPr>
        <w:t>и</w:t>
      </w:r>
      <w:r w:rsidRPr="00AA08B5">
        <w:rPr>
          <w:sz w:val="20"/>
        </w:rPr>
        <w:t xml:space="preserve"> </w:t>
      </w:r>
      <w:r w:rsidRPr="00AA08B5">
        <w:rPr>
          <w:b/>
          <w:sz w:val="20"/>
        </w:rPr>
        <w:t xml:space="preserve">1 </w:t>
      </w:r>
      <w:r w:rsidRPr="00AA08B5">
        <w:rPr>
          <w:sz w:val="20"/>
        </w:rPr>
        <w:t xml:space="preserve">– </w:t>
      </w:r>
      <w:r>
        <w:rPr>
          <w:sz w:val="20"/>
        </w:rPr>
        <w:t>Установочное меню</w:t>
      </w:r>
      <w:r w:rsidRPr="00AA08B5">
        <w:rPr>
          <w:sz w:val="20"/>
        </w:rPr>
        <w:t>:</w:t>
      </w:r>
    </w:p>
    <w:p w:rsidR="003E6078" w:rsidRPr="00AA08B5" w:rsidRDefault="003E6078">
      <w:pPr>
        <w:rPr>
          <w:rFonts w:cs="Calibri"/>
          <w:sz w:val="20"/>
          <w:szCs w:val="20"/>
        </w:rPr>
        <w:sectPr w:rsidR="003E6078" w:rsidRPr="00AA08B5">
          <w:headerReference w:type="default" r:id="rId58"/>
          <w:footerReference w:type="default" r:id="rId59"/>
          <w:pgSz w:w="11910" w:h="16840"/>
          <w:pgMar w:top="660" w:right="620" w:bottom="280" w:left="620" w:header="0" w:footer="0" w:gutter="0"/>
          <w:cols w:space="708"/>
        </w:sectPr>
      </w:pPr>
    </w:p>
    <w:p w:rsidR="003E6078" w:rsidRPr="00AA08B5" w:rsidRDefault="003E6078">
      <w:pPr>
        <w:pStyle w:val="BodyText"/>
        <w:numPr>
          <w:ilvl w:val="1"/>
          <w:numId w:val="37"/>
        </w:numPr>
        <w:tabs>
          <w:tab w:val="left" w:pos="1901"/>
        </w:tabs>
        <w:spacing w:before="60"/>
        <w:ind w:left="1900"/>
      </w:pPr>
      <w:r w:rsidRPr="00AA08B5">
        <w:t>Встроенный клапан 1,2</w:t>
      </w:r>
    </w:p>
    <w:p w:rsidR="003E6078" w:rsidRPr="00AA08B5" w:rsidRDefault="003E6078">
      <w:pPr>
        <w:numPr>
          <w:ilvl w:val="0"/>
          <w:numId w:val="42"/>
        </w:numPr>
        <w:tabs>
          <w:tab w:val="left" w:pos="461"/>
        </w:tabs>
        <w:spacing w:before="21"/>
        <w:rPr>
          <w:rFonts w:cs="Calibri"/>
          <w:sz w:val="20"/>
          <w:szCs w:val="20"/>
        </w:rPr>
      </w:pPr>
      <w:r>
        <w:rPr>
          <w:b/>
          <w:sz w:val="20"/>
        </w:rPr>
        <w:t>Дополнительный насос</w:t>
      </w:r>
      <w:r w:rsidRPr="00AA08B5">
        <w:rPr>
          <w:b/>
          <w:sz w:val="20"/>
        </w:rPr>
        <w:t xml:space="preserve">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42"/>
        </w:numPr>
        <w:tabs>
          <w:tab w:val="left" w:pos="1901"/>
        </w:tabs>
        <w:spacing w:before="17"/>
      </w:pPr>
      <w:r w:rsidRPr="00AA08B5">
        <w:t>Дополнительный насос</w:t>
      </w:r>
    </w:p>
    <w:p w:rsidR="003E6078" w:rsidRPr="00AA08B5" w:rsidRDefault="003E6078">
      <w:pPr>
        <w:pStyle w:val="BodyText"/>
        <w:numPr>
          <w:ilvl w:val="0"/>
          <w:numId w:val="34"/>
        </w:numPr>
        <w:tabs>
          <w:tab w:val="left" w:pos="1392"/>
        </w:tabs>
        <w:spacing w:before="20"/>
      </w:pPr>
      <w:r w:rsidRPr="00AA08B5">
        <w:t>Сервисное меню:</w:t>
      </w:r>
    </w:p>
    <w:p w:rsidR="003E6078" w:rsidRPr="00AA08B5" w:rsidRDefault="003E6078">
      <w:pPr>
        <w:pStyle w:val="BodyText"/>
        <w:numPr>
          <w:ilvl w:val="1"/>
          <w:numId w:val="34"/>
        </w:numPr>
        <w:tabs>
          <w:tab w:val="left" w:pos="1901"/>
        </w:tabs>
        <w:spacing w:before="20"/>
      </w:pPr>
      <w:r w:rsidRPr="00AA08B5">
        <w:t>Температура включения насосов</w:t>
      </w:r>
    </w:p>
    <w:p w:rsidR="003E6078" w:rsidRPr="00AA08B5" w:rsidRDefault="003E6078">
      <w:pPr>
        <w:numPr>
          <w:ilvl w:val="0"/>
          <w:numId w:val="42"/>
        </w:numPr>
        <w:tabs>
          <w:tab w:val="left" w:pos="461"/>
        </w:tabs>
        <w:spacing w:before="19"/>
        <w:rPr>
          <w:rFonts w:cs="Calibri"/>
          <w:sz w:val="20"/>
          <w:szCs w:val="20"/>
        </w:rPr>
      </w:pPr>
      <w:r>
        <w:rPr>
          <w:b/>
          <w:sz w:val="20"/>
        </w:rPr>
        <w:t>Насос клапана</w:t>
      </w:r>
      <w:r w:rsidRPr="00AA08B5">
        <w:rPr>
          <w:b/>
          <w:sz w:val="20"/>
        </w:rPr>
        <w:t xml:space="preserve"> 2 </w:t>
      </w:r>
      <w:r>
        <w:rPr>
          <w:sz w:val="20"/>
        </w:rPr>
        <w:t>и</w:t>
      </w:r>
      <w:r w:rsidRPr="00AA08B5">
        <w:rPr>
          <w:sz w:val="20"/>
        </w:rPr>
        <w:t xml:space="preserve"> </w:t>
      </w:r>
      <w:r w:rsidRPr="00AA08B5">
        <w:rPr>
          <w:b/>
          <w:sz w:val="20"/>
        </w:rPr>
        <w:t xml:space="preserve">1 </w:t>
      </w:r>
      <w:r w:rsidRPr="00AA08B5">
        <w:rPr>
          <w:sz w:val="20"/>
        </w:rPr>
        <w:t xml:space="preserve">– </w:t>
      </w:r>
      <w:r>
        <w:rPr>
          <w:sz w:val="20"/>
        </w:rPr>
        <w:t>Установочное меню</w:t>
      </w:r>
      <w:r w:rsidRPr="00AA08B5">
        <w:rPr>
          <w:sz w:val="20"/>
        </w:rPr>
        <w:t>:</w:t>
      </w:r>
    </w:p>
    <w:p w:rsidR="003E6078" w:rsidRPr="00AA08B5" w:rsidRDefault="003E6078">
      <w:pPr>
        <w:pStyle w:val="BodyText"/>
        <w:numPr>
          <w:ilvl w:val="1"/>
          <w:numId w:val="42"/>
        </w:numPr>
        <w:tabs>
          <w:tab w:val="left" w:pos="1901"/>
        </w:tabs>
        <w:spacing w:before="20"/>
        <w:rPr>
          <w:rFonts w:cs="Calibri"/>
        </w:rPr>
      </w:pPr>
      <w:r w:rsidRPr="00AA08B5">
        <w:t>Встроенный клапан 1,2 - Насос клапана 1,2</w:t>
      </w:r>
    </w:p>
    <w:p w:rsidR="003E6078" w:rsidRPr="00AA08B5" w:rsidRDefault="003E6078">
      <w:pPr>
        <w:numPr>
          <w:ilvl w:val="0"/>
          <w:numId w:val="42"/>
        </w:numPr>
        <w:tabs>
          <w:tab w:val="left" w:pos="461"/>
        </w:tabs>
        <w:spacing w:before="19"/>
        <w:rPr>
          <w:rFonts w:cs="Calibri"/>
          <w:sz w:val="20"/>
          <w:szCs w:val="20"/>
        </w:rPr>
      </w:pPr>
      <w:r>
        <w:rPr>
          <w:b/>
          <w:sz w:val="20"/>
        </w:rPr>
        <w:t>Насос ГВ</w:t>
      </w:r>
      <w:r w:rsidRPr="00AA08B5">
        <w:rPr>
          <w:b/>
          <w:sz w:val="20"/>
        </w:rPr>
        <w:t xml:space="preserve"> </w:t>
      </w:r>
      <w:r w:rsidRPr="00AA08B5">
        <w:rPr>
          <w:sz w:val="20"/>
        </w:rPr>
        <w:t xml:space="preserve">– </w:t>
      </w:r>
      <w:r>
        <w:rPr>
          <w:sz w:val="20"/>
        </w:rPr>
        <w:t>Главные настройки</w:t>
      </w:r>
      <w:r w:rsidRPr="00AA08B5">
        <w:rPr>
          <w:sz w:val="20"/>
        </w:rPr>
        <w:t>:</w:t>
      </w:r>
    </w:p>
    <w:p w:rsidR="003E6078" w:rsidRPr="00AA08B5" w:rsidRDefault="003E6078">
      <w:pPr>
        <w:pStyle w:val="BodyText"/>
        <w:numPr>
          <w:ilvl w:val="1"/>
          <w:numId w:val="42"/>
        </w:numPr>
        <w:tabs>
          <w:tab w:val="left" w:pos="1901"/>
        </w:tabs>
        <w:spacing w:before="20"/>
      </w:pPr>
      <w:r w:rsidRPr="00AA08B5">
        <w:t>Рабочий режим - ГВ приоритет или Параллельные насосы</w:t>
      </w:r>
      <w:r>
        <w:t>,</w:t>
      </w:r>
      <w:r w:rsidRPr="00AA08B5">
        <w:t xml:space="preserve"> или Летний режим</w:t>
      </w:r>
    </w:p>
    <w:p w:rsidR="003E6078" w:rsidRPr="00AA08B5" w:rsidRDefault="003E6078">
      <w:pPr>
        <w:pStyle w:val="BodyText"/>
        <w:numPr>
          <w:ilvl w:val="0"/>
          <w:numId w:val="33"/>
        </w:numPr>
        <w:tabs>
          <w:tab w:val="left" w:pos="1392"/>
        </w:tabs>
        <w:spacing w:before="17"/>
      </w:pPr>
      <w:r w:rsidRPr="00AA08B5">
        <w:t>Сервисное меню:</w:t>
      </w:r>
    </w:p>
    <w:p w:rsidR="003E6078" w:rsidRPr="00AA08B5" w:rsidRDefault="003E6078">
      <w:pPr>
        <w:pStyle w:val="BodyText"/>
        <w:numPr>
          <w:ilvl w:val="1"/>
          <w:numId w:val="33"/>
        </w:numPr>
        <w:tabs>
          <w:tab w:val="left" w:pos="1901"/>
        </w:tabs>
        <w:spacing w:before="20"/>
      </w:pPr>
      <w:r w:rsidRPr="00AA08B5">
        <w:t>Температура включения насосов</w:t>
      </w:r>
    </w:p>
    <w:p w:rsidR="003E6078" w:rsidRPr="00AA08B5" w:rsidRDefault="003E6078">
      <w:pPr>
        <w:pStyle w:val="BodyText"/>
        <w:numPr>
          <w:ilvl w:val="1"/>
          <w:numId w:val="33"/>
        </w:numPr>
        <w:tabs>
          <w:tab w:val="left" w:pos="1901"/>
        </w:tabs>
        <w:spacing w:before="20"/>
        <w:rPr>
          <w:rFonts w:cs="Calibri"/>
        </w:rPr>
      </w:pPr>
      <w:r w:rsidRPr="00AA08B5">
        <w:t>Гистерезис ГВ</w:t>
      </w:r>
    </w:p>
    <w:p w:rsidR="003E6078" w:rsidRPr="00AA08B5" w:rsidRDefault="003E6078">
      <w:pPr>
        <w:numPr>
          <w:ilvl w:val="0"/>
          <w:numId w:val="42"/>
        </w:numPr>
        <w:tabs>
          <w:tab w:val="left" w:pos="461"/>
        </w:tabs>
        <w:spacing w:before="21"/>
        <w:rPr>
          <w:rFonts w:cs="Calibri"/>
          <w:sz w:val="20"/>
          <w:szCs w:val="20"/>
        </w:rPr>
      </w:pPr>
      <w:r>
        <w:rPr>
          <w:b/>
          <w:sz w:val="20"/>
        </w:rPr>
        <w:t>Насос ЦО</w:t>
      </w:r>
      <w:r w:rsidRPr="00AA08B5">
        <w:rPr>
          <w:b/>
          <w:sz w:val="20"/>
        </w:rPr>
        <w:t xml:space="preserve"> </w:t>
      </w:r>
      <w:r w:rsidRPr="00AA08B5">
        <w:rPr>
          <w:sz w:val="20"/>
        </w:rPr>
        <w:t xml:space="preserve">– </w:t>
      </w:r>
      <w:r>
        <w:rPr>
          <w:sz w:val="20"/>
        </w:rPr>
        <w:t>Главные настройки</w:t>
      </w:r>
      <w:r w:rsidRPr="00AA08B5">
        <w:rPr>
          <w:sz w:val="20"/>
        </w:rPr>
        <w:t>:</w:t>
      </w:r>
    </w:p>
    <w:p w:rsidR="003E6078" w:rsidRPr="00AA08B5" w:rsidRDefault="003E6078">
      <w:pPr>
        <w:pStyle w:val="BodyText"/>
        <w:numPr>
          <w:ilvl w:val="1"/>
          <w:numId w:val="42"/>
        </w:numPr>
        <w:tabs>
          <w:tab w:val="left" w:pos="1901"/>
        </w:tabs>
        <w:spacing w:before="17"/>
      </w:pPr>
      <w:r w:rsidRPr="00AA08B5">
        <w:t>Рабочий режим - Отопление дома или ГВ приоритет</w:t>
      </w:r>
      <w:r>
        <w:t>,</w:t>
      </w:r>
      <w:r w:rsidRPr="00AA08B5">
        <w:t xml:space="preserve"> или Параллельные насосы</w:t>
      </w:r>
    </w:p>
    <w:p w:rsidR="003E6078" w:rsidRPr="00AA08B5" w:rsidRDefault="003E6078">
      <w:pPr>
        <w:pStyle w:val="BodyText"/>
        <w:numPr>
          <w:ilvl w:val="0"/>
          <w:numId w:val="32"/>
        </w:numPr>
        <w:tabs>
          <w:tab w:val="left" w:pos="1392"/>
        </w:tabs>
        <w:spacing w:before="20"/>
      </w:pPr>
      <w:r w:rsidRPr="00AA08B5">
        <w:t>Сервисное меню:</w:t>
      </w:r>
    </w:p>
    <w:p w:rsidR="003E6078" w:rsidRPr="00AA08B5" w:rsidRDefault="003E6078">
      <w:pPr>
        <w:pStyle w:val="BodyText"/>
        <w:numPr>
          <w:ilvl w:val="1"/>
          <w:numId w:val="32"/>
        </w:numPr>
        <w:tabs>
          <w:tab w:val="left" w:pos="1901"/>
        </w:tabs>
        <w:spacing w:before="18"/>
      </w:pPr>
      <w:r w:rsidRPr="00AA08B5">
        <w:t>Температура включения насосов</w:t>
      </w:r>
    </w:p>
    <w:p w:rsidR="003E6078" w:rsidRPr="00AA08B5" w:rsidRDefault="003E6078">
      <w:pPr>
        <w:numPr>
          <w:ilvl w:val="0"/>
          <w:numId w:val="42"/>
        </w:numPr>
        <w:tabs>
          <w:tab w:val="left" w:pos="461"/>
        </w:tabs>
        <w:spacing w:before="21"/>
        <w:rPr>
          <w:rFonts w:cs="Calibri"/>
          <w:sz w:val="20"/>
          <w:szCs w:val="20"/>
        </w:rPr>
      </w:pPr>
      <w:r>
        <w:rPr>
          <w:b/>
          <w:sz w:val="20"/>
        </w:rPr>
        <w:t>Внутреннее устройство подачи горелки</w:t>
      </w:r>
      <w:r w:rsidRPr="00AA08B5">
        <w:rPr>
          <w:b/>
          <w:sz w:val="20"/>
        </w:rPr>
        <w:t xml:space="preserve"> </w:t>
      </w:r>
      <w:r w:rsidRPr="00AA08B5">
        <w:rPr>
          <w:sz w:val="20"/>
        </w:rPr>
        <w:t xml:space="preserve">– </w:t>
      </w:r>
      <w:r>
        <w:rPr>
          <w:sz w:val="20"/>
        </w:rPr>
        <w:t>Сервисное меню</w:t>
      </w:r>
      <w:r w:rsidRPr="00AA08B5">
        <w:rPr>
          <w:sz w:val="20"/>
        </w:rPr>
        <w:t>:</w:t>
      </w:r>
    </w:p>
    <w:p w:rsidR="003E6078" w:rsidRPr="00AA08B5" w:rsidRDefault="003E6078">
      <w:pPr>
        <w:pStyle w:val="BodyText"/>
        <w:numPr>
          <w:ilvl w:val="1"/>
          <w:numId w:val="42"/>
        </w:numPr>
        <w:tabs>
          <w:tab w:val="left" w:pos="1901"/>
        </w:tabs>
        <w:spacing w:before="17"/>
      </w:pPr>
      <w:r w:rsidRPr="00AA08B5">
        <w:t>Коэффициент внутреннего устройства подачи</w:t>
      </w:r>
    </w:p>
    <w:p w:rsidR="003E6078" w:rsidRPr="00AA08B5" w:rsidRDefault="003E6078">
      <w:pPr>
        <w:pStyle w:val="BodyText"/>
        <w:numPr>
          <w:ilvl w:val="1"/>
          <w:numId w:val="42"/>
        </w:numPr>
        <w:tabs>
          <w:tab w:val="left" w:pos="1901"/>
        </w:tabs>
        <w:spacing w:before="20"/>
      </w:pPr>
      <w:r w:rsidRPr="00AA08B5">
        <w:t>Настройка гранул - Параметры растопки - Время подачи и Перерыв подачи</w:t>
      </w:r>
    </w:p>
    <w:p w:rsidR="003E6078" w:rsidRPr="00AA08B5" w:rsidRDefault="003E6078">
      <w:pPr>
        <w:pStyle w:val="BodyText"/>
        <w:numPr>
          <w:ilvl w:val="0"/>
          <w:numId w:val="31"/>
        </w:numPr>
        <w:tabs>
          <w:tab w:val="left" w:pos="1901"/>
        </w:tabs>
        <w:spacing w:before="20"/>
      </w:pPr>
      <w:r w:rsidRPr="00AA08B5">
        <w:t>Настройка гранул - Параметры угасания - Время подачи и Перерыв подачи</w:t>
      </w:r>
    </w:p>
    <w:p w:rsidR="003E6078" w:rsidRPr="00AA08B5" w:rsidRDefault="003E6078">
      <w:pPr>
        <w:numPr>
          <w:ilvl w:val="0"/>
          <w:numId w:val="42"/>
        </w:numPr>
        <w:tabs>
          <w:tab w:val="left" w:pos="461"/>
        </w:tabs>
        <w:spacing w:before="21"/>
        <w:rPr>
          <w:rFonts w:cs="Calibri"/>
          <w:sz w:val="20"/>
          <w:szCs w:val="20"/>
        </w:rPr>
      </w:pPr>
      <w:r>
        <w:rPr>
          <w:b/>
          <w:sz w:val="20"/>
        </w:rPr>
        <w:t>Внешнее устройство подачи гранул</w:t>
      </w:r>
      <w:r w:rsidRPr="00AA08B5">
        <w:rPr>
          <w:b/>
          <w:sz w:val="20"/>
        </w:rPr>
        <w:t xml:space="preserve"> </w:t>
      </w:r>
      <w:r w:rsidRPr="00AA08B5">
        <w:rPr>
          <w:sz w:val="20"/>
        </w:rPr>
        <w:t xml:space="preserve">– </w:t>
      </w:r>
      <w:r>
        <w:rPr>
          <w:sz w:val="20"/>
        </w:rPr>
        <w:t>Сервисное меню</w:t>
      </w:r>
      <w:r w:rsidRPr="00AA08B5">
        <w:rPr>
          <w:sz w:val="20"/>
        </w:rPr>
        <w:t>:</w:t>
      </w:r>
    </w:p>
    <w:p w:rsidR="003E6078" w:rsidRPr="00AA08B5" w:rsidRDefault="003E6078">
      <w:pPr>
        <w:pStyle w:val="BodyText"/>
        <w:numPr>
          <w:ilvl w:val="1"/>
          <w:numId w:val="42"/>
        </w:numPr>
        <w:tabs>
          <w:tab w:val="left" w:pos="1901"/>
        </w:tabs>
        <w:spacing w:before="17"/>
      </w:pPr>
      <w:r w:rsidRPr="00AA08B5">
        <w:t>Настройка гранул - Параметры растопки - Время засыпки</w:t>
      </w:r>
    </w:p>
    <w:p w:rsidR="003E6078" w:rsidRPr="00AA08B5" w:rsidRDefault="003E6078">
      <w:pPr>
        <w:pStyle w:val="BodyText"/>
        <w:numPr>
          <w:ilvl w:val="1"/>
          <w:numId w:val="42"/>
        </w:numPr>
        <w:tabs>
          <w:tab w:val="left" w:pos="1901"/>
        </w:tabs>
        <w:spacing w:before="20" w:line="259" w:lineRule="auto"/>
        <w:ind w:right="134"/>
      </w:pPr>
      <w:r w:rsidRPr="00AA08B5">
        <w:t>Настройка гранул - Рабочие параметры - Минимальная мощность - Максимальный перерыв устройства подачи и Минимальная работа устройства подачи</w:t>
      </w:r>
    </w:p>
    <w:p w:rsidR="003E6078" w:rsidRPr="00AA08B5" w:rsidRDefault="003E6078">
      <w:pPr>
        <w:pStyle w:val="BodyText"/>
        <w:numPr>
          <w:ilvl w:val="1"/>
          <w:numId w:val="42"/>
        </w:numPr>
        <w:tabs>
          <w:tab w:val="left" w:pos="1901"/>
        </w:tabs>
        <w:spacing w:line="259" w:lineRule="auto"/>
        <w:ind w:right="100"/>
      </w:pPr>
      <w:r w:rsidRPr="00AA08B5">
        <w:t>Настройка гранул - Рабочие параметры - Максимальная мощность - Минимальный перерыв устройства подачи и Максимальная работа устройства подачи</w:t>
      </w:r>
    </w:p>
    <w:p w:rsidR="003E6078" w:rsidRPr="00AA08B5" w:rsidRDefault="003E6078">
      <w:pPr>
        <w:pStyle w:val="BodyText"/>
        <w:numPr>
          <w:ilvl w:val="0"/>
          <w:numId w:val="30"/>
        </w:numPr>
        <w:tabs>
          <w:tab w:val="left" w:pos="1483"/>
        </w:tabs>
        <w:rPr>
          <w:rFonts w:cs="Calibri"/>
        </w:rPr>
      </w:pPr>
      <w:r w:rsidRPr="00AA08B5">
        <w:t>Установочное меню:</w:t>
      </w:r>
    </w:p>
    <w:p w:rsidR="003E6078" w:rsidRPr="00AA08B5" w:rsidRDefault="003E6078">
      <w:pPr>
        <w:pStyle w:val="BodyText"/>
        <w:numPr>
          <w:ilvl w:val="1"/>
          <w:numId w:val="30"/>
        </w:numPr>
        <w:tabs>
          <w:tab w:val="left" w:pos="1901"/>
        </w:tabs>
        <w:spacing w:before="20"/>
      </w:pPr>
      <w:r w:rsidRPr="00AA08B5">
        <w:t>Коэффициенты - Мин. коэффициент устройства подачи и Макс. коэффициент устройства подачи</w:t>
      </w:r>
    </w:p>
    <w:p w:rsidR="003E6078" w:rsidRPr="00AA08B5" w:rsidRDefault="003E6078">
      <w:pPr>
        <w:numPr>
          <w:ilvl w:val="0"/>
          <w:numId w:val="42"/>
        </w:numPr>
        <w:tabs>
          <w:tab w:val="left" w:pos="461"/>
        </w:tabs>
        <w:spacing w:before="19"/>
        <w:rPr>
          <w:rFonts w:cs="Calibri"/>
          <w:sz w:val="20"/>
          <w:szCs w:val="20"/>
        </w:rPr>
      </w:pPr>
      <w:r>
        <w:rPr>
          <w:b/>
          <w:sz w:val="20"/>
        </w:rPr>
        <w:t>Вентилятор</w:t>
      </w:r>
      <w:r w:rsidRPr="00AA08B5">
        <w:rPr>
          <w:b/>
          <w:sz w:val="20"/>
        </w:rPr>
        <w:t xml:space="preserve"> </w:t>
      </w:r>
      <w:r w:rsidRPr="00AA08B5">
        <w:rPr>
          <w:sz w:val="20"/>
        </w:rPr>
        <w:t xml:space="preserve">– </w:t>
      </w:r>
      <w:r>
        <w:rPr>
          <w:sz w:val="20"/>
        </w:rPr>
        <w:t>Главные настройки</w:t>
      </w:r>
      <w:r w:rsidRPr="00AA08B5">
        <w:rPr>
          <w:sz w:val="20"/>
        </w:rPr>
        <w:t>:</w:t>
      </w:r>
    </w:p>
    <w:p w:rsidR="003E6078" w:rsidRPr="00AA08B5" w:rsidRDefault="003E6078">
      <w:pPr>
        <w:pStyle w:val="BodyText"/>
        <w:numPr>
          <w:ilvl w:val="1"/>
          <w:numId w:val="42"/>
        </w:numPr>
        <w:tabs>
          <w:tab w:val="left" w:pos="1901"/>
        </w:tabs>
        <w:spacing w:before="20"/>
      </w:pPr>
      <w:r w:rsidRPr="00AA08B5">
        <w:t>Очистка горелки</w:t>
      </w:r>
    </w:p>
    <w:p w:rsidR="003E6078" w:rsidRPr="00AA08B5" w:rsidRDefault="003E6078">
      <w:pPr>
        <w:pStyle w:val="BodyText"/>
        <w:numPr>
          <w:ilvl w:val="0"/>
          <w:numId w:val="29"/>
        </w:numPr>
        <w:tabs>
          <w:tab w:val="left" w:pos="1483"/>
        </w:tabs>
        <w:spacing w:before="17"/>
      </w:pPr>
      <w:r w:rsidRPr="00AA08B5">
        <w:t>Сервисное меню:</w:t>
      </w:r>
    </w:p>
    <w:p w:rsidR="003E6078" w:rsidRPr="00AA08B5" w:rsidRDefault="003E6078">
      <w:pPr>
        <w:pStyle w:val="BodyText"/>
        <w:numPr>
          <w:ilvl w:val="1"/>
          <w:numId w:val="29"/>
        </w:numPr>
        <w:tabs>
          <w:tab w:val="left" w:pos="1901"/>
        </w:tabs>
        <w:spacing w:before="20" w:line="259" w:lineRule="auto"/>
        <w:ind w:right="443"/>
      </w:pPr>
      <w:r w:rsidRPr="00AA08B5">
        <w:t>Настройка гранул - Параметры растопки - Время продува, Скорость продува, Обороты вентилятора 1,2, Задержка вентилятора</w:t>
      </w:r>
    </w:p>
    <w:p w:rsidR="003E6078" w:rsidRPr="00AA08B5" w:rsidRDefault="003E6078">
      <w:pPr>
        <w:pStyle w:val="BodyText"/>
        <w:numPr>
          <w:ilvl w:val="1"/>
          <w:numId w:val="29"/>
        </w:numPr>
        <w:tabs>
          <w:tab w:val="left" w:pos="1901"/>
        </w:tabs>
      </w:pPr>
      <w:r w:rsidRPr="00AA08B5">
        <w:t>Настройка гранул - Рабочие параметры - Минимальная мощность - Мин. обороты вентилятора работа</w:t>
      </w:r>
    </w:p>
    <w:p w:rsidR="003E6078" w:rsidRPr="00AA08B5" w:rsidRDefault="003E6078">
      <w:pPr>
        <w:pStyle w:val="BodyText"/>
        <w:numPr>
          <w:ilvl w:val="1"/>
          <w:numId w:val="29"/>
        </w:numPr>
        <w:tabs>
          <w:tab w:val="left" w:pos="1901"/>
        </w:tabs>
        <w:spacing w:before="17"/>
      </w:pPr>
      <w:r w:rsidRPr="00AA08B5">
        <w:t>Настройка гранул - Рабочие параметры - Максимальная мощность - Макс. обороты вентилятора работа</w:t>
      </w:r>
    </w:p>
    <w:p w:rsidR="003E6078" w:rsidRPr="00AA08B5" w:rsidRDefault="003E6078">
      <w:pPr>
        <w:pStyle w:val="BodyText"/>
        <w:numPr>
          <w:ilvl w:val="1"/>
          <w:numId w:val="29"/>
        </w:numPr>
        <w:tabs>
          <w:tab w:val="left" w:pos="1901"/>
        </w:tabs>
        <w:spacing w:before="20"/>
      </w:pPr>
      <w:r w:rsidRPr="00AA08B5">
        <w:t>Настройка гранул - Рабочие параметры - Продолжительность очистки</w:t>
      </w:r>
    </w:p>
    <w:p w:rsidR="003E6078" w:rsidRPr="00AA08B5" w:rsidRDefault="003E6078">
      <w:pPr>
        <w:pStyle w:val="BodyText"/>
        <w:numPr>
          <w:ilvl w:val="1"/>
          <w:numId w:val="29"/>
        </w:numPr>
        <w:tabs>
          <w:tab w:val="left" w:pos="1901"/>
        </w:tabs>
        <w:spacing w:before="20"/>
      </w:pPr>
      <w:r w:rsidRPr="00AA08B5">
        <w:t>Настройка гранул - Рабочие параметры - Обороты вентилятора</w:t>
      </w:r>
    </w:p>
    <w:p w:rsidR="003E6078" w:rsidRPr="00AA08B5" w:rsidRDefault="003E6078">
      <w:pPr>
        <w:pStyle w:val="BodyText"/>
        <w:numPr>
          <w:ilvl w:val="0"/>
          <w:numId w:val="28"/>
        </w:numPr>
        <w:tabs>
          <w:tab w:val="left" w:pos="1301"/>
        </w:tabs>
        <w:spacing w:before="20"/>
        <w:rPr>
          <w:rFonts w:cs="Calibri"/>
        </w:rPr>
      </w:pPr>
      <w:r w:rsidRPr="00AA08B5">
        <w:t>Установочное меню:</w:t>
      </w:r>
    </w:p>
    <w:p w:rsidR="003E6078" w:rsidRPr="00AA08B5" w:rsidRDefault="003E6078">
      <w:pPr>
        <w:pStyle w:val="BodyText"/>
        <w:numPr>
          <w:ilvl w:val="1"/>
          <w:numId w:val="28"/>
        </w:numPr>
        <w:tabs>
          <w:tab w:val="left" w:pos="1901"/>
        </w:tabs>
        <w:spacing w:before="20"/>
      </w:pPr>
      <w:r w:rsidRPr="00AA08B5">
        <w:t>Коэффициенты - Нижняя коррекция вентилятора и Верхняя коррекция вентилятора</w:t>
      </w:r>
    </w:p>
    <w:p w:rsidR="003E6078" w:rsidRPr="00AA08B5" w:rsidRDefault="003E6078">
      <w:pPr>
        <w:numPr>
          <w:ilvl w:val="0"/>
          <w:numId w:val="42"/>
        </w:numPr>
        <w:tabs>
          <w:tab w:val="left" w:pos="461"/>
        </w:tabs>
        <w:spacing w:before="19"/>
        <w:rPr>
          <w:rFonts w:cs="Calibri"/>
          <w:sz w:val="20"/>
          <w:szCs w:val="20"/>
        </w:rPr>
      </w:pPr>
      <w:r>
        <w:rPr>
          <w:b/>
          <w:sz w:val="20"/>
        </w:rPr>
        <w:t xml:space="preserve">Зажигающий патрон </w:t>
      </w:r>
      <w:r>
        <w:rPr>
          <w:sz w:val="20"/>
        </w:rPr>
        <w:t>– Сервисное меню</w:t>
      </w:r>
      <w:r w:rsidRPr="00AA08B5">
        <w:rPr>
          <w:sz w:val="20"/>
        </w:rPr>
        <w:t>:</w:t>
      </w:r>
    </w:p>
    <w:p w:rsidR="003E6078" w:rsidRPr="00AA08B5" w:rsidRDefault="003E6078">
      <w:pPr>
        <w:pStyle w:val="BodyText"/>
        <w:numPr>
          <w:ilvl w:val="1"/>
          <w:numId w:val="42"/>
        </w:numPr>
        <w:tabs>
          <w:tab w:val="left" w:pos="1901"/>
        </w:tabs>
        <w:spacing w:before="20"/>
      </w:pPr>
      <w:r w:rsidRPr="00AA08B5">
        <w:t>Настройка гранул - Параметры растопки - Защита нагревателя и Мин. мощность нагревателя</w:t>
      </w:r>
    </w:p>
    <w:p w:rsidR="003E6078" w:rsidRPr="00AA08B5" w:rsidRDefault="003E6078">
      <w:pPr>
        <w:numPr>
          <w:ilvl w:val="0"/>
          <w:numId w:val="42"/>
        </w:numPr>
        <w:tabs>
          <w:tab w:val="left" w:pos="461"/>
        </w:tabs>
        <w:spacing w:before="19"/>
        <w:rPr>
          <w:rFonts w:cs="Calibri"/>
          <w:sz w:val="20"/>
          <w:szCs w:val="20"/>
        </w:rPr>
      </w:pPr>
      <w:r>
        <w:rPr>
          <w:b/>
          <w:sz w:val="20"/>
        </w:rPr>
        <w:t>Свободно программируемый выход</w:t>
      </w:r>
      <w:r w:rsidRPr="00AA08B5">
        <w:rPr>
          <w:b/>
          <w:sz w:val="20"/>
        </w:rPr>
        <w:t xml:space="preserve"> </w:t>
      </w:r>
      <w:r w:rsidRPr="00AA08B5">
        <w:rPr>
          <w:sz w:val="20"/>
        </w:rPr>
        <w:t xml:space="preserve">– </w:t>
      </w:r>
      <w:r>
        <w:rPr>
          <w:sz w:val="20"/>
        </w:rPr>
        <w:t>отсутствует отнесенная функция</w:t>
      </w:r>
    </w:p>
    <w:p w:rsidR="003E6078" w:rsidRPr="00AA08B5" w:rsidRDefault="003E6078">
      <w:pPr>
        <w:numPr>
          <w:ilvl w:val="0"/>
          <w:numId w:val="42"/>
        </w:numPr>
        <w:tabs>
          <w:tab w:val="left" w:pos="461"/>
        </w:tabs>
        <w:spacing w:before="21"/>
        <w:rPr>
          <w:rFonts w:cs="Calibri"/>
          <w:sz w:val="20"/>
          <w:szCs w:val="20"/>
        </w:rPr>
      </w:pPr>
      <w:r>
        <w:rPr>
          <w:b/>
          <w:sz w:val="20"/>
        </w:rPr>
        <w:t>Очистка теплообменника</w:t>
      </w:r>
      <w:r w:rsidRPr="00AA08B5">
        <w:rPr>
          <w:b/>
          <w:sz w:val="20"/>
        </w:rPr>
        <w:t xml:space="preserve"> </w:t>
      </w:r>
      <w:r w:rsidRPr="00AA08B5">
        <w:rPr>
          <w:sz w:val="20"/>
        </w:rPr>
        <w:t>– (</w:t>
      </w:r>
      <w:r>
        <w:rPr>
          <w:sz w:val="20"/>
        </w:rPr>
        <w:t>Установочное меню</w:t>
      </w:r>
      <w:r w:rsidRPr="00AA08B5">
        <w:rPr>
          <w:sz w:val="20"/>
        </w:rPr>
        <w:t xml:space="preserve">) – </w:t>
      </w:r>
      <w:r>
        <w:rPr>
          <w:sz w:val="20"/>
        </w:rPr>
        <w:t>Очистка теплообменника</w:t>
      </w:r>
    </w:p>
    <w:p w:rsidR="003E6078" w:rsidRPr="00AA08B5" w:rsidRDefault="003E6078">
      <w:pPr>
        <w:numPr>
          <w:ilvl w:val="0"/>
          <w:numId w:val="42"/>
        </w:numPr>
        <w:tabs>
          <w:tab w:val="left" w:pos="461"/>
        </w:tabs>
        <w:spacing w:before="19"/>
        <w:rPr>
          <w:rFonts w:cs="Calibri"/>
          <w:sz w:val="20"/>
          <w:szCs w:val="20"/>
        </w:rPr>
      </w:pPr>
      <w:r>
        <w:rPr>
          <w:b/>
          <w:sz w:val="20"/>
        </w:rPr>
        <w:t>Устройство удавления золы</w:t>
      </w:r>
      <w:r w:rsidRPr="00AA08B5">
        <w:rPr>
          <w:b/>
          <w:sz w:val="20"/>
        </w:rPr>
        <w:t xml:space="preserve"> </w:t>
      </w:r>
      <w:r w:rsidRPr="00AA08B5">
        <w:rPr>
          <w:sz w:val="20"/>
        </w:rPr>
        <w:t>– (</w:t>
      </w:r>
      <w:r>
        <w:rPr>
          <w:sz w:val="20"/>
        </w:rPr>
        <w:t>Установочное меню</w:t>
      </w:r>
      <w:r w:rsidRPr="00AA08B5">
        <w:rPr>
          <w:sz w:val="20"/>
        </w:rPr>
        <w:t xml:space="preserve">) – </w:t>
      </w:r>
      <w:r>
        <w:rPr>
          <w:sz w:val="20"/>
        </w:rPr>
        <w:t>Устройство удаления золы</w:t>
      </w:r>
    </w:p>
    <w:p w:rsidR="003E6078" w:rsidRPr="00AA08B5" w:rsidRDefault="003E6078">
      <w:pPr>
        <w:numPr>
          <w:ilvl w:val="0"/>
          <w:numId w:val="42"/>
        </w:numPr>
        <w:tabs>
          <w:tab w:val="left" w:pos="461"/>
        </w:tabs>
        <w:spacing w:before="19"/>
        <w:rPr>
          <w:rFonts w:cs="Calibri"/>
          <w:sz w:val="20"/>
          <w:szCs w:val="20"/>
        </w:rPr>
      </w:pPr>
      <w:r>
        <w:rPr>
          <w:b/>
          <w:sz w:val="20"/>
        </w:rPr>
        <w:t>Вакуумное устройство подачи</w:t>
      </w:r>
      <w:r w:rsidRPr="00AA08B5">
        <w:rPr>
          <w:b/>
          <w:sz w:val="20"/>
        </w:rPr>
        <w:t xml:space="preserve"> </w:t>
      </w:r>
      <w:r w:rsidRPr="00AA08B5">
        <w:rPr>
          <w:sz w:val="20"/>
        </w:rPr>
        <w:t>– (</w:t>
      </w:r>
      <w:r>
        <w:rPr>
          <w:sz w:val="20"/>
        </w:rPr>
        <w:t>Установочное меню</w:t>
      </w:r>
      <w:r w:rsidRPr="00AA08B5">
        <w:rPr>
          <w:sz w:val="20"/>
        </w:rPr>
        <w:t xml:space="preserve">) – </w:t>
      </w:r>
      <w:r>
        <w:rPr>
          <w:sz w:val="20"/>
        </w:rPr>
        <w:t>Вакуумное устройство подачи</w:t>
      </w:r>
    </w:p>
    <w:p w:rsidR="003E6078" w:rsidRPr="000606A7" w:rsidRDefault="003E6078" w:rsidP="000606A7">
      <w:pPr>
        <w:numPr>
          <w:ilvl w:val="0"/>
          <w:numId w:val="42"/>
        </w:numPr>
        <w:tabs>
          <w:tab w:val="left" w:pos="461"/>
        </w:tabs>
        <w:spacing w:before="16"/>
        <w:rPr>
          <w:rFonts w:cs="Calibri"/>
          <w:sz w:val="20"/>
          <w:szCs w:val="20"/>
        </w:rPr>
      </w:pPr>
      <w:r>
        <w:rPr>
          <w:b/>
          <w:sz w:val="20"/>
        </w:rPr>
        <w:t>Компрессор</w:t>
      </w:r>
      <w:r w:rsidRPr="00AA08B5">
        <w:rPr>
          <w:b/>
          <w:sz w:val="20"/>
        </w:rPr>
        <w:t xml:space="preserve"> 2 </w:t>
      </w:r>
      <w:r>
        <w:rPr>
          <w:sz w:val="20"/>
        </w:rPr>
        <w:t>и</w:t>
      </w:r>
      <w:r w:rsidRPr="00AA08B5">
        <w:rPr>
          <w:sz w:val="20"/>
        </w:rPr>
        <w:t xml:space="preserve"> </w:t>
      </w:r>
      <w:r w:rsidRPr="00AA08B5">
        <w:rPr>
          <w:b/>
          <w:sz w:val="20"/>
        </w:rPr>
        <w:t xml:space="preserve">1 </w:t>
      </w:r>
      <w:r w:rsidRPr="00AA08B5">
        <w:rPr>
          <w:sz w:val="20"/>
        </w:rPr>
        <w:t>– (</w:t>
      </w:r>
      <w:r>
        <w:rPr>
          <w:sz w:val="20"/>
        </w:rPr>
        <w:t>Установочное меню</w:t>
      </w:r>
      <w:r w:rsidRPr="00AA08B5">
        <w:rPr>
          <w:sz w:val="20"/>
        </w:rPr>
        <w:t xml:space="preserve">) – </w:t>
      </w:r>
      <w:r>
        <w:rPr>
          <w:sz w:val="20"/>
        </w:rPr>
        <w:t>Компрессор</w:t>
      </w:r>
      <w:r w:rsidRPr="00AA08B5">
        <w:rPr>
          <w:sz w:val="20"/>
        </w:rPr>
        <w:t xml:space="preserve"> 1 </w:t>
      </w:r>
      <w:r>
        <w:rPr>
          <w:sz w:val="20"/>
        </w:rPr>
        <w:t>и</w:t>
      </w:r>
      <w:r w:rsidRPr="00AA08B5">
        <w:rPr>
          <w:sz w:val="20"/>
        </w:rPr>
        <w:t xml:space="preserve"> 2</w:t>
      </w:r>
    </w:p>
    <w:p w:rsidR="003E6078" w:rsidRPr="000606A7" w:rsidRDefault="003E6078" w:rsidP="000606A7">
      <w:pPr>
        <w:tabs>
          <w:tab w:val="left" w:pos="4425"/>
        </w:tabs>
        <w:rPr>
          <w:rFonts w:cs="Calibri"/>
          <w:sz w:val="20"/>
          <w:szCs w:val="20"/>
        </w:rPr>
        <w:sectPr w:rsidR="003E6078" w:rsidRPr="000606A7">
          <w:headerReference w:type="default" r:id="rId60"/>
          <w:footerReference w:type="default" r:id="rId61"/>
          <w:pgSz w:w="11910" w:h="16840"/>
          <w:pgMar w:top="640" w:right="620" w:bottom="280" w:left="980" w:header="0" w:footer="0" w:gutter="0"/>
          <w:cols w:space="708"/>
        </w:sectPr>
      </w:pPr>
      <w:r>
        <w:rPr>
          <w:rFonts w:cs="Calibri"/>
          <w:sz w:val="20"/>
          <w:szCs w:val="20"/>
        </w:rPr>
        <w:tab/>
      </w:r>
    </w:p>
    <w:p w:rsidR="003E6078" w:rsidRPr="00AA08B5" w:rsidRDefault="003E6078">
      <w:pPr>
        <w:pStyle w:val="Heading1"/>
        <w:numPr>
          <w:ilvl w:val="0"/>
          <w:numId w:val="27"/>
        </w:numPr>
        <w:tabs>
          <w:tab w:val="left" w:pos="460"/>
        </w:tabs>
        <w:jc w:val="both"/>
      </w:pPr>
      <w:bookmarkStart w:id="48" w:name="_bookmark24"/>
      <w:bookmarkStart w:id="49" w:name="_Toc465800688"/>
      <w:bookmarkEnd w:id="48"/>
      <w:r w:rsidRPr="00AA08B5">
        <w:rPr>
          <w:color w:val="000000"/>
        </w:rPr>
        <w:t>БЛОК УПРАВЛЕНИЯ КОТЛА</w:t>
      </w:r>
      <w:bookmarkEnd w:id="49"/>
    </w:p>
    <w:p w:rsidR="003E6078" w:rsidRPr="00AA08B5" w:rsidRDefault="003E6078">
      <w:pPr>
        <w:pStyle w:val="BodyText"/>
        <w:spacing w:before="33" w:line="259" w:lineRule="auto"/>
        <w:ind w:left="100" w:right="117" w:firstLine="0"/>
        <w:jc w:val="both"/>
      </w:pPr>
      <w:r w:rsidRPr="00AA08B5">
        <w:t>Блок управления котла v9 имеет сенсорный дисплей с высоким разрешением. Дисплей настроен на высокую чувствительность нажатия, для обеспечения простого управления в условиях котельной. Кроме того, он защищен плексигласом, который защищает сам дисплей от повреждения. Блок управления подключен кабелем данных к коннектору на боковой стороне Внешнего цоколя. После активации котла, т.е. включения котла с помощью главного выключателя на Внешнем цоколе, произойдет активация дисплея и контроль актуальной версии программного обеспечения в блоке управления v9 и внешнем цоколе. Номера версии программного обеспечения при запуске блока отображаются на дисплее блока вместе с логотипом OPOP spol. s.r.o. Для правильной работы котла эти числа должны соответствовать.</w:t>
      </w:r>
    </w:p>
    <w:p w:rsidR="003E6078" w:rsidRPr="00AA08B5" w:rsidRDefault="003E6078">
      <w:pPr>
        <w:pStyle w:val="BodyText"/>
        <w:spacing w:before="158" w:line="259" w:lineRule="auto"/>
        <w:ind w:left="100" w:right="118" w:firstLine="0"/>
        <w:jc w:val="both"/>
        <w:rPr>
          <w:rFonts w:cs="Calibri"/>
        </w:rPr>
      </w:pPr>
      <w:r w:rsidRPr="00AA08B5">
        <w:t>Далее следует выбор языка, который отображается после первой активации блока. Язык можно в любое время изменить в меню блока с помощью кнопки "Language selection" с картинкой флагов. После выбора языка рекомендуем изучить предыдущие разделы для ознакомления с функциями блока управления v9.</w:t>
      </w: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before="8" w:line="200" w:lineRule="exact"/>
        <w:rPr>
          <w:sz w:val="20"/>
          <w:szCs w:val="20"/>
        </w:rPr>
      </w:pPr>
    </w:p>
    <w:p w:rsidR="003E6078" w:rsidRPr="00AA08B5" w:rsidRDefault="003E6078">
      <w:pPr>
        <w:pStyle w:val="Heading2"/>
        <w:numPr>
          <w:ilvl w:val="1"/>
          <w:numId w:val="27"/>
        </w:numPr>
        <w:tabs>
          <w:tab w:val="left" w:pos="951"/>
        </w:tabs>
        <w:ind w:hanging="490"/>
      </w:pPr>
      <w:bookmarkStart w:id="50" w:name="_bookmark25"/>
      <w:bookmarkStart w:id="51" w:name="_Toc465800689"/>
      <w:bookmarkEnd w:id="50"/>
      <w:r w:rsidRPr="00AA08B5">
        <w:rPr>
          <w:color w:val="000000"/>
        </w:rPr>
        <w:t>Основное управление</w:t>
      </w:r>
      <w:bookmarkEnd w:id="51"/>
    </w:p>
    <w:p w:rsidR="003E6078" w:rsidRPr="00AA08B5" w:rsidRDefault="003E6078" w:rsidP="00FE4356">
      <w:pPr>
        <w:pStyle w:val="BodyText"/>
        <w:spacing w:before="25" w:line="260" w:lineRule="auto"/>
        <w:ind w:left="460" w:right="129" w:firstLine="0"/>
      </w:pPr>
      <w:r w:rsidRPr="00AA08B5">
        <w:t>Основное управление является интуитивным благодаря сенсорному дисплею, который упрощает все управление. Ниже вы прочитаете основное описание главной панели блока управления котла, т.е. того, что вы можете из него прочитать и управлять.</w:t>
      </w:r>
    </w:p>
    <w:p w:rsidR="003E6078" w:rsidRPr="00AF63C6" w:rsidRDefault="003E6078">
      <w:pPr>
        <w:pStyle w:val="Heading3"/>
        <w:tabs>
          <w:tab w:val="left" w:pos="5448"/>
          <w:tab w:val="left" w:pos="6230"/>
          <w:tab w:val="left" w:pos="6862"/>
          <w:tab w:val="left" w:pos="7250"/>
          <w:tab w:val="left" w:pos="7896"/>
        </w:tabs>
        <w:spacing w:line="280" w:lineRule="exact"/>
        <w:ind w:left="3813"/>
        <w:rPr>
          <w:rFonts w:cs="Calibri"/>
          <w:b w:val="0"/>
          <w:bCs w:val="0"/>
          <w:lang w:val="pt-PT"/>
        </w:rPr>
      </w:pPr>
      <w:r>
        <w:rPr>
          <w:noProof/>
          <w:lang w:val="cs-CZ" w:eastAsia="cs-CZ"/>
        </w:rPr>
        <w:pict>
          <v:group id="Group 957" o:spid="_x0000_s1370" style="position:absolute;left:0;text-align:left;margin-left:141.5pt;margin-top:7.9pt;width:326.75pt;height:182.55pt;z-index:-251756032;mso-position-horizontal-relative:page" coordorigin="2830,158" coordsize="6535,3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">
            <v:shape id="Picture 996" o:spid="_x0000_s1371" type="#_x0000_t75" style="position:absolute;left:3098;top:158;width:6071;height:3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ADjBAAAA3QAAAA8AAABkcnMvZG93bnJldi54bWxET0uLwjAQvgv+hzCCN01drUg1igiy4kXW&#10;x31oxrbaTEoTNfvvN4Kwt/n4nrNYBVOLJ7WusqxgNExAEOdWV1woOJ+2gxkI55E11pZJwS85WC27&#10;nQVm2r74h55HX4gYwi5DBaX3TSaly0sy6Ia2IY7c1bYGfYRtIXWLrxhuavmVJFNpsOLYUGJDm5Ly&#10;+/FhFFzGN/Lpxu6/QzHZpuFhL4dmp1S/F9ZzEJ6C/xd/3Dsd56eTEby/iS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IADjBAAAA3QAAAA8AAAAAAAAAAAAAAAAAnwIA&#10;AGRycy9kb3ducmV2LnhtbFBLBQYAAAAABAAEAPcAAACNAwAAAAA=&#10;">
              <v:imagedata r:id="rId62" o:title=""/>
            </v:shape>
            <v:group id="Group 994" o:spid="_x0000_s1372" style="position:absolute;left:2865;top:856;width:540;height:30" coordorigin="2865,856" coordsize="5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995" o:spid="_x0000_s1373" style="position:absolute;left:2865;top:856;width:540;height:30;visibility:visible;mso-wrap-style:square;v-text-anchor:top" coordsize="5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i48IA&#10;AADdAAAADwAAAGRycy9kb3ducmV2LnhtbERPzWoCMRC+F/oOYQq91aTWqqxGEaHooYV29QGGZNws&#10;3UyWJOr69k2h0Nt8fL+zXA++ExeKqQ2s4XmkQBCbYFtuNBwPb09zECkjW+wCk4YbJViv7u+WWNlw&#10;5S+61LkRJYRThRpczn0lZTKOPKZR6IkLdwrRYy4wNtJGvJZw38mxUlPpseXS4LCnrSPzXZ+9hnE0&#10;YdernYvqoz6aeL7N3j9rrR8fhs0CRKYh/4v/3Htb5r9OXuD3m3K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6LjwgAAAN0AAAAPAAAAAAAAAAAAAAAAAJgCAABkcnMvZG93&#10;bnJldi54bWxQSwUGAAAAAAQABAD1AAAAhwMAAAAA&#10;" path="m,30l540,e" filled="f" strokecolor="#ec7c30" strokeweight=".5pt">
                <v:stroke dashstyle="dash"/>
                <v:path arrowok="t" o:connecttype="custom" o:connectlocs="0,886;540,856" o:connectangles="0,0"/>
              </v:shape>
            </v:group>
            <v:group id="Group 992" o:spid="_x0000_s1374" style="position:absolute;left:2865;top:1441;width:540;height:30" coordorigin="2865,1441" coordsize="5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993" o:spid="_x0000_s1375" style="position:absolute;left:2865;top:1441;width:540;height:30;visibility:visible;mso-wrap-style:square;v-text-anchor:top" coordsize="5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fDMIA&#10;AADdAAAADwAAAGRycy9kb3ducmV2LnhtbERPzWoCMRC+F/oOYQreaqLUVlajlELRQ4V29QGGZNws&#10;biZLEnV9+6ZQ8DYf3+8s14PvxIViagNrmIwVCGITbMuNhsP+83kOImVki11g0nCjBOvV48MSKxuu&#10;/EOXOjeihHCqUIPLua+kTMaRxzQOPXHhjiF6zAXGRtqI1xLuOzlV6lV6bLk0OOzpw5E51WevYRpN&#10;2PRq46La1QcTz7e3r+9a69HT8L4AkWnId/G/e2vL/NnLDP6+K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p8MwgAAAN0AAAAPAAAAAAAAAAAAAAAAAJgCAABkcnMvZG93&#10;bnJldi54bWxQSwUGAAAAAAQABAD1AAAAhwMAAAAA&#10;" path="m,30l540,e" filled="f" strokecolor="#ec7c30" strokeweight=".5pt">
                <v:stroke dashstyle="dash"/>
                <v:path arrowok="t" o:connecttype="custom" o:connectlocs="0,1471;540,1441" o:connectangles="0,0"/>
              </v:shape>
            </v:group>
            <v:group id="Group 990" o:spid="_x0000_s1376" style="position:absolute;left:2850;top:1951;width:570;height:30" coordorigin="2850,1951" coordsize="57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991" o:spid="_x0000_s1377" style="position:absolute;left:2850;top:1951;width:570;height:30;visibility:visible;mso-wrap-style:square;v-text-anchor:top" coordsize="5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qsEA&#10;AADdAAAADwAAAGRycy9kb3ducmV2LnhtbERPTYvCMBC9C/sfwizsRdZ0F3VLNcoqCl6rHjwOzdgU&#10;m0lpoq3/3giCt3m8z5kve1uLG7W+cqzgZ5SAIC6crrhUcDxsv1MQPiBrrB2Tgjt5WC4+BnPMtOs4&#10;p9s+lCKGsM9QgQmhyaT0hSGLfuQa4sidXWsxRNiWUrfYxXBby98kmUqLFccGgw2tDRWX/dUqmBzT&#10;aZOf/ObCq/ya9qbqhvau1Ndn/z8DEagPb/HLvdNx/mT8B8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PxKrBAAAA3QAAAA8AAAAAAAAAAAAAAAAAmAIAAGRycy9kb3du&#10;cmV2LnhtbFBLBQYAAAAABAAEAPUAAACGAwAAAAA=&#10;" path="m,30l570,e" filled="f" strokecolor="#ec7c30" strokeweight=".5pt">
                <v:stroke dashstyle="dash"/>
                <v:path arrowok="t" o:connecttype="custom" o:connectlocs="0,1981;570,1951" o:connectangles="0,0"/>
              </v:shape>
            </v:group>
            <v:group id="Group 988" o:spid="_x0000_s1378" style="position:absolute;left:4949;top:1951;width:375;height:2" coordorigin="4949,1951" coordsize="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989" o:spid="_x0000_s1379" style="position:absolute;left:4949;top:1951;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IOsQA&#10;AADdAAAADwAAAGRycy9kb3ducmV2LnhtbERPS2vCQBC+C/0PyxS86aaiYqOrFEEQ1IOPHrwN2TFJ&#10;m50N2TWJ+fWuUOhtPr7nLFatKURNlcstK/gYRiCIE6tzThVczpvBDITzyBoLy6TgQQ5Wy7feAmNt&#10;Gz5SffKpCCHsYlSQeV/GUrokI4NuaEviwN1sZdAHWKVSV9iEcFPIURRNpcGcQ0OGJa0zSn5Pd6Mg&#10;LZurpe/ztrvsxj++62bX+rBXqv/efs1BeGr9v/jPvdVh/mT8Ca9vw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SDrEAAAA3QAAAA8AAAAAAAAAAAAAAAAAmAIAAGRycy9k&#10;b3ducmV2LnhtbFBLBQYAAAAABAAEAPUAAACJAwAAAAA=&#10;" path="m,l375,e" filled="f" strokecolor="#ec7c30" strokeweight=".5pt">
                <v:stroke dashstyle="dash"/>
                <v:path arrowok="t" o:connecttype="custom" o:connectlocs="0,0;375,0" o:connectangles="0,0"/>
              </v:shape>
            </v:group>
            <v:group id="Group 986" o:spid="_x0000_s1380" style="position:absolute;left:5835;top:2011;width:15;height:270" coordorigin="5835,2011" coordsize="1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987" o:spid="_x0000_s1381" style="position:absolute;left:5835;top:2011;width:15;height:270;visibility:visible;mso-wrap-style:square;v-text-anchor:top" coordsize="1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B38QA&#10;AADdAAAADwAAAGRycy9kb3ducmV2LnhtbERPyW7CMBC9V+IfrKnErTgsQZBiENBFPfTCcuE2iieL&#10;sMdRbEj4+7pSpd7m6a2z2vTWiDu1vnasYDxKQBDnTtdcKjifPl4WIHxA1mgck4IHedisB08rzLTr&#10;+ED3YyhFDGGfoYIqhCaT0ucVWfQj1xBHrnCtxRBhW0rdYhfDrZGTJJlLizXHhgob2leUX483q6D4&#10;LJbXXE7N93t6m1123cE0bzulhs/99hVEoD78i//cXzrOT9Mx/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d/EAAAA3QAAAA8AAAAAAAAAAAAAAAAAmAIAAGRycy9k&#10;b3ducmV2LnhtbFBLBQYAAAAABAAEAPUAAACJAwAAAAA=&#10;" path="m,270l15,e" filled="f" strokecolor="#ec7c30" strokeweight=".5pt">
                <v:stroke dashstyle="dash"/>
                <v:path arrowok="t" o:connecttype="custom" o:connectlocs="0,2281;15,2011" o:connectangles="0,0"/>
              </v:shape>
            </v:group>
            <v:group id="Group 984" o:spid="_x0000_s1382" style="position:absolute;left:2835;top:2370;width:495;height:255" coordorigin="2835,2370" coordsize="49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985" o:spid="_x0000_s1383" style="position:absolute;left:2835;top:2370;width:495;height:255;visibility:visible;mso-wrap-style:square;v-text-anchor:top" coordsize="49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e18UA&#10;AADdAAAADwAAAGRycy9kb3ducmV2LnhtbERPS2sCMRC+C/6HMII3zar4YGsUsZTtoT34oNjbsJlu&#10;FjeTZRN1669vCoK3+fies1y3thJXanzpWMFomIAgzp0uuVBwPLwNFiB8QNZYOSYFv+Rhvep2lphq&#10;d+MdXfehEDGEfYoKTAh1KqXPDVn0Q1cTR+7HNRZDhE0hdYO3GG4rOU6SmbRYcmwwWNPWUH7eX6yC&#10;7/vHJfuy1Skz8vM1O23uR5wflOr32s0LiEBteIof7ncd50+nE/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p7XxQAAAN0AAAAPAAAAAAAAAAAAAAAAAJgCAABkcnMv&#10;ZG93bnJldi54bWxQSwUGAAAAAAQABAD1AAAAigMAAAAA&#10;" path="m,l495,255e" filled="f" strokecolor="#ec7c30" strokeweight=".5pt">
                <v:stroke dashstyle="dash"/>
                <v:path arrowok="t" o:connecttype="custom" o:connectlocs="0,2370;495,2625" o:connectangles="0,0"/>
              </v:shape>
            </v:group>
            <v:group id="Group 982" o:spid="_x0000_s1384" style="position:absolute;left:2879;top:2461;width:1275;height:510" coordorigin="2879,2461" coordsize="1275,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983" o:spid="_x0000_s1385" style="position:absolute;left:2879;top:2461;width:1275;height:510;visibility:visible;mso-wrap-style:square;v-text-anchor:top" coordsize="127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KnMMA&#10;AADdAAAADwAAAGRycy9kb3ducmV2LnhtbERPS4vCMBC+L/gfwgh7W9MKXdZqFBGKe/HgE7yNzdgW&#10;m0lpUq3/fiMIe5uP7zmzRW9qcafWVZYVxKMIBHFudcWFgsM++/oB4TyyxtoyKXiSg8V88DHDVNsH&#10;b+m+84UIIexSVFB636RSurwkg25kG+LAXW1r0AfYFlK3+AjhppbjKPqWBisODSU2tCopv+06o+DU&#10;jS+byWmfrYtLd8zOPou3q1ipz2G/nILw1Pt/8dv9q8P8JEn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KnMMAAADdAAAADwAAAAAAAAAAAAAAAACYAgAAZHJzL2Rv&#10;d25yZXYueG1sUEsFBgAAAAAEAAQA9QAAAIgDAAAAAA==&#10;" path="m,510l1275,e" filled="f" strokecolor="#ec7c30" strokeweight=".5pt">
                <v:stroke dashstyle="dash"/>
                <v:path arrowok="t" o:connecttype="custom" o:connectlocs="0,2971;1275,2461" o:connectangles="0,0"/>
              </v:shape>
            </v:group>
            <v:group id="Group 980" o:spid="_x0000_s1386" style="position:absolute;left:2865;top:2565;width:1755;height:435" coordorigin="2865,2565" coordsize="175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981" o:spid="_x0000_s1387" style="position:absolute;left:2865;top:2565;width:1755;height:435;visibility:visible;mso-wrap-style:square;v-text-anchor:top" coordsize="175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qjsYA&#10;AADdAAAADwAAAGRycy9kb3ducmV2LnhtbERPS0vEMBC+C/6HMIKXZZsq1pXatIiPdS8eXAX1NjRj&#10;U20mNYm7XX+9ERa8zcf3nKqZ7CA25EPvWMFJloMgbp3uuVPw/HQ3vwARIrLGwTEp2FGApj48qLDU&#10;bsuPtFnHTqQQDiUqMDGOpZShNWQxZG4kTty78xZjgr6T2uM2hdtBnub5ubTYc2owONK1ofZz/W0V&#10;vPwsi93M3N8W7mv4mN2cRfn2+qDU8dF0dQki0hT/xXv3Sqf5RbGAv2/SCb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PqjsYAAADdAAAADwAAAAAAAAAAAAAAAACYAgAAZHJz&#10;L2Rvd25yZXYueG1sUEsFBgAAAAAEAAQA9QAAAIsDAAAAAA==&#10;" path="m,435l1755,e" filled="f" strokecolor="#ec7c30" strokeweight=".5pt">
                <v:stroke dashstyle="dash"/>
                <v:path arrowok="t" o:connecttype="custom" o:connectlocs="0,3000;1755,2565" o:connectangles="0,0"/>
              </v:shape>
            </v:group>
            <v:group id="Group 978" o:spid="_x0000_s1388" style="position:absolute;left:8670;top:1021;width:660;height:15" coordorigin="8670,1021" coordsize="66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979" o:spid="_x0000_s1389" style="position:absolute;left:8670;top:1021;width:660;height:15;visibility:visible;mso-wrap-style:square;v-text-anchor:top" coordsize="6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1msAA&#10;AADdAAAADwAAAGRycy9kb3ducmV2LnhtbERPTYvCMBC9C/6HMAt701ShXa1GEUHYq+0KHodmbMo2&#10;k9LEWv+9ERb2No/3Odv9aFsxUO8bxwoW8wQEceV0w7WCn/I0W4HwAVlj65gUPMnDfjedbDHX7sFn&#10;GopQixjCPkcFJoQul9JXhiz6ueuII3dzvcUQYV9L3eMjhttWLpMkkxYbjg0GOzoaqn6Lu1Vw0Vlx&#10;LctzdvnSJrWLbljxclDq82M8bEAEGsO/+M/9reP8NF3D+5t4gt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51msAAAADdAAAADwAAAAAAAAAAAAAAAACYAgAAZHJzL2Rvd25y&#10;ZXYueG1sUEsFBgAAAAAEAAQA9QAAAIUDAAAAAA==&#10;" path="m,l660,15e" filled="f" strokecolor="#ec7c30" strokeweight=".5pt">
                <v:stroke dashstyle="dash"/>
                <v:path arrowok="t" o:connecttype="custom" o:connectlocs="0,1021;660,1036" o:connectangles="0,0"/>
              </v:shape>
            </v:group>
            <v:group id="Group 976" o:spid="_x0000_s1390" style="position:absolute;left:8700;top:1936;width:660;height:15" coordorigin="8700,1936" coordsize="66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977" o:spid="_x0000_s1391" style="position:absolute;left:8700;top:1936;width:660;height:15;visibility:visible;mso-wrap-style:square;v-text-anchor:top" coordsize="6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zIcAA&#10;AADdAAAADwAAAGRycy9kb3ducmV2LnhtbERPTYvCMBC9C/6HMMLeNK1gLV2jiCB4tVXwODSzTbGZ&#10;lCbW7r/fLCzsbR7vc3aHyXZipMG3jhWkqwQEce10y42CW3Ve5iB8QNbYOSYF3+ThsJ/Pdlho9+Yr&#10;jWVoRAxhX6ACE0JfSOlrQxb9yvXEkftyg8UQ4dBIPeA7httOrpMkkxZbjg0GezoZqp/lyyq466x8&#10;VNU1u2+12di0H3Nej0p9LKbjJ4hAU/gX/7kvOs7fZCn8fhNP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SzIcAAAADdAAAADwAAAAAAAAAAAAAAAACYAgAAZHJzL2Rvd25y&#10;ZXYueG1sUEsFBgAAAAAEAAQA9QAAAIUDAAAAAA==&#10;" path="m,l660,15e" filled="f" strokecolor="#ec7c30" strokeweight=".5pt">
                <v:stroke dashstyle="dash"/>
                <v:path arrowok="t" o:connecttype="custom" o:connectlocs="0,1936;660,1951" o:connectangles="0,0"/>
              </v:shape>
            </v:group>
            <v:group id="Group 974" o:spid="_x0000_s1392" style="position:absolute;left:3885;top:174;width:480;height:300" coordorigin="3885,174" coordsize="48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975" o:spid="_x0000_s1393" style="position:absolute;left:3885;top:174;width:480;height:300;visibility:visible;mso-wrap-style:square;v-text-anchor:top" coordsize="48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XHcUA&#10;AADdAAAADwAAAGRycy9kb3ducmV2LnhtbERPTWvCQBC9C/6HZQq9SLOxYijRVUQstKBg00LrbchO&#10;k2B2NmTXJP33riD0No/3Ocv1YGrRUesqywqmUQyCOLe64kLB1+fr0wsI55E11pZJwR85WK/GoyWm&#10;2vb8QV3mCxFC2KWooPS+SaV0eUkGXWQb4sD92tagD7AtpG6xD+Gmls9xnEiDFYeGEhvalpSfs4tR&#10;4L4vZ9zPjqdkoExPNrvDu/zxSj0+DJsFCE+D/xff3W86zJ8nM7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JcdxQAAAN0AAAAPAAAAAAAAAAAAAAAAAJgCAABkcnMv&#10;ZG93bnJldi54bWxQSwUGAAAAAAQABAD1AAAAigMAAAAA&#10;" path="m,300l480,e" filled="f" strokecolor="#ec7c30" strokeweight=".5pt">
                <v:stroke dashstyle="dash"/>
                <v:path arrowok="t" o:connecttype="custom" o:connectlocs="0,474;480,174" o:connectangles="0,0"/>
              </v:shape>
            </v:group>
            <v:group id="Group 972" o:spid="_x0000_s1394" style="position:absolute;left:5520;top:174;width:480;height:300" coordorigin="5520,174" coordsize="48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973" o:spid="_x0000_s1395" style="position:absolute;left:5520;top:174;width:480;height:300;visibility:visible;mso-wrap-style:square;v-text-anchor:top" coordsize="48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q8sUA&#10;AADdAAAADwAAAGRycy9kb3ducmV2LnhtbERPTWvCQBC9F/wPyxS8FLNpxVCiaxBpQaGCTQX1NmSn&#10;SUh2NmRXTf99tyD0No/3OYtsMK24Uu9qywqeoxgEcWF1zaWCw9f75BWE88gaW8uk4IccZMvRwwJT&#10;bW/8SdfclyKEsEtRQeV9l0rpiooMush2xIH7tr1BH2BfSt3jLYSbVr7EcSIN1hwaKuxoXVHR5Bej&#10;wB0vDX5M9+dkoFw/rd52W3nySo0fh9UchKfB/4vv7o0O82fJDP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aryxQAAAN0AAAAPAAAAAAAAAAAAAAAAAJgCAABkcnMv&#10;ZG93bnJldi54bWxQSwUGAAAAAAQABAD1AAAAigMAAAAA&#10;" path="m,300l480,e" filled="f" strokecolor="#ec7c30" strokeweight=".5pt">
                <v:stroke dashstyle="dash"/>
                <v:path arrowok="t" o:connecttype="custom" o:connectlocs="0,474;480,174" o:connectangles="0,0"/>
              </v:shape>
            </v:group>
            <v:group id="Group 970" o:spid="_x0000_s1396" style="position:absolute;left:6494;top:174;width:285;height:270" coordorigin="6494,174" coordsize="28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971" o:spid="_x0000_s1397" style="position:absolute;left:6494;top:174;width:285;height:270;visibility:visible;mso-wrap-style:square;v-text-anchor:top" coordsize="28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VisMA&#10;AADdAAAADwAAAGRycy9kb3ducmV2LnhtbERPTWvCQBC9C/6HZYRepG5aSCzRVUpBqDlZ29yH7JhN&#10;m50N2dXE/vquUPA2j/c56+1oW3Gh3jeOFTwtEhDEldMN1wq+PnePLyB8QNbYOiYFV/Kw3Uwna8y1&#10;G/iDLsdQixjCPkcFJoQul9JXhiz6heuII3dyvcUQYV9L3eMQw20rn5MkkxYbjg0GO3ozVP0cz1aB&#10;3JeF/W12y29blBpNOu8O5Vmph9n4ugIRaAx38b/7Xcf5abaE2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qVisMAAADdAAAADwAAAAAAAAAAAAAAAACYAgAAZHJzL2Rv&#10;d25yZXYueG1sUEsFBgAAAAAEAAQA9QAAAIgDAAAAAA==&#10;" path="m,270l285,e" filled="f" strokecolor="#ec7c30" strokeweight=".5pt">
                <v:stroke dashstyle="dash"/>
                <v:path arrowok="t" o:connecttype="custom" o:connectlocs="0,444;285,174" o:connectangles="0,0"/>
              </v:shape>
            </v:group>
            <v:group id="Group 968" o:spid="_x0000_s1398" style="position:absolute;left:7170;top:173;width:270;height:330" coordorigin="7170,173" coordsize="27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969" o:spid="_x0000_s1399" style="position:absolute;left:7170;top:173;width:270;height:330;visibility:visible;mso-wrap-style:square;v-text-anchor:top" coordsize="2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S0sUA&#10;AADdAAAADwAAAGRycy9kb3ducmV2LnhtbERPTUvDQBC9C/6HZQQvpd1YMNS02yKKYO3JVCjexuw0&#10;G8zOxuy0if/eFQRv83ifs9qMvlVn6mMT2MDNLANFXAXbcG3gbf80XYCKgmyxDUwGvinCZn15scLC&#10;hoFf6VxKrVIIxwINOJGu0DpWjjzGWeiIE3cMvUdJsK+17XFI4b7V8yzLtceGU4PDjh4cVZ/lyRvY&#10;Hbp8O5kMH6dH2b2U4t7j/GtrzPXVeL8EJTTKv/jP/WzT/Nv8Dn6/SSf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hLSxQAAAN0AAAAPAAAAAAAAAAAAAAAAAJgCAABkcnMv&#10;ZG93bnJldi54bWxQSwUGAAAAAAQABAD1AAAAigMAAAAA&#10;" path="m,330l270,e" filled="f" strokecolor="#ec7c30" strokeweight=".5pt">
                <v:stroke dashstyle="dash"/>
                <v:path arrowok="t" o:connecttype="custom" o:connectlocs="0,503;270,173" o:connectangles="0,0"/>
              </v:shape>
            </v:group>
            <v:group id="Group 966" o:spid="_x0000_s1400" style="position:absolute;left:7605;top:165;width:270;height:330" coordorigin="7605,165" coordsize="27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967" o:spid="_x0000_s1401" style="position:absolute;left:7605;top:165;width:270;height:330;visibility:visible;mso-wrap-style:square;v-text-anchor:top" coordsize="2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ICcUA&#10;AADdAAAADwAAAGRycy9kb3ducmV2LnhtbERPTUvDQBC9C/6HZQQvpd20YC2x2yKKYNtT04J4G7Nj&#10;NpidjdlpE/+9KxS8zeN9znI9+EadqYt1YAPTSQaKuAy25srA8fAyXoCKgmyxCUwGfijCenV9tcTc&#10;hp73dC6kUimEY44GnEibax1LRx7jJLTEifsMnUdJsKu07bBP4b7Rsyyba481pwaHLT05Kr+Kkzew&#10;e2vnm9Go/zg9y25biHuPs++NMbc3w+MDKKFB/sUX96tN8+/up/D3TTp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YgJxQAAAN0AAAAPAAAAAAAAAAAAAAAAAJgCAABkcnMv&#10;ZG93bnJldi54bWxQSwUGAAAAAAQABAD1AAAAigMAAAAA&#10;" path="m,330l270,e" filled="f" strokecolor="#ec7c30" strokeweight=".5pt">
                <v:stroke dashstyle="dash"/>
                <v:path arrowok="t" o:connecttype="custom" o:connectlocs="0,495;270,165" o:connectangles="0,0"/>
              </v:shape>
            </v:group>
            <v:group id="Group 964" o:spid="_x0000_s1402" style="position:absolute;left:8310;top:165;width:180;height:285" coordorigin="8310,165" coordsize="18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965" o:spid="_x0000_s1403" style="position:absolute;left:8310;top:165;width:180;height:285;visibility:visible;mso-wrap-style:square;v-text-anchor:top" coordsize="18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2v8AA&#10;AADdAAAADwAAAGRycy9kb3ducmV2LnhtbERPS4vCMBC+C/sfwix4s8n62JZqFFlY8OqDPQ/N2Bab&#10;SWmytfrrjSB4m4/vOavNYBvRU+drxxq+EgWCuHCm5lLD6fg7yUD4gGywcUwabuRhs/4YrTA37sp7&#10;6g+hFDGEfY4aqhDaXEpfVGTRJ64ljtzZdRZDhF0pTYfXGG4bOVXqW1qsOTZU2NJPRcXl8G81nCWb&#10;v9uix9Smmcqy+j736q71+HPYLkEEGsJb/HLvTJy/SGfw/Ca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32v8AAAADdAAAADwAAAAAAAAAAAAAAAACYAgAAZHJzL2Rvd25y&#10;ZXYueG1sUEsFBgAAAAAEAAQA9QAAAIUDAAAAAA==&#10;" path="m,285l180,e" filled="f" strokecolor="#ec7c30" strokeweight=".5pt">
                <v:stroke dashstyle="dash"/>
                <v:path arrowok="t" o:connecttype="custom" o:connectlocs="0,450;180,165" o:connectangles="0,0"/>
              </v:shape>
            </v:group>
            <v:group id="Group 962" o:spid="_x0000_s1404" style="position:absolute;left:6285;top:3211;width:1230;height:510" coordorigin="6285,3211" coordsize="123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963" o:spid="_x0000_s1405" style="position:absolute;left:6285;top:3211;width:1230;height:510;visibility:visible;mso-wrap-style:square;v-text-anchor:top" coordsize="12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QKcYA&#10;AADdAAAADwAAAGRycy9kb3ducmV2LnhtbESPzWrCQBDH74W+wzKFXkQ3rcRKzEak0GovgqkPMGbH&#10;JDQ7G3a3Gn16tyD0NsP85v+RLwfTiRM531pW8DJJQBBXVrdcK9h/f4znIHxA1thZJgUX8rAsHh9y&#10;zLQ9845OZahFFGGfoYImhD6T0lcNGfQT2xPH29E6gyGurpba4TmKm06+JslMGmw5OjTY03tD1U/5&#10;axRcD+X887KdrRKXrkfpWzo9fNFUqeenYbUAEWgI//D9e6Nj/IjCX5s4gi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1QKcYAAADdAAAADwAAAAAAAAAAAAAAAACYAgAAZHJz&#10;L2Rvd25yZXYueG1sUEsFBgAAAAAEAAQA9QAAAIsDAAAAAA==&#10;" path="m,l1230,510e" filled="f" strokecolor="#ec7c30" strokeweight=".5pt">
                <v:stroke dashstyle="dash"/>
                <v:path arrowok="t" o:connecttype="custom" o:connectlocs="0,3211;1230,3721" o:connectangles="0,0"/>
              </v:shape>
            </v:group>
            <v:group id="Group 960" o:spid="_x0000_s1406" style="position:absolute;left:7755;top:3316;width:1065;height:375" coordorigin="7755,3316" coordsize="106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961" o:spid="_x0000_s1407" style="position:absolute;left:7755;top:3316;width:1065;height:375;visibility:visible;mso-wrap-style:square;v-text-anchor:top" coordsize="10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0GcQA&#10;AADdAAAADwAAAGRycy9kb3ducmV2LnhtbERPS4vCMBC+L/gfwgheZE0r+OoaRXYVBEHQ9eBxaGbb&#10;YjMpTazVX28EYW/z8T1nvmxNKRqqXWFZQTyIQBCnVhecKTj9bj6nIJxH1lhaJgV3crBcdD7mmGh7&#10;4wM1R5+JEMIuQQW591UipUtzMugGtiIO3J+tDfoA60zqGm8h3JRyGEVjabDg0JBjRd85pZfj1ShI&#10;7bC/XcU/6/jyGM+us/Nov5tWSvW67eoLhKfW/4vf7q0O80eTCby+C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dBnEAAAA3QAAAA8AAAAAAAAAAAAAAAAAmAIAAGRycy9k&#10;b3ducmV2LnhtbFBLBQYAAAAABAAEAPUAAACJAwAAAAA=&#10;" path="m,l1065,375e" filled="f" strokecolor="#ec7c30" strokeweight=".5pt">
                <v:stroke dashstyle="dash"/>
                <v:path arrowok="t" o:connecttype="custom" o:connectlocs="0,3316;1065,3691" o:connectangles="0,0"/>
              </v:shape>
            </v:group>
            <v:group id="Group 958" o:spid="_x0000_s1408" style="position:absolute;left:8519;top:3331;width:345;height:330" coordorigin="8519,3331" coordsize="34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959" o:spid="_x0000_s1409" style="position:absolute;left:8519;top:3331;width:345;height:330;visibility:visible;mso-wrap-style:square;v-text-anchor:top" coordsize="34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HRMIA&#10;AADdAAAADwAAAGRycy9kb3ducmV2LnhtbERPzYrCMBC+L/gOYRa8rekK1W23qYigiOBB6wMMzdh2&#10;t5mUJmp9eyMI3ubj+51sMZhWXKl3jWUF35MIBHFpdcOVglOx/voB4TyyxtYyKbiTg0U++sgw1fbG&#10;B7oefSVCCLsUFdTed6mUrqzJoJvYjjhwZ9sb9AH2ldQ93kK4aeU0imbSYMOhocaOVjWV/8eLUcD3&#10;+O883ZyqIilaHdud3ttZotT4c1j+gvA0+Lf45d7qMD+eJ/D8Jpw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kdEwgAAAN0AAAAPAAAAAAAAAAAAAAAAAJgCAABkcnMvZG93&#10;bnJldi54bWxQSwUGAAAAAAQABAD1AAAAhwMAAAAA&#10;" path="m,l345,330e" filled="f" strokecolor="#ec7c30" strokeweight=".5pt">
                <v:stroke dashstyle="dash"/>
                <v:path arrowok="t" o:connecttype="custom" o:connectlocs="0,3331;345,3661" o:connectangles="0,0"/>
              </v:shape>
            </v:group>
            <w10:wrap anchorx="page"/>
          </v:group>
        </w:pict>
      </w:r>
      <w:r w:rsidRPr="00AF63C6">
        <w:rPr>
          <w:color w:val="FFC000"/>
          <w:lang w:val="pt-PT"/>
        </w:rPr>
        <w:t>j</w:t>
      </w:r>
      <w:r w:rsidRPr="00AF63C6">
        <w:rPr>
          <w:lang w:val="pt-PT"/>
        </w:rPr>
        <w:tab/>
      </w:r>
      <w:r w:rsidRPr="00AF63C6">
        <w:rPr>
          <w:color w:val="FFC000"/>
          <w:lang w:val="pt-PT"/>
        </w:rPr>
        <w:t>k</w:t>
      </w:r>
      <w:r w:rsidRPr="00AF63C6">
        <w:rPr>
          <w:lang w:val="pt-PT"/>
        </w:rPr>
        <w:tab/>
      </w:r>
      <w:r w:rsidRPr="00AF63C6">
        <w:rPr>
          <w:color w:val="FFC000"/>
          <w:position w:val="1"/>
          <w:lang w:val="pt-PT"/>
        </w:rPr>
        <w:t>l</w:t>
      </w:r>
      <w:r w:rsidRPr="00AF63C6">
        <w:rPr>
          <w:lang w:val="pt-PT"/>
        </w:rPr>
        <w:tab/>
      </w:r>
      <w:r w:rsidRPr="00AF63C6">
        <w:rPr>
          <w:color w:val="FFC000"/>
          <w:lang w:val="pt-PT"/>
        </w:rPr>
        <w:t>m</w:t>
      </w:r>
      <w:r w:rsidRPr="00AF63C6">
        <w:rPr>
          <w:lang w:val="pt-PT"/>
        </w:rPr>
        <w:tab/>
      </w:r>
      <w:r w:rsidRPr="00AF63C6">
        <w:rPr>
          <w:color w:val="FFC000"/>
          <w:position w:val="1"/>
          <w:lang w:val="pt-PT"/>
        </w:rPr>
        <w:t>n</w:t>
      </w:r>
      <w:r w:rsidRPr="00AF63C6">
        <w:rPr>
          <w:lang w:val="pt-PT"/>
        </w:rPr>
        <w:tab/>
      </w:r>
      <w:r w:rsidRPr="00AF63C6">
        <w:rPr>
          <w:color w:val="FFC000"/>
          <w:position w:val="5"/>
          <w:lang w:val="pt-PT"/>
        </w:rPr>
        <w:t>o</w:t>
      </w:r>
    </w:p>
    <w:p w:rsidR="003E6078" w:rsidRPr="00AF63C6" w:rsidRDefault="003E6078">
      <w:pPr>
        <w:spacing w:line="200" w:lineRule="exact"/>
        <w:rPr>
          <w:sz w:val="20"/>
          <w:szCs w:val="20"/>
          <w:lang w:val="pt-PT"/>
        </w:rPr>
      </w:pPr>
    </w:p>
    <w:p w:rsidR="003E6078" w:rsidRPr="00AF63C6" w:rsidRDefault="003E6078">
      <w:pPr>
        <w:spacing w:before="17" w:line="200" w:lineRule="exact"/>
        <w:rPr>
          <w:sz w:val="20"/>
          <w:szCs w:val="20"/>
          <w:lang w:val="pt-PT"/>
        </w:rPr>
      </w:pPr>
    </w:p>
    <w:p w:rsidR="003E6078" w:rsidRPr="00AF63C6" w:rsidRDefault="003E6078">
      <w:pPr>
        <w:pStyle w:val="Heading3"/>
        <w:spacing w:before="56" w:line="209" w:lineRule="exact"/>
        <w:ind w:left="2073"/>
        <w:rPr>
          <w:rFonts w:cs="Calibri"/>
          <w:b w:val="0"/>
          <w:bCs w:val="0"/>
          <w:lang w:val="pt-PT"/>
        </w:rPr>
      </w:pPr>
      <w:r w:rsidRPr="00AF63C6">
        <w:rPr>
          <w:color w:val="FFC000"/>
          <w:lang w:val="pt-PT"/>
        </w:rPr>
        <w:t>a</w:t>
      </w:r>
    </w:p>
    <w:p w:rsidR="003E6078" w:rsidRPr="00AF63C6" w:rsidRDefault="003E6078">
      <w:pPr>
        <w:pStyle w:val="Heading3"/>
        <w:spacing w:line="209" w:lineRule="exact"/>
        <w:ind w:left="2073" w:firstLine="6692"/>
        <w:rPr>
          <w:rFonts w:cs="Calibri"/>
          <w:b w:val="0"/>
          <w:bCs w:val="0"/>
          <w:lang w:val="pt-PT"/>
        </w:rPr>
      </w:pPr>
      <w:r w:rsidRPr="00AF63C6">
        <w:rPr>
          <w:color w:val="FFC000"/>
          <w:lang w:val="pt-PT"/>
        </w:rPr>
        <w:t>h</w:t>
      </w:r>
    </w:p>
    <w:p w:rsidR="003E6078" w:rsidRPr="00AF63C6" w:rsidRDefault="003E6078">
      <w:pPr>
        <w:pStyle w:val="Heading3"/>
        <w:spacing w:before="166"/>
        <w:ind w:left="2073"/>
        <w:rPr>
          <w:rFonts w:cs="Calibri"/>
          <w:b w:val="0"/>
          <w:bCs w:val="0"/>
          <w:lang w:val="pt-PT"/>
        </w:rPr>
      </w:pPr>
      <w:r w:rsidRPr="00AF63C6">
        <w:rPr>
          <w:color w:val="FFC000"/>
          <w:lang w:val="pt-PT"/>
        </w:rPr>
        <w:t>b</w:t>
      </w:r>
    </w:p>
    <w:p w:rsidR="003E6078" w:rsidRPr="00AF63C6" w:rsidRDefault="003E6078">
      <w:pPr>
        <w:spacing w:before="15" w:line="140" w:lineRule="exact"/>
        <w:rPr>
          <w:sz w:val="14"/>
          <w:szCs w:val="14"/>
          <w:lang w:val="pt-PT"/>
        </w:rPr>
      </w:pPr>
    </w:p>
    <w:p w:rsidR="003E6078" w:rsidRPr="00AF63C6" w:rsidRDefault="003E6078">
      <w:pPr>
        <w:pStyle w:val="Heading3"/>
        <w:tabs>
          <w:tab w:val="left" w:pos="4159"/>
          <w:tab w:val="left" w:pos="4749"/>
          <w:tab w:val="left" w:pos="8794"/>
        </w:tabs>
        <w:spacing w:before="56"/>
        <w:ind w:left="2073"/>
        <w:rPr>
          <w:rFonts w:cs="Calibri"/>
          <w:b w:val="0"/>
          <w:bCs w:val="0"/>
          <w:lang w:val="pt-PT"/>
        </w:rPr>
      </w:pPr>
      <w:r w:rsidRPr="00AF63C6">
        <w:rPr>
          <w:color w:val="FFC000"/>
          <w:position w:val="-2"/>
          <w:lang w:val="pt-PT"/>
        </w:rPr>
        <w:t>c</w:t>
      </w:r>
      <w:r w:rsidRPr="00AF63C6">
        <w:rPr>
          <w:lang w:val="pt-PT"/>
        </w:rPr>
        <w:tab/>
      </w:r>
      <w:r w:rsidRPr="00AF63C6">
        <w:rPr>
          <w:color w:val="FFC000"/>
          <w:lang w:val="pt-PT"/>
        </w:rPr>
        <w:t>d</w:t>
      </w:r>
      <w:r w:rsidRPr="00AF63C6">
        <w:rPr>
          <w:lang w:val="pt-PT"/>
        </w:rPr>
        <w:tab/>
      </w:r>
      <w:r w:rsidRPr="00AF63C6">
        <w:rPr>
          <w:lang w:val="pt-PT"/>
        </w:rPr>
        <w:tab/>
      </w:r>
      <w:r w:rsidRPr="00AF63C6">
        <w:rPr>
          <w:color w:val="FFC000"/>
          <w:lang w:val="pt-PT"/>
        </w:rPr>
        <w:t>i</w:t>
      </w:r>
    </w:p>
    <w:p w:rsidR="003E6078" w:rsidRPr="00AA08B5" w:rsidRDefault="003E6078">
      <w:pPr>
        <w:pStyle w:val="Heading3"/>
        <w:tabs>
          <w:tab w:val="left" w:pos="5162"/>
        </w:tabs>
        <w:spacing w:before="121"/>
        <w:ind w:left="2102"/>
        <w:rPr>
          <w:rFonts w:cs="Calibri"/>
          <w:b w:val="0"/>
          <w:bCs w:val="0"/>
        </w:rPr>
      </w:pPr>
      <w:r w:rsidRPr="00AA08B5">
        <w:rPr>
          <w:color w:val="FFC000"/>
        </w:rPr>
        <w:t>f</w:t>
      </w:r>
      <w:r w:rsidRPr="00AA08B5">
        <w:tab/>
      </w:r>
      <w:r w:rsidRPr="00AA08B5">
        <w:rPr>
          <w:color w:val="FFC000"/>
          <w:position w:val="-2"/>
        </w:rPr>
        <w:t>e</w:t>
      </w:r>
    </w:p>
    <w:p w:rsidR="003E6078" w:rsidRPr="00AA08B5" w:rsidRDefault="003E6078">
      <w:pPr>
        <w:spacing w:before="6" w:line="240" w:lineRule="exact"/>
        <w:rPr>
          <w:sz w:val="24"/>
          <w:szCs w:val="24"/>
        </w:rPr>
      </w:pPr>
    </w:p>
    <w:p w:rsidR="003E6078" w:rsidRPr="00AA08B5" w:rsidRDefault="003E6078">
      <w:pPr>
        <w:pStyle w:val="Heading3"/>
        <w:spacing w:before="56"/>
        <w:ind w:left="2090"/>
        <w:rPr>
          <w:rFonts w:cs="Calibri"/>
          <w:b w:val="0"/>
          <w:bCs w:val="0"/>
        </w:rPr>
      </w:pPr>
      <w:r w:rsidRPr="00AA08B5">
        <w:rPr>
          <w:color w:val="FFC000"/>
        </w:rPr>
        <w:t>g</w:t>
      </w:r>
    </w:p>
    <w:p w:rsidR="003E6078" w:rsidRPr="00AA08B5" w:rsidRDefault="003E6078">
      <w:pPr>
        <w:spacing w:line="200" w:lineRule="exact"/>
        <w:rPr>
          <w:sz w:val="20"/>
          <w:szCs w:val="20"/>
        </w:rPr>
      </w:pPr>
    </w:p>
    <w:p w:rsidR="003E6078" w:rsidRPr="00AA08B5" w:rsidRDefault="003E6078">
      <w:pPr>
        <w:spacing w:before="14" w:line="220" w:lineRule="exact"/>
      </w:pPr>
    </w:p>
    <w:p w:rsidR="003E6078" w:rsidRPr="00AA08B5" w:rsidRDefault="003E6078">
      <w:pPr>
        <w:pStyle w:val="Heading3"/>
        <w:tabs>
          <w:tab w:val="left" w:pos="8239"/>
        </w:tabs>
        <w:spacing w:before="53" w:line="263" w:lineRule="exact"/>
        <w:ind w:left="6936"/>
        <w:rPr>
          <w:rFonts w:cs="Calibri"/>
          <w:b w:val="0"/>
          <w:bCs w:val="0"/>
        </w:rPr>
      </w:pPr>
      <w:r w:rsidRPr="00AA08B5">
        <w:rPr>
          <w:color w:val="FFC000"/>
          <w:position w:val="1"/>
        </w:rPr>
        <w:t>p</w:t>
      </w:r>
      <w:r w:rsidRPr="00AA08B5">
        <w:tab/>
      </w:r>
      <w:r w:rsidRPr="00AA08B5">
        <w:rPr>
          <w:color w:val="FFC000"/>
        </w:rPr>
        <w:t>q</w:t>
      </w:r>
    </w:p>
    <w:p w:rsidR="003E6078" w:rsidRPr="00AA08B5" w:rsidRDefault="003E6078">
      <w:pPr>
        <w:spacing w:line="229" w:lineRule="exact"/>
        <w:ind w:left="1310" w:right="973"/>
        <w:jc w:val="center"/>
        <w:rPr>
          <w:rFonts w:cs="Calibri"/>
          <w:sz w:val="20"/>
          <w:szCs w:val="20"/>
        </w:rPr>
      </w:pPr>
      <w:r w:rsidRPr="00AA08B5">
        <w:rPr>
          <w:i/>
          <w:sz w:val="20"/>
        </w:rPr>
        <w:t>Главная панель блока управления v9</w:t>
      </w:r>
    </w:p>
    <w:p w:rsidR="003E6078" w:rsidRPr="00AA08B5" w:rsidRDefault="003E6078">
      <w:pPr>
        <w:spacing w:before="2" w:line="120" w:lineRule="exact"/>
        <w:rPr>
          <w:sz w:val="12"/>
          <w:szCs w:val="12"/>
        </w:rPr>
      </w:pPr>
    </w:p>
    <w:p w:rsidR="003E6078" w:rsidRPr="00AA08B5" w:rsidRDefault="003E6078">
      <w:pPr>
        <w:spacing w:line="120" w:lineRule="exact"/>
        <w:rPr>
          <w:sz w:val="12"/>
          <w:szCs w:val="12"/>
        </w:rPr>
        <w:sectPr w:rsidR="003E6078" w:rsidRPr="00AA08B5">
          <w:headerReference w:type="default" r:id="rId63"/>
          <w:footerReference w:type="default" r:id="rId64"/>
          <w:pgSz w:w="11910" w:h="16840"/>
          <w:pgMar w:top="680" w:right="600" w:bottom="280" w:left="620" w:header="0" w:footer="0" w:gutter="0"/>
          <w:cols w:space="708"/>
        </w:sectPr>
      </w:pPr>
    </w:p>
    <w:p w:rsidR="003E6078" w:rsidRPr="00AA08B5" w:rsidRDefault="003E6078" w:rsidP="00FE4356">
      <w:pPr>
        <w:pStyle w:val="BodyText"/>
        <w:numPr>
          <w:ilvl w:val="2"/>
          <w:numId w:val="27"/>
        </w:numPr>
        <w:spacing w:before="59" w:line="257" w:lineRule="auto"/>
        <w:ind w:left="567" w:right="8" w:hanging="283"/>
        <w:jc w:val="both"/>
      </w:pPr>
      <w:r w:rsidRPr="00AA08B5">
        <w:t>Температура ЦО измеряется Датчиком ЦО, подключенным в гильзе на выходном патрубке на задней стороне котла.</w:t>
      </w:r>
    </w:p>
    <w:p w:rsidR="003E6078" w:rsidRPr="00AA08B5" w:rsidRDefault="003E6078" w:rsidP="00FE4356">
      <w:pPr>
        <w:pStyle w:val="BodyText"/>
        <w:numPr>
          <w:ilvl w:val="2"/>
          <w:numId w:val="27"/>
        </w:numPr>
        <w:spacing w:before="2" w:line="259" w:lineRule="auto"/>
        <w:ind w:left="567" w:right="4" w:hanging="283"/>
        <w:jc w:val="both"/>
      </w:pPr>
      <w:r w:rsidRPr="00AA08B5">
        <w:t>Заданная температура ЦО, настроенная в Главном меню блока. Стандартно 65-80°C.</w:t>
      </w:r>
    </w:p>
    <w:p w:rsidR="003E6078" w:rsidRPr="00AA08B5" w:rsidRDefault="003E6078" w:rsidP="00FE4356">
      <w:pPr>
        <w:pStyle w:val="BodyText"/>
        <w:numPr>
          <w:ilvl w:val="2"/>
          <w:numId w:val="27"/>
        </w:numPr>
        <w:spacing w:line="259" w:lineRule="auto"/>
        <w:ind w:left="567" w:right="4" w:hanging="283"/>
        <w:jc w:val="both"/>
      </w:pPr>
      <w:r w:rsidRPr="00AA08B5">
        <w:t>Актуальный рабочий режим котла - Растопка, PID работа или угасание.</w:t>
      </w:r>
    </w:p>
    <w:p w:rsidR="003E6078" w:rsidRPr="00AA08B5" w:rsidRDefault="003E6078" w:rsidP="00FE4356">
      <w:pPr>
        <w:pStyle w:val="BodyText"/>
        <w:numPr>
          <w:ilvl w:val="2"/>
          <w:numId w:val="27"/>
        </w:numPr>
        <w:spacing w:line="242" w:lineRule="exact"/>
        <w:ind w:left="567" w:hanging="283"/>
      </w:pPr>
      <w:r w:rsidRPr="00AA08B5">
        <w:t>Актуальная мощность в кВт</w:t>
      </w:r>
    </w:p>
    <w:p w:rsidR="003E6078" w:rsidRPr="00AA08B5" w:rsidRDefault="003E6078" w:rsidP="00FE4356">
      <w:pPr>
        <w:pStyle w:val="BodyText"/>
        <w:numPr>
          <w:ilvl w:val="2"/>
          <w:numId w:val="27"/>
        </w:numPr>
        <w:spacing w:before="20" w:line="259" w:lineRule="auto"/>
        <w:ind w:left="567" w:right="3" w:hanging="283"/>
        <w:jc w:val="both"/>
        <w:rPr>
          <w:rFonts w:cs="Calibri"/>
        </w:rPr>
      </w:pPr>
      <w:r w:rsidRPr="00AA08B5">
        <w:t>Коррекция сжигания, сделанная с помощью функций в позиции Коэффициенты в Установочном меню.</w:t>
      </w:r>
    </w:p>
    <w:p w:rsidR="003E6078" w:rsidRPr="00AA08B5" w:rsidRDefault="003E6078" w:rsidP="00FE4356">
      <w:pPr>
        <w:pStyle w:val="BodyText"/>
        <w:numPr>
          <w:ilvl w:val="2"/>
          <w:numId w:val="27"/>
        </w:numPr>
        <w:spacing w:line="257" w:lineRule="auto"/>
        <w:ind w:left="567" w:hanging="283"/>
        <w:jc w:val="both"/>
      </w:pPr>
      <w:r w:rsidRPr="00AA08B5">
        <w:t>Температура внутреннего устройства подачи в горелке, стандартно 15-55°C.</w:t>
      </w:r>
    </w:p>
    <w:p w:rsidR="003E6078" w:rsidRPr="00AA08B5" w:rsidRDefault="003E6078" w:rsidP="00FE4356">
      <w:pPr>
        <w:pStyle w:val="BodyText"/>
        <w:numPr>
          <w:ilvl w:val="2"/>
          <w:numId w:val="27"/>
        </w:numPr>
        <w:spacing w:before="2" w:line="259" w:lineRule="auto"/>
        <w:ind w:left="567" w:right="1" w:hanging="283"/>
        <w:jc w:val="both"/>
      </w:pPr>
      <w:r w:rsidRPr="00AA08B5">
        <w:t>Панель, отображающая работу эл. компонентов - вентиляторов, устройств подачи, насосов и дополнительного оборудования.</w:t>
      </w:r>
    </w:p>
    <w:p w:rsidR="003E6078" w:rsidRPr="00AA08B5" w:rsidRDefault="003E6078" w:rsidP="00FE4356">
      <w:pPr>
        <w:pStyle w:val="BodyText"/>
        <w:numPr>
          <w:ilvl w:val="2"/>
          <w:numId w:val="27"/>
        </w:numPr>
        <w:spacing w:line="257" w:lineRule="auto"/>
        <w:ind w:left="567" w:right="2" w:hanging="283"/>
        <w:jc w:val="both"/>
      </w:pPr>
      <w:r w:rsidRPr="00AA08B5">
        <w:t>Температура горячей воды, измеряемая Датчиком ГВ, подключенным к выходу "DHW sens." во Внешнем цоколе котла.</w:t>
      </w:r>
    </w:p>
    <w:p w:rsidR="003E6078" w:rsidRPr="00AA08B5" w:rsidRDefault="003E6078" w:rsidP="00FE4356">
      <w:pPr>
        <w:pStyle w:val="BodyText"/>
        <w:numPr>
          <w:ilvl w:val="2"/>
          <w:numId w:val="27"/>
        </w:numPr>
        <w:spacing w:before="2" w:line="259" w:lineRule="auto"/>
        <w:ind w:left="567" w:right="4" w:hanging="283"/>
        <w:jc w:val="both"/>
      </w:pPr>
      <w:r w:rsidRPr="00AA08B5">
        <w:t>Заданная температура ГВ, настроенная в Главном меню блока. Работает, если активирован насос ГВ в Главных настройках, Режимы работы.</w:t>
      </w:r>
    </w:p>
    <w:p w:rsidR="003E6078" w:rsidRPr="00AA08B5" w:rsidRDefault="003E6078" w:rsidP="00FE4356">
      <w:pPr>
        <w:pStyle w:val="BodyText"/>
        <w:numPr>
          <w:ilvl w:val="2"/>
          <w:numId w:val="27"/>
        </w:numPr>
        <w:spacing w:before="59" w:line="257" w:lineRule="auto"/>
        <w:ind w:left="567" w:right="126" w:hanging="283"/>
        <w:jc w:val="both"/>
      </w:pPr>
      <w:r w:rsidRPr="00AA08B5">
        <w:br w:type="column"/>
        <w:t>Отображение рабочего режима насосов, согласно настройке Рабочие режимы в Главных настройках.</w:t>
      </w:r>
    </w:p>
    <w:p w:rsidR="003E6078" w:rsidRPr="00AA08B5" w:rsidRDefault="003E6078" w:rsidP="00FE4356">
      <w:pPr>
        <w:pStyle w:val="BodyText"/>
        <w:numPr>
          <w:ilvl w:val="2"/>
          <w:numId w:val="27"/>
        </w:numPr>
        <w:spacing w:before="2" w:line="259" w:lineRule="auto"/>
        <w:ind w:left="567" w:right="120" w:hanging="283"/>
        <w:jc w:val="both"/>
        <w:rPr>
          <w:rFonts w:cs="Calibri"/>
        </w:rPr>
      </w:pPr>
      <w:r w:rsidRPr="00AA08B5">
        <w:t>Наружная температура, измеряемая наружным сенсором, подключенным к выходу "Weather sens." во  Внешнем цоколе котла.</w:t>
      </w:r>
    </w:p>
    <w:p w:rsidR="003E6078" w:rsidRPr="00AA08B5" w:rsidRDefault="003E6078" w:rsidP="00FE4356">
      <w:pPr>
        <w:pStyle w:val="BodyText"/>
        <w:numPr>
          <w:ilvl w:val="2"/>
          <w:numId w:val="27"/>
        </w:numPr>
        <w:spacing w:line="258" w:lineRule="auto"/>
        <w:ind w:left="567" w:right="122" w:hanging="283"/>
        <w:jc w:val="both"/>
        <w:rPr>
          <w:rFonts w:cs="Calibri"/>
        </w:rPr>
      </w:pPr>
      <w:r w:rsidRPr="00AA08B5">
        <w:t>Температура продуктов сгорания, измеряемая Датчиком температуры продуктов сгорания. Стандартно в пределах 70-110°C, в зависимости от мощности котла.</w:t>
      </w:r>
    </w:p>
    <w:p w:rsidR="003E6078" w:rsidRPr="00AA08B5" w:rsidRDefault="003E6078" w:rsidP="00FE4356">
      <w:pPr>
        <w:pStyle w:val="BodyText"/>
        <w:numPr>
          <w:ilvl w:val="2"/>
          <w:numId w:val="27"/>
        </w:numPr>
        <w:spacing w:before="1" w:line="259" w:lineRule="auto"/>
        <w:ind w:left="567" w:right="124" w:hanging="283"/>
        <w:jc w:val="both"/>
        <w:rPr>
          <w:rFonts w:cs="Calibri"/>
        </w:rPr>
      </w:pPr>
      <w:r w:rsidRPr="00AA08B5">
        <w:t>Определение пламени фото-сенсором. Если отображена пиктограмма, то фото-сенсор определяет пламя в котле.</w:t>
      </w:r>
    </w:p>
    <w:p w:rsidR="003E6078" w:rsidRPr="00AA08B5" w:rsidRDefault="003E6078" w:rsidP="00FE4356">
      <w:pPr>
        <w:pStyle w:val="BodyText"/>
        <w:numPr>
          <w:ilvl w:val="2"/>
          <w:numId w:val="27"/>
        </w:numPr>
        <w:spacing w:line="259" w:lineRule="auto"/>
        <w:ind w:left="567" w:right="123" w:hanging="283"/>
        <w:jc w:val="both"/>
      </w:pPr>
      <w:r w:rsidRPr="00AA08B5">
        <w:t>Отображение работы комнатного термостата, если был активирован в Установочном меню, Комнатный термостат.</w:t>
      </w:r>
    </w:p>
    <w:p w:rsidR="003E6078" w:rsidRPr="00AA08B5" w:rsidRDefault="003E6078" w:rsidP="00FE4356">
      <w:pPr>
        <w:pStyle w:val="BodyText"/>
        <w:numPr>
          <w:ilvl w:val="2"/>
          <w:numId w:val="27"/>
        </w:numPr>
        <w:spacing w:line="259" w:lineRule="auto"/>
        <w:ind w:left="567" w:right="122" w:hanging="283"/>
        <w:jc w:val="both"/>
      </w:pPr>
      <w:r w:rsidRPr="00AA08B5">
        <w:t>Актуальная дата и время, заданная в Главных настройках.</w:t>
      </w:r>
    </w:p>
    <w:p w:rsidR="003E6078" w:rsidRPr="00AA08B5" w:rsidRDefault="003E6078" w:rsidP="00FE4356">
      <w:pPr>
        <w:pStyle w:val="BodyText"/>
        <w:numPr>
          <w:ilvl w:val="2"/>
          <w:numId w:val="27"/>
        </w:numPr>
        <w:spacing w:line="259" w:lineRule="auto"/>
        <w:ind w:left="567" w:right="123" w:hanging="283"/>
        <w:jc w:val="both"/>
        <w:rPr>
          <w:rFonts w:cs="Calibri"/>
        </w:rPr>
      </w:pPr>
      <w:r w:rsidRPr="00AA08B5">
        <w:t>Кнопка Меню, для входа в меню блока котла.</w:t>
      </w:r>
    </w:p>
    <w:p w:rsidR="003E6078" w:rsidRPr="00AA08B5" w:rsidRDefault="003E6078" w:rsidP="00FE4356">
      <w:pPr>
        <w:pStyle w:val="BodyText"/>
        <w:numPr>
          <w:ilvl w:val="2"/>
          <w:numId w:val="27"/>
        </w:numPr>
        <w:spacing w:line="258" w:lineRule="auto"/>
        <w:ind w:left="567" w:right="122" w:hanging="283"/>
        <w:jc w:val="both"/>
      </w:pPr>
      <w:r w:rsidRPr="00AA08B5">
        <w:t>Изменение отображения главной панели, отображение различной информации о работе котла и его дополнительного оборудования.</w:t>
      </w:r>
    </w:p>
    <w:p w:rsidR="003E6078" w:rsidRPr="00AA08B5" w:rsidRDefault="003E6078">
      <w:pPr>
        <w:spacing w:line="258" w:lineRule="auto"/>
        <w:jc w:val="both"/>
        <w:sectPr w:rsidR="003E6078" w:rsidRPr="00AA08B5">
          <w:type w:val="continuous"/>
          <w:pgSz w:w="11910" w:h="16840"/>
          <w:pgMar w:top="0" w:right="600" w:bottom="280" w:left="620" w:header="708" w:footer="708" w:gutter="0"/>
          <w:cols w:num="2" w:space="708" w:equalWidth="0">
            <w:col w:w="5202" w:space="278"/>
            <w:col w:w="5210"/>
          </w:cols>
        </w:sectPr>
      </w:pPr>
    </w:p>
    <w:p w:rsidR="003E6078" w:rsidRPr="00AA08B5" w:rsidRDefault="003E6078">
      <w:pPr>
        <w:pStyle w:val="Heading2"/>
        <w:numPr>
          <w:ilvl w:val="1"/>
          <w:numId w:val="27"/>
        </w:numPr>
        <w:tabs>
          <w:tab w:val="left" w:pos="593"/>
        </w:tabs>
        <w:spacing w:before="21"/>
        <w:ind w:left="592" w:hanging="432"/>
      </w:pPr>
      <w:bookmarkStart w:id="52" w:name="_bookmark26"/>
      <w:bookmarkStart w:id="53" w:name="_Toc465800690"/>
      <w:bookmarkEnd w:id="52"/>
      <w:r w:rsidRPr="00AA08B5">
        <w:rPr>
          <w:color w:val="000000"/>
        </w:rPr>
        <w:t>Основные рабочие режимы</w:t>
      </w:r>
      <w:bookmarkEnd w:id="53"/>
    </w:p>
    <w:p w:rsidR="003E6078" w:rsidRPr="00E61D9A" w:rsidRDefault="003E6078">
      <w:pPr>
        <w:pStyle w:val="BodyText"/>
        <w:spacing w:before="25" w:line="257" w:lineRule="auto"/>
        <w:ind w:left="160" w:right="117" w:firstLine="0"/>
        <w:rPr>
          <w:sz w:val="18"/>
          <w:szCs w:val="18"/>
        </w:rPr>
      </w:pPr>
      <w:r w:rsidRPr="00E61D9A">
        <w:rPr>
          <w:sz w:val="18"/>
          <w:szCs w:val="18"/>
        </w:rPr>
        <w:t>Biopel во время своей работы проходит несколькими рабочими режимами, которые отображаются на Главной панели. Ниже вы найдете объяснение, что означают эти рабочие режимы, а какие сообщения отнесены к ним.</w:t>
      </w:r>
    </w:p>
    <w:p w:rsidR="003E6078" w:rsidRPr="00E61D9A" w:rsidRDefault="003E6078">
      <w:pPr>
        <w:pStyle w:val="BodyText"/>
        <w:spacing w:before="161" w:line="261" w:lineRule="auto"/>
        <w:ind w:left="160" w:firstLine="0"/>
        <w:rPr>
          <w:sz w:val="18"/>
          <w:szCs w:val="18"/>
        </w:rPr>
      </w:pPr>
      <w:r w:rsidRPr="00E61D9A">
        <w:rPr>
          <w:b/>
          <w:sz w:val="18"/>
          <w:szCs w:val="18"/>
        </w:rPr>
        <w:t xml:space="preserve">Разжигание: </w:t>
      </w:r>
      <w:r w:rsidRPr="00E61D9A">
        <w:rPr>
          <w:sz w:val="18"/>
          <w:szCs w:val="18"/>
        </w:rPr>
        <w:t>автоматическое зажигание гранул на колоснике. Максимальное время установлено на 12 мин., на протяжении этого времени котел пройдет через несколько рабочих состояний:</w:t>
      </w:r>
    </w:p>
    <w:p w:rsidR="003E6078" w:rsidRPr="00E61D9A" w:rsidRDefault="003E6078">
      <w:pPr>
        <w:pStyle w:val="BodyText"/>
        <w:numPr>
          <w:ilvl w:val="0"/>
          <w:numId w:val="26"/>
        </w:numPr>
        <w:tabs>
          <w:tab w:val="left" w:pos="881"/>
        </w:tabs>
        <w:spacing w:before="157"/>
        <w:rPr>
          <w:sz w:val="18"/>
          <w:szCs w:val="18"/>
        </w:rPr>
      </w:pPr>
      <w:r w:rsidRPr="00E61D9A">
        <w:rPr>
          <w:sz w:val="18"/>
          <w:szCs w:val="18"/>
        </w:rPr>
        <w:t>Предварительная вентиляция - очистка колосника с помощью вентилятора, заводские настройки (далее - ЗН) = 30 с.</w:t>
      </w:r>
    </w:p>
    <w:p w:rsidR="003E6078" w:rsidRPr="00E61D9A" w:rsidRDefault="003E6078">
      <w:pPr>
        <w:pStyle w:val="BodyText"/>
        <w:numPr>
          <w:ilvl w:val="0"/>
          <w:numId w:val="26"/>
        </w:numPr>
        <w:tabs>
          <w:tab w:val="left" w:pos="881"/>
        </w:tabs>
        <w:spacing w:before="19" w:line="258" w:lineRule="auto"/>
        <w:ind w:right="118"/>
        <w:jc w:val="both"/>
        <w:rPr>
          <w:rFonts w:cs="Calibri"/>
          <w:sz w:val="18"/>
          <w:szCs w:val="18"/>
        </w:rPr>
      </w:pPr>
      <w:r w:rsidRPr="00E61D9A">
        <w:rPr>
          <w:sz w:val="18"/>
          <w:szCs w:val="18"/>
        </w:rPr>
        <w:t>Время подсыпки - дозирование гранул устройством подачи, внутреннее устройство подачи в горелке работает так долго, чтобы на колосник горелки были перемещены все гранулы. ЗН = 12 – 15 с</w:t>
      </w:r>
    </w:p>
    <w:p w:rsidR="003E6078" w:rsidRPr="00E61D9A" w:rsidRDefault="003E6078">
      <w:pPr>
        <w:pStyle w:val="BodyText"/>
        <w:numPr>
          <w:ilvl w:val="0"/>
          <w:numId w:val="26"/>
        </w:numPr>
        <w:tabs>
          <w:tab w:val="left" w:pos="881"/>
        </w:tabs>
        <w:spacing w:line="255" w:lineRule="exact"/>
        <w:rPr>
          <w:sz w:val="18"/>
          <w:szCs w:val="18"/>
        </w:rPr>
      </w:pPr>
      <w:r w:rsidRPr="00E61D9A">
        <w:rPr>
          <w:sz w:val="18"/>
          <w:szCs w:val="18"/>
        </w:rPr>
        <w:t>Задержка вентилятора - предварительный нагрев зажигающего патрона перед запуском вентилятора. ЗН = 30 с</w:t>
      </w:r>
    </w:p>
    <w:p w:rsidR="003E6078" w:rsidRPr="00E61D9A" w:rsidRDefault="003E6078">
      <w:pPr>
        <w:pStyle w:val="BodyText"/>
        <w:numPr>
          <w:ilvl w:val="0"/>
          <w:numId w:val="26"/>
        </w:numPr>
        <w:tabs>
          <w:tab w:val="left" w:pos="881"/>
        </w:tabs>
        <w:spacing w:before="21" w:line="256" w:lineRule="auto"/>
        <w:ind w:right="117"/>
        <w:jc w:val="both"/>
        <w:rPr>
          <w:rFonts w:cs="Calibri"/>
          <w:sz w:val="18"/>
          <w:szCs w:val="18"/>
        </w:rPr>
      </w:pPr>
      <w:r w:rsidRPr="00E61D9A">
        <w:rPr>
          <w:sz w:val="18"/>
          <w:szCs w:val="18"/>
        </w:rPr>
        <w:t>Обороты вентилятора 1 – обороты вентилятора во время первых 6 минут разжигания. Вентилятор работает на малых оборотах для создания пламени и одновременно чтобы он не охладил зажигающий патрон. ЗН: 3-8%.</w:t>
      </w:r>
    </w:p>
    <w:p w:rsidR="003E6078" w:rsidRPr="00E61D9A" w:rsidRDefault="003E6078">
      <w:pPr>
        <w:pStyle w:val="BodyText"/>
        <w:numPr>
          <w:ilvl w:val="0"/>
          <w:numId w:val="26"/>
        </w:numPr>
        <w:tabs>
          <w:tab w:val="left" w:pos="881"/>
        </w:tabs>
        <w:spacing w:before="4" w:line="258" w:lineRule="auto"/>
        <w:ind w:right="124"/>
        <w:jc w:val="both"/>
        <w:rPr>
          <w:rFonts w:cs="Calibri"/>
          <w:sz w:val="18"/>
          <w:szCs w:val="18"/>
        </w:rPr>
      </w:pPr>
      <w:r w:rsidRPr="00E61D9A">
        <w:rPr>
          <w:sz w:val="18"/>
          <w:szCs w:val="18"/>
        </w:rPr>
        <w:t>Обороты вентилятора 2 – обороты вентилятора во время вторых 6 минут разжигания. Максимальный цикл разжигания 12 минут. Если во время первых 6 минут не произойдет разжигание гранул, вентилятор увеличивает обороты для создания пламени. Стандартное время разжигания составляет 3-6 минут. ЗН: 5-16%.</w:t>
      </w:r>
    </w:p>
    <w:p w:rsidR="003E6078" w:rsidRPr="00E61D9A" w:rsidRDefault="003E6078">
      <w:pPr>
        <w:pStyle w:val="BodyText"/>
        <w:numPr>
          <w:ilvl w:val="0"/>
          <w:numId w:val="26"/>
        </w:numPr>
        <w:tabs>
          <w:tab w:val="left" w:pos="881"/>
        </w:tabs>
        <w:spacing w:before="1" w:line="258" w:lineRule="auto"/>
        <w:ind w:right="123"/>
        <w:jc w:val="both"/>
        <w:rPr>
          <w:sz w:val="18"/>
          <w:szCs w:val="18"/>
        </w:rPr>
      </w:pPr>
      <w:r w:rsidRPr="00E61D9A">
        <w:rPr>
          <w:sz w:val="18"/>
          <w:szCs w:val="18"/>
        </w:rPr>
        <w:t>Задержка разжигания - пламя было создано, фото-сенсор определяет свет, далее следует стабилизация пламени. Если определение пламени фото-сенсором является стабильным, то котел переходит в PID (обычный режим работы), если определение пламени фото-сенсором не является стабильным, котел остается в фазе Разжигания до тех пор, пока пламя не будет достаточно большим. Если произойдет угасание, то следует второе Разжигание (максимально следующих 12 минут).</w:t>
      </w:r>
    </w:p>
    <w:p w:rsidR="003E6078" w:rsidRPr="00E61D9A" w:rsidRDefault="003E6078">
      <w:pPr>
        <w:pStyle w:val="BodyText"/>
        <w:numPr>
          <w:ilvl w:val="0"/>
          <w:numId w:val="26"/>
        </w:numPr>
        <w:tabs>
          <w:tab w:val="left" w:pos="881"/>
        </w:tabs>
        <w:spacing w:before="2"/>
        <w:rPr>
          <w:sz w:val="18"/>
          <w:szCs w:val="18"/>
        </w:rPr>
      </w:pPr>
      <w:r w:rsidRPr="00E61D9A">
        <w:rPr>
          <w:sz w:val="18"/>
          <w:szCs w:val="18"/>
        </w:rPr>
        <w:t>Результатом фаза Разжигания может быть:</w:t>
      </w:r>
    </w:p>
    <w:p w:rsidR="003E6078" w:rsidRPr="00E61D9A" w:rsidRDefault="003E6078">
      <w:pPr>
        <w:pStyle w:val="BodyText"/>
        <w:numPr>
          <w:ilvl w:val="1"/>
          <w:numId w:val="26"/>
        </w:numPr>
        <w:tabs>
          <w:tab w:val="left" w:pos="1601"/>
        </w:tabs>
        <w:spacing w:before="17"/>
        <w:rPr>
          <w:sz w:val="18"/>
          <w:szCs w:val="18"/>
        </w:rPr>
      </w:pPr>
      <w:r w:rsidRPr="00E61D9A">
        <w:rPr>
          <w:sz w:val="18"/>
          <w:szCs w:val="18"/>
        </w:rPr>
        <w:t>Переход в PID работу - обычная работа котла, или</w:t>
      </w:r>
    </w:p>
    <w:p w:rsidR="003E6078" w:rsidRPr="00E61D9A" w:rsidRDefault="003E6078">
      <w:pPr>
        <w:pStyle w:val="BodyText"/>
        <w:numPr>
          <w:ilvl w:val="1"/>
          <w:numId w:val="26"/>
        </w:numPr>
        <w:tabs>
          <w:tab w:val="left" w:pos="1601"/>
        </w:tabs>
        <w:spacing w:before="13" w:line="252" w:lineRule="auto"/>
        <w:ind w:right="120"/>
        <w:rPr>
          <w:sz w:val="18"/>
          <w:szCs w:val="18"/>
        </w:rPr>
      </w:pPr>
      <w:r w:rsidRPr="00E61D9A">
        <w:rPr>
          <w:sz w:val="18"/>
          <w:szCs w:val="18"/>
        </w:rPr>
        <w:t>Сообщение о тревоге - Ошибка разжигания, гранулы по какой-либо причине не удалось разжечь. Котел пробует Разжигание 2 раза перед объявлением этого состояния ошибки. Более подробную информацию вы найдете в разделе Рабочие сообщения и сообщения об ошибках.</w:t>
      </w:r>
    </w:p>
    <w:p w:rsidR="003E6078" w:rsidRPr="00AA08B5" w:rsidRDefault="003E6078">
      <w:pPr>
        <w:pStyle w:val="BodyText"/>
        <w:spacing w:before="4" w:line="488" w:lineRule="exact"/>
        <w:ind w:left="115" w:firstLine="0"/>
      </w:pPr>
      <w:r w:rsidRPr="00C563F8">
        <w:rPr>
          <w:noProof/>
          <w:sz w:val="18"/>
          <w:szCs w:val="18"/>
          <w:lang w:val="cs-CZ" w:eastAsia="cs-CZ"/>
        </w:rPr>
        <w:pict>
          <v:shape id="obrázek 71" o:spid="_x0000_i1028" type="#_x0000_t75" style="width:15pt;height:24.75pt;visibility:visible">
            <v:imagedata r:id="rId40" o:title=""/>
          </v:shape>
        </w:pict>
      </w:r>
    </w:p>
    <w:p w:rsidR="003E6078" w:rsidRPr="00AA08B5" w:rsidRDefault="003E6078" w:rsidP="00E61D9A">
      <w:pPr>
        <w:pStyle w:val="Heading5"/>
        <w:spacing w:line="203" w:lineRule="exact"/>
        <w:ind w:left="465"/>
        <w:jc w:val="center"/>
        <w:rPr>
          <w:i w:val="0"/>
        </w:rPr>
      </w:pPr>
      <w:r w:rsidRPr="00AA08B5">
        <w:rPr>
          <w:b/>
          <w:highlight w:val="green"/>
        </w:rPr>
        <w:t xml:space="preserve">Внимание: </w:t>
      </w:r>
      <w:r w:rsidRPr="00AA08B5">
        <w:rPr>
          <w:highlight w:val="green"/>
        </w:rPr>
        <w:t>указанные интервалы времени и прочие значения настроены на заводе. Но они могут в любое время изменяться.</w:t>
      </w:r>
    </w:p>
    <w:p w:rsidR="003E6078" w:rsidRPr="00E61D9A" w:rsidRDefault="003E6078">
      <w:pPr>
        <w:pStyle w:val="BodyText"/>
        <w:spacing w:before="180" w:line="261" w:lineRule="auto"/>
        <w:ind w:left="160" w:firstLine="0"/>
        <w:rPr>
          <w:sz w:val="18"/>
          <w:szCs w:val="18"/>
        </w:rPr>
      </w:pPr>
      <w:r w:rsidRPr="00E61D9A">
        <w:rPr>
          <w:b/>
          <w:sz w:val="18"/>
          <w:szCs w:val="18"/>
        </w:rPr>
        <w:t xml:space="preserve">PID работа: </w:t>
      </w:r>
      <w:r w:rsidRPr="00E61D9A">
        <w:rPr>
          <w:sz w:val="18"/>
          <w:szCs w:val="18"/>
        </w:rPr>
        <w:t>обычная работа котла, отображаемая текущей мощностью котла и оборотами вентилятора в %, которые соответствуют процентному выражению актуальной мощности. В PID работе происходят следующие рабочие состояния:</w:t>
      </w:r>
    </w:p>
    <w:p w:rsidR="003E6078" w:rsidRPr="00E61D9A" w:rsidRDefault="003E6078">
      <w:pPr>
        <w:pStyle w:val="BodyText"/>
        <w:numPr>
          <w:ilvl w:val="0"/>
          <w:numId w:val="26"/>
        </w:numPr>
        <w:tabs>
          <w:tab w:val="left" w:pos="881"/>
        </w:tabs>
        <w:spacing w:before="157" w:line="258" w:lineRule="auto"/>
        <w:ind w:right="117"/>
        <w:jc w:val="both"/>
        <w:rPr>
          <w:sz w:val="18"/>
          <w:szCs w:val="18"/>
        </w:rPr>
      </w:pPr>
      <w:r w:rsidRPr="00E61D9A">
        <w:rPr>
          <w:sz w:val="18"/>
          <w:szCs w:val="18"/>
        </w:rPr>
        <w:t>Мин мощность - котел начинает работу в низшей половине мощностного спектра, т.е. 0-50 % максимальной мощности. Причиной является обеспечение того, чтобы малый пламень после Разжигания не угасал из-за большого количества гранул. ЗН = 1-50 % максимальной мощности, в зависимости от типа котла.</w:t>
      </w:r>
    </w:p>
    <w:p w:rsidR="003E6078" w:rsidRPr="00E61D9A" w:rsidRDefault="003E6078">
      <w:pPr>
        <w:pStyle w:val="BodyText"/>
        <w:numPr>
          <w:ilvl w:val="0"/>
          <w:numId w:val="26"/>
        </w:numPr>
        <w:tabs>
          <w:tab w:val="left" w:pos="881"/>
        </w:tabs>
        <w:spacing w:before="3" w:line="256" w:lineRule="auto"/>
        <w:ind w:right="127"/>
        <w:jc w:val="both"/>
        <w:rPr>
          <w:sz w:val="18"/>
          <w:szCs w:val="18"/>
        </w:rPr>
      </w:pPr>
      <w:r w:rsidRPr="00E61D9A">
        <w:rPr>
          <w:sz w:val="18"/>
          <w:szCs w:val="18"/>
        </w:rPr>
        <w:t>Макс. мощность - котел постепенно увеличивает свою мощность до максимума, т.е. 100 %. Это может длиться 5 - 15 минут, в зависимости от типа котла. На модуляцию потом влияет заданная и измеренная температура ЦО.</w:t>
      </w:r>
    </w:p>
    <w:p w:rsidR="003E6078" w:rsidRPr="00E61D9A" w:rsidRDefault="003E6078">
      <w:pPr>
        <w:pStyle w:val="BodyText"/>
        <w:numPr>
          <w:ilvl w:val="0"/>
          <w:numId w:val="26"/>
        </w:numPr>
        <w:tabs>
          <w:tab w:val="left" w:pos="881"/>
        </w:tabs>
        <w:spacing w:before="4" w:line="258" w:lineRule="auto"/>
        <w:ind w:right="123"/>
        <w:jc w:val="both"/>
        <w:rPr>
          <w:sz w:val="18"/>
          <w:szCs w:val="18"/>
        </w:rPr>
      </w:pPr>
      <w:r w:rsidRPr="00E61D9A">
        <w:rPr>
          <w:sz w:val="18"/>
          <w:szCs w:val="18"/>
        </w:rPr>
        <w:t>PID модуляция – После приближения к заданной температуре ЦО котел начинает модулировать мощность так, чтобы он удерживал заданную температуру в пределах, которые установлены в заводских настройках в Сервисном меню. Заданная температура может быть превышена на 5°C. Это и является модулирующим диапазоном, в котором котел пытается удержать температуру ЦО так, чтобы он не должен был переходить в фазу Угасания в случае, когда Заданная температура превышена на 5°C и более.</w:t>
      </w:r>
    </w:p>
    <w:p w:rsidR="003E6078" w:rsidRPr="00E61D9A" w:rsidRDefault="003E6078">
      <w:pPr>
        <w:pStyle w:val="BodyText"/>
        <w:numPr>
          <w:ilvl w:val="0"/>
          <w:numId w:val="26"/>
        </w:numPr>
        <w:tabs>
          <w:tab w:val="left" w:pos="881"/>
        </w:tabs>
        <w:spacing w:before="2"/>
        <w:rPr>
          <w:sz w:val="18"/>
          <w:szCs w:val="18"/>
        </w:rPr>
      </w:pPr>
      <w:r w:rsidRPr="00E61D9A">
        <w:rPr>
          <w:sz w:val="18"/>
          <w:szCs w:val="18"/>
        </w:rPr>
        <w:t>Результатом фаза разжигания может быть:</w:t>
      </w:r>
    </w:p>
    <w:p w:rsidR="003E6078" w:rsidRPr="00E61D9A" w:rsidRDefault="003E6078">
      <w:pPr>
        <w:pStyle w:val="BodyText"/>
        <w:numPr>
          <w:ilvl w:val="1"/>
          <w:numId w:val="26"/>
        </w:numPr>
        <w:tabs>
          <w:tab w:val="left" w:pos="1601"/>
        </w:tabs>
        <w:spacing w:before="18"/>
        <w:rPr>
          <w:sz w:val="18"/>
          <w:szCs w:val="18"/>
        </w:rPr>
      </w:pPr>
      <w:r w:rsidRPr="00E61D9A">
        <w:rPr>
          <w:sz w:val="18"/>
          <w:szCs w:val="18"/>
        </w:rPr>
        <w:t>Переход в Угасание - заданная температура ЦО превышена на 5°C</w:t>
      </w:r>
    </w:p>
    <w:p w:rsidR="003E6078" w:rsidRPr="00E61D9A" w:rsidRDefault="003E6078">
      <w:pPr>
        <w:pStyle w:val="BodyText"/>
        <w:numPr>
          <w:ilvl w:val="1"/>
          <w:numId w:val="26"/>
        </w:numPr>
        <w:tabs>
          <w:tab w:val="left" w:pos="1601"/>
        </w:tabs>
        <w:spacing w:before="13"/>
        <w:rPr>
          <w:sz w:val="18"/>
          <w:szCs w:val="18"/>
        </w:rPr>
      </w:pPr>
      <w:r w:rsidRPr="00E61D9A">
        <w:rPr>
          <w:sz w:val="18"/>
          <w:szCs w:val="18"/>
        </w:rPr>
        <w:t>Непрерывная PID работа – заданная температура ЦО не превышена на 5°C благодаря модуляции мощность в направлении вниз.</w:t>
      </w:r>
    </w:p>
    <w:p w:rsidR="003E6078" w:rsidRPr="00E61D9A" w:rsidRDefault="003E6078">
      <w:pPr>
        <w:pStyle w:val="BodyText"/>
        <w:spacing w:before="13"/>
        <w:ind w:left="974" w:firstLine="0"/>
        <w:jc w:val="center"/>
        <w:rPr>
          <w:sz w:val="18"/>
          <w:szCs w:val="18"/>
        </w:rPr>
      </w:pPr>
      <w:r w:rsidRPr="00E61D9A">
        <w:rPr>
          <w:sz w:val="18"/>
          <w:szCs w:val="18"/>
        </w:rPr>
        <w:t>Котел остается в PID работе и поддерживает температуру ЦО на заданном уровне благодаря модуляции мощности вверх и вниз.</w:t>
      </w:r>
    </w:p>
    <w:p w:rsidR="003E6078" w:rsidRPr="00E61D9A" w:rsidRDefault="003E6078">
      <w:pPr>
        <w:pStyle w:val="BodyText"/>
        <w:numPr>
          <w:ilvl w:val="1"/>
          <w:numId w:val="26"/>
        </w:numPr>
        <w:tabs>
          <w:tab w:val="left" w:pos="1601"/>
        </w:tabs>
        <w:spacing w:before="17" w:line="252" w:lineRule="auto"/>
        <w:ind w:right="117"/>
        <w:rPr>
          <w:sz w:val="18"/>
          <w:szCs w:val="18"/>
        </w:rPr>
      </w:pPr>
      <w:r w:rsidRPr="00E61D9A">
        <w:rPr>
          <w:sz w:val="18"/>
          <w:szCs w:val="18"/>
        </w:rPr>
        <w:t>Выключено термостатом - комнатный термостат переключения перехода из PID работы в Угасание, так как температура в помещении была достигнута.</w:t>
      </w:r>
    </w:p>
    <w:p w:rsidR="003E6078" w:rsidRPr="00E61D9A" w:rsidRDefault="003E6078">
      <w:pPr>
        <w:pStyle w:val="BodyText"/>
        <w:spacing w:before="165" w:line="259" w:lineRule="auto"/>
        <w:ind w:left="160" w:right="117" w:firstLine="0"/>
        <w:rPr>
          <w:sz w:val="18"/>
          <w:szCs w:val="18"/>
        </w:rPr>
      </w:pPr>
      <w:r w:rsidRPr="00E61D9A">
        <w:rPr>
          <w:b/>
          <w:sz w:val="18"/>
          <w:szCs w:val="18"/>
        </w:rPr>
        <w:t xml:space="preserve">Угасание: </w:t>
      </w:r>
      <w:r w:rsidRPr="00E61D9A">
        <w:rPr>
          <w:sz w:val="18"/>
          <w:szCs w:val="18"/>
        </w:rPr>
        <w:t>фаза, в которую котел попадает при нагревании до заданной температуры ЦО + 5°C, благодаря комнатному термостату, который не дает команды для отопления. Во время фазы Угасания происходят следующие рабочие состояния:</w:t>
      </w:r>
    </w:p>
    <w:p w:rsidR="003E6078" w:rsidRPr="00E61D9A" w:rsidRDefault="003E6078">
      <w:pPr>
        <w:pStyle w:val="BodyText"/>
        <w:numPr>
          <w:ilvl w:val="0"/>
          <w:numId w:val="26"/>
        </w:numPr>
        <w:tabs>
          <w:tab w:val="left" w:pos="881"/>
        </w:tabs>
        <w:spacing w:before="162" w:line="258" w:lineRule="auto"/>
        <w:ind w:right="125"/>
        <w:jc w:val="both"/>
        <w:rPr>
          <w:rFonts w:cs="Calibri"/>
          <w:sz w:val="18"/>
          <w:szCs w:val="18"/>
        </w:rPr>
      </w:pPr>
      <w:r w:rsidRPr="00E61D9A">
        <w:rPr>
          <w:sz w:val="18"/>
          <w:szCs w:val="18"/>
        </w:rPr>
        <w:t>Очистка - первая фаза угасания. Фото-сенсор постоянно определяет пламя в котле, поэтому котел старается сжечь с тем, что произойдет деактивация внешнего устройства подачи, и вентилятор увеличит свои обороты на 70 %. Это длится на протяжении установленного времени или до момента, когда в котле уже нет пламени.</w:t>
      </w:r>
    </w:p>
    <w:p w:rsidR="003E6078" w:rsidRPr="00E61D9A" w:rsidRDefault="003E6078">
      <w:pPr>
        <w:pStyle w:val="BodyText"/>
        <w:numPr>
          <w:ilvl w:val="0"/>
          <w:numId w:val="26"/>
        </w:numPr>
        <w:tabs>
          <w:tab w:val="left" w:pos="881"/>
        </w:tabs>
        <w:spacing w:before="3" w:line="257" w:lineRule="auto"/>
        <w:ind w:right="128"/>
        <w:jc w:val="both"/>
        <w:rPr>
          <w:rFonts w:cs="Calibri"/>
          <w:sz w:val="18"/>
          <w:szCs w:val="18"/>
        </w:rPr>
      </w:pPr>
      <w:r w:rsidRPr="00E61D9A">
        <w:rPr>
          <w:sz w:val="18"/>
          <w:szCs w:val="18"/>
        </w:rPr>
        <w:t>Охлаждение - После выгорания всех оставшихся гранул на колоснике фото-сенсор уже не определяет свет, поэтому котел перейдет во вторую фазу угасания, которой является охлаждение. Обороты вентилятора составляют 100 %. Колосник охлаждается вентилятором, чтобы не происходила его деформация. Колосник может деформироваться, только без поступления свежего воздуха, поэтому вентилятор охлаждает его. ЗН = 5-15 минут в зависимости от типа котла</w:t>
      </w:r>
    </w:p>
    <w:p w:rsidR="003E6078" w:rsidRPr="00AA08B5" w:rsidRDefault="003E6078">
      <w:pPr>
        <w:spacing w:line="257" w:lineRule="auto"/>
        <w:jc w:val="both"/>
        <w:rPr>
          <w:rFonts w:cs="Calibri"/>
        </w:rPr>
        <w:sectPr w:rsidR="003E6078" w:rsidRPr="00AA08B5">
          <w:headerReference w:type="default" r:id="rId65"/>
          <w:footerReference w:type="default" r:id="rId66"/>
          <w:pgSz w:w="11910" w:h="16840"/>
          <w:pgMar w:top="680" w:right="600" w:bottom="280" w:left="920" w:header="0" w:footer="0" w:gutter="0"/>
          <w:cols w:space="708"/>
        </w:sectPr>
      </w:pPr>
    </w:p>
    <w:p w:rsidR="003E6078" w:rsidRPr="00AA08B5" w:rsidRDefault="003E6078" w:rsidP="00FE4356">
      <w:pPr>
        <w:pStyle w:val="Heading5"/>
        <w:spacing w:before="145"/>
        <w:ind w:left="1134" w:right="1060"/>
        <w:rPr>
          <w:i w:val="0"/>
        </w:rPr>
      </w:pPr>
      <w:r>
        <w:rPr>
          <w:noProof/>
          <w:lang w:val="cs-CZ" w:eastAsia="cs-CZ"/>
        </w:rPr>
        <w:pict>
          <v:shape id="obrázek 1441" o:spid="_x0000_s1410" type="#_x0000_t75" style="position:absolute;left:0;text-align:left;margin-left:31.95pt;margin-top:9pt;width:15.05pt;height:25.05pt;z-index:251766272;visibility:visible">
            <v:imagedata r:id="rId14" o:title=""/>
          </v:shape>
        </w:pict>
      </w:r>
      <w:r w:rsidRPr="00AA08B5">
        <w:t xml:space="preserve">После завершения Угасания блок сообщает "Приостановлен". </w:t>
      </w:r>
      <w:r>
        <w:rPr>
          <w:rFonts w:cs="Calibri"/>
          <w:i w:val="0"/>
          <w:iCs/>
        </w:rPr>
        <w:t>Это режим готовности, когда котел ожидает</w:t>
      </w:r>
      <w:r>
        <w:rPr>
          <w:rStyle w:val="tw4winInternal"/>
          <w:rFonts w:cs="Courier New"/>
          <w:i w:val="0"/>
          <w:iCs/>
          <w:color w:val="FF0000"/>
        </w:rPr>
        <w:t xml:space="preserve"> </w:t>
      </w:r>
      <w:r>
        <w:rPr>
          <w:rFonts w:cs="Calibri"/>
          <w:i w:val="0"/>
          <w:iCs/>
        </w:rPr>
        <w:t>условия, которые повторно активируют фазу Разжигания.</w:t>
      </w:r>
      <w:r w:rsidRPr="00AA08B5">
        <w:t xml:space="preserve"> Данная ситуация возникнет в случае падения измеренной температуры ЦО на 15°C или при команде по отоплению от комнатного термостата.</w:t>
      </w:r>
    </w:p>
    <w:p w:rsidR="003E6078" w:rsidRPr="00AA08B5" w:rsidRDefault="003E6078">
      <w:pPr>
        <w:spacing w:before="6" w:line="220" w:lineRule="exact"/>
      </w:pPr>
    </w:p>
    <w:p w:rsidR="003E6078" w:rsidRPr="00AA08B5" w:rsidRDefault="003E6078">
      <w:pPr>
        <w:pStyle w:val="Heading1"/>
        <w:numPr>
          <w:ilvl w:val="0"/>
          <w:numId w:val="27"/>
        </w:numPr>
        <w:tabs>
          <w:tab w:val="left" w:pos="580"/>
        </w:tabs>
        <w:spacing w:before="34"/>
        <w:ind w:left="580"/>
        <w:jc w:val="both"/>
      </w:pPr>
      <w:bookmarkStart w:id="54" w:name="_bookmark27"/>
      <w:bookmarkStart w:id="55" w:name="_Toc465800691"/>
      <w:bookmarkEnd w:id="54"/>
      <w:r w:rsidRPr="00AA08B5">
        <w:rPr>
          <w:color w:val="000000"/>
        </w:rPr>
        <w:t>ОПИСАНИЕ ФУНКЦИЙ БЛОКА УПРАВЛЕНИЯ</w:t>
      </w:r>
      <w:bookmarkEnd w:id="55"/>
    </w:p>
    <w:p w:rsidR="003E6078" w:rsidRPr="00AA08B5" w:rsidRDefault="003E6078">
      <w:pPr>
        <w:pStyle w:val="BodyText"/>
        <w:spacing w:before="33" w:line="258" w:lineRule="auto"/>
        <w:ind w:left="220" w:right="302" w:firstLine="0"/>
        <w:jc w:val="both"/>
      </w:pPr>
      <w:r w:rsidRPr="00AA08B5">
        <w:t>В данном разделе вы найдете полное описание всех функций в меню блока управления v9. Эта выписка служит для основного ознакомления с отдельными функциями. У всех функций вы найдете рекомендованные настройки и описание, чем управляют отдельные позиции, и информацию о том, как отдельные функции взаимно связаны.</w:t>
      </w:r>
    </w:p>
    <w:p w:rsidR="003E6078" w:rsidRPr="00AA08B5" w:rsidRDefault="003E6078">
      <w:pPr>
        <w:spacing w:before="2" w:line="100" w:lineRule="exact"/>
        <w:rPr>
          <w:sz w:val="10"/>
          <w:szCs w:val="10"/>
        </w:rPr>
      </w:pPr>
    </w:p>
    <w:p w:rsidR="003E6078" w:rsidRPr="00AA08B5" w:rsidRDefault="003E6078">
      <w:pPr>
        <w:spacing w:line="200" w:lineRule="exact"/>
        <w:rPr>
          <w:sz w:val="20"/>
          <w:szCs w:val="20"/>
        </w:rPr>
      </w:pPr>
    </w:p>
    <w:p w:rsidR="003E6078" w:rsidRPr="00AA08B5" w:rsidRDefault="003E6078">
      <w:pPr>
        <w:pStyle w:val="Heading2"/>
        <w:numPr>
          <w:ilvl w:val="1"/>
          <w:numId w:val="25"/>
        </w:numPr>
        <w:tabs>
          <w:tab w:val="left" w:pos="1071"/>
        </w:tabs>
        <w:ind w:hanging="490"/>
        <w:jc w:val="both"/>
      </w:pPr>
      <w:bookmarkStart w:id="56" w:name="_bookmark28"/>
      <w:bookmarkStart w:id="57" w:name="_Toc465800692"/>
      <w:bookmarkEnd w:id="56"/>
      <w:r w:rsidRPr="00AA08B5">
        <w:rPr>
          <w:color w:val="000000"/>
        </w:rPr>
        <w:t>Первый запуск</w:t>
      </w:r>
      <w:bookmarkEnd w:id="57"/>
    </w:p>
    <w:p w:rsidR="003E6078" w:rsidRPr="00AA08B5" w:rsidRDefault="003E6078">
      <w:pPr>
        <w:pStyle w:val="BodyText"/>
        <w:spacing w:before="23" w:line="259" w:lineRule="auto"/>
        <w:ind w:left="580" w:right="307" w:firstLine="0"/>
        <w:jc w:val="both"/>
      </w:pPr>
      <w:r w:rsidRPr="00AA08B5">
        <w:t>Первый запуск котла служит для монтажной фирмы для простой установки основных рабочих параметров для правильной работы котла. Поэтому это меню защищено кодом доступа, и только сертифицированная монтажная фирма имеет доступ в это меню. Далее в руководстве этому меню посвящен целый отдельный раздел.</w:t>
      </w:r>
    </w:p>
    <w:p w:rsidR="003E6078" w:rsidRPr="00AA08B5" w:rsidRDefault="003E6078">
      <w:pPr>
        <w:spacing w:before="6" w:line="100" w:lineRule="exact"/>
        <w:rPr>
          <w:sz w:val="10"/>
          <w:szCs w:val="10"/>
        </w:rPr>
      </w:pPr>
    </w:p>
    <w:p w:rsidR="003E6078" w:rsidRPr="00AA08B5" w:rsidRDefault="003E6078">
      <w:pPr>
        <w:spacing w:line="200" w:lineRule="exact"/>
        <w:rPr>
          <w:sz w:val="20"/>
          <w:szCs w:val="20"/>
        </w:rPr>
      </w:pPr>
    </w:p>
    <w:p w:rsidR="003E6078" w:rsidRPr="00AA08B5" w:rsidRDefault="003E6078">
      <w:pPr>
        <w:pStyle w:val="Heading2"/>
        <w:numPr>
          <w:ilvl w:val="1"/>
          <w:numId w:val="25"/>
        </w:numPr>
        <w:tabs>
          <w:tab w:val="left" w:pos="1073"/>
        </w:tabs>
        <w:ind w:left="1072" w:hanging="492"/>
        <w:jc w:val="both"/>
      </w:pPr>
      <w:bookmarkStart w:id="58" w:name="_bookmark29"/>
      <w:bookmarkStart w:id="59" w:name="_Toc465800693"/>
      <w:bookmarkEnd w:id="58"/>
      <w:r w:rsidRPr="00AA08B5">
        <w:rPr>
          <w:color w:val="000000"/>
        </w:rPr>
        <w:t>Растопка / Угасание</w:t>
      </w:r>
      <w:bookmarkEnd w:id="59"/>
    </w:p>
    <w:p w:rsidR="003E6078" w:rsidRPr="00AA08B5" w:rsidRDefault="003E6078">
      <w:pPr>
        <w:pStyle w:val="BodyText"/>
        <w:spacing w:before="23" w:line="258" w:lineRule="auto"/>
        <w:ind w:left="580" w:right="300" w:firstLine="0"/>
        <w:jc w:val="both"/>
      </w:pPr>
      <w:r w:rsidRPr="00AA08B5">
        <w:t xml:space="preserve">Данная функция служит для активации и деактивации котла. Если котел деактивирован, то здесь вы увидите надпись Разжигание. После ее нажатия и подтверждения котел перейдет в режим автоматического разжигания гранул. Примерно через 5 минут произойдет разжигание и переход в так называемую PID </w:t>
      </w:r>
      <w:r>
        <w:t>работа</w:t>
      </w:r>
      <w:r w:rsidRPr="00AA08B5">
        <w:t>. Если котел активирован, т.е. в PID работе или Разжигании, то здесь вы увидите надпись Угасание. После ее нажатия и подтверждения котел перейдет в режим Угасания. Устройства подачи перестанут подавать топливо, и вентилятор увеличит обороты так, чтобы очистился и охладился колосник. Это длится 5-15 минут в зависимости от величины горелки. Потом котел выключается и остается в деактивированном состоянии до нажатия на кнопку Разжигание.</w:t>
      </w:r>
    </w:p>
    <w:p w:rsidR="003E6078" w:rsidRPr="00AA08B5" w:rsidRDefault="003E6078">
      <w:pPr>
        <w:spacing w:before="8" w:line="100" w:lineRule="exact"/>
        <w:rPr>
          <w:sz w:val="10"/>
          <w:szCs w:val="10"/>
        </w:rPr>
      </w:pPr>
    </w:p>
    <w:p w:rsidR="003E6078" w:rsidRPr="00AA08B5" w:rsidRDefault="003E6078">
      <w:pPr>
        <w:spacing w:line="200" w:lineRule="exact"/>
        <w:rPr>
          <w:sz w:val="20"/>
          <w:szCs w:val="20"/>
        </w:rPr>
      </w:pPr>
    </w:p>
    <w:p w:rsidR="003E6078" w:rsidRPr="00AA08B5" w:rsidRDefault="003E6078">
      <w:pPr>
        <w:pStyle w:val="Heading2"/>
        <w:numPr>
          <w:ilvl w:val="1"/>
          <w:numId w:val="25"/>
        </w:numPr>
        <w:tabs>
          <w:tab w:val="left" w:pos="1071"/>
        </w:tabs>
        <w:ind w:hanging="490"/>
        <w:jc w:val="both"/>
      </w:pPr>
      <w:bookmarkStart w:id="60" w:name="_bookmark30"/>
      <w:bookmarkStart w:id="61" w:name="_Toc465800694"/>
      <w:bookmarkEnd w:id="60"/>
      <w:r w:rsidRPr="00AA08B5">
        <w:rPr>
          <w:color w:val="000000"/>
        </w:rPr>
        <w:t>Основные настройки</w:t>
      </w:r>
      <w:bookmarkEnd w:id="61"/>
    </w:p>
    <w:p w:rsidR="003E6078" w:rsidRPr="00AA08B5" w:rsidRDefault="003E6078">
      <w:pPr>
        <w:pStyle w:val="BodyText"/>
        <w:spacing w:before="23" w:line="259" w:lineRule="auto"/>
        <w:ind w:left="580" w:right="302" w:firstLine="0"/>
      </w:pPr>
      <w:r w:rsidRPr="00AA08B5">
        <w:t>Данная настройка содержит пользовательские функции, которые управляют работой котла, но одновременно с этим не влияют на работу котла и дополнительного оборудования, которая важна для их правильного функционирования.</w:t>
      </w:r>
    </w:p>
    <w:p w:rsidR="003E6078" w:rsidRPr="00AA08B5" w:rsidRDefault="003E6078">
      <w:pPr>
        <w:spacing w:before="18" w:line="140" w:lineRule="exact"/>
        <w:rPr>
          <w:sz w:val="14"/>
          <w:szCs w:val="14"/>
        </w:rPr>
      </w:pPr>
    </w:p>
    <w:tbl>
      <w:tblPr>
        <w:tblW w:w="0" w:type="auto"/>
        <w:tblInd w:w="106" w:type="dxa"/>
        <w:tblLayout w:type="fixed"/>
        <w:tblCellMar>
          <w:left w:w="0" w:type="dxa"/>
          <w:right w:w="0" w:type="dxa"/>
        </w:tblCellMar>
        <w:tblLook w:val="01E0"/>
      </w:tblPr>
      <w:tblGrid>
        <w:gridCol w:w="2405"/>
        <w:gridCol w:w="7396"/>
        <w:gridCol w:w="960"/>
      </w:tblGrid>
      <w:tr w:rsidR="003E6078" w:rsidRPr="00E61D9A" w:rsidTr="00D3624C">
        <w:trPr>
          <w:trHeight w:hRule="exact" w:val="857"/>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0"/>
                <w:szCs w:val="10"/>
              </w:rPr>
            </w:pPr>
          </w:p>
          <w:p w:rsidR="003E6078" w:rsidRPr="00E61D9A" w:rsidRDefault="003E6078" w:rsidP="00D3624C">
            <w:pPr>
              <w:pStyle w:val="TableParagraph"/>
              <w:spacing w:line="200" w:lineRule="exact"/>
              <w:rPr>
                <w:rFonts w:ascii="Arial Narrow" w:hAnsi="Arial Narrow"/>
                <w:sz w:val="20"/>
                <w:szCs w:val="20"/>
              </w:rPr>
            </w:pPr>
          </w:p>
          <w:p w:rsidR="003E6078" w:rsidRPr="00E61D9A" w:rsidRDefault="003E6078" w:rsidP="00D3624C">
            <w:pPr>
              <w:pStyle w:val="TableParagraph"/>
              <w:ind w:left="332"/>
              <w:rPr>
                <w:rFonts w:ascii="Arial Narrow" w:hAnsi="Arial Narrow" w:cs="Calibri"/>
                <w:sz w:val="20"/>
                <w:szCs w:val="20"/>
              </w:rPr>
            </w:pPr>
            <w:r w:rsidRPr="00E61D9A">
              <w:rPr>
                <w:rFonts w:ascii="Arial Narrow" w:hAnsi="Arial Narrow"/>
                <w:b/>
                <w:sz w:val="20"/>
              </w:rPr>
              <w:t>1. Заданная температура ЦО</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6"/>
              <w:ind w:left="126" w:right="132"/>
              <w:jc w:val="center"/>
              <w:rPr>
                <w:rFonts w:ascii="Arial Narrow" w:hAnsi="Arial Narrow" w:cs="Calibri"/>
                <w:sz w:val="20"/>
                <w:szCs w:val="20"/>
              </w:rPr>
            </w:pPr>
            <w:r w:rsidRPr="00E61D9A">
              <w:rPr>
                <w:rFonts w:ascii="Arial Narrow" w:hAnsi="Arial Narrow"/>
                <w:sz w:val="20"/>
              </w:rPr>
              <w:t>Выберите требуемую температуру центрального отопления (температура котла). Рекомендуем настроить в пределах 60-80°C. Более высокая температура лучше для правильной работы котла и его долгого срока службы.</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0"/>
                <w:szCs w:val="10"/>
              </w:rPr>
            </w:pPr>
          </w:p>
          <w:p w:rsidR="003E6078" w:rsidRPr="00E61D9A" w:rsidRDefault="003E6078" w:rsidP="00D3624C">
            <w:pPr>
              <w:pStyle w:val="TableParagraph"/>
              <w:spacing w:line="200" w:lineRule="exact"/>
              <w:rPr>
                <w:rFonts w:ascii="Arial Narrow" w:hAnsi="Arial Narrow"/>
                <w:sz w:val="20"/>
                <w:szCs w:val="20"/>
              </w:rPr>
            </w:pPr>
          </w:p>
          <w:p w:rsidR="003E6078" w:rsidRPr="00E61D9A" w:rsidRDefault="003E6078" w:rsidP="00D3624C">
            <w:pPr>
              <w:pStyle w:val="TableParagraph"/>
              <w:ind w:left="133"/>
              <w:rPr>
                <w:rFonts w:ascii="Arial Narrow" w:hAnsi="Arial Narrow" w:cs="Calibri"/>
                <w:sz w:val="20"/>
                <w:szCs w:val="20"/>
              </w:rPr>
            </w:pPr>
            <w:r w:rsidRPr="00E61D9A">
              <w:rPr>
                <w:rFonts w:ascii="Arial Narrow" w:hAnsi="Arial Narrow"/>
                <w:sz w:val="20"/>
              </w:rPr>
              <w:t>60-80°C</w:t>
            </w:r>
          </w:p>
        </w:tc>
      </w:tr>
      <w:tr w:rsidR="003E6078" w:rsidRPr="00E61D9A" w:rsidTr="00D3624C">
        <w:trPr>
          <w:trHeight w:hRule="exact" w:val="857"/>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0"/>
                <w:szCs w:val="10"/>
              </w:rPr>
            </w:pPr>
          </w:p>
          <w:p w:rsidR="003E6078" w:rsidRPr="00E61D9A" w:rsidRDefault="003E6078" w:rsidP="00D3624C">
            <w:pPr>
              <w:pStyle w:val="TableParagraph"/>
              <w:spacing w:line="200" w:lineRule="exact"/>
              <w:rPr>
                <w:rFonts w:ascii="Arial Narrow" w:hAnsi="Arial Narrow"/>
                <w:sz w:val="20"/>
                <w:szCs w:val="20"/>
              </w:rPr>
            </w:pPr>
          </w:p>
          <w:p w:rsidR="003E6078" w:rsidRPr="00E61D9A" w:rsidRDefault="003E6078" w:rsidP="00D3624C">
            <w:pPr>
              <w:pStyle w:val="TableParagraph"/>
              <w:ind w:left="272"/>
              <w:rPr>
                <w:rFonts w:ascii="Arial Narrow" w:hAnsi="Arial Narrow" w:cs="Calibri"/>
                <w:sz w:val="20"/>
                <w:szCs w:val="20"/>
              </w:rPr>
            </w:pPr>
            <w:r w:rsidRPr="00E61D9A">
              <w:rPr>
                <w:rFonts w:ascii="Arial Narrow" w:hAnsi="Arial Narrow"/>
                <w:b/>
                <w:sz w:val="20"/>
              </w:rPr>
              <w:t>2. Заданная температура ГВ</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19" w:right="128" w:firstLine="6"/>
              <w:jc w:val="center"/>
              <w:rPr>
                <w:rFonts w:ascii="Arial Narrow" w:hAnsi="Arial Narrow" w:cs="Calibri"/>
                <w:sz w:val="20"/>
                <w:szCs w:val="20"/>
              </w:rPr>
            </w:pPr>
            <w:r w:rsidRPr="00E61D9A">
              <w:rPr>
                <w:rFonts w:ascii="Arial Narrow" w:hAnsi="Arial Narrow" w:cs="Calibri"/>
                <w:sz w:val="20"/>
                <w:szCs w:val="20"/>
              </w:rPr>
              <w:t>Выберите требуемую температуру горячей воды</w:t>
            </w:r>
            <w:r w:rsidRPr="00E61D9A">
              <w:rPr>
                <w:rFonts w:ascii="Arial Narrow" w:hAnsi="Arial Narrow"/>
                <w:sz w:val="20"/>
              </w:rPr>
              <w:t>. ГВ активировано только в том случае, когда подключен сенсор ГВ к "DHW sensor" выхода во Внешнем цоколе, и когда рабочий режим в Главных настройках правильно выбран.</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0"/>
                <w:szCs w:val="10"/>
              </w:rPr>
            </w:pPr>
          </w:p>
          <w:p w:rsidR="003E6078" w:rsidRPr="00E61D9A" w:rsidRDefault="003E6078" w:rsidP="00D3624C">
            <w:pPr>
              <w:pStyle w:val="TableParagraph"/>
              <w:spacing w:line="200" w:lineRule="exact"/>
              <w:rPr>
                <w:rFonts w:ascii="Arial Narrow" w:hAnsi="Arial Narrow"/>
                <w:sz w:val="20"/>
                <w:szCs w:val="20"/>
              </w:rPr>
            </w:pPr>
          </w:p>
          <w:p w:rsidR="003E6078" w:rsidRPr="00E61D9A" w:rsidRDefault="003E6078" w:rsidP="00D3624C">
            <w:pPr>
              <w:pStyle w:val="TableParagraph"/>
              <w:ind w:left="133"/>
              <w:rPr>
                <w:rFonts w:ascii="Arial Narrow" w:hAnsi="Arial Narrow" w:cs="Calibri"/>
                <w:sz w:val="20"/>
                <w:szCs w:val="20"/>
              </w:rPr>
            </w:pPr>
            <w:r w:rsidRPr="00E61D9A">
              <w:rPr>
                <w:rFonts w:ascii="Arial Narrow" w:hAnsi="Arial Narrow"/>
                <w:sz w:val="20"/>
              </w:rPr>
              <w:t>45-70</w:t>
            </w:r>
            <w:r w:rsidRPr="00E61D9A">
              <w:rPr>
                <w:rFonts w:ascii="Arial Narrow" w:eastAsia="MS Gothic" w:hAnsi="MS Gothic" w:cs="MS Gothic" w:hint="eastAsia"/>
                <w:sz w:val="20"/>
              </w:rPr>
              <w:t>℃</w:t>
            </w:r>
          </w:p>
        </w:tc>
      </w:tr>
    </w:tbl>
    <w:p w:rsidR="003E6078" w:rsidRPr="00AA08B5" w:rsidRDefault="003E6078">
      <w:pPr>
        <w:spacing w:before="2" w:line="190" w:lineRule="exact"/>
        <w:rPr>
          <w:sz w:val="19"/>
          <w:szCs w:val="19"/>
        </w:rPr>
      </w:pPr>
    </w:p>
    <w:tbl>
      <w:tblPr>
        <w:tblW w:w="0" w:type="auto"/>
        <w:tblInd w:w="106" w:type="dxa"/>
        <w:tblLayout w:type="fixed"/>
        <w:tblCellMar>
          <w:left w:w="0" w:type="dxa"/>
          <w:right w:w="0" w:type="dxa"/>
        </w:tblCellMar>
        <w:tblLook w:val="01E0"/>
      </w:tblPr>
      <w:tblGrid>
        <w:gridCol w:w="2405"/>
        <w:gridCol w:w="7396"/>
        <w:gridCol w:w="960"/>
      </w:tblGrid>
      <w:tr w:rsidR="003E6078" w:rsidRPr="00E61D9A"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498"/>
              <w:rPr>
                <w:rFonts w:ascii="Arial Narrow" w:hAnsi="Arial Narrow" w:cs="Calibri"/>
                <w:sz w:val="20"/>
                <w:szCs w:val="20"/>
              </w:rPr>
            </w:pPr>
            <w:r w:rsidRPr="00E61D9A">
              <w:rPr>
                <w:rFonts w:ascii="Arial Narrow" w:hAnsi="Arial Narrow"/>
                <w:b/>
                <w:sz w:val="20"/>
              </w:rPr>
              <w:t>3. Очистка горелки</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649" w:hanging="2502"/>
              <w:rPr>
                <w:rFonts w:ascii="Arial Narrow" w:hAnsi="Arial Narrow" w:cs="Calibri"/>
                <w:sz w:val="20"/>
                <w:szCs w:val="20"/>
              </w:rPr>
            </w:pPr>
            <w:r w:rsidRPr="00E61D9A">
              <w:rPr>
                <w:rFonts w:ascii="Arial Narrow" w:hAnsi="Arial Narrow"/>
                <w:sz w:val="20"/>
              </w:rPr>
              <w:t>Активация вентилятора для очистки колосника горелки. Вентилятор непрерывно увеличивает свои обороты так, чтобы очищался колосник горелки.</w:t>
            </w:r>
          </w:p>
        </w:tc>
        <w:tc>
          <w:tcPr>
            <w:tcW w:w="960" w:type="dxa"/>
            <w:tcBorders>
              <w:top w:val="nil"/>
              <w:left w:val="single" w:sz="4" w:space="0" w:color="000000"/>
              <w:bottom w:val="single" w:sz="4" w:space="0" w:color="000000"/>
              <w:right w:val="nil"/>
            </w:tcBorders>
          </w:tcPr>
          <w:p w:rsidR="003E6078" w:rsidRPr="00E61D9A" w:rsidRDefault="003E6078">
            <w:pPr>
              <w:rPr>
                <w:rFonts w:ascii="Arial Narrow" w:hAnsi="Arial Narrow"/>
              </w:rPr>
            </w:pPr>
          </w:p>
        </w:tc>
      </w:tr>
      <w:tr w:rsidR="003E6078" w:rsidRPr="00E61D9A" w:rsidTr="00D3624C">
        <w:trPr>
          <w:trHeight w:hRule="exact" w:val="386"/>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E61D9A">
            <w:pPr>
              <w:pStyle w:val="TableParagraph"/>
              <w:spacing w:before="65"/>
              <w:ind w:left="229"/>
              <w:rPr>
                <w:rFonts w:ascii="Arial Narrow" w:hAnsi="Arial Narrow" w:cs="Calibri"/>
                <w:sz w:val="20"/>
                <w:szCs w:val="20"/>
              </w:rPr>
            </w:pPr>
            <w:r w:rsidRPr="00E61D9A">
              <w:rPr>
                <w:rFonts w:ascii="Arial Narrow" w:hAnsi="Arial Narrow"/>
                <w:b/>
                <w:sz w:val="20"/>
              </w:rPr>
              <w:t>3.1 Продолжительность очистки</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65"/>
              <w:ind w:left="1266"/>
              <w:rPr>
                <w:rFonts w:ascii="Arial Narrow" w:hAnsi="Arial Narrow" w:cs="Calibri"/>
                <w:sz w:val="20"/>
                <w:szCs w:val="20"/>
              </w:rPr>
            </w:pPr>
            <w:r w:rsidRPr="00E61D9A">
              <w:rPr>
                <w:rFonts w:ascii="Arial Narrow" w:hAnsi="Arial Narrow" w:cs="Calibri"/>
                <w:sz w:val="20"/>
                <w:szCs w:val="20"/>
              </w:rPr>
              <w:t>Время между очисткой</w:t>
            </w:r>
            <w:r w:rsidRPr="00E61D9A">
              <w:rPr>
                <w:rFonts w:ascii="Arial Narrow" w:hAnsi="Arial Narrow"/>
                <w:sz w:val="20"/>
              </w:rPr>
              <w:t>. Большая горелка / чаще требуется очистка.</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65"/>
              <w:ind w:left="135"/>
              <w:rPr>
                <w:rFonts w:ascii="Arial Narrow" w:hAnsi="Arial Narrow" w:cs="Calibri"/>
                <w:sz w:val="20"/>
                <w:szCs w:val="20"/>
              </w:rPr>
            </w:pPr>
            <w:r w:rsidRPr="00E61D9A">
              <w:rPr>
                <w:rFonts w:ascii="Arial Narrow" w:hAnsi="Arial Narrow"/>
                <w:sz w:val="20"/>
              </w:rPr>
              <w:t>6-15 минут</w:t>
            </w:r>
          </w:p>
        </w:tc>
      </w:tr>
      <w:tr w:rsidR="003E6078" w:rsidRPr="00E61D9A" w:rsidTr="00D3624C">
        <w:trPr>
          <w:trHeight w:hRule="exact" w:val="613"/>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467" w:hanging="284"/>
              <w:rPr>
                <w:rFonts w:ascii="Arial Narrow" w:hAnsi="Arial Narrow" w:cs="Calibri"/>
                <w:sz w:val="20"/>
                <w:szCs w:val="20"/>
              </w:rPr>
            </w:pPr>
            <w:r w:rsidRPr="00E61D9A">
              <w:rPr>
                <w:rFonts w:ascii="Arial Narrow" w:hAnsi="Arial Narrow"/>
                <w:b/>
                <w:sz w:val="20"/>
              </w:rPr>
              <w:t>3.2 Продолжительность работы вентилятора</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E61D9A">
            <w:pPr>
              <w:pStyle w:val="TableParagraph"/>
              <w:spacing w:before="178"/>
              <w:ind w:left="244"/>
              <w:rPr>
                <w:rFonts w:ascii="Arial Narrow" w:hAnsi="Arial Narrow" w:cs="Calibri"/>
                <w:sz w:val="20"/>
                <w:szCs w:val="20"/>
              </w:rPr>
            </w:pPr>
            <w:r w:rsidRPr="00E61D9A">
              <w:rPr>
                <w:rFonts w:ascii="Arial Narrow" w:hAnsi="Arial Narrow"/>
                <w:sz w:val="20"/>
              </w:rPr>
              <w:t>Продолжительность очистки. Большая горелка / требуется большая продолжительность очистки.</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200"/>
              <w:rPr>
                <w:rFonts w:ascii="Arial Narrow" w:hAnsi="Arial Narrow" w:cs="Calibri"/>
                <w:sz w:val="20"/>
                <w:szCs w:val="20"/>
              </w:rPr>
            </w:pPr>
            <w:r w:rsidRPr="00E61D9A">
              <w:rPr>
                <w:rFonts w:ascii="Arial Narrow" w:hAnsi="Arial Narrow"/>
                <w:sz w:val="20"/>
              </w:rPr>
              <w:t>10-20 с</w:t>
            </w:r>
          </w:p>
        </w:tc>
      </w:tr>
      <w:tr w:rsidR="003E6078" w:rsidRPr="00E61D9A" w:rsidTr="00D3624C">
        <w:trPr>
          <w:trHeight w:hRule="exact" w:val="1346"/>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 w:line="140" w:lineRule="exact"/>
              <w:rPr>
                <w:rFonts w:ascii="Arial Narrow" w:hAnsi="Arial Narrow"/>
                <w:sz w:val="14"/>
                <w:szCs w:val="14"/>
              </w:rPr>
            </w:pPr>
          </w:p>
          <w:p w:rsidR="003E6078" w:rsidRPr="00E61D9A" w:rsidRDefault="003E6078" w:rsidP="00D3624C">
            <w:pPr>
              <w:pStyle w:val="TableParagraph"/>
              <w:spacing w:line="200" w:lineRule="exact"/>
              <w:rPr>
                <w:rFonts w:ascii="Arial Narrow" w:hAnsi="Arial Narrow"/>
                <w:sz w:val="20"/>
                <w:szCs w:val="20"/>
              </w:rPr>
            </w:pPr>
          </w:p>
          <w:p w:rsidR="003E6078" w:rsidRPr="00E61D9A" w:rsidRDefault="003E6078" w:rsidP="00D3624C">
            <w:pPr>
              <w:pStyle w:val="TableParagraph"/>
              <w:spacing w:line="200" w:lineRule="exact"/>
              <w:rPr>
                <w:rFonts w:ascii="Arial Narrow" w:hAnsi="Arial Narrow"/>
                <w:sz w:val="20"/>
                <w:szCs w:val="20"/>
              </w:rPr>
            </w:pPr>
          </w:p>
          <w:p w:rsidR="003E6078" w:rsidRPr="00E61D9A" w:rsidRDefault="003E6078" w:rsidP="00D3624C">
            <w:pPr>
              <w:pStyle w:val="TableParagraph"/>
              <w:ind w:left="250"/>
              <w:rPr>
                <w:rFonts w:ascii="Arial Narrow" w:hAnsi="Arial Narrow" w:cs="Calibri"/>
                <w:sz w:val="20"/>
                <w:szCs w:val="20"/>
              </w:rPr>
            </w:pPr>
            <w:r w:rsidRPr="00E61D9A">
              <w:rPr>
                <w:rFonts w:ascii="Arial Narrow" w:hAnsi="Arial Narrow"/>
                <w:b/>
                <w:sz w:val="20"/>
              </w:rPr>
              <w:t>3.3 Интенсивность нагнетания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84" w:right="192"/>
              <w:jc w:val="center"/>
              <w:rPr>
                <w:rFonts w:ascii="Arial Narrow" w:hAnsi="Arial Narrow" w:cs="Calibri"/>
                <w:sz w:val="20"/>
                <w:szCs w:val="20"/>
              </w:rPr>
            </w:pPr>
            <w:r w:rsidRPr="00E61D9A">
              <w:rPr>
                <w:rFonts w:ascii="Arial Narrow" w:hAnsi="Arial Narrow" w:cs="Calibri"/>
                <w:sz w:val="20"/>
                <w:szCs w:val="20"/>
              </w:rPr>
              <w:t>Скорость оборотов вентилятора во время очистки</w:t>
            </w:r>
            <w:r w:rsidRPr="00E61D9A">
              <w:rPr>
                <w:rFonts w:ascii="Arial Narrow" w:hAnsi="Arial Narrow"/>
                <w:sz w:val="20"/>
              </w:rPr>
              <w:t>. Большая горелка / требуются большие обороты. Внимание на высокую скорость оборотов во время очистки. Высокая скорость (в первую очередь при малой мощности котла) может вызвать угасание (отсутствует пламя после очистки). Высокие обороты также могут вызвать падение несгоревших гранул в зольник. Уменьшите обороты вентилятора, если возникнет какая-либо такая ситуация.</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line="200" w:lineRule="exact"/>
              <w:rPr>
                <w:rFonts w:ascii="Arial Narrow" w:hAnsi="Arial Narrow"/>
                <w:sz w:val="20"/>
                <w:szCs w:val="20"/>
              </w:rPr>
            </w:pPr>
          </w:p>
          <w:p w:rsidR="003E6078" w:rsidRPr="00E61D9A" w:rsidRDefault="003E6078" w:rsidP="00D3624C">
            <w:pPr>
              <w:pStyle w:val="TableParagraph"/>
              <w:spacing w:before="3" w:line="220" w:lineRule="exact"/>
              <w:rPr>
                <w:rFonts w:ascii="Arial Narrow" w:hAnsi="Arial Narrow"/>
              </w:rPr>
            </w:pPr>
          </w:p>
          <w:p w:rsidR="003E6078" w:rsidRPr="00E61D9A" w:rsidRDefault="003E6078" w:rsidP="00D3624C">
            <w:pPr>
              <w:pStyle w:val="TableParagraph"/>
              <w:ind w:left="203" w:right="204"/>
              <w:jc w:val="center"/>
              <w:rPr>
                <w:rFonts w:ascii="Arial Narrow" w:hAnsi="Arial Narrow" w:cs="Calibri"/>
                <w:sz w:val="20"/>
                <w:szCs w:val="20"/>
              </w:rPr>
            </w:pPr>
            <w:r w:rsidRPr="00E61D9A">
              <w:rPr>
                <w:rFonts w:ascii="Arial Narrow" w:hAnsi="Arial Narrow"/>
                <w:sz w:val="20"/>
              </w:rPr>
              <w:t>50-100%.</w:t>
            </w:r>
          </w:p>
        </w:tc>
      </w:tr>
    </w:tbl>
    <w:p w:rsidR="003E6078" w:rsidRPr="00AA08B5" w:rsidRDefault="003E6078">
      <w:pPr>
        <w:spacing w:before="2"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E61D9A" w:rsidTr="00D3624C">
        <w:trPr>
          <w:trHeight w:hRule="exact" w:val="110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before="3" w:line="220" w:lineRule="exact"/>
              <w:rPr>
                <w:rFonts w:ascii="Arial Narrow" w:hAnsi="Arial Narrow"/>
                <w:sz w:val="18"/>
                <w:szCs w:val="18"/>
              </w:rPr>
            </w:pPr>
          </w:p>
          <w:p w:rsidR="003E6078" w:rsidRPr="00E61D9A" w:rsidRDefault="003E6078" w:rsidP="00D3624C">
            <w:pPr>
              <w:pStyle w:val="TableParagraph"/>
              <w:ind w:left="433"/>
              <w:rPr>
                <w:rFonts w:ascii="Arial Narrow" w:hAnsi="Arial Narrow" w:cs="Calibri"/>
                <w:sz w:val="18"/>
                <w:szCs w:val="18"/>
              </w:rPr>
            </w:pPr>
            <w:r w:rsidRPr="00E61D9A">
              <w:rPr>
                <w:rFonts w:ascii="Arial Narrow" w:hAnsi="Arial Narrow"/>
                <w:b/>
                <w:sz w:val="18"/>
                <w:szCs w:val="18"/>
              </w:rPr>
              <w:t>4. Эксплуатационные режимы</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74" w:right="180" w:firstLine="4"/>
              <w:jc w:val="center"/>
              <w:rPr>
                <w:rFonts w:ascii="Arial Narrow" w:hAnsi="Arial Narrow" w:cs="Calibri"/>
                <w:sz w:val="18"/>
                <w:szCs w:val="18"/>
              </w:rPr>
            </w:pPr>
            <w:r w:rsidRPr="00E61D9A">
              <w:rPr>
                <w:rFonts w:ascii="Arial Narrow" w:hAnsi="Arial Narrow"/>
                <w:sz w:val="18"/>
                <w:szCs w:val="18"/>
              </w:rPr>
              <w:t>Режим работы насосов ЦО и ГВ, подключенных к внешнему цоколю. Выберите, какой насос и когда взаимно включен и выключен. Внимание: насосы ЦО и ГВ работают в этом режиме только тогда, когда актуальная температура ЦО больше 40°C. Это настроено в Сервисном меню, Температура включения насосов.</w:t>
            </w:r>
          </w:p>
          <w:p w:rsidR="003E6078" w:rsidRPr="00E61D9A" w:rsidRDefault="003E6078" w:rsidP="00D3624C">
            <w:pPr>
              <w:pStyle w:val="TableParagraph"/>
              <w:spacing w:line="281" w:lineRule="exact"/>
              <w:ind w:left="1698"/>
              <w:rPr>
                <w:rFonts w:ascii="Arial Narrow" w:hAnsi="Arial Narrow" w:cs="Calibri"/>
                <w:sz w:val="18"/>
                <w:szCs w:val="18"/>
              </w:rPr>
            </w:pPr>
            <w:r w:rsidRPr="00E61D9A">
              <w:rPr>
                <w:rFonts w:ascii="Arial Narrow" w:hAnsi="Arial Narrow"/>
                <w:sz w:val="18"/>
                <w:szCs w:val="18"/>
              </w:rPr>
              <w:t>Активированный насос обозначен на Главной панели знаком</w:t>
            </w:r>
            <w:r w:rsidRPr="00C563F8">
              <w:rPr>
                <w:rFonts w:ascii="Arial Narrow" w:hAnsi="Arial Narrow"/>
                <w:noProof/>
                <w:sz w:val="18"/>
                <w:szCs w:val="18"/>
                <w:lang w:val="cs-CZ" w:eastAsia="cs-CZ"/>
              </w:rPr>
              <w:pict>
                <v:shape id="obrázek 7" o:spid="_x0000_i1029" type="#_x0000_t75" style="width:15.75pt;height:15.75pt;visibility:visible">
                  <v:imagedata r:id="rId67" o:title=""/>
                </v:shape>
              </w:pict>
            </w:r>
          </w:p>
        </w:tc>
      </w:tr>
      <w:tr w:rsidR="003E6078" w:rsidRPr="00E61D9A"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45"/>
              <w:ind w:left="301"/>
              <w:rPr>
                <w:rFonts w:ascii="Arial Narrow" w:hAnsi="Arial Narrow" w:cs="Calibri"/>
                <w:sz w:val="18"/>
                <w:szCs w:val="18"/>
              </w:rPr>
            </w:pPr>
            <w:r w:rsidRPr="00E61D9A">
              <w:rPr>
                <w:rFonts w:ascii="Arial Narrow" w:hAnsi="Arial Narrow"/>
                <w:b/>
                <w:sz w:val="18"/>
                <w:szCs w:val="18"/>
              </w:rPr>
              <w:t>4.1 Отопление дома*</w:t>
            </w:r>
            <w:r w:rsidRPr="00E61D9A">
              <w:rPr>
                <w:rFonts w:ascii="Arial Narrow" w:hAnsi="Arial Narrow"/>
                <w:b/>
                <w:position w:val="10"/>
                <w:sz w:val="18"/>
                <w:szCs w:val="18"/>
              </w:rPr>
              <w:t>1</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3129" w:hanging="2802"/>
              <w:rPr>
                <w:rFonts w:ascii="Arial Narrow" w:hAnsi="Arial Narrow" w:cs="Calibri"/>
                <w:sz w:val="18"/>
                <w:szCs w:val="18"/>
              </w:rPr>
            </w:pPr>
            <w:r w:rsidRPr="00E61D9A">
              <w:rPr>
                <w:rFonts w:ascii="Arial Narrow" w:hAnsi="Arial Narrow" w:cs="Calibri"/>
                <w:sz w:val="18"/>
                <w:szCs w:val="18"/>
              </w:rPr>
              <w:t>Работает только насос центрального отопления</w:t>
            </w:r>
            <w:r w:rsidRPr="00E61D9A">
              <w:rPr>
                <w:rFonts w:ascii="Arial Narrow" w:hAnsi="Arial Narrow"/>
                <w:sz w:val="18"/>
                <w:szCs w:val="18"/>
              </w:rPr>
              <w:t>. Температура включения насоса установлена на 40°C. Насос ГВ деактивирован.</w:t>
            </w:r>
          </w:p>
        </w:tc>
      </w:tr>
      <w:tr w:rsidR="003E6078" w:rsidRPr="00E61D9A" w:rsidTr="00D3624C">
        <w:trPr>
          <w:trHeight w:hRule="exact" w:val="110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7" w:line="140" w:lineRule="exact"/>
              <w:rPr>
                <w:rFonts w:ascii="Arial Narrow" w:hAnsi="Arial Narrow"/>
                <w:sz w:val="18"/>
                <w:szCs w:val="18"/>
              </w:rPr>
            </w:pPr>
          </w:p>
          <w:p w:rsidR="003E6078" w:rsidRPr="00E61D9A" w:rsidRDefault="003E6078" w:rsidP="00D3624C">
            <w:pPr>
              <w:pStyle w:val="TableParagraph"/>
              <w:spacing w:line="240" w:lineRule="exact"/>
              <w:rPr>
                <w:rFonts w:ascii="Arial Narrow" w:hAnsi="Arial Narrow"/>
                <w:sz w:val="18"/>
                <w:szCs w:val="18"/>
              </w:rPr>
            </w:pPr>
          </w:p>
          <w:p w:rsidR="003E6078" w:rsidRPr="00E61D9A" w:rsidRDefault="003E6078" w:rsidP="00D3624C">
            <w:pPr>
              <w:pStyle w:val="TableParagraph"/>
              <w:ind w:left="430"/>
              <w:rPr>
                <w:rFonts w:ascii="Arial Narrow" w:hAnsi="Arial Narrow" w:cs="Calibri"/>
                <w:sz w:val="18"/>
                <w:szCs w:val="18"/>
              </w:rPr>
            </w:pPr>
            <w:r w:rsidRPr="00E61D9A">
              <w:rPr>
                <w:rFonts w:ascii="Arial Narrow" w:hAnsi="Arial Narrow"/>
                <w:b/>
                <w:sz w:val="18"/>
                <w:szCs w:val="18"/>
              </w:rPr>
              <w:t>4.2 Приоритет ГВ *</w:t>
            </w:r>
            <w:r w:rsidRPr="00E61D9A">
              <w:rPr>
                <w:rFonts w:ascii="Arial Narrow" w:hAnsi="Arial Narrow"/>
                <w:b/>
                <w:position w:val="10"/>
                <w:sz w:val="18"/>
                <w:szCs w:val="18"/>
              </w:rPr>
              <w:t>2</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05" w:right="88" w:hanging="104"/>
              <w:jc w:val="center"/>
              <w:rPr>
                <w:rFonts w:ascii="Arial Narrow" w:hAnsi="Arial Narrow" w:cs="Calibri"/>
                <w:sz w:val="18"/>
                <w:szCs w:val="18"/>
              </w:rPr>
            </w:pPr>
            <w:r w:rsidRPr="00E61D9A">
              <w:rPr>
                <w:rFonts w:ascii="Arial Narrow" w:hAnsi="Arial Narrow"/>
                <w:sz w:val="18"/>
                <w:szCs w:val="18"/>
              </w:rPr>
              <w:t>Насос ГВ стоит выше насоса ЦО. В моменте, когда достигнута температура ГВ - насос ГВ деактивируется, и насос ЦО включен для отопления дома. В моменте падения ГВ под Гистерезис ГВ - насос ЦО деактивируется, а насос ГВ снова запускается до тех пор, пока температура ГВ не достигнет требуемого значения.</w:t>
            </w:r>
          </w:p>
        </w:tc>
      </w:tr>
    </w:tbl>
    <w:p w:rsidR="003E6078" w:rsidRPr="00AA08B5" w:rsidRDefault="003E6078">
      <w:pPr>
        <w:jc w:val="center"/>
        <w:rPr>
          <w:rFonts w:cs="Calibri"/>
          <w:sz w:val="20"/>
          <w:szCs w:val="20"/>
        </w:rPr>
        <w:sectPr w:rsidR="003E6078" w:rsidRPr="00AA08B5">
          <w:headerReference w:type="default" r:id="rId68"/>
          <w:footerReference w:type="default" r:id="rId69"/>
          <w:pgSz w:w="11910" w:h="16840"/>
          <w:pgMar w:top="660" w:right="420" w:bottom="280" w:left="500" w:header="0" w:footer="0" w:gutter="0"/>
          <w:cols w:space="708"/>
        </w:sectPr>
      </w:pPr>
    </w:p>
    <w:p w:rsidR="003E6078" w:rsidRPr="00AA08B5" w:rsidRDefault="003E6078">
      <w:pPr>
        <w:spacing w:before="11" w:line="60" w:lineRule="exact"/>
        <w:rPr>
          <w:sz w:val="6"/>
          <w:szCs w:val="6"/>
        </w:rPr>
      </w:pPr>
    </w:p>
    <w:tbl>
      <w:tblPr>
        <w:tblW w:w="0" w:type="auto"/>
        <w:tblInd w:w="106" w:type="dxa"/>
        <w:tblLayout w:type="fixed"/>
        <w:tblCellMar>
          <w:left w:w="0" w:type="dxa"/>
          <w:right w:w="0" w:type="dxa"/>
        </w:tblCellMar>
        <w:tblLook w:val="01E0"/>
      </w:tblPr>
      <w:tblGrid>
        <w:gridCol w:w="2405"/>
        <w:gridCol w:w="8366"/>
      </w:tblGrid>
      <w:tr w:rsidR="003E6078" w:rsidRPr="00E61D9A" w:rsidTr="00D3624C">
        <w:trPr>
          <w:trHeight w:hRule="exact" w:val="505"/>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32"/>
              <w:ind w:left="193"/>
              <w:rPr>
                <w:rFonts w:ascii="Arial Narrow" w:hAnsi="Arial Narrow" w:cs="Calibri"/>
                <w:sz w:val="13"/>
                <w:szCs w:val="13"/>
              </w:rPr>
            </w:pPr>
            <w:r w:rsidRPr="00E61D9A">
              <w:rPr>
                <w:rFonts w:ascii="Arial Narrow" w:hAnsi="Arial Narrow"/>
                <w:b/>
                <w:sz w:val="20"/>
              </w:rPr>
              <w:t>4.3 Параллельные насосы*</w:t>
            </w:r>
            <w:r w:rsidRPr="00E61D9A">
              <w:rPr>
                <w:rFonts w:ascii="Arial Narrow" w:hAnsi="Arial Narrow"/>
                <w:b/>
                <w:position w:val="10"/>
                <w:sz w:val="13"/>
              </w:rPr>
              <w:t>2</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65"/>
              <w:ind w:left="1091"/>
              <w:rPr>
                <w:rFonts w:ascii="Arial Narrow" w:hAnsi="Arial Narrow" w:cs="Calibri"/>
                <w:sz w:val="20"/>
                <w:szCs w:val="20"/>
              </w:rPr>
            </w:pPr>
            <w:r w:rsidRPr="00E61D9A">
              <w:rPr>
                <w:rFonts w:ascii="Arial Narrow" w:hAnsi="Arial Narrow"/>
                <w:sz w:val="20"/>
              </w:rPr>
              <w:t>Оба насоса ЦО и ГВ работают одновременно для отопления дома и бойлера.</w:t>
            </w:r>
          </w:p>
        </w:tc>
      </w:tr>
      <w:tr w:rsidR="003E6078" w:rsidRPr="00E61D9A"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32"/>
              <w:ind w:left="481"/>
              <w:rPr>
                <w:rFonts w:ascii="Arial Narrow" w:hAnsi="Arial Narrow" w:cs="Calibri"/>
                <w:sz w:val="13"/>
                <w:szCs w:val="13"/>
              </w:rPr>
            </w:pPr>
            <w:r w:rsidRPr="00E61D9A">
              <w:rPr>
                <w:rFonts w:ascii="Arial Narrow" w:hAnsi="Arial Narrow"/>
                <w:b/>
                <w:sz w:val="20"/>
              </w:rPr>
              <w:t>4.4 Летний режим *</w:t>
            </w:r>
            <w:r w:rsidRPr="00E61D9A">
              <w:rPr>
                <w:rFonts w:ascii="Arial Narrow" w:hAnsi="Arial Narrow"/>
                <w:b/>
                <w:position w:val="10"/>
                <w:sz w:val="13"/>
              </w:rPr>
              <w:t>2</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65"/>
              <w:ind w:left="2037"/>
              <w:rPr>
                <w:rFonts w:ascii="Arial Narrow" w:hAnsi="Arial Narrow" w:cs="Calibri"/>
                <w:sz w:val="20"/>
                <w:szCs w:val="20"/>
              </w:rPr>
            </w:pPr>
            <w:r w:rsidRPr="00E61D9A">
              <w:rPr>
                <w:rFonts w:ascii="Arial Narrow" w:hAnsi="Arial Narrow"/>
                <w:sz w:val="20"/>
              </w:rPr>
              <w:t>Активирован только насос ГВ для нагрева бойлера.</w:t>
            </w:r>
          </w:p>
        </w:tc>
      </w:tr>
    </w:tbl>
    <w:p w:rsidR="003E6078" w:rsidRPr="00AA08B5" w:rsidRDefault="003E6078">
      <w:pPr>
        <w:pStyle w:val="BodyText"/>
        <w:spacing w:line="236" w:lineRule="exact"/>
        <w:ind w:left="220" w:right="1062" w:firstLine="0"/>
      </w:pPr>
      <w:r w:rsidRPr="00AA08B5">
        <w:t>*</w:t>
      </w:r>
      <w:r w:rsidRPr="00AA08B5">
        <w:rPr>
          <w:position w:val="10"/>
          <w:sz w:val="13"/>
        </w:rPr>
        <w:t xml:space="preserve">1 </w:t>
      </w:r>
      <w:r>
        <w:t>Подключение насоса ЦО к выходу «</w:t>
      </w:r>
      <w:r w:rsidRPr="00AA08B5">
        <w:t>CH pump</w:t>
      </w:r>
      <w:r>
        <w:t>» на внешнем цоколе</w:t>
      </w:r>
      <w:r w:rsidRPr="00AA08B5">
        <w:t>.</w:t>
      </w:r>
    </w:p>
    <w:p w:rsidR="003E6078" w:rsidRPr="00AA08B5" w:rsidRDefault="003E6078">
      <w:pPr>
        <w:pStyle w:val="BodyText"/>
        <w:spacing w:line="261" w:lineRule="exact"/>
        <w:ind w:left="220" w:right="1062" w:firstLine="0"/>
      </w:pPr>
      <w:r>
        <w:rPr>
          <w:noProof/>
          <w:lang w:val="cs-CZ" w:eastAsia="cs-CZ"/>
        </w:rPr>
        <w:pict>
          <v:group id="Group 943" o:spid="_x0000_s1411" style="position:absolute;left:0;text-align:left;margin-left:30.05pt;margin-top:12.5pt;width:539.6pt;height:71.9pt;z-index:-251755008;mso-position-horizontal-relative:page" coordorigin="601,250" coordsize="10792,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">
            <v:group id="Group 952" o:spid="_x0000_s1412" style="position:absolute;left:607;top:265;width:10781;height:2" coordorigin="607,265"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953" o:spid="_x0000_s1413" style="position:absolute;left:607;top:265;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BM8UA&#10;AADdAAAADwAAAGRycy9kb3ducmV2LnhtbESPQU/DMAyF70j8h8hI3Fi6DiYoy6ZpUsVusI4fYDWm&#10;qWicLsm28u/xAYmbrff83ufVZvKDulBMfWAD81kBirgNtufOwOexfngGlTKyxSEwGfihBJv17c0K&#10;KxuufKBLkzslIZwqNOByHiutU+vIY5qFkVi0rxA9Zlljp23Eq4T7QZdFsdQee5YGhyPtHLXfzdkb&#10;KB/128m9+339cp7XcTptm1J/GHN/N21fQWWa8r/573pvBf9pIf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sEzxQAAAN0AAAAPAAAAAAAAAAAAAAAAAJgCAABkcnMv&#10;ZG93bnJldi54bWxQSwUGAAAAAAQABAD1AAAAigMAAAAA&#10;" path="m,l10781,e" filled="f" strokeweight=".58pt">
                <v:path arrowok="t" o:connecttype="custom" o:connectlocs="0,0;10781,0" o:connectangles="0,0"/>
              </v:shape>
            </v:group>
            <v:group id="Group 950" o:spid="_x0000_s1414" style="position:absolute;left:612;top:255;width:2;height:1107" coordorigin="612,255" coordsize="2,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951" o:spid="_x0000_s1415" style="position:absolute;left:612;top:255;width:2;height:1107;visibility:visible;mso-wrap-style:square;v-text-anchor:top" coordsize="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DsUA&#10;AADdAAAADwAAAGRycy9kb3ducmV2LnhtbERPTWvCQBC9F/oflil4q5tGqiHNRoIgSqGKtj30NmSn&#10;SWh2NmZXTf+9Kwje5vE+J5sPphUn6l1jWcHLOAJBXFrdcKXg63P5nIBwHllja5kU/JODef74kGGq&#10;7Zl3dNr7SoQQdikqqL3vUildWZNBN7YdceB+bW/QB9hXUvd4DuGmlXEUTaXBhkNDjR0tair/9kej&#10;wBXxhj9+Cj4kyW61mX2/d5PtQanR01C8gfA0+Lv45l7rMP91EsP1m3CC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H8OxQAAAN0AAAAPAAAAAAAAAAAAAAAAAJgCAABkcnMv&#10;ZG93bnJldi54bWxQSwUGAAAAAAQABAD1AAAAigMAAAAA&#10;" path="m,l,1107e" filled="f" strokeweight=".58pt">
                <v:path arrowok="t" o:connecttype="custom" o:connectlocs="0,255;0,1362" o:connectangles="0,0"/>
              </v:shape>
            </v:group>
            <v:group id="Group 948" o:spid="_x0000_s1416" style="position:absolute;left:607;top:1367;width:10781;height:2" coordorigin="607,1367"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949" o:spid="_x0000_s1417" style="position:absolute;left:607;top:1367;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HMMIA&#10;AADdAAAADwAAAGRycy9kb3ducmV2LnhtbERP3WrCMBS+H+wdwhl4N1M7N2Y1igyK3jm7PcChOTbF&#10;5qQmUevbG2Gwu/Px/Z7FarCduJAPrWMFk3EGgrh2uuVGwe9P+foJIkRkjZ1jUnCjAKvl89MCC+2u&#10;vKdLFRuRQjgUqMDE2BdShtqQxTB2PXHiDs5bjAn6RmqP1xRuO5ln2Ye02HJqMNjTl6H6WJ2tgnwq&#10;Nyezs9tydp6Ufjitq1x+KzV6GdZzEJGG+C/+c291mv/+NoXH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ccwwgAAAN0AAAAPAAAAAAAAAAAAAAAAAJgCAABkcnMvZG93&#10;bnJldi54bWxQSwUGAAAAAAQABAD1AAAAhwMAAAAA&#10;" path="m,l10781,e" filled="f" strokeweight=".58pt">
                <v:path arrowok="t" o:connecttype="custom" o:connectlocs="0,0;10781,0" o:connectangles="0,0"/>
              </v:shape>
            </v:group>
            <v:group id="Group 946" o:spid="_x0000_s1418" style="position:absolute;left:3017;top:265;width:2;height:1097" coordorigin="3017,265" coordsize="2,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947" o:spid="_x0000_s1419" style="position:absolute;left:3017;top:265;width:2;height:1097;visibility:visible;mso-wrap-style:square;v-text-anchor:top" coordsize="2,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qh8UA&#10;AADdAAAADwAAAGRycy9kb3ducmV2LnhtbERPTWsCMRC9F/ofwhR6q9laFFmNYgulohTpqm2Pw2a6&#10;WbuZLEnU9d83QsHbPN7nTGadbcSRfKgdK3jsZSCIS6drrhRsN68PIxAhImtsHJOCMwWYTW9vJphr&#10;d+IPOhaxEimEQ44KTIxtLmUoDVkMPdcSJ+7HeYsxQV9J7fGUwm0j+1k2lBZrTg0GW3oxVP4WB6sg&#10;9IMfvO+L5f579/Zpnr/Wq7leK3V/183HICJ18Sr+dy90mj94GsLlm3S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2qHxQAAAN0AAAAPAAAAAAAAAAAAAAAAAJgCAABkcnMv&#10;ZG93bnJldi54bWxQSwUGAAAAAAQABAD1AAAAigMAAAAA&#10;" path="m,l,1097e" filled="f" strokeweight=".58pt">
                <v:path arrowok="t" o:connecttype="custom" o:connectlocs="0,265;0,1362" o:connectangles="0,0"/>
              </v:shape>
            </v:group>
            <v:group id="Group 944" o:spid="_x0000_s1420" style="position:absolute;left:11383;top:255;width:2;height:1107" coordorigin="11383,255" coordsize="2,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945" o:spid="_x0000_s1421" style="position:absolute;left:11383;top:255;width:2;height:1107;visibility:visible;mso-wrap-style:square;v-text-anchor:top" coordsize="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I5McA&#10;AADdAAAADwAAAGRycy9kb3ducmV2LnhtbESPQWvCQBCF74L/YRmht7qp0hpSVwmCVAoq2vbQ25Cd&#10;JqHZ2ZhdNf77zqHgbYb35r1v5sveNepCXag9G3gaJ6CIC29rLg18fqwfU1AhIltsPJOBGwVYLoaD&#10;OWbWX/lAl2MslYRwyNBAFWObaR2KihyGsW+JRfvxncMoa1dq2+FVwl2jJ0nyoh3WLA0VtrSqqPg9&#10;np2BkE92vP3O+ZSmh7fd7Ou9ne5PxjyM+vwVVKQ+3s3/1xsr+M9T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YSOTHAAAA3QAAAA8AAAAAAAAAAAAAAAAAmAIAAGRy&#10;cy9kb3ducmV2LnhtbFBLBQYAAAAABAAEAPUAAACMAwAAAAA=&#10;" path="m,l,1107e" filled="f" strokeweight=".58pt">
                <v:path arrowok="t" o:connecttype="custom" o:connectlocs="0,255;0,1362" o:connectangles="0,0"/>
              </v:shape>
            </v:group>
            <w10:wrap anchorx="page"/>
          </v:group>
        </w:pict>
      </w:r>
      <w:r w:rsidRPr="00AA08B5">
        <w:t>*</w:t>
      </w:r>
      <w:r w:rsidRPr="00AA08B5">
        <w:rPr>
          <w:position w:val="10"/>
          <w:sz w:val="13"/>
        </w:rPr>
        <w:t xml:space="preserve">2 </w:t>
      </w:r>
      <w:r>
        <w:t>Подключение насоса ГВ к выходу «</w:t>
      </w:r>
      <w:r w:rsidRPr="00AA08B5">
        <w:t>DHW pump</w:t>
      </w:r>
      <w:r>
        <w:t>» на внешнем цоколе</w:t>
      </w:r>
      <w:r w:rsidRPr="00AA08B5">
        <w:t>.</w:t>
      </w:r>
    </w:p>
    <w:p w:rsidR="003E6078" w:rsidRPr="00AA08B5" w:rsidRDefault="003E6078">
      <w:pPr>
        <w:pStyle w:val="BodyText"/>
        <w:spacing w:before="65"/>
        <w:ind w:left="2745" w:firstLine="0"/>
      </w:pPr>
      <w:r w:rsidRPr="00AA08B5">
        <w:t>Задайте, что засыпная воронка гранул была заполнена. Если была осуществлена Калибровка бункера в Установочном меню, то произойдет отображение 100 % уровня гранул на главной панели блока.</w:t>
      </w:r>
    </w:p>
    <w:p w:rsidR="003E6078" w:rsidRPr="00AA08B5" w:rsidRDefault="003E6078">
      <w:pPr>
        <w:sectPr w:rsidR="003E6078" w:rsidRPr="00AA08B5">
          <w:headerReference w:type="default" r:id="rId70"/>
          <w:footerReference w:type="default" r:id="rId71"/>
          <w:pgSz w:w="11910" w:h="16840"/>
          <w:pgMar w:top="620" w:right="420" w:bottom="280" w:left="500" w:header="0" w:footer="0" w:gutter="0"/>
          <w:cols w:space="708"/>
        </w:sectPr>
      </w:pPr>
    </w:p>
    <w:p w:rsidR="003E6078" w:rsidRPr="00AA08B5" w:rsidRDefault="003E6078">
      <w:pPr>
        <w:pStyle w:val="Heading6"/>
        <w:numPr>
          <w:ilvl w:val="0"/>
          <w:numId w:val="24"/>
        </w:numPr>
        <w:tabs>
          <w:tab w:val="left" w:pos="633"/>
        </w:tabs>
        <w:spacing w:before="123"/>
        <w:ind w:hanging="199"/>
        <w:rPr>
          <w:b w:val="0"/>
          <w:bCs w:val="0"/>
        </w:rPr>
      </w:pPr>
      <w:r w:rsidRPr="00AA08B5">
        <w:t>Бункер заполнен</w:t>
      </w:r>
    </w:p>
    <w:p w:rsidR="003E6078" w:rsidRPr="00AA08B5" w:rsidRDefault="003E6078" w:rsidP="00FE4356">
      <w:pPr>
        <w:pStyle w:val="BodyText"/>
        <w:ind w:left="445" w:right="429" w:firstLine="0"/>
        <w:jc w:val="center"/>
        <w:rPr>
          <w:rFonts w:cs="Calibri"/>
        </w:rPr>
      </w:pPr>
      <w:r w:rsidRPr="00AA08B5">
        <w:br w:type="column"/>
        <w:t>Для правильного отображения указателя количества топлива сначала необходимо калибровать расход топлива в функции Калибровка бункера в Установочном меню.</w:t>
      </w:r>
    </w:p>
    <w:p w:rsidR="003E6078" w:rsidRPr="00AA08B5" w:rsidRDefault="003E6078">
      <w:pPr>
        <w:jc w:val="center"/>
        <w:rPr>
          <w:rFonts w:cs="Calibri"/>
        </w:rPr>
        <w:sectPr w:rsidR="003E6078" w:rsidRPr="00AA08B5">
          <w:type w:val="continuous"/>
          <w:pgSz w:w="11910" w:h="16840"/>
          <w:pgMar w:top="0" w:right="420" w:bottom="280" w:left="500" w:header="708" w:footer="708" w:gutter="0"/>
          <w:cols w:num="2" w:space="708" w:equalWidth="0">
            <w:col w:w="2192" w:space="201"/>
            <w:col w:w="8597"/>
          </w:cols>
        </w:sectPr>
      </w:pPr>
    </w:p>
    <w:p w:rsidR="003E6078" w:rsidRPr="00AA08B5" w:rsidRDefault="003E6078">
      <w:pPr>
        <w:spacing w:before="4" w:line="260" w:lineRule="exact"/>
        <w:rPr>
          <w:sz w:val="26"/>
          <w:szCs w:val="26"/>
        </w:rPr>
      </w:pPr>
    </w:p>
    <w:tbl>
      <w:tblPr>
        <w:tblW w:w="0" w:type="auto"/>
        <w:tblInd w:w="106" w:type="dxa"/>
        <w:tblLayout w:type="fixed"/>
        <w:tblCellMar>
          <w:left w:w="0" w:type="dxa"/>
          <w:right w:w="0" w:type="dxa"/>
        </w:tblCellMar>
        <w:tblLook w:val="01E0"/>
      </w:tblPr>
      <w:tblGrid>
        <w:gridCol w:w="2405"/>
        <w:gridCol w:w="8366"/>
      </w:tblGrid>
      <w:tr w:rsidR="003E6078" w:rsidRPr="00D3624C" w:rsidTr="00D3624C">
        <w:trPr>
          <w:trHeight w:hRule="exact" w:val="854"/>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8" w:line="280" w:lineRule="exact"/>
              <w:rPr>
                <w:sz w:val="28"/>
                <w:szCs w:val="28"/>
              </w:rPr>
            </w:pPr>
          </w:p>
          <w:p w:rsidR="003E6078" w:rsidRPr="00D3624C" w:rsidRDefault="003E6078" w:rsidP="00D3624C">
            <w:pPr>
              <w:pStyle w:val="TableParagraph"/>
              <w:ind w:left="150"/>
              <w:rPr>
                <w:rFonts w:cs="Calibri"/>
                <w:sz w:val="20"/>
                <w:szCs w:val="20"/>
              </w:rPr>
            </w:pPr>
            <w:r w:rsidRPr="00D3624C">
              <w:rPr>
                <w:b/>
                <w:sz w:val="20"/>
              </w:rPr>
              <w:t>6. Недельная программа котла</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143" w:right="143"/>
              <w:jc w:val="center"/>
              <w:rPr>
                <w:rFonts w:cs="Calibri"/>
                <w:sz w:val="20"/>
                <w:szCs w:val="20"/>
              </w:rPr>
            </w:pPr>
            <w:r w:rsidRPr="00D3624C">
              <w:rPr>
                <w:sz w:val="20"/>
              </w:rPr>
              <w:t>Позволяет недельное изменение температуры ЦО на протяжении каждого часа, каждого дня недели. O + - 20°C. В случае активации одного из режимов потом актуальное уменьшение температуры отображается на Главной панели под Заданной температурой ЦО.</w:t>
            </w:r>
          </w:p>
        </w:tc>
      </w:tr>
      <w:tr w:rsidR="003E6078" w:rsidRPr="00D3624C"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380"/>
              <w:rPr>
                <w:rFonts w:cs="Calibri"/>
                <w:sz w:val="20"/>
                <w:szCs w:val="20"/>
              </w:rPr>
            </w:pPr>
            <w:r w:rsidRPr="00D3624C">
              <w:rPr>
                <w:b/>
                <w:sz w:val="20"/>
              </w:rPr>
              <w:t>6.1 Режим 1 (Понед. – Воскрес.)</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38" w:right="143"/>
              <w:jc w:val="center"/>
              <w:rPr>
                <w:rFonts w:cs="Calibri"/>
                <w:sz w:val="20"/>
                <w:szCs w:val="20"/>
              </w:rPr>
            </w:pPr>
            <w:r w:rsidRPr="00D3624C">
              <w:rPr>
                <w:sz w:val="20"/>
              </w:rPr>
              <w:t>Активирует Режим 1.</w:t>
            </w:r>
          </w:p>
        </w:tc>
      </w:tr>
      <w:tr w:rsidR="003E6078" w:rsidRPr="00D3624C" w:rsidTr="00D3624C">
        <w:trPr>
          <w:trHeight w:hRule="exact" w:val="613"/>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887" w:hanging="493"/>
              <w:rPr>
                <w:rFonts w:cs="Calibri"/>
                <w:sz w:val="20"/>
                <w:szCs w:val="20"/>
              </w:rPr>
            </w:pPr>
            <w:r w:rsidRPr="00D3624C">
              <w:rPr>
                <w:b/>
                <w:sz w:val="20"/>
              </w:rPr>
              <w:t>6.2 Режим 2 (Понед. – Пятн.) (Субб. - Воскрес.)</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138" w:right="143"/>
              <w:jc w:val="center"/>
              <w:rPr>
                <w:rFonts w:cs="Calibri"/>
                <w:sz w:val="20"/>
                <w:szCs w:val="20"/>
              </w:rPr>
            </w:pPr>
            <w:r w:rsidRPr="00D3624C">
              <w:rPr>
                <w:sz w:val="20"/>
              </w:rPr>
              <w:t>Активирует Режим 2.</w:t>
            </w:r>
          </w:p>
        </w:tc>
      </w:tr>
      <w:tr w:rsidR="003E6078" w:rsidRPr="00D3624C"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303"/>
              <w:rPr>
                <w:rFonts w:cs="Calibri"/>
                <w:sz w:val="20"/>
                <w:szCs w:val="20"/>
              </w:rPr>
            </w:pPr>
            <w:r w:rsidRPr="00D3624C">
              <w:rPr>
                <w:b/>
                <w:sz w:val="20"/>
              </w:rPr>
              <w:t>6.3 Настройка режима 1</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174"/>
              <w:rPr>
                <w:rFonts w:cs="Calibri"/>
                <w:sz w:val="20"/>
                <w:szCs w:val="20"/>
              </w:rPr>
            </w:pPr>
            <w:r w:rsidRPr="00D3624C">
              <w:rPr>
                <w:sz w:val="20"/>
              </w:rPr>
              <w:t>Выберите требуемые температуры ЦО для Режима 1.</w:t>
            </w:r>
          </w:p>
        </w:tc>
      </w:tr>
      <w:tr w:rsidR="003E6078" w:rsidRPr="00D3624C"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303"/>
              <w:rPr>
                <w:rFonts w:cs="Calibri"/>
                <w:sz w:val="20"/>
                <w:szCs w:val="20"/>
              </w:rPr>
            </w:pPr>
            <w:r w:rsidRPr="00D3624C">
              <w:rPr>
                <w:b/>
                <w:sz w:val="20"/>
              </w:rPr>
              <w:t>6.4 Настройка режима 2</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2174"/>
              <w:rPr>
                <w:rFonts w:cs="Calibri"/>
                <w:sz w:val="20"/>
                <w:szCs w:val="20"/>
              </w:rPr>
            </w:pPr>
            <w:r w:rsidRPr="00D3624C">
              <w:rPr>
                <w:sz w:val="20"/>
              </w:rPr>
              <w:t>Выберите требуемые температуры ЦО для Режима 2.</w:t>
            </w:r>
          </w:p>
        </w:tc>
      </w:tr>
    </w:tbl>
    <w:p w:rsidR="003E6078" w:rsidRPr="00AA08B5" w:rsidRDefault="003E6078">
      <w:pPr>
        <w:spacing w:before="14" w:line="160" w:lineRule="exact"/>
        <w:rPr>
          <w:sz w:val="16"/>
          <w:szCs w:val="16"/>
        </w:rPr>
      </w:pPr>
    </w:p>
    <w:p w:rsidR="003E6078" w:rsidRPr="00AA08B5" w:rsidRDefault="003E6078">
      <w:pPr>
        <w:numPr>
          <w:ilvl w:val="1"/>
          <w:numId w:val="24"/>
        </w:numPr>
        <w:tabs>
          <w:tab w:val="left" w:pos="770"/>
          <w:tab w:val="left" w:pos="4574"/>
        </w:tabs>
        <w:spacing w:before="59"/>
        <w:ind w:hanging="199"/>
        <w:rPr>
          <w:rFonts w:cs="Calibri"/>
          <w:sz w:val="20"/>
          <w:szCs w:val="20"/>
        </w:rPr>
      </w:pPr>
      <w:r>
        <w:rPr>
          <w:noProof/>
          <w:lang w:val="cs-CZ" w:eastAsia="cs-CZ"/>
        </w:rPr>
        <w:pict>
          <v:group id="Group 932" o:spid="_x0000_s1422" style="position:absolute;left:0;text-align:left;margin-left:30.05pt;margin-top:.55pt;width:539.6pt;height:16.55pt;z-index:-251753984;mso-position-horizontal-relative:page" coordorigin="601,11" coordsize="1079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">
            <v:group id="Group 941" o:spid="_x0000_s1423" style="position:absolute;left:607;top:26;width:10781;height:2" coordorigin="607,26"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942" o:spid="_x0000_s1424" style="position:absolute;left:607;top:26;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0zsIA&#10;AADdAAAADwAAAGRycy9kb3ducmV2LnhtbERP3WrCMBS+H/gO4Qi7m2nLNmY1igzKvJvrfIBDc2yK&#10;zUlNonZvvwiCd+fj+z3L9Wh7cSEfOscK8lkGgrhxuuNWwf63evkAESKyxt4xKfijAOvV5GmJpXZX&#10;/qFLHVuRQjiUqMDEOJRShsaQxTBzA3HiDs5bjAn6VmqP1xRue1lk2bu02HFqMDjQp6HmWJ+tguJV&#10;fp3Mt91W83Ne+fG0qQu5U+p5Om4WICKN8SG+u7c6zX/L53D7Jp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TTOwgAAAN0AAAAPAAAAAAAAAAAAAAAAAJgCAABkcnMvZG93&#10;bnJldi54bWxQSwUGAAAAAAQABAD1AAAAhwMAAAAA&#10;" path="m,l10781,e" filled="f" strokeweight=".58pt">
                <v:path arrowok="t" o:connecttype="custom" o:connectlocs="0,0;10781,0" o:connectangles="0,0"/>
              </v:shape>
            </v:group>
            <v:group id="Group 939" o:spid="_x0000_s1425" style="position:absolute;left:612;top:17;width:2;height:315" coordorigin="612,17" coordsize="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940" o:spid="_x0000_s1426" style="position:absolute;left:612;top:17;width:2;height:3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XZ8MA&#10;AADdAAAADwAAAGRycy9kb3ducmV2LnhtbERP22rCQBB9L/gPywi+1Y1StURXEa3gBYSa9n3Ijkk0&#10;Oxuyq0a/3hUKfZvDuc5k1phSXKl2hWUFvW4Egji1uuBMwU+yev8E4TyyxtIyKbiTg9m09TbBWNsb&#10;f9P14DMRQtjFqCD3voqldGlOBl3XVsSBO9raoA+wzqSu8RbCTSn7UTSUBgsODTlWtMgpPR8uRsHS&#10;7Tj5Lddbv398LDajR8Jf1UmpTruZj0F4avy/+M+91mH+oN+D1zfhB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EXZ8MAAADdAAAADwAAAAAAAAAAAAAAAACYAgAAZHJzL2Rv&#10;d25yZXYueG1sUEsFBgAAAAAEAAQA9QAAAIgDAAAAAA==&#10;" path="m,l,314e" filled="f" strokeweight=".58pt">
                <v:path arrowok="t" o:connecttype="custom" o:connectlocs="0,17;0,331" o:connectangles="0,0"/>
              </v:shape>
            </v:group>
            <v:group id="Group 937" o:spid="_x0000_s1427" style="position:absolute;left:607;top:336;width:10781;height:2" coordorigin="607,336"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938" o:spid="_x0000_s1428" style="position:absolute;left:607;top:336;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JmcIA&#10;AADdAAAADwAAAGRycy9kb3ducmV2LnhtbERP3WrCMBS+H+wdwhG8m6l1G1qNIoMy79y6PcChOTbF&#10;5qQmUbu3XwTBu/Px/Z7VZrCduJAPrWMF00kGgrh2uuVGwe9P+TIHESKyxs4xKfijAJv189MKC+2u&#10;/E2XKjYihXAoUIGJsS+kDLUhi2HieuLEHZy3GBP0jdQeryncdjLPsndpseXUYLCnD0P1sTpbBfmr&#10;/DyZvd2Vi/O09MNpW+XyS6nxaNguQUQa4kN8d+90mv+Wz+D2TTp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cmZwgAAAN0AAAAPAAAAAAAAAAAAAAAAAJgCAABkcnMvZG93&#10;bnJldi54bWxQSwUGAAAAAAQABAD1AAAAhwMAAAAA&#10;" path="m,l10781,e" filled="f" strokeweight=".58pt">
                <v:path arrowok="t" o:connecttype="custom" o:connectlocs="0,0;10781,0" o:connectangles="0,0"/>
              </v:shape>
            </v:group>
            <v:group id="Group 935" o:spid="_x0000_s1429" style="position:absolute;left:3017;top:26;width:2;height:305" coordorigin="3017,26" coordsize="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936" o:spid="_x0000_s1430" style="position:absolute;left:3017;top:26;width:2;height:305;visibility:visible;mso-wrap-style:square;v-text-anchor:top" coordsize="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elcEA&#10;AADdAAAADwAAAGRycy9kb3ducmV2LnhtbERPTYvCMBC9L/gfwgheFk0VWko1iggusrfNil6HZmyL&#10;zaQ0WVv/vVlY2Ns83udsdqNtxYN63zhWsFwkIIhLZxquFJy/j/MchA/IBlvHpOBJHnbbydsGC+MG&#10;/qKHDpWIIewLVFCH0BVS+rImi37hOuLI3VxvMUTYV9L0OMRw28pVkmTSYsOxocaODjWVd/1jFXTv&#10;V52Zpb6PlyHP0w9n9GcWlJpNx/0aRKAx/Iv/3CcT56erFH6/iS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CXpXBAAAA3QAAAA8AAAAAAAAAAAAAAAAAmAIAAGRycy9kb3du&#10;cmV2LnhtbFBLBQYAAAAABAAEAPUAAACGAwAAAAA=&#10;" path="m,l,305e" filled="f" strokeweight=".58pt">
                <v:path arrowok="t" o:connecttype="custom" o:connectlocs="0,26;0,331" o:connectangles="0,0"/>
              </v:shape>
            </v:group>
            <v:group id="Group 933" o:spid="_x0000_s1431" style="position:absolute;left:11383;top:17;width:2;height:315" coordorigin="11383,17" coordsize="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934" o:spid="_x0000_s1432" style="position:absolute;left:11383;top:17;width:2;height:3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qiMMA&#10;AADdAAAADwAAAGRycy9kb3ducmV2LnhtbERP22rCQBB9L/gPywi+NRtFa4muIl7AVhBq2vchOybR&#10;7GzIrhr9+m6h4NscznWm89ZU4kqNKy0r6EcxCOLM6pJzBd/p5vUdhPPIGivLpOBODuazzssUE21v&#10;/EXXg89FCGGXoILC+zqR0mUFGXSRrYkDd7SNQR9gk0vd4C2Em0oO4vhNGiw5NBRY07Kg7Hy4GAUr&#10;t+P0p9p++v1juPwYP1Je1yelet12MQHhqfVP8b97q8P80WAMf9+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QqiMMAAADdAAAADwAAAAAAAAAAAAAAAACYAgAAZHJzL2Rv&#10;d25yZXYueG1sUEsFBgAAAAAEAAQA9QAAAIgDAAAAAA==&#10;" path="m,l,314e" filled="f" strokeweight=".58pt">
                <v:path arrowok="t" o:connecttype="custom" o:connectlocs="0,17;0,331" o:connectangles="0,0"/>
              </v:shape>
            </v:group>
            <w10:wrap anchorx="page"/>
          </v:group>
        </w:pict>
      </w:r>
      <w:r>
        <w:rPr>
          <w:noProof/>
          <w:lang w:val="cs-CZ" w:eastAsia="cs-CZ"/>
        </w:rPr>
        <w:pict>
          <v:group id="Group 921" o:spid="_x0000_s1433" style="position:absolute;left:0;text-align:left;margin-left:30.05pt;margin-top:26.35pt;width:539.6pt;height:56.05pt;z-index:-251752960;mso-position-horizontal-relative:page" coordorigin="601,527" coordsize="1079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">
            <v:group id="Group 930" o:spid="_x0000_s1434" style="position:absolute;left:607;top:542;width:10781;height:2" coordorigin="607,542"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931" o:spid="_x0000_s1435" style="position:absolute;left:607;top:542;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HiMUA&#10;AADdAAAADwAAAGRycy9kb3ducmV2LnhtbESPQU/DMAyF70j7D5GRuLF0FaDRLZumSRW7AR0/wGq8&#10;pqJxuiTbyr/HByRutt7ze5/X28kP6kox9YENLOYFKOI22J47A1/H+nEJKmVki0NgMvBDCbab2d0a&#10;Kxtu/EnXJndKQjhVaMDlPFZap9aRxzQPI7FopxA9Zlljp23Em4T7QZdF8aI99iwNDkfaO2q/m4s3&#10;UD7pt7N794f69bKo43TeNaX+MObhftqtQGWa8r/57/pgBf+5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AeIxQAAAN0AAAAPAAAAAAAAAAAAAAAAAJgCAABkcnMv&#10;ZG93bnJldi54bWxQSwUGAAAAAAQABAD1AAAAigMAAAAA&#10;" path="m,l10781,e" filled="f" strokeweight=".58pt">
                <v:path arrowok="t" o:connecttype="custom" o:connectlocs="0,0;10781,0" o:connectangles="0,0"/>
              </v:shape>
            </v:group>
            <v:group id="Group 928" o:spid="_x0000_s1436" style="position:absolute;left:612;top:533;width:2;height:1104" coordorigin="612,533" coordsize="2,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929" o:spid="_x0000_s1437" style="position:absolute;left:612;top:533;width:2;height:1104;visibility:visible;mso-wrap-style:square;v-text-anchor:top" coordsize="2,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g8gA&#10;AADdAAAADwAAAGRycy9kb3ducmV2LnhtbESPQU/CQBCF7yb8h82YeDGwrVE0hYUoxsABTQB/wNAd&#10;20J3ttldaf33zsHE20zem/e+mS8H16oLhdh4NpBPMlDEpbcNVwY+D2/jJ1AxIVtsPZOBH4qwXIyu&#10;5lhY3/OOLvtUKQnhWKCBOqWu0DqWNTmME98Ri/blg8Mka6i0DdhLuGv1XZZNtcOGpaHGjlY1lef9&#10;tzOw+Xi/9WH9mj+epruX9enYbO/7lTE318PzDFSiIf2b/643VvAfcu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aDyAAAAN0AAAAPAAAAAAAAAAAAAAAAAJgCAABk&#10;cnMvZG93bnJldi54bWxQSwUGAAAAAAQABAD1AAAAjQMAAAAA&#10;" path="m,l,1104e" filled="f" strokeweight=".58pt">
                <v:path arrowok="t" o:connecttype="custom" o:connectlocs="0,533;0,1637" o:connectangles="0,0"/>
              </v:shape>
            </v:group>
            <v:group id="Group 926" o:spid="_x0000_s1438" style="position:absolute;left:607;top:1641;width:10781;height:2" coordorigin="607,1641"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927" o:spid="_x0000_s1439" style="position:absolute;left:607;top:1641;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2mv8IA&#10;AADdAAAADwAAAGRycy9kb3ducmV2LnhtbERP3WrCMBS+H/gO4Qi7m2nLNmY1igzKvJure4BDc2yK&#10;zUlNonZvvwiCd+fj+z3L9Wh7cSEfOscK8lkGgrhxuuNWwe++evkAESKyxt4xKfijAOvV5GmJpXZX&#10;/qFLHVuRQjiUqMDEOJRShsaQxTBzA3HiDs5bjAn6VmqP1xRue1lk2bu02HFqMDjQp6HmWJ+tguJV&#10;fp3Mt91W83Ne+fG0qQu5U+p5Om4WICKN8SG+u7c6zX/LC7h9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aa/wgAAAN0AAAAPAAAAAAAAAAAAAAAAAJgCAABkcnMvZG93&#10;bnJldi54bWxQSwUGAAAAAAQABAD1AAAAhwMAAAAA&#10;" path="m,l10781,e" filled="f" strokeweight=".58pt">
                <v:path arrowok="t" o:connecttype="custom" o:connectlocs="0,0;10781,0" o:connectangles="0,0"/>
              </v:shape>
            </v:group>
            <v:group id="Group 924" o:spid="_x0000_s1440" style="position:absolute;left:3017;top:542;width:2;height:1095" coordorigin="3017,542" coordsize="2,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925" o:spid="_x0000_s1441" style="position:absolute;left:3017;top:542;width:2;height:1095;visibility:visible;mso-wrap-style:square;v-text-anchor:top" coordsize="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kEcQA&#10;AADdAAAADwAAAGRycy9kb3ducmV2LnhtbERPTWvCQBC9C/6HZYTezCZVa0ldpSiFQg9iKvQ6yU6z&#10;abOzIbvV+O/dguBtHu9zVpvBtuJEvW8cK8iSFARx5XTDtYLj59v0GYQPyBpbx6TgQh426/Fohbl2&#10;Zz7QqQi1iCHsc1RgQuhyKX1lyKJPXEccuW/XWwwR9rXUPZ5juG3lY5o+SYsNxwaDHW0NVb/Fn1Xw&#10;VZY/S/OxK7Usi1mbzeUwq/dKPUyG1xcQgYZwF9/c7zrOX2Rz+P8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YZBHEAAAA3QAAAA8AAAAAAAAAAAAAAAAAmAIAAGRycy9k&#10;b3ducmV2LnhtbFBLBQYAAAAABAAEAPUAAACJAwAAAAA=&#10;" path="m,l,1095e" filled="f" strokeweight=".58pt">
                <v:path arrowok="t" o:connecttype="custom" o:connectlocs="0,542;0,1637" o:connectangles="0,0"/>
              </v:shape>
            </v:group>
            <v:group id="Group 922" o:spid="_x0000_s1442" style="position:absolute;left:11383;top:533;width:2;height:1104" coordorigin="11383,533" coordsize="2,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923" o:spid="_x0000_s1443" style="position:absolute;left:11383;top:533;width:2;height:1104;visibility:visible;mso-wrap-style:square;v-text-anchor:top" coordsize="2,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7bMYA&#10;AADdAAAADwAAAGRycy9kb3ducmV2LnhtbERPzWrCQBC+F/oOyxS8lLpJ0bSkrtIqRQ8qaPsA0+w0&#10;ic3Oht2tiW/vCoK3+fh+ZzLrTSOO5HxtWUE6TEAQF1bXXCr4/vp8egXhA7LGxjIpOJGH2fT+boK5&#10;th3v6LgPpYgh7HNUUIXQ5lL6oiKDfmhb4sj9WmcwROhKqR12Mdw08jlJMmmw5thQYUvzioq//b9R&#10;sNpuHq1bLtKXQ7b7WB5+6vWomys1eOjf30AE6sNNfHWvdJw/TjO4fBNPkN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7bMYAAADdAAAADwAAAAAAAAAAAAAAAACYAgAAZHJz&#10;L2Rvd25yZXYueG1sUEsFBgAAAAAEAAQA9QAAAIsDAAAAAA==&#10;" path="m,l,1104e" filled="f" strokeweight=".58pt">
                <v:path arrowok="t" o:connecttype="custom" o:connectlocs="0,533;0,1637" o:connectangles="0,0"/>
              </v:shape>
            </v:group>
            <w10:wrap anchorx="page"/>
          </v:group>
        </w:pict>
      </w:r>
      <w:r>
        <w:rPr>
          <w:b/>
          <w:sz w:val="20"/>
        </w:rPr>
        <w:t>История тревог</w:t>
      </w:r>
      <w:r w:rsidRPr="00AA08B5">
        <w:tab/>
      </w:r>
      <w:r>
        <w:rPr>
          <w:rFonts w:cs="Calibri"/>
          <w:sz w:val="20"/>
          <w:szCs w:val="20"/>
        </w:rPr>
        <w:t>Отображение истории тревог и рабочих сообщений.</w:t>
      </w:r>
    </w:p>
    <w:p w:rsidR="003E6078" w:rsidRPr="00AA08B5" w:rsidRDefault="003E6078">
      <w:pPr>
        <w:spacing w:before="19" w:line="220" w:lineRule="exact"/>
      </w:pPr>
    </w:p>
    <w:p w:rsidR="003E6078" w:rsidRPr="00AA08B5" w:rsidRDefault="003E6078">
      <w:pPr>
        <w:spacing w:line="220" w:lineRule="exact"/>
        <w:sectPr w:rsidR="003E6078" w:rsidRPr="00AA08B5">
          <w:type w:val="continuous"/>
          <w:pgSz w:w="11910" w:h="16840"/>
          <w:pgMar w:top="0" w:right="420" w:bottom="280" w:left="500" w:header="708" w:footer="708" w:gutter="0"/>
          <w:cols w:space="708"/>
        </w:sectPr>
      </w:pPr>
    </w:p>
    <w:p w:rsidR="003E6078" w:rsidRPr="00AA08B5" w:rsidRDefault="003E6078">
      <w:pPr>
        <w:spacing w:line="200" w:lineRule="exact"/>
        <w:rPr>
          <w:sz w:val="20"/>
          <w:szCs w:val="20"/>
        </w:rPr>
      </w:pPr>
    </w:p>
    <w:p w:rsidR="003E6078" w:rsidRPr="00AA08B5" w:rsidRDefault="003E6078">
      <w:pPr>
        <w:spacing w:before="6" w:line="220" w:lineRule="exact"/>
      </w:pPr>
    </w:p>
    <w:p w:rsidR="003E6078" w:rsidRPr="00AA08B5" w:rsidRDefault="003E6078">
      <w:pPr>
        <w:pStyle w:val="Heading6"/>
        <w:numPr>
          <w:ilvl w:val="1"/>
          <w:numId w:val="24"/>
        </w:numPr>
        <w:tabs>
          <w:tab w:val="left" w:pos="960"/>
        </w:tabs>
        <w:ind w:left="959" w:hanging="199"/>
        <w:rPr>
          <w:rFonts w:cs="Calibri"/>
          <w:b w:val="0"/>
          <w:bCs w:val="0"/>
        </w:rPr>
      </w:pPr>
      <w:r w:rsidRPr="00AA08B5">
        <w:t>Дезинфекция</w:t>
      </w:r>
    </w:p>
    <w:p w:rsidR="003E6078" w:rsidRPr="00AA08B5" w:rsidRDefault="003E6078">
      <w:pPr>
        <w:pStyle w:val="BodyText"/>
        <w:spacing w:before="59"/>
        <w:ind w:left="760" w:right="266" w:firstLine="10"/>
        <w:jc w:val="center"/>
      </w:pPr>
      <w:r w:rsidRPr="00AA08B5">
        <w:br w:type="column"/>
        <w:t>Тепловая дезинфекция работает во взаимодействии с нагревом ГВ и может активироваться только тогда, когда активирован насос ГВ в Главных настройках, Рабочие режимы. Тепловая дезинфекция увеличивается настроенную температуру ГВ на минимальное значение, требуемое для успешной дезинфекции (мин. 60°C), и при этом во всем контуре ГВ.</w:t>
      </w:r>
    </w:p>
    <w:p w:rsidR="003E6078" w:rsidRPr="00AA08B5" w:rsidRDefault="003E6078">
      <w:pPr>
        <w:jc w:val="center"/>
        <w:sectPr w:rsidR="003E6078" w:rsidRPr="00AA08B5">
          <w:type w:val="continuous"/>
          <w:pgSz w:w="11910" w:h="16840"/>
          <w:pgMar w:top="0" w:right="420" w:bottom="280" w:left="500" w:header="708" w:footer="708" w:gutter="0"/>
          <w:cols w:num="2" w:space="708" w:equalWidth="0">
            <w:col w:w="1866" w:space="40"/>
            <w:col w:w="9084"/>
          </w:cols>
        </w:sectPr>
      </w:pPr>
    </w:p>
    <w:p w:rsidR="003E6078" w:rsidRPr="00AA08B5" w:rsidRDefault="003E6078">
      <w:pPr>
        <w:spacing w:before="2" w:line="260" w:lineRule="exact"/>
        <w:rPr>
          <w:sz w:val="26"/>
          <w:szCs w:val="26"/>
        </w:rPr>
      </w:pPr>
    </w:p>
    <w:tbl>
      <w:tblPr>
        <w:tblW w:w="0" w:type="auto"/>
        <w:tblInd w:w="106" w:type="dxa"/>
        <w:tblLayout w:type="fixed"/>
        <w:tblCellMar>
          <w:left w:w="0" w:type="dxa"/>
          <w:right w:w="0" w:type="dxa"/>
        </w:tblCellMar>
        <w:tblLook w:val="01E0"/>
      </w:tblPr>
      <w:tblGrid>
        <w:gridCol w:w="2405"/>
        <w:gridCol w:w="8366"/>
      </w:tblGrid>
      <w:tr w:rsidR="003E6078" w:rsidRPr="00D3624C"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6"/>
              <w:ind w:left="284"/>
              <w:rPr>
                <w:rFonts w:cs="Calibri"/>
                <w:sz w:val="20"/>
                <w:szCs w:val="20"/>
              </w:rPr>
            </w:pPr>
            <w:r w:rsidRPr="00D3624C">
              <w:rPr>
                <w:b/>
                <w:sz w:val="20"/>
              </w:rPr>
              <w:t>9.1 Настройка дисплея</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3304" w:hanging="3116"/>
              <w:rPr>
                <w:rFonts w:cs="Calibri"/>
                <w:sz w:val="20"/>
                <w:szCs w:val="20"/>
              </w:rPr>
            </w:pPr>
            <w:r w:rsidRPr="00D3624C">
              <w:rPr>
                <w:sz w:val="20"/>
              </w:rPr>
              <w:t>Измените все настройки, касающиеся настройки главного дисплея блока v9 - яркость дисплея, хранитель дисплея и т.п.</w:t>
            </w:r>
          </w:p>
        </w:tc>
      </w:tr>
      <w:tr w:rsidR="003E6078" w:rsidRPr="00D3624C" w:rsidTr="00D3624C">
        <w:trPr>
          <w:trHeight w:hRule="exact" w:val="663"/>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359"/>
              <w:rPr>
                <w:rFonts w:cs="Calibri"/>
                <w:sz w:val="20"/>
                <w:szCs w:val="20"/>
              </w:rPr>
            </w:pPr>
            <w:r w:rsidRPr="00D3624C">
              <w:rPr>
                <w:b/>
                <w:sz w:val="20"/>
              </w:rPr>
              <w:t>9.2 Главное изображение</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019"/>
              <w:rPr>
                <w:rFonts w:cs="Calibri"/>
                <w:sz w:val="20"/>
                <w:szCs w:val="20"/>
              </w:rPr>
            </w:pPr>
            <w:r w:rsidRPr="00D3624C">
              <w:rPr>
                <w:sz w:val="20"/>
              </w:rPr>
              <w:t>Отображение различных типов главных панелей (отображение главных сведений на дисплее).</w:t>
            </w:r>
          </w:p>
        </w:tc>
      </w:tr>
      <w:tr w:rsidR="003E6078" w:rsidRPr="00D3624C" w:rsidTr="00D3624C">
        <w:trPr>
          <w:trHeight w:hRule="exact" w:val="573"/>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50"/>
              <w:rPr>
                <w:rFonts w:cs="Calibri"/>
                <w:sz w:val="20"/>
                <w:szCs w:val="20"/>
              </w:rPr>
            </w:pPr>
            <w:r w:rsidRPr="00D3624C">
              <w:rPr>
                <w:b/>
                <w:sz w:val="20"/>
              </w:rPr>
              <w:t>9.2.1 Отображение панелей</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733"/>
              <w:rPr>
                <w:rFonts w:cs="Calibri"/>
                <w:sz w:val="20"/>
                <w:szCs w:val="20"/>
              </w:rPr>
            </w:pPr>
            <w:r w:rsidRPr="00D3624C">
              <w:rPr>
                <w:sz w:val="20"/>
              </w:rPr>
              <w:t>Отображение для концевого пользователя.</w:t>
            </w:r>
          </w:p>
        </w:tc>
      </w:tr>
      <w:tr w:rsidR="003E6078" w:rsidRPr="00D3624C"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306"/>
              <w:rPr>
                <w:rFonts w:cs="Calibri"/>
                <w:sz w:val="20"/>
                <w:szCs w:val="20"/>
              </w:rPr>
            </w:pPr>
            <w:r w:rsidRPr="00D3624C">
              <w:rPr>
                <w:b/>
                <w:sz w:val="20"/>
              </w:rPr>
              <w:t>9.2.1.1 Панель производителя</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141" w:right="143"/>
              <w:jc w:val="center"/>
              <w:rPr>
                <w:rFonts w:cs="Calibri"/>
                <w:sz w:val="20"/>
                <w:szCs w:val="20"/>
              </w:rPr>
            </w:pPr>
            <w:r w:rsidRPr="00D3624C">
              <w:rPr>
                <w:sz w:val="20"/>
              </w:rPr>
              <w:t>Отображение для монтажника.</w:t>
            </w:r>
          </w:p>
        </w:tc>
      </w:tr>
      <w:tr w:rsidR="003E6078" w:rsidRPr="00D3624C"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423"/>
              <w:rPr>
                <w:rFonts w:cs="Calibri"/>
                <w:sz w:val="20"/>
                <w:szCs w:val="20"/>
              </w:rPr>
            </w:pPr>
            <w:r w:rsidRPr="00D3624C">
              <w:rPr>
                <w:b/>
                <w:sz w:val="20"/>
              </w:rPr>
              <w:t>9.2.1.2 Яркость дисплея</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578"/>
              <w:rPr>
                <w:rFonts w:cs="Calibri"/>
                <w:sz w:val="20"/>
                <w:szCs w:val="20"/>
              </w:rPr>
            </w:pPr>
            <w:r w:rsidRPr="00D3624C">
              <w:rPr>
                <w:sz w:val="20"/>
              </w:rPr>
              <w:t>Измените яркость дисплея для лучшей видимости отображаемых дисплеев.</w:t>
            </w:r>
          </w:p>
        </w:tc>
      </w:tr>
      <w:tr w:rsidR="003E6078" w:rsidRPr="00D3624C"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873" w:right="114" w:hanging="431"/>
              <w:rPr>
                <w:rFonts w:cs="Calibri"/>
                <w:sz w:val="20"/>
                <w:szCs w:val="20"/>
              </w:rPr>
            </w:pPr>
            <w:r w:rsidRPr="00D3624C">
              <w:rPr>
                <w:b/>
                <w:sz w:val="20"/>
              </w:rPr>
              <w:t>9.3 Режим хранения дисплея</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E61D9A">
            <w:pPr>
              <w:pStyle w:val="TableParagraph"/>
              <w:spacing w:before="178"/>
              <w:ind w:left="574"/>
              <w:rPr>
                <w:rFonts w:cs="Calibri"/>
                <w:sz w:val="20"/>
                <w:szCs w:val="20"/>
              </w:rPr>
            </w:pPr>
            <w:r w:rsidRPr="00D3624C">
              <w:rPr>
                <w:sz w:val="20"/>
              </w:rPr>
              <w:t>Выберите яркость при режиме хранения дисплея для экономии потребления энергии.</w:t>
            </w:r>
          </w:p>
        </w:tc>
      </w:tr>
      <w:tr w:rsidR="003E6078" w:rsidRPr="00D3624C" w:rsidTr="00D3624C">
        <w:trPr>
          <w:trHeight w:hRule="exact" w:val="614"/>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438"/>
              <w:rPr>
                <w:rFonts w:cs="Calibri"/>
                <w:sz w:val="20"/>
                <w:szCs w:val="20"/>
              </w:rPr>
            </w:pPr>
            <w:r w:rsidRPr="00D3624C">
              <w:rPr>
                <w:b/>
                <w:sz w:val="20"/>
              </w:rPr>
              <w:t>9.4 Время угасания</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3736" w:right="88" w:hanging="3177"/>
              <w:rPr>
                <w:rFonts w:cs="Calibri"/>
                <w:sz w:val="20"/>
                <w:szCs w:val="20"/>
              </w:rPr>
            </w:pPr>
            <w:r w:rsidRPr="00D3624C">
              <w:rPr>
                <w:sz w:val="20"/>
              </w:rPr>
              <w:t>Выберите, через какой промежуток времени дисплей перейдет в режим экономии, если пользователь им не пользуется на протяжении этого времени.</w:t>
            </w:r>
          </w:p>
        </w:tc>
      </w:tr>
      <w:tr w:rsidR="003E6078" w:rsidRPr="00D3624C" w:rsidTr="00D3624C">
        <w:trPr>
          <w:trHeight w:hRule="exact" w:val="368"/>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4"/>
              <w:ind w:left="531"/>
              <w:rPr>
                <w:rFonts w:cs="Calibri"/>
                <w:sz w:val="20"/>
                <w:szCs w:val="20"/>
              </w:rPr>
            </w:pPr>
            <w:r w:rsidRPr="00D3624C">
              <w:rPr>
                <w:b/>
                <w:sz w:val="20"/>
              </w:rPr>
              <w:t>9.5 Звук тревоги</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4"/>
              <w:ind w:left="2399"/>
              <w:rPr>
                <w:rFonts w:cs="Calibri"/>
                <w:sz w:val="20"/>
                <w:szCs w:val="20"/>
              </w:rPr>
            </w:pPr>
            <w:r w:rsidRPr="00D3624C">
              <w:rPr>
                <w:sz w:val="20"/>
              </w:rPr>
              <w:t>Активирует/деактивирует звук при объявлении тревоги.</w:t>
            </w:r>
          </w:p>
        </w:tc>
      </w:tr>
      <w:tr w:rsidR="003E6078" w:rsidRPr="00D3624C"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517"/>
              <w:rPr>
                <w:rFonts w:cs="Calibri"/>
                <w:sz w:val="20"/>
                <w:szCs w:val="20"/>
              </w:rPr>
            </w:pPr>
            <w:r w:rsidRPr="00D3624C">
              <w:rPr>
                <w:b/>
                <w:sz w:val="20"/>
              </w:rPr>
              <w:t>9.6 Звук кнопок</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924"/>
              <w:rPr>
                <w:rFonts w:cs="Calibri"/>
                <w:sz w:val="20"/>
                <w:szCs w:val="20"/>
              </w:rPr>
            </w:pPr>
            <w:r w:rsidRPr="00D3624C">
              <w:rPr>
                <w:sz w:val="20"/>
              </w:rPr>
              <w:t>Активирует/деактивирует звук при нажатии на сенсорный дисплей.</w:t>
            </w:r>
          </w:p>
        </w:tc>
      </w:tr>
      <w:tr w:rsidR="003E6078" w:rsidRPr="00D3624C" w:rsidTr="00D3624C">
        <w:trPr>
          <w:trHeight w:hRule="exact" w:val="818"/>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135"/>
              <w:rPr>
                <w:rFonts w:cs="Calibri"/>
                <w:sz w:val="20"/>
                <w:szCs w:val="20"/>
              </w:rPr>
            </w:pPr>
            <w:r w:rsidRPr="00D3624C">
              <w:rPr>
                <w:b/>
                <w:sz w:val="20"/>
              </w:rPr>
              <w:t>9.7 Актуализация программы</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472" w:right="239" w:hanging="6"/>
              <w:rPr>
                <w:rFonts w:cs="Calibri"/>
                <w:sz w:val="20"/>
                <w:szCs w:val="20"/>
              </w:rPr>
            </w:pPr>
            <w:r w:rsidRPr="00D3624C">
              <w:rPr>
                <w:sz w:val="20"/>
              </w:rPr>
              <w:t>Принужденно актуализирует программу в блоке управления v9. Способ, каким стандартно актуализируется программа в блоке управления и внешнем цоколе, описан в разделе Актуализация прошивки.</w:t>
            </w:r>
          </w:p>
        </w:tc>
      </w:tr>
    </w:tbl>
    <w:p w:rsidR="003E6078" w:rsidRPr="00AA08B5" w:rsidRDefault="003E6078">
      <w:pPr>
        <w:spacing w:before="1" w:line="200" w:lineRule="exact"/>
        <w:rPr>
          <w:sz w:val="20"/>
          <w:szCs w:val="20"/>
        </w:rPr>
      </w:pPr>
    </w:p>
    <w:p w:rsidR="003E6078" w:rsidRPr="00AA08B5" w:rsidRDefault="003E6078">
      <w:pPr>
        <w:pStyle w:val="BodyText"/>
        <w:numPr>
          <w:ilvl w:val="0"/>
          <w:numId w:val="23"/>
        </w:numPr>
        <w:tabs>
          <w:tab w:val="left" w:pos="724"/>
          <w:tab w:val="left" w:pos="3525"/>
        </w:tabs>
        <w:spacing w:before="59"/>
        <w:ind w:hanging="299"/>
      </w:pPr>
      <w:r>
        <w:rPr>
          <w:noProof/>
          <w:lang w:val="cs-CZ" w:eastAsia="cs-CZ"/>
        </w:rPr>
        <w:pict>
          <v:group id="Group 910" o:spid="_x0000_s1444" style="position:absolute;left:0;text-align:left;margin-left:30.05pt;margin-top:-.9pt;width:539.6pt;height:19.55pt;z-index:-251751936;mso-position-horizontal-relative:page" coordorigin="601,-18" coordsize="1079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">
            <v:group id="Group 919" o:spid="_x0000_s1445" style="position:absolute;left:607;top:-3;width:10781;height:2" coordorigin="607,-3"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920" o:spid="_x0000_s1446" style="position:absolute;left:607;top:-3;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xQMIA&#10;AADdAAAADwAAAGRycy9kb3ducmV2LnhtbERPS2sCMRC+F/ofwhS81WyLrboaRQqCXgo+wOuwGTeL&#10;m8mSTNftv28Khd7m43vOcj34VvUUUxPYwMu4AEVcBdtwbeB82j7PQCVBttgGJgPflGC9enxYYmnD&#10;nQ/UH6VWOYRTiQacSFdqnSpHHtM4dMSZu4boUTKMtbYR7znct/q1KN61x4Zzg8OOPhxVt+OXN7B3&#10;k5l+2x0+95dGbrGbXjdJemNGT8NmAUpokH/xn3tn8/zJfAq/3+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vFAwgAAAN0AAAAPAAAAAAAAAAAAAAAAAJgCAABkcnMvZG93&#10;bnJldi54bWxQSwUGAAAAAAQABAD1AAAAhwMAAAAA&#10;" path="m,l10781,e" filled="f" strokeweight=".20464mm">
                <v:path arrowok="t" o:connecttype="custom" o:connectlocs="0,0;10781,0" o:connectangles="0,0"/>
              </v:shape>
            </v:group>
            <v:group id="Group 917" o:spid="_x0000_s1447" style="position:absolute;left:612;top:-12;width:2;height:375" coordorigin="612,-12"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918" o:spid="_x0000_s1448" style="position:absolute;left:612;top:-12;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Bj8IA&#10;AADdAAAADwAAAGRycy9kb3ducmV2LnhtbERPTWsCMRC9C/0PYQreNKuUqqtRRFiooAe19Dxsxs22&#10;m8mSRHf775uC4G0e73NWm9424k4+1I4VTMYZCOLS6ZorBZ+XYjQHESKyxsYxKfilAJv1y2CFuXYd&#10;n+h+jpVIIRxyVGBibHMpQ2nIYhi7ljhxV+ctxgR9JbXHLoXbRk6z7F1arDk1GGxpZ6j8Od+sgu/D&#10;sduaQzE5dvYr8wX6abOfKTV87bdLEJH6+BQ/3B86zX9bLOD/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YGPwgAAAN0AAAAPAAAAAAAAAAAAAAAAAJgCAABkcnMvZG93&#10;bnJldi54bWxQSwUGAAAAAAQABAD1AAAAhwMAAAAA&#10;" path="m,l,374e" filled="f" strokeweight=".58pt">
                <v:path arrowok="t" o:connecttype="custom" o:connectlocs="0,-12;0,362" o:connectangles="0,0"/>
              </v:shape>
            </v:group>
            <v:group id="Group 915" o:spid="_x0000_s1449" style="position:absolute;left:607;top:367;width:10781;height:2" coordorigin="607,367"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916" o:spid="_x0000_s1450" style="position:absolute;left:607;top:367;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uFcIA&#10;AADdAAAADwAAAGRycy9kb3ducmV2LnhtbERP3WrCMBS+H/gO4Qi7m2nLNmY1igzKvJure4BDc2yK&#10;zUlNonZvvwiCd+fj+z3L9Wh7cSEfOscK8lkGgrhxuuNWwe++evkAESKyxt4xKfijAOvV5GmJpXZX&#10;/qFLHVuRQjiUqMDEOJRShsaQxTBzA3HiDs5bjAn6VmqP1xRue1lk2bu02HFqMDjQp6HmWJ+tguJV&#10;fp3Mt91W83Ne+fG0qQu5U+p5Om4WICKN8SG+u7c6zX/Lcrh9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q4VwgAAAN0AAAAPAAAAAAAAAAAAAAAAAJgCAABkcnMvZG93&#10;bnJldi54bWxQSwUGAAAAAAQABAD1AAAAhwMAAAAA&#10;" path="m,l10781,e" filled="f" strokeweight=".58pt">
                <v:path arrowok="t" o:connecttype="custom" o:connectlocs="0,0;10781,0" o:connectangles="0,0"/>
              </v:shape>
            </v:group>
            <v:group id="Group 913" o:spid="_x0000_s1451" style="position:absolute;left:3017;top:-3;width:2;height:365" coordorigin="3017,-3" coordsize="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914" o:spid="_x0000_s1452" style="position:absolute;left:3017;top:-3;width:2;height:365;visibility:visible;mso-wrap-style:square;v-text-anchor:top" coordsize="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U2sIA&#10;AADdAAAADwAAAGRycy9kb3ducmV2LnhtbERPTYvCMBC9C/6HMAteRJNdUaRrFBEET4LVi7ehmW3r&#10;NpPapLX+e7Ow4G0e73NWm95WoqPGl441fE4VCOLMmZJzDZfzfrIE4QOywcoxaXiSh816OFhhYtyD&#10;T9SlIRcxhH2CGooQ6kRKnxVk0U9dTRy5H9dYDBE2uTQNPmK4reSXUgtpseTYUGBNu4Ky37S1GvJO&#10;ndrjOD1c71zP2szf7Hh/03r00W+/QQTqw1v87z6YOH+uZv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1TawgAAAN0AAAAPAAAAAAAAAAAAAAAAAJgCAABkcnMvZG93&#10;bnJldi54bWxQSwUGAAAAAAQABAD1AAAAhwMAAAAA&#10;" path="m,l,365e" filled="f" strokeweight=".58pt">
                <v:path arrowok="t" o:connecttype="custom" o:connectlocs="0,-3;0,362" o:connectangles="0,0"/>
              </v:shape>
            </v:group>
            <v:group id="Group 911" o:spid="_x0000_s1453" style="position:absolute;left:11383;top:-12;width:2;height:375" coordorigin="11383,-12"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912" o:spid="_x0000_s1454" style="position:absolute;left:11383;top:-12;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RkMIA&#10;AADdAAAADwAAAGRycy9kb3ducmV2LnhtbERPTWsCMRC9F/ofwhR66yYK2rI1ihQWLOhBLT0Pm3Gz&#10;djNZkuhu/30jCL3N433OYjW6TlwpxNazhkmhQBDX3rTcaPg6Vi9vIGJCNth5Jg2/FGG1fHxYYGn8&#10;wHu6HlIjcgjHEjXYlPpSylhbchgL3xNn7uSDw5RhaKQJOORw18mpUnPpsOXcYLGnD0v1z+HiNJy3&#10;u2Ftt9VkN7hvFSoM0+7zVevnp3H9DiLRmP7Fd/fG5PkzNYPb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xGQwgAAAN0AAAAPAAAAAAAAAAAAAAAAAJgCAABkcnMvZG93&#10;bnJldi54bWxQSwUGAAAAAAQABAD1AAAAhwMAAAAA&#10;" path="m,l,374e" filled="f" strokeweight=".58pt">
                <v:path arrowok="t" o:connecttype="custom" o:connectlocs="0,-12;0,362" o:connectangles="0,0"/>
              </v:shape>
            </v:group>
            <w10:wrap anchorx="page"/>
          </v:group>
        </w:pict>
      </w:r>
      <w:r>
        <w:rPr>
          <w:b/>
        </w:rPr>
        <w:t xml:space="preserve">Заводские настройки       </w:t>
      </w:r>
      <w:r w:rsidRPr="00AA08B5">
        <w:t>Сброс пользователем измененных значений Главных настроек до заводских значений.</w:t>
      </w:r>
    </w:p>
    <w:p w:rsidR="003E6078" w:rsidRPr="00AA08B5" w:rsidRDefault="003E6078">
      <w:pPr>
        <w:spacing w:before="10" w:line="260" w:lineRule="exact"/>
        <w:rPr>
          <w:sz w:val="26"/>
          <w:szCs w:val="26"/>
        </w:rPr>
      </w:pPr>
      <w:r>
        <w:rPr>
          <w:noProof/>
          <w:lang w:val="cs-CZ" w:eastAsia="cs-CZ"/>
        </w:rPr>
        <w:pict>
          <v:group id="Group 899" o:spid="_x0000_s1455" style="position:absolute;margin-left:30.05pt;margin-top:12.6pt;width:539.6pt;height:74.15pt;z-index:-251750912;mso-position-horizontal-relative:page" coordorigin="601,556" coordsize="10792,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">
            <v:group id="Group 908" o:spid="_x0000_s1456" style="position:absolute;left:607;top:571;width:10781;height:2" coordorigin="607,571"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909" o:spid="_x0000_s1457" style="position:absolute;left:607;top:571;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6psEA&#10;AADdAAAADwAAAGRycy9kb3ducmV2LnhtbERP3WrCMBS+F/YO4Qje2dQi4jqjyKDonVvdAxyas6bY&#10;nNQkavf2izDY3fn4fs9mN9pe3MmHzrGCRZaDIG6c7rhV8HWu5msQISJr7B2Tgh8KsNu+TDZYavfg&#10;T7rXsRUphEOJCkyMQyllaAxZDJkbiBP37bzFmKBvpfb4SOG2l0Wer6TFjlODwYHeDTWX+mYVFEt5&#10;uJqTPVavt0Xlx+u+LuSHUrPpuH8DEWmM/+I/91Gn+cv1Cp7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tOqbBAAAA3QAAAA8AAAAAAAAAAAAAAAAAmAIAAGRycy9kb3du&#10;cmV2LnhtbFBLBQYAAAAABAAEAPUAAACGAwAAAAA=&#10;" path="m,l10781,e" filled="f" strokeweight=".58pt">
                <v:path arrowok="t" o:connecttype="custom" o:connectlocs="0,0;10781,0" o:connectangles="0,0"/>
              </v:shape>
            </v:group>
            <v:group id="Group 906" o:spid="_x0000_s1458" style="position:absolute;left:612;top:561;width:2;height:1107" coordorigin="612,561" coordsize="2,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907" o:spid="_x0000_s1459" style="position:absolute;left:612;top:561;width:2;height:1107;visibility:visible;mso-wrap-style:square;v-text-anchor:top" coordsize="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OnscA&#10;AADdAAAADwAAAGRycy9kb3ducmV2LnhtbESPQWvCQBCF74L/YRmhN91oxYbUVYJQWoQq2vbQ25Cd&#10;JqHZ2ZjdavrvnYPgbYb35r1vluveNepMXag9G5hOElDEhbc1lwY+P17GKagQkS02nsnAPwVYr4aD&#10;JWbWX/hA52MslYRwyNBAFWObaR2KihyGiW+JRfvxncMoa1dq2+FFwl2jZ0my0A5rloYKW9pUVPwe&#10;/5yBkM92/P6d8ylND6+7p69t+7g/GfMw6vNnUJH6eDffrt+s4M9TwZV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Gjp7HAAAA3QAAAA8AAAAAAAAAAAAAAAAAmAIAAGRy&#10;cy9kb3ducmV2LnhtbFBLBQYAAAAABAAEAPUAAACMAwAAAAA=&#10;" path="m,l,1107e" filled="f" strokeweight=".58pt">
                <v:path arrowok="t" o:connecttype="custom" o:connectlocs="0,561;0,1668" o:connectangles="0,0"/>
              </v:shape>
            </v:group>
            <v:group id="Group 904" o:spid="_x0000_s1460" style="position:absolute;left:607;top:1673;width:10781;height:2" coordorigin="607,1673"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905" o:spid="_x0000_s1461" style="position:absolute;left:607;top:1673;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pNMUA&#10;AADdAAAADwAAAGRycy9kb3ducmV2LnhtbESPQUsDQQyF74L/YYjgzc4qVevaaSmC0F6EtoLXsJPu&#10;LN3JLDNxu/57cxC8JbyX974s11PszUi5dIkd3M8qMMRN8h23Dj6P73cLMEWQPfaJycEPFVivrq+W&#10;WPt04T2NB2mNhnCp0UEQGWprSxMoYpmlgVi1U8oRRdfcWp/xouGxtw9V9WQjdqwNAQd6C9ScD9/R&#10;wS7MF/Zxu//YfXVyzsPzaVNkdO72Ztq8ghGa5N/8d731ij9/UX79Rk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2k0xQAAAN0AAAAPAAAAAAAAAAAAAAAAAJgCAABkcnMv&#10;ZG93bnJldi54bWxQSwUGAAAAAAQABAD1AAAAigMAAAAA&#10;" path="m,l10781,e" filled="f" strokeweight=".20464mm">
                <v:path arrowok="t" o:connecttype="custom" o:connectlocs="0,0;10781,0" o:connectangles="0,0"/>
              </v:shape>
            </v:group>
            <v:group id="Group 902" o:spid="_x0000_s1462" style="position:absolute;left:3017;top:571;width:2;height:1097" coordorigin="3017,571" coordsize="2,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903" o:spid="_x0000_s1463" style="position:absolute;left:3017;top:571;width:2;height:1097;visibility:visible;mso-wrap-style:square;v-text-anchor:top" coordsize="2,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8I8UA&#10;AADdAAAADwAAAGRycy9kb3ducmV2LnhtbERP30vDMBB+F/Y/hBv45tIVFdctG1MQRRnDTrc9Hs2t&#10;6WwuJYlb/e+NIPh2H9/Pmy1624oT+dA4VjAeZSCIK6cbrhW8bx6v7kCEiKyxdUwKvinAYj64mGGh&#10;3Znf6FTGWqQQDgUqMDF2hZShMmQxjFxHnLiD8xZjgr6W2uM5hdtW5ll2Ky02nBoMdvRgqPosv6yC&#10;kAd/szqWL8f9x9PW3O/Wr0u9Vupy2C+nICL18V/8537Waf71JIf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zwjxQAAAN0AAAAPAAAAAAAAAAAAAAAAAJgCAABkcnMv&#10;ZG93bnJldi54bWxQSwUGAAAAAAQABAD1AAAAigMAAAAA&#10;" path="m,l,1097e" filled="f" strokeweight=".58pt">
                <v:path arrowok="t" o:connecttype="custom" o:connectlocs="0,571;0,1668" o:connectangles="0,0"/>
              </v:shape>
            </v:group>
            <v:group id="Group 900" o:spid="_x0000_s1464" style="position:absolute;left:11383;top:561;width:2;height:1107" coordorigin="11383,561" coordsize="2,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901" o:spid="_x0000_s1465" style="position:absolute;left:11383;top:561;width:2;height:1107;visibility:visible;mso-wrap-style:square;v-text-anchor:top" coordsize="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SRsQA&#10;AADdAAAADwAAAGRycy9kb3ducmV2LnhtbERPS2vCQBC+F/oflil4q5uq2Ji6ShBEEbT4OvQ2ZKdJ&#10;MDsbs6vGf+8WhN7m43vOeNqaSlypcaVlBR/dCARxZnXJuYLDfv4eg3AeWWNlmRTcycF08voyxkTb&#10;G2/puvO5CCHsElRQeF8nUrqsIIOua2viwP3axqAPsMmlbvAWwk0le1E0lAZLDg0F1jQrKDvtLkaB&#10;S3sbXv+kfI7j7WLzeVzV/e+zUp23Nv0C4an1/+Kne6nD/MFoAH/fhB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EkbEAAAA3QAAAA8AAAAAAAAAAAAAAAAAmAIAAGRycy9k&#10;b3ducmV2LnhtbFBLBQYAAAAABAAEAPUAAACJAwAAAAA=&#10;" path="m,l,1107e" filled="f" strokeweight=".58pt">
                <v:path arrowok="t" o:connecttype="custom" o:connectlocs="0,561;0,1668" o:connectangles="0,0"/>
              </v:shape>
            </v:group>
            <w10:wrap anchorx="page"/>
          </v:group>
        </w:pict>
      </w:r>
    </w:p>
    <w:p w:rsidR="003E6078" w:rsidRPr="00AA08B5" w:rsidRDefault="003E6078">
      <w:pPr>
        <w:spacing w:line="260" w:lineRule="exact"/>
        <w:rPr>
          <w:sz w:val="26"/>
          <w:szCs w:val="26"/>
        </w:rPr>
        <w:sectPr w:rsidR="003E6078" w:rsidRPr="00AA08B5">
          <w:type w:val="continuous"/>
          <w:pgSz w:w="11910" w:h="16840"/>
          <w:pgMar w:top="0" w:right="420" w:bottom="280" w:left="500" w:header="708" w:footer="708" w:gutter="0"/>
          <w:cols w:space="708"/>
        </w:sectPr>
      </w:pPr>
    </w:p>
    <w:p w:rsidR="003E6078" w:rsidRPr="00AA08B5" w:rsidRDefault="003E6078">
      <w:pPr>
        <w:spacing w:line="200" w:lineRule="exact"/>
        <w:rPr>
          <w:sz w:val="20"/>
          <w:szCs w:val="20"/>
        </w:rPr>
      </w:pPr>
    </w:p>
    <w:p w:rsidR="003E6078" w:rsidRPr="00AA08B5" w:rsidRDefault="003E6078">
      <w:pPr>
        <w:spacing w:before="4" w:line="220" w:lineRule="exact"/>
      </w:pPr>
    </w:p>
    <w:p w:rsidR="003E6078" w:rsidRPr="00AA08B5" w:rsidRDefault="003E6078">
      <w:pPr>
        <w:pStyle w:val="Heading6"/>
        <w:numPr>
          <w:ilvl w:val="0"/>
          <w:numId w:val="23"/>
        </w:numPr>
        <w:tabs>
          <w:tab w:val="left" w:pos="529"/>
        </w:tabs>
        <w:ind w:left="529"/>
        <w:rPr>
          <w:rFonts w:cs="Calibri"/>
          <w:b w:val="0"/>
          <w:bCs w:val="0"/>
        </w:rPr>
      </w:pPr>
      <w:r w:rsidRPr="00AA08B5">
        <w:t>Информация о программе</w:t>
      </w:r>
    </w:p>
    <w:p w:rsidR="003E6078" w:rsidRPr="00AA08B5" w:rsidRDefault="003E6078">
      <w:pPr>
        <w:pStyle w:val="BodyText"/>
        <w:spacing w:before="59"/>
        <w:ind w:left="194" w:right="230" w:firstLine="5"/>
        <w:jc w:val="center"/>
        <w:rPr>
          <w:rFonts w:cs="Calibri"/>
        </w:rPr>
      </w:pPr>
      <w:r w:rsidRPr="00AA08B5">
        <w:br w:type="column"/>
        <w:t>Нынешняя версия программы во внешнем цоколе и блоке управления v9. Внимание: Существует два типа программы (прошивки) - для блока управления v9 и для внешнего цоколя. Для правильной работы котла необходимо обновить блок управления v9, а также внешний цоколь до новейшей версии программы. Более подробную информацию о загрузке новой программы вы найдете в разделе Актуализация прошивки.</w:t>
      </w:r>
    </w:p>
    <w:p w:rsidR="003E6078" w:rsidRPr="00AA08B5" w:rsidRDefault="003E6078">
      <w:pPr>
        <w:jc w:val="center"/>
        <w:rPr>
          <w:rFonts w:cs="Calibri"/>
        </w:rPr>
        <w:sectPr w:rsidR="003E6078" w:rsidRPr="00AA08B5">
          <w:type w:val="continuous"/>
          <w:pgSz w:w="11910" w:h="16840"/>
          <w:pgMar w:top="0" w:right="420" w:bottom="280" w:left="500" w:header="708" w:footer="708" w:gutter="0"/>
          <w:cols w:num="2" w:space="708" w:equalWidth="0">
            <w:col w:w="2399" w:space="40"/>
            <w:col w:w="8551"/>
          </w:cols>
        </w:sectPr>
      </w:pPr>
    </w:p>
    <w:p w:rsidR="003E6078" w:rsidRPr="00AA08B5" w:rsidRDefault="003E6078">
      <w:pPr>
        <w:spacing w:before="20" w:line="280" w:lineRule="exact"/>
        <w:rPr>
          <w:sz w:val="28"/>
          <w:szCs w:val="28"/>
        </w:rPr>
      </w:pPr>
    </w:p>
    <w:p w:rsidR="003E6078" w:rsidRDefault="003E6078">
      <w:pPr>
        <w:pStyle w:val="BodyText"/>
        <w:spacing w:before="59" w:line="259" w:lineRule="auto"/>
        <w:ind w:left="220" w:right="300" w:firstLine="0"/>
        <w:jc w:val="both"/>
        <w:rPr>
          <w:lang w:val="cs-CZ"/>
        </w:rPr>
      </w:pPr>
    </w:p>
    <w:p w:rsidR="003E6078" w:rsidRDefault="003E6078">
      <w:pPr>
        <w:pStyle w:val="BodyText"/>
        <w:spacing w:before="59" w:line="259" w:lineRule="auto"/>
        <w:ind w:left="220" w:right="300" w:firstLine="0"/>
        <w:jc w:val="both"/>
        <w:rPr>
          <w:lang w:val="cs-CZ"/>
        </w:rPr>
      </w:pPr>
    </w:p>
    <w:p w:rsidR="003E6078" w:rsidRPr="00AA08B5" w:rsidRDefault="003E6078">
      <w:pPr>
        <w:pStyle w:val="BodyText"/>
        <w:spacing w:before="59" w:line="259" w:lineRule="auto"/>
        <w:ind w:left="220" w:right="300" w:firstLine="0"/>
        <w:jc w:val="both"/>
      </w:pPr>
      <w:r w:rsidRPr="00AA08B5">
        <w:t xml:space="preserve">Позиции в Главном меню не имеют существенного влияния на работу котла. </w:t>
      </w:r>
      <w:r>
        <w:rPr>
          <w:rFonts w:cs="Calibri"/>
        </w:rPr>
        <w:t>Но, несмотря на этом, в случае неуверенности касательно настроек каких-либо функций мы рекомендуем консультировать правильный способ настройки с сертифицированным монтажником или представителем компании OPOP spol. s.r.o. Мы с удовольствием поможем вам с объяснением всех позиций не только Основных, но и прочих настроек в блоке управления</w:t>
      </w:r>
      <w:r w:rsidRPr="00AA08B5">
        <w:t>.</w:t>
      </w:r>
    </w:p>
    <w:p w:rsidR="003E6078" w:rsidRPr="00AA08B5" w:rsidRDefault="003E6078">
      <w:pPr>
        <w:spacing w:line="259" w:lineRule="auto"/>
        <w:jc w:val="both"/>
        <w:sectPr w:rsidR="003E6078" w:rsidRPr="00AA08B5">
          <w:type w:val="continuous"/>
          <w:pgSz w:w="11910" w:h="16840"/>
          <w:pgMar w:top="0" w:right="420" w:bottom="280" w:left="500" w:header="708" w:footer="708" w:gutter="0"/>
          <w:cols w:space="708"/>
        </w:sectPr>
      </w:pPr>
    </w:p>
    <w:p w:rsidR="003E6078" w:rsidRPr="00AA08B5" w:rsidRDefault="003E6078">
      <w:pPr>
        <w:pStyle w:val="BodyText"/>
        <w:spacing w:before="40" w:line="259" w:lineRule="auto"/>
        <w:ind w:left="220" w:right="298" w:firstLine="0"/>
        <w:jc w:val="both"/>
      </w:pPr>
      <w:r w:rsidRPr="00AA08B5">
        <w:t>Далее следует Установочное меню, которое предназначено для Монтажника для настройки процесса сжигания и активации дополнительных устройств. Это меню не защищено кодом, поэтому его также может изменять владелец котла, но рекомендуем обсудить изменения настроек также с сертифицированным монтажником или представителем производителя.</w:t>
      </w:r>
    </w:p>
    <w:p w:rsidR="003E6078" w:rsidRPr="00E61D9A" w:rsidRDefault="003E6078">
      <w:pPr>
        <w:spacing w:line="200" w:lineRule="exact"/>
        <w:rPr>
          <w:sz w:val="20"/>
          <w:szCs w:val="20"/>
          <w:lang w:val="cs-CZ"/>
        </w:rPr>
      </w:pPr>
    </w:p>
    <w:p w:rsidR="003E6078" w:rsidRPr="00AA08B5" w:rsidRDefault="003E6078">
      <w:pPr>
        <w:spacing w:line="200" w:lineRule="exact"/>
        <w:rPr>
          <w:sz w:val="20"/>
          <w:szCs w:val="20"/>
        </w:rPr>
      </w:pPr>
    </w:p>
    <w:p w:rsidR="003E6078" w:rsidRPr="00AA08B5" w:rsidRDefault="003E6078">
      <w:pPr>
        <w:spacing w:before="19" w:line="240" w:lineRule="exact"/>
        <w:rPr>
          <w:sz w:val="24"/>
          <w:szCs w:val="24"/>
        </w:rPr>
      </w:pPr>
    </w:p>
    <w:p w:rsidR="003E6078" w:rsidRPr="00AA08B5" w:rsidRDefault="003E6078">
      <w:pPr>
        <w:pStyle w:val="Heading2"/>
        <w:numPr>
          <w:ilvl w:val="1"/>
          <w:numId w:val="25"/>
        </w:numPr>
        <w:tabs>
          <w:tab w:val="left" w:pos="1071"/>
        </w:tabs>
        <w:ind w:hanging="490"/>
        <w:rPr>
          <w:rFonts w:cs="Calibri Light"/>
        </w:rPr>
      </w:pPr>
      <w:bookmarkStart w:id="62" w:name="_bookmark31"/>
      <w:bookmarkStart w:id="63" w:name="_Toc465800695"/>
      <w:bookmarkEnd w:id="62"/>
      <w:r w:rsidRPr="00AA08B5">
        <w:rPr>
          <w:color w:val="000000"/>
        </w:rPr>
        <w:t>Меню установки</w:t>
      </w:r>
      <w:bookmarkEnd w:id="63"/>
    </w:p>
    <w:p w:rsidR="003E6078" w:rsidRPr="00AA08B5" w:rsidRDefault="003E6078">
      <w:pPr>
        <w:pStyle w:val="BodyText"/>
        <w:spacing w:before="25" w:line="257" w:lineRule="auto"/>
        <w:ind w:left="580" w:right="302" w:firstLine="0"/>
        <w:rPr>
          <w:rFonts w:cs="Calibri"/>
        </w:rPr>
      </w:pPr>
      <w:r w:rsidRPr="00AA08B5">
        <w:t>В установочном меню монтажник и пользователь может активировать и изменять работу дополнительных устройств, а также корректировать процесс сжигания.</w:t>
      </w:r>
    </w:p>
    <w:p w:rsidR="003E6078" w:rsidRPr="00AA08B5" w:rsidRDefault="003E6078">
      <w:pPr>
        <w:spacing w:before="3" w:line="160" w:lineRule="exact"/>
        <w:rPr>
          <w:sz w:val="16"/>
          <w:szCs w:val="16"/>
        </w:rPr>
      </w:pPr>
    </w:p>
    <w:tbl>
      <w:tblPr>
        <w:tblW w:w="0" w:type="auto"/>
        <w:tblInd w:w="106" w:type="dxa"/>
        <w:tblLayout w:type="fixed"/>
        <w:tblCellMar>
          <w:left w:w="0" w:type="dxa"/>
          <w:right w:w="0" w:type="dxa"/>
        </w:tblCellMar>
        <w:tblLook w:val="01E0"/>
      </w:tblPr>
      <w:tblGrid>
        <w:gridCol w:w="2405"/>
        <w:gridCol w:w="8366"/>
      </w:tblGrid>
      <w:tr w:rsidR="003E6078" w:rsidRPr="00E61D9A" w:rsidTr="00D3624C">
        <w:trPr>
          <w:trHeight w:hRule="exact" w:val="857"/>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8" w:line="280" w:lineRule="exact"/>
              <w:rPr>
                <w:rFonts w:ascii="Arial Narrow" w:hAnsi="Arial Narrow"/>
                <w:sz w:val="28"/>
                <w:szCs w:val="28"/>
              </w:rPr>
            </w:pPr>
          </w:p>
          <w:p w:rsidR="003E6078" w:rsidRPr="00E61D9A" w:rsidRDefault="003E6078" w:rsidP="00D3624C">
            <w:pPr>
              <w:pStyle w:val="TableParagraph"/>
              <w:ind w:left="678"/>
              <w:rPr>
                <w:rFonts w:ascii="Arial Narrow" w:hAnsi="Arial Narrow" w:cs="Calibri"/>
                <w:sz w:val="20"/>
                <w:szCs w:val="20"/>
              </w:rPr>
            </w:pPr>
            <w:r w:rsidRPr="00E61D9A">
              <w:rPr>
                <w:rFonts w:ascii="Arial Narrow" w:hAnsi="Arial Narrow"/>
                <w:b/>
                <w:sz w:val="20"/>
              </w:rPr>
              <w:t>1. Каскад *</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33" w:right="143"/>
              <w:jc w:val="center"/>
              <w:rPr>
                <w:rFonts w:ascii="Arial Narrow" w:hAnsi="Arial Narrow" w:cs="Calibri"/>
                <w:sz w:val="20"/>
                <w:szCs w:val="20"/>
              </w:rPr>
            </w:pPr>
            <w:r w:rsidRPr="00E61D9A">
              <w:rPr>
                <w:rFonts w:ascii="Arial Narrow" w:hAnsi="Arial Narrow"/>
                <w:sz w:val="20"/>
              </w:rPr>
              <w:t>Каскадный переключатель - это дополнительный модуль, позволяющий управлять до 4 котлами одновременно, как если бы был только один. Потом мощность отдельных котлом используется лишь при необходимости. Котлы подключаются к каскадному переключателю с помощью RS кабеля данных.</w:t>
            </w:r>
          </w:p>
        </w:tc>
      </w:tr>
      <w:tr w:rsidR="003E6078" w:rsidRPr="00E61D9A"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428"/>
              <w:rPr>
                <w:rFonts w:ascii="Arial Narrow" w:hAnsi="Arial Narrow" w:cs="Calibri"/>
                <w:sz w:val="20"/>
                <w:szCs w:val="20"/>
              </w:rPr>
            </w:pPr>
            <w:r w:rsidRPr="00E61D9A">
              <w:rPr>
                <w:rFonts w:ascii="Arial Narrow" w:hAnsi="Arial Narrow"/>
                <w:b/>
                <w:sz w:val="20"/>
              </w:rPr>
              <w:t>1.1 Рабочий режим</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411"/>
              <w:rPr>
                <w:rFonts w:ascii="Arial Narrow" w:hAnsi="Arial Narrow" w:cs="Calibri"/>
                <w:sz w:val="20"/>
                <w:szCs w:val="20"/>
              </w:rPr>
            </w:pPr>
            <w:r w:rsidRPr="00E61D9A">
              <w:rPr>
                <w:rFonts w:ascii="Arial Narrow" w:hAnsi="Arial Narrow"/>
                <w:sz w:val="20"/>
              </w:rPr>
              <w:t>Выберите один из двух типов управления, а именно с помощью температуры ЦО или с помощью датчика внешней температуры.</w:t>
            </w:r>
          </w:p>
        </w:tc>
      </w:tr>
      <w:tr w:rsidR="003E6078" w:rsidRPr="00E61D9A" w:rsidTr="00E61D9A">
        <w:trPr>
          <w:trHeight w:hRule="exact" w:val="815"/>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142"/>
              <w:rPr>
                <w:rFonts w:ascii="Arial Narrow" w:hAnsi="Arial Narrow" w:cs="Calibri"/>
                <w:sz w:val="20"/>
                <w:szCs w:val="20"/>
              </w:rPr>
            </w:pPr>
            <w:r w:rsidRPr="00E61D9A">
              <w:rPr>
                <w:rFonts w:ascii="Arial Narrow" w:hAnsi="Arial Narrow"/>
                <w:b/>
                <w:sz w:val="20"/>
              </w:rPr>
              <w:t>1.1.1 Эквитермальная регуляция</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6"/>
              <w:ind w:left="1790" w:hanging="1571"/>
              <w:rPr>
                <w:rFonts w:ascii="Arial Narrow" w:hAnsi="Arial Narrow" w:cs="Calibri"/>
                <w:sz w:val="20"/>
                <w:szCs w:val="20"/>
              </w:rPr>
            </w:pPr>
            <w:r w:rsidRPr="00E61D9A">
              <w:rPr>
                <w:rFonts w:ascii="Arial Narrow" w:hAnsi="Arial Narrow"/>
                <w:sz w:val="20"/>
              </w:rPr>
              <w:t>Переключение отдельных котлов в зависимости от внешней температуры. Выберите на основании какой внешней температуры переключаются котлы. Чем ниже температура, тем больше активированных котлов.</w:t>
            </w:r>
          </w:p>
        </w:tc>
      </w:tr>
      <w:tr w:rsidR="003E6078" w:rsidRPr="00E61D9A"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553"/>
              <w:rPr>
                <w:rFonts w:ascii="Arial Narrow" w:hAnsi="Arial Narrow" w:cs="Calibri"/>
                <w:sz w:val="20"/>
                <w:szCs w:val="20"/>
              </w:rPr>
            </w:pPr>
            <w:r w:rsidRPr="00E61D9A">
              <w:rPr>
                <w:rFonts w:ascii="Arial Narrow" w:hAnsi="Arial Narrow"/>
                <w:b/>
                <w:sz w:val="20"/>
              </w:rPr>
              <w:t>1.1.2 Модуляция</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305" w:right="88" w:hanging="2019"/>
              <w:rPr>
                <w:rFonts w:ascii="Arial Narrow" w:hAnsi="Arial Narrow" w:cs="Calibri"/>
                <w:sz w:val="20"/>
                <w:szCs w:val="20"/>
              </w:rPr>
            </w:pPr>
            <w:r w:rsidRPr="00E61D9A">
              <w:rPr>
                <w:rFonts w:ascii="Arial Narrow" w:hAnsi="Arial Narrow"/>
                <w:sz w:val="20"/>
              </w:rPr>
              <w:t>Включение отдельных котлов на основании не достижения установленной температуры ЦО в данное время. Связано с функциями Температура включения котлов и Время ожидания.</w:t>
            </w:r>
          </w:p>
        </w:tc>
      </w:tr>
      <w:tr w:rsidR="003E6078" w:rsidRPr="00E61D9A"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575"/>
              <w:rPr>
                <w:rFonts w:ascii="Arial Narrow" w:hAnsi="Arial Narrow" w:cs="Calibri"/>
                <w:sz w:val="20"/>
                <w:szCs w:val="20"/>
              </w:rPr>
            </w:pPr>
            <w:r w:rsidRPr="00E61D9A">
              <w:rPr>
                <w:rFonts w:ascii="Arial Narrow" w:hAnsi="Arial Narrow"/>
                <w:b/>
                <w:sz w:val="20"/>
              </w:rPr>
              <w:t>1.2 Количество котлов</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653"/>
              <w:rPr>
                <w:rFonts w:ascii="Arial Narrow" w:hAnsi="Arial Narrow" w:cs="Calibri"/>
                <w:sz w:val="20"/>
                <w:szCs w:val="20"/>
              </w:rPr>
            </w:pPr>
            <w:r w:rsidRPr="00E61D9A">
              <w:rPr>
                <w:rFonts w:ascii="Arial Narrow" w:hAnsi="Arial Narrow"/>
                <w:sz w:val="20"/>
              </w:rPr>
              <w:t>Выберите общее количество котлов, подключенных к каскадному переключателю.</w:t>
            </w:r>
          </w:p>
        </w:tc>
      </w:tr>
      <w:tr w:rsidR="003E6078" w:rsidRPr="00E61D9A"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5"/>
              <w:ind w:left="635"/>
              <w:rPr>
                <w:rFonts w:ascii="Arial Narrow" w:hAnsi="Arial Narrow" w:cs="Calibri"/>
                <w:sz w:val="20"/>
                <w:szCs w:val="20"/>
              </w:rPr>
            </w:pPr>
            <w:r w:rsidRPr="00E61D9A">
              <w:rPr>
                <w:rFonts w:ascii="Arial Narrow" w:hAnsi="Arial Narrow"/>
                <w:b/>
                <w:sz w:val="20"/>
              </w:rPr>
              <w:t>1.3 Гистерезис</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750" w:right="88" w:hanging="488"/>
              <w:rPr>
                <w:rFonts w:ascii="Arial Narrow" w:hAnsi="Arial Narrow" w:cs="Calibri"/>
                <w:sz w:val="20"/>
                <w:szCs w:val="20"/>
              </w:rPr>
            </w:pPr>
            <w:r w:rsidRPr="00E61D9A">
              <w:rPr>
                <w:rFonts w:ascii="Arial Narrow" w:hAnsi="Arial Narrow"/>
                <w:sz w:val="20"/>
              </w:rPr>
              <w:t>Гистерезис обеспечивает повторное включение котла в случае, когда была достигнута максимальная температура ЦО. После падения температуры ЦО на значение, заданное в этой функции, произойдет повторная активация котла.</w:t>
            </w:r>
          </w:p>
        </w:tc>
      </w:tr>
      <w:tr w:rsidR="003E6078" w:rsidRPr="00E61D9A" w:rsidTr="00E61D9A">
        <w:trPr>
          <w:trHeight w:hRule="exact" w:val="73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215"/>
              <w:rPr>
                <w:rFonts w:ascii="Arial Narrow" w:hAnsi="Arial Narrow" w:cs="Calibri"/>
                <w:sz w:val="20"/>
                <w:szCs w:val="20"/>
              </w:rPr>
            </w:pPr>
            <w:r w:rsidRPr="00E61D9A">
              <w:rPr>
                <w:rFonts w:ascii="Arial Narrow" w:hAnsi="Arial Narrow"/>
                <w:b/>
                <w:sz w:val="20"/>
              </w:rPr>
              <w:t>1.4 Нижний предел эффективности</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534" w:hanging="2291"/>
              <w:rPr>
                <w:rFonts w:ascii="Arial Narrow" w:hAnsi="Arial Narrow" w:cs="Calibri"/>
                <w:sz w:val="20"/>
                <w:szCs w:val="20"/>
              </w:rPr>
            </w:pPr>
            <w:r w:rsidRPr="00E61D9A">
              <w:rPr>
                <w:rFonts w:ascii="Arial Narrow" w:hAnsi="Arial Narrow"/>
                <w:sz w:val="20"/>
              </w:rPr>
              <w:t>Уровень минимальной температуры котла. Если температура не превысит установленный предел за интервал, настроенный в функции Время ожидания, то включен следующий котел.</w:t>
            </w:r>
          </w:p>
        </w:tc>
      </w:tr>
      <w:tr w:rsidR="003E6078" w:rsidRPr="00E61D9A"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E61D9A">
            <w:pPr>
              <w:pStyle w:val="TableParagraph"/>
              <w:spacing w:before="55"/>
              <w:ind w:left="559" w:right="114" w:hanging="440"/>
              <w:rPr>
                <w:rFonts w:ascii="Arial Narrow" w:hAnsi="Arial Narrow" w:cs="Calibri"/>
                <w:sz w:val="20"/>
                <w:szCs w:val="20"/>
              </w:rPr>
            </w:pPr>
            <w:r w:rsidRPr="00E61D9A">
              <w:rPr>
                <w:rFonts w:ascii="Arial Narrow" w:hAnsi="Arial Narrow"/>
                <w:b/>
                <w:sz w:val="20"/>
              </w:rPr>
              <w:t>1.5 Температура включения 3 котлов</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2603"/>
              <w:rPr>
                <w:rFonts w:ascii="Arial Narrow" w:hAnsi="Arial Narrow" w:cs="Calibri"/>
                <w:sz w:val="20"/>
                <w:szCs w:val="20"/>
              </w:rPr>
            </w:pPr>
            <w:r w:rsidRPr="00E61D9A">
              <w:rPr>
                <w:rFonts w:ascii="Arial Narrow" w:hAnsi="Arial Narrow"/>
                <w:sz w:val="20"/>
              </w:rPr>
              <w:t>Температура, при которой включается данный котел.</w:t>
            </w:r>
          </w:p>
        </w:tc>
      </w:tr>
      <w:tr w:rsidR="003E6078" w:rsidRPr="00E61D9A" w:rsidTr="00D3624C">
        <w:trPr>
          <w:trHeight w:hRule="exact" w:val="634"/>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E61D9A">
            <w:pPr>
              <w:pStyle w:val="TableParagraph"/>
              <w:spacing w:before="65"/>
              <w:ind w:left="669" w:hanging="344"/>
              <w:rPr>
                <w:rFonts w:ascii="Arial Narrow" w:hAnsi="Arial Narrow" w:cs="Calibri"/>
                <w:sz w:val="20"/>
                <w:szCs w:val="20"/>
              </w:rPr>
            </w:pPr>
            <w:r w:rsidRPr="00E61D9A">
              <w:rPr>
                <w:rFonts w:ascii="Arial Narrow" w:hAnsi="Arial Narrow"/>
                <w:b/>
                <w:sz w:val="20"/>
              </w:rPr>
              <w:t>1.6 Температура включения 2 котлов</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8" w:line="180" w:lineRule="exact"/>
              <w:rPr>
                <w:rFonts w:ascii="Arial Narrow" w:hAnsi="Arial Narrow"/>
                <w:sz w:val="18"/>
                <w:szCs w:val="18"/>
              </w:rPr>
            </w:pPr>
          </w:p>
          <w:p w:rsidR="003E6078" w:rsidRPr="00E61D9A" w:rsidRDefault="003E6078" w:rsidP="00D3624C">
            <w:pPr>
              <w:pStyle w:val="TableParagraph"/>
              <w:ind w:left="2603"/>
              <w:rPr>
                <w:rFonts w:ascii="Arial Narrow" w:hAnsi="Arial Narrow" w:cs="Calibri"/>
                <w:sz w:val="20"/>
                <w:szCs w:val="20"/>
              </w:rPr>
            </w:pPr>
            <w:r w:rsidRPr="00E61D9A">
              <w:rPr>
                <w:rFonts w:ascii="Arial Narrow" w:hAnsi="Arial Narrow"/>
                <w:sz w:val="20"/>
              </w:rPr>
              <w:t>Температура, при которой включается данный котел.</w:t>
            </w:r>
          </w:p>
        </w:tc>
      </w:tr>
      <w:tr w:rsidR="003E6078" w:rsidRPr="00E61D9A"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E61D9A">
            <w:pPr>
              <w:pStyle w:val="TableParagraph"/>
              <w:spacing w:before="55"/>
              <w:ind w:left="669" w:right="114" w:hanging="345"/>
              <w:rPr>
                <w:rFonts w:ascii="Arial Narrow" w:hAnsi="Arial Narrow" w:cs="Calibri"/>
                <w:sz w:val="20"/>
                <w:szCs w:val="20"/>
              </w:rPr>
            </w:pPr>
            <w:r w:rsidRPr="00E61D9A">
              <w:rPr>
                <w:rFonts w:ascii="Arial Narrow" w:hAnsi="Arial Narrow"/>
                <w:b/>
                <w:sz w:val="20"/>
              </w:rPr>
              <w:t>1.7 Температура включения 1 котла</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2603"/>
              <w:rPr>
                <w:rFonts w:ascii="Arial Narrow" w:hAnsi="Arial Narrow" w:cs="Calibri"/>
                <w:sz w:val="20"/>
                <w:szCs w:val="20"/>
              </w:rPr>
            </w:pPr>
            <w:r w:rsidRPr="00E61D9A">
              <w:rPr>
                <w:rFonts w:ascii="Arial Narrow" w:hAnsi="Arial Narrow"/>
                <w:sz w:val="20"/>
              </w:rPr>
              <w:t>Температура, при которой включается данный котел.</w:t>
            </w:r>
          </w:p>
        </w:tc>
      </w:tr>
      <w:tr w:rsidR="003E6078" w:rsidRPr="00E61D9A"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546"/>
              <w:rPr>
                <w:rFonts w:ascii="Arial Narrow" w:hAnsi="Arial Narrow" w:cs="Calibri"/>
                <w:sz w:val="20"/>
                <w:szCs w:val="20"/>
              </w:rPr>
            </w:pPr>
            <w:r w:rsidRPr="00E61D9A">
              <w:rPr>
                <w:rFonts w:ascii="Arial Narrow" w:hAnsi="Arial Narrow"/>
                <w:b/>
                <w:sz w:val="20"/>
              </w:rPr>
              <w:t>1.8 Время ожидания</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10"/>
              <w:rPr>
                <w:rFonts w:ascii="Arial Narrow" w:hAnsi="Arial Narrow" w:cs="Calibri"/>
                <w:sz w:val="20"/>
                <w:szCs w:val="20"/>
              </w:rPr>
            </w:pPr>
            <w:r w:rsidRPr="00E61D9A">
              <w:rPr>
                <w:rFonts w:ascii="Arial Narrow" w:hAnsi="Arial Narrow"/>
                <w:sz w:val="20"/>
              </w:rPr>
              <w:t>Как долго будет длиться, пока не активируется следующий котел, если заданная температура не достигнута в данный момент времени.</w:t>
            </w:r>
          </w:p>
        </w:tc>
      </w:tr>
      <w:tr w:rsidR="003E6078" w:rsidRPr="00E61D9A"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810"/>
              <w:rPr>
                <w:rFonts w:ascii="Arial Narrow" w:hAnsi="Arial Narrow" w:cs="Calibri"/>
                <w:sz w:val="20"/>
                <w:szCs w:val="20"/>
              </w:rPr>
            </w:pPr>
            <w:r w:rsidRPr="00E61D9A">
              <w:rPr>
                <w:rFonts w:ascii="Arial Narrow" w:hAnsi="Arial Narrow"/>
                <w:b/>
                <w:sz w:val="20"/>
              </w:rPr>
              <w:t>1.9 Версия</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740"/>
              <w:rPr>
                <w:rFonts w:ascii="Arial Narrow" w:hAnsi="Arial Narrow" w:cs="Calibri"/>
                <w:sz w:val="20"/>
                <w:szCs w:val="20"/>
              </w:rPr>
            </w:pPr>
            <w:r w:rsidRPr="00E61D9A">
              <w:rPr>
                <w:rFonts w:ascii="Arial Narrow" w:hAnsi="Arial Narrow"/>
                <w:sz w:val="20"/>
              </w:rPr>
              <w:t>Актуальная версия Каскадного переключателя.</w:t>
            </w:r>
          </w:p>
        </w:tc>
      </w:tr>
    </w:tbl>
    <w:p w:rsidR="003E6078" w:rsidRPr="00AA08B5" w:rsidRDefault="003E6078">
      <w:pPr>
        <w:pStyle w:val="BodyText"/>
        <w:numPr>
          <w:ilvl w:val="0"/>
          <w:numId w:val="22"/>
        </w:numPr>
        <w:tabs>
          <w:tab w:val="left" w:pos="364"/>
        </w:tabs>
        <w:spacing w:line="242" w:lineRule="exact"/>
        <w:ind w:hanging="143"/>
      </w:pPr>
      <w:r w:rsidRPr="00AA08B5">
        <w:t>Подключение Каскадного переключателя к одному из RS выходов данных на внешнем цоколе.</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D3624C" w:rsidTr="00D3624C">
        <w:trPr>
          <w:trHeight w:hRule="exact" w:val="85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 w:line="100" w:lineRule="exact"/>
              <w:rPr>
                <w:sz w:val="10"/>
                <w:szCs w:val="10"/>
              </w:rPr>
            </w:pPr>
          </w:p>
          <w:p w:rsidR="003E6078" w:rsidRPr="00D3624C" w:rsidRDefault="003E6078" w:rsidP="00D3624C">
            <w:pPr>
              <w:pStyle w:val="TableParagraph"/>
              <w:spacing w:line="200" w:lineRule="exact"/>
              <w:rPr>
                <w:sz w:val="20"/>
                <w:szCs w:val="20"/>
              </w:rPr>
            </w:pPr>
          </w:p>
          <w:p w:rsidR="003E6078" w:rsidRPr="00D3624C" w:rsidRDefault="003E6078" w:rsidP="00E61D9A">
            <w:pPr>
              <w:pStyle w:val="TableParagraph"/>
              <w:rPr>
                <w:rFonts w:cs="Calibri"/>
                <w:sz w:val="20"/>
                <w:szCs w:val="20"/>
              </w:rPr>
            </w:pPr>
            <w:r w:rsidRPr="00D3624C">
              <w:rPr>
                <w:b/>
                <w:sz w:val="20"/>
              </w:rPr>
              <w:t>2. Вытяжной вентилятор *</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94" w:right="199"/>
              <w:jc w:val="center"/>
              <w:rPr>
                <w:rFonts w:cs="Calibri"/>
                <w:sz w:val="20"/>
                <w:szCs w:val="20"/>
              </w:rPr>
            </w:pPr>
            <w:r w:rsidRPr="00D3624C">
              <w:rPr>
                <w:sz w:val="20"/>
              </w:rPr>
              <w:t>Активирует вытяжной вентилятор, который увеличивает тягу в дымовой трубе до предписанного значения так, чтобы не происходили утечки дыма.</w:t>
            </w:r>
          </w:p>
          <w:p w:rsidR="003E6078" w:rsidRPr="00D3624C" w:rsidRDefault="003E6078" w:rsidP="00D3624C">
            <w:pPr>
              <w:pStyle w:val="TableParagraph"/>
              <w:ind w:left="142" w:right="143"/>
              <w:jc w:val="center"/>
              <w:rPr>
                <w:rFonts w:cs="Calibri"/>
                <w:sz w:val="20"/>
                <w:szCs w:val="20"/>
              </w:rPr>
            </w:pPr>
            <w:r w:rsidRPr="00D3624C">
              <w:rPr>
                <w:sz w:val="20"/>
              </w:rPr>
              <w:t>Подключаются к внешнему цоколю с помощью RS кабеля данных.</w:t>
            </w:r>
          </w:p>
        </w:tc>
      </w:tr>
      <w:tr w:rsidR="003E6078" w:rsidRPr="00D3624C"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733" w:right="114" w:hanging="474"/>
              <w:rPr>
                <w:rFonts w:cs="Calibri"/>
                <w:sz w:val="20"/>
                <w:szCs w:val="20"/>
              </w:rPr>
            </w:pPr>
            <w:r w:rsidRPr="00D3624C">
              <w:rPr>
                <w:b/>
                <w:sz w:val="20"/>
              </w:rPr>
              <w:t>2.1 Рабочий минимум вентилятора</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right="4"/>
              <w:jc w:val="center"/>
              <w:rPr>
                <w:rFonts w:cs="Calibri"/>
                <w:sz w:val="20"/>
                <w:szCs w:val="20"/>
              </w:rPr>
            </w:pPr>
            <w:r w:rsidRPr="00D3624C">
              <w:rPr>
                <w:sz w:val="20"/>
              </w:rPr>
              <w:t>Минимальные обороты вентилятора.</w:t>
            </w:r>
          </w:p>
        </w:tc>
      </w:tr>
      <w:tr w:rsidR="003E6078" w:rsidRPr="00D3624C"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733" w:right="114" w:hanging="491"/>
              <w:rPr>
                <w:rFonts w:cs="Calibri"/>
                <w:sz w:val="20"/>
                <w:szCs w:val="20"/>
              </w:rPr>
            </w:pPr>
            <w:r w:rsidRPr="00D3624C">
              <w:rPr>
                <w:b/>
                <w:sz w:val="20"/>
              </w:rPr>
              <w:t>2.2 Рабочий максимум вентилятора</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138" w:right="143"/>
              <w:jc w:val="center"/>
              <w:rPr>
                <w:rFonts w:cs="Calibri"/>
                <w:sz w:val="20"/>
                <w:szCs w:val="20"/>
              </w:rPr>
            </w:pPr>
            <w:r w:rsidRPr="00D3624C">
              <w:rPr>
                <w:sz w:val="20"/>
              </w:rPr>
              <w:t>Максимальные обороты вентилятора.</w:t>
            </w:r>
          </w:p>
        </w:tc>
      </w:tr>
      <w:tr w:rsidR="003E6078" w:rsidRPr="00D3624C"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810"/>
              <w:rPr>
                <w:rFonts w:cs="Calibri"/>
                <w:sz w:val="20"/>
                <w:szCs w:val="20"/>
              </w:rPr>
            </w:pPr>
            <w:r w:rsidRPr="00D3624C">
              <w:rPr>
                <w:b/>
                <w:sz w:val="20"/>
              </w:rPr>
              <w:t>2.3 Версия</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574"/>
              <w:rPr>
                <w:rFonts w:cs="Calibri"/>
                <w:sz w:val="20"/>
                <w:szCs w:val="20"/>
              </w:rPr>
            </w:pPr>
            <w:r w:rsidRPr="00D3624C">
              <w:rPr>
                <w:sz w:val="20"/>
              </w:rPr>
              <w:t>Актуальная версия Вытяжного вентилятора.</w:t>
            </w:r>
          </w:p>
        </w:tc>
      </w:tr>
    </w:tbl>
    <w:p w:rsidR="003E6078" w:rsidRPr="00AA08B5" w:rsidRDefault="003E6078">
      <w:pPr>
        <w:pStyle w:val="BodyText"/>
        <w:numPr>
          <w:ilvl w:val="0"/>
          <w:numId w:val="22"/>
        </w:numPr>
        <w:tabs>
          <w:tab w:val="left" w:pos="364"/>
        </w:tabs>
        <w:spacing w:line="242" w:lineRule="exact"/>
        <w:ind w:hanging="143"/>
      </w:pPr>
      <w:r w:rsidRPr="00AA08B5">
        <w:t>Подключение Вытяжного вентилятора к одному из RS выходов данных на внешнем цоколе.</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D3624C" w:rsidTr="00D3624C">
        <w:trPr>
          <w:trHeight w:hRule="exact" w:val="1834"/>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8" w:line="180" w:lineRule="exact"/>
              <w:rPr>
                <w:sz w:val="18"/>
                <w:szCs w:val="18"/>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ind w:left="627"/>
              <w:rPr>
                <w:rFonts w:cs="Calibri"/>
                <w:sz w:val="20"/>
                <w:szCs w:val="20"/>
              </w:rPr>
            </w:pPr>
            <w:r w:rsidRPr="00D3624C">
              <w:rPr>
                <w:b/>
                <w:sz w:val="20"/>
              </w:rPr>
              <w:t>3. Коэффициенты</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51" w:right="162"/>
              <w:jc w:val="center"/>
              <w:rPr>
                <w:rFonts w:cs="Calibri"/>
                <w:sz w:val="20"/>
                <w:szCs w:val="20"/>
              </w:rPr>
            </w:pPr>
            <w:r w:rsidRPr="00D3624C">
              <w:rPr>
                <w:sz w:val="20"/>
              </w:rPr>
              <w:t>Позиции, которые предназначены для коррекции пламени с помощью вентилятора и устройства подачи гранул, а именно для минимальной и максимальной мощности котла.</w:t>
            </w:r>
          </w:p>
          <w:p w:rsidR="003E6078" w:rsidRPr="00D3624C" w:rsidRDefault="003E6078" w:rsidP="00D3624C">
            <w:pPr>
              <w:pStyle w:val="TableParagraph"/>
              <w:ind w:left="139" w:right="143"/>
              <w:jc w:val="center"/>
              <w:rPr>
                <w:rFonts w:cs="Calibri"/>
                <w:sz w:val="20"/>
                <w:szCs w:val="20"/>
              </w:rPr>
            </w:pPr>
            <w:r w:rsidRPr="00D3624C">
              <w:rPr>
                <w:sz w:val="20"/>
              </w:rPr>
              <w:t>Все коррекции настроены на производстве на 0. Пользователь может уменьшать это число (-) ; (меньшие обороты вентилятора или меньшее количество подаваемых гранул), или увеличивать это число (+) ; (большие обороты вентилятора или большее количество подаваемых гранул).</w:t>
            </w:r>
          </w:p>
          <w:p w:rsidR="003E6078" w:rsidRPr="00D3624C" w:rsidRDefault="003E6078" w:rsidP="00D3624C">
            <w:pPr>
              <w:pStyle w:val="TableParagraph"/>
              <w:ind w:left="151" w:right="163"/>
              <w:jc w:val="center"/>
              <w:rPr>
                <w:rFonts w:cs="Calibri"/>
                <w:sz w:val="20"/>
                <w:szCs w:val="20"/>
              </w:rPr>
            </w:pPr>
            <w:r w:rsidRPr="00D3624C">
              <w:rPr>
                <w:sz w:val="20"/>
              </w:rPr>
              <w:t>Измененные коэффициенты отображены на главной панели у указателя мощности (коэффициент устройства подачи) и у указателя оборотов вентилятора (коэффициент вентилятора).</w:t>
            </w:r>
          </w:p>
        </w:tc>
      </w:tr>
      <w:tr w:rsidR="003E6078" w:rsidRPr="00D3624C"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019" w:right="114" w:hanging="721"/>
              <w:rPr>
                <w:rFonts w:cs="Calibri"/>
                <w:sz w:val="20"/>
                <w:szCs w:val="20"/>
              </w:rPr>
            </w:pPr>
            <w:r w:rsidRPr="00D3624C">
              <w:rPr>
                <w:b/>
                <w:sz w:val="20"/>
              </w:rPr>
              <w:t>3.1 Коэффициент вентилятора макс.</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975" w:right="88" w:hanging="2701"/>
              <w:rPr>
                <w:rFonts w:cs="Calibri"/>
                <w:sz w:val="20"/>
                <w:szCs w:val="20"/>
              </w:rPr>
            </w:pPr>
            <w:r w:rsidRPr="00D3624C">
              <w:rPr>
                <w:sz w:val="20"/>
              </w:rPr>
              <w:t>Эта функция отвечает за изменение оборотов вентилятора при штатной эксплуатации котла. Изменяется только значение максимальных оборотов.</w:t>
            </w:r>
          </w:p>
        </w:tc>
      </w:tr>
    </w:tbl>
    <w:p w:rsidR="003E6078" w:rsidRPr="00AA08B5" w:rsidRDefault="003E6078">
      <w:pPr>
        <w:rPr>
          <w:rFonts w:cs="Calibri"/>
          <w:sz w:val="20"/>
          <w:szCs w:val="20"/>
        </w:rPr>
        <w:sectPr w:rsidR="003E6078" w:rsidRPr="00AA08B5">
          <w:headerReference w:type="default" r:id="rId72"/>
          <w:footerReference w:type="default" r:id="rId73"/>
          <w:pgSz w:w="11910" w:h="16840"/>
          <w:pgMar w:top="660" w:right="420" w:bottom="280" w:left="500" w:header="0" w:footer="0" w:gutter="0"/>
          <w:cols w:space="708"/>
        </w:sectPr>
      </w:pPr>
    </w:p>
    <w:p w:rsidR="003E6078" w:rsidRPr="00AA08B5" w:rsidRDefault="003E6078">
      <w:pPr>
        <w:spacing w:before="1" w:line="80" w:lineRule="exact"/>
        <w:rPr>
          <w:sz w:val="8"/>
          <w:szCs w:val="8"/>
        </w:rPr>
      </w:pPr>
    </w:p>
    <w:tbl>
      <w:tblPr>
        <w:tblW w:w="0" w:type="auto"/>
        <w:tblInd w:w="106" w:type="dxa"/>
        <w:tblLayout w:type="fixed"/>
        <w:tblCellMar>
          <w:left w:w="0" w:type="dxa"/>
          <w:right w:w="0" w:type="dxa"/>
        </w:tblCellMar>
        <w:tblLook w:val="01E0"/>
      </w:tblPr>
      <w:tblGrid>
        <w:gridCol w:w="2405"/>
        <w:gridCol w:w="8366"/>
      </w:tblGrid>
      <w:tr w:rsidR="003E6078" w:rsidRPr="00E61D9A"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116"/>
              <w:rPr>
                <w:rFonts w:ascii="Arial Narrow" w:hAnsi="Arial Narrow" w:cs="Calibri"/>
                <w:sz w:val="20"/>
                <w:szCs w:val="20"/>
              </w:rPr>
            </w:pPr>
            <w:r w:rsidRPr="00E61D9A">
              <w:rPr>
                <w:rFonts w:ascii="Arial Narrow" w:hAnsi="Arial Narrow"/>
                <w:b/>
                <w:sz w:val="20"/>
              </w:rPr>
              <w:t>3.2 Коэффициент вентилятора мин.</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989" w:right="88" w:hanging="2715"/>
              <w:rPr>
                <w:rFonts w:ascii="Arial Narrow" w:hAnsi="Arial Narrow" w:cs="Calibri"/>
                <w:sz w:val="20"/>
                <w:szCs w:val="20"/>
              </w:rPr>
            </w:pPr>
            <w:r w:rsidRPr="00E61D9A">
              <w:rPr>
                <w:rFonts w:ascii="Arial Narrow" w:hAnsi="Arial Narrow"/>
                <w:sz w:val="20"/>
              </w:rPr>
              <w:t>Эта функция отвечает за изменение оборотов вентилятора при штатной эксплуатации котла. Изменяется только значение минимальных оборотов.</w:t>
            </w:r>
          </w:p>
        </w:tc>
      </w:tr>
      <w:tr w:rsidR="003E6078" w:rsidRPr="00E61D9A"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E61D9A">
            <w:pPr>
              <w:pStyle w:val="TableParagraph"/>
              <w:spacing w:before="55"/>
              <w:ind w:left="559" w:right="114" w:hanging="330"/>
              <w:rPr>
                <w:rFonts w:ascii="Arial Narrow" w:hAnsi="Arial Narrow" w:cs="Calibri"/>
                <w:sz w:val="20"/>
                <w:szCs w:val="20"/>
              </w:rPr>
            </w:pPr>
            <w:r w:rsidRPr="00E61D9A">
              <w:rPr>
                <w:rFonts w:ascii="Arial Narrow" w:hAnsi="Arial Narrow"/>
                <w:b/>
                <w:sz w:val="20"/>
              </w:rPr>
              <w:t>3.3 Мин. коэффициент устройства подачи</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706" w:right="88" w:hanging="492"/>
              <w:rPr>
                <w:rFonts w:ascii="Arial Narrow" w:hAnsi="Arial Narrow" w:cs="Calibri"/>
                <w:sz w:val="20"/>
                <w:szCs w:val="20"/>
              </w:rPr>
            </w:pPr>
            <w:r w:rsidRPr="00E61D9A">
              <w:rPr>
                <w:rFonts w:ascii="Arial Narrow" w:hAnsi="Arial Narrow"/>
                <w:sz w:val="20"/>
              </w:rPr>
              <w:t>Эта функция изменяет дозировку гранул, или же время работы устройств подачи, которое сохранено в сервисном меню. Вы изменяете время работы устройства подачи и его перерывы для минимальной мощности котла.</w:t>
            </w:r>
          </w:p>
        </w:tc>
      </w:tr>
      <w:tr w:rsidR="003E6078" w:rsidRPr="00E61D9A"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E61D9A">
            <w:pPr>
              <w:pStyle w:val="TableParagraph"/>
              <w:spacing w:before="55"/>
              <w:ind w:left="559" w:right="114" w:hanging="330"/>
              <w:rPr>
                <w:rFonts w:ascii="Arial Narrow" w:hAnsi="Arial Narrow" w:cs="Calibri"/>
                <w:sz w:val="20"/>
                <w:szCs w:val="20"/>
              </w:rPr>
            </w:pPr>
            <w:r w:rsidRPr="00E61D9A">
              <w:rPr>
                <w:rFonts w:ascii="Arial Narrow" w:hAnsi="Arial Narrow"/>
                <w:b/>
                <w:sz w:val="20"/>
              </w:rPr>
              <w:t>3.4 Макс. коэффициент устройства подачи</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690" w:right="88" w:hanging="476"/>
              <w:rPr>
                <w:rFonts w:ascii="Arial Narrow" w:hAnsi="Arial Narrow" w:cs="Calibri"/>
                <w:sz w:val="20"/>
                <w:szCs w:val="20"/>
              </w:rPr>
            </w:pPr>
            <w:r w:rsidRPr="00E61D9A">
              <w:rPr>
                <w:rFonts w:ascii="Arial Narrow" w:hAnsi="Arial Narrow"/>
                <w:sz w:val="20"/>
              </w:rPr>
              <w:t>Эта функция изменяет дозировку гранул, или же время работы устройств подачи, которое уложено в сервисном меню. Вы изменяете время работы устройства подачи и его перерывы для максимальной мощности котла.</w:t>
            </w:r>
          </w:p>
        </w:tc>
      </w:tr>
      <w:tr w:rsidR="003E6078" w:rsidRPr="00E61D9A" w:rsidTr="00D3624C">
        <w:trPr>
          <w:trHeight w:hRule="exact" w:val="775"/>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20" w:line="240" w:lineRule="exact"/>
              <w:rPr>
                <w:rFonts w:ascii="Arial Narrow" w:hAnsi="Arial Narrow"/>
                <w:sz w:val="24"/>
                <w:szCs w:val="24"/>
              </w:rPr>
            </w:pPr>
          </w:p>
          <w:p w:rsidR="003E6078" w:rsidRPr="00E61D9A" w:rsidRDefault="003E6078" w:rsidP="00D3624C">
            <w:pPr>
              <w:pStyle w:val="TableParagraph"/>
              <w:ind w:left="560"/>
              <w:rPr>
                <w:rFonts w:ascii="Arial Narrow" w:hAnsi="Arial Narrow" w:cs="Calibri"/>
                <w:sz w:val="20"/>
                <w:szCs w:val="20"/>
              </w:rPr>
            </w:pPr>
            <w:r w:rsidRPr="00E61D9A">
              <w:rPr>
                <w:rFonts w:ascii="Arial Narrow" w:hAnsi="Arial Narrow"/>
                <w:b/>
                <w:sz w:val="20"/>
              </w:rPr>
              <w:t>4. Ручной режим</w:t>
            </w:r>
          </w:p>
        </w:tc>
        <w:tc>
          <w:tcPr>
            <w:tcW w:w="836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37"/>
              <w:ind w:left="3369" w:right="88" w:hanging="2968"/>
              <w:rPr>
                <w:rFonts w:ascii="Arial Narrow" w:hAnsi="Arial Narrow" w:cs="Calibri"/>
                <w:sz w:val="20"/>
                <w:szCs w:val="20"/>
              </w:rPr>
            </w:pPr>
            <w:r w:rsidRPr="00E61D9A">
              <w:rPr>
                <w:rFonts w:ascii="Arial Narrow" w:hAnsi="Arial Narrow"/>
                <w:sz w:val="20"/>
              </w:rPr>
              <w:t>Здесь вы можете принудительно включить все электрические компоненты, подключенные к котлу, включая дополнительные устройства.</w:t>
            </w:r>
          </w:p>
        </w:tc>
      </w:tr>
    </w:tbl>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374"/>
        <w:gridCol w:w="7403"/>
        <w:gridCol w:w="984"/>
      </w:tblGrid>
      <w:tr w:rsidR="003E6078" w:rsidRPr="00E61D9A" w:rsidTr="00D3624C">
        <w:trPr>
          <w:trHeight w:hRule="exact" w:val="367"/>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678"/>
              <w:rPr>
                <w:rFonts w:ascii="Arial Narrow" w:hAnsi="Arial Narrow" w:cs="Calibri"/>
                <w:sz w:val="18"/>
                <w:szCs w:val="18"/>
              </w:rPr>
            </w:pPr>
            <w:r w:rsidRPr="00E61D9A">
              <w:rPr>
                <w:rFonts w:ascii="Arial Narrow" w:hAnsi="Arial Narrow"/>
                <w:b/>
                <w:sz w:val="18"/>
                <w:szCs w:val="18"/>
              </w:rPr>
              <w:t>5. Лямбда *</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329"/>
              <w:rPr>
                <w:rFonts w:ascii="Arial Narrow" w:hAnsi="Arial Narrow" w:cs="Calibri"/>
                <w:sz w:val="18"/>
                <w:szCs w:val="18"/>
              </w:rPr>
            </w:pPr>
            <w:r w:rsidRPr="00E61D9A">
              <w:rPr>
                <w:rFonts w:ascii="Arial Narrow" w:hAnsi="Arial Narrow"/>
                <w:sz w:val="18"/>
                <w:szCs w:val="18"/>
              </w:rPr>
              <w:t>Регуляция остаточного кислорода в котле с помощью лямбда-зонда.</w:t>
            </w:r>
          </w:p>
        </w:tc>
        <w:tc>
          <w:tcPr>
            <w:tcW w:w="984" w:type="dxa"/>
            <w:tcBorders>
              <w:top w:val="nil"/>
              <w:left w:val="single" w:sz="4" w:space="0" w:color="000000"/>
              <w:bottom w:val="single" w:sz="4" w:space="0" w:color="000000"/>
              <w:right w:val="nil"/>
            </w:tcBorders>
          </w:tcPr>
          <w:p w:rsidR="003E6078" w:rsidRPr="00E61D9A" w:rsidRDefault="003E6078">
            <w:pPr>
              <w:rPr>
                <w:rFonts w:ascii="Arial Narrow" w:hAnsi="Arial Narrow"/>
                <w:sz w:val="18"/>
                <w:szCs w:val="18"/>
              </w:rPr>
            </w:pPr>
          </w:p>
        </w:tc>
      </w:tr>
      <w:tr w:rsidR="003E6078" w:rsidRPr="00E61D9A" w:rsidTr="00D3624C">
        <w:trPr>
          <w:trHeight w:hRule="exact" w:val="857"/>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162"/>
              <w:rPr>
                <w:rFonts w:ascii="Arial Narrow" w:hAnsi="Arial Narrow" w:cs="Calibri"/>
                <w:sz w:val="18"/>
                <w:szCs w:val="18"/>
              </w:rPr>
            </w:pPr>
            <w:r w:rsidRPr="00E61D9A">
              <w:rPr>
                <w:rFonts w:ascii="Arial Narrow" w:hAnsi="Arial Narrow"/>
                <w:b/>
                <w:sz w:val="18"/>
                <w:szCs w:val="18"/>
              </w:rPr>
              <w:t>5.1 Время первой актуализации</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42" w:right="145" w:hanging="7"/>
              <w:jc w:val="center"/>
              <w:rPr>
                <w:rFonts w:ascii="Arial Narrow" w:hAnsi="Arial Narrow" w:cs="Calibri"/>
                <w:sz w:val="18"/>
                <w:szCs w:val="18"/>
              </w:rPr>
            </w:pPr>
            <w:r w:rsidRPr="00E61D9A">
              <w:rPr>
                <w:rFonts w:ascii="Arial Narrow" w:hAnsi="Arial Narrow"/>
                <w:sz w:val="18"/>
                <w:szCs w:val="18"/>
              </w:rPr>
              <w:t>Задержка первого регулирующего вмешательства. Во время этого периода ожидается на предварительный подогрев лямбда-зонда. После автоматического разжигания необходимо подождать примерно 5 минут, пока не произойдет стабилизация пламени, потом лямбда-зонд начнет изменять процесс сжигания.</w:t>
            </w:r>
          </w:p>
        </w:tc>
        <w:tc>
          <w:tcPr>
            <w:tcW w:w="98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253"/>
              <w:rPr>
                <w:rFonts w:ascii="Arial Narrow" w:hAnsi="Arial Narrow" w:cs="Calibri"/>
                <w:sz w:val="18"/>
                <w:szCs w:val="18"/>
              </w:rPr>
            </w:pPr>
            <w:r w:rsidRPr="00E61D9A">
              <w:rPr>
                <w:rFonts w:ascii="Arial Narrow" w:hAnsi="Arial Narrow"/>
                <w:sz w:val="18"/>
                <w:szCs w:val="18"/>
              </w:rPr>
              <w:t>5 минут</w:t>
            </w:r>
          </w:p>
        </w:tc>
      </w:tr>
      <w:tr w:rsidR="003E6078" w:rsidRPr="00E61D9A" w:rsidTr="00E61D9A">
        <w:trPr>
          <w:trHeight w:hRule="exact" w:val="720"/>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399"/>
              <w:rPr>
                <w:rFonts w:ascii="Arial Narrow" w:hAnsi="Arial Narrow" w:cs="Calibri"/>
                <w:sz w:val="18"/>
                <w:szCs w:val="18"/>
              </w:rPr>
            </w:pPr>
            <w:r w:rsidRPr="00E61D9A">
              <w:rPr>
                <w:rFonts w:ascii="Arial Narrow" w:hAnsi="Arial Narrow"/>
                <w:b/>
                <w:sz w:val="18"/>
                <w:szCs w:val="18"/>
              </w:rPr>
              <w:t>5.2 Время актуализации</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6"/>
              <w:ind w:left="122" w:right="124"/>
              <w:jc w:val="center"/>
              <w:rPr>
                <w:rFonts w:ascii="Arial Narrow" w:hAnsi="Arial Narrow" w:cs="Calibri"/>
                <w:sz w:val="18"/>
                <w:szCs w:val="18"/>
              </w:rPr>
            </w:pPr>
            <w:r w:rsidRPr="00E61D9A">
              <w:rPr>
                <w:rFonts w:ascii="Arial Narrow" w:hAnsi="Arial Narrow"/>
                <w:sz w:val="18"/>
                <w:szCs w:val="18"/>
              </w:rPr>
              <w:t>Период корректировки, как часто происходит регулирующее вмешательство и изменение О2 в котле.</w:t>
            </w:r>
          </w:p>
          <w:p w:rsidR="003E6078" w:rsidRPr="00E61D9A" w:rsidRDefault="003E6078" w:rsidP="00D3624C">
            <w:pPr>
              <w:pStyle w:val="TableParagraph"/>
              <w:ind w:left="120" w:right="126"/>
              <w:jc w:val="center"/>
              <w:rPr>
                <w:rFonts w:ascii="Arial Narrow" w:hAnsi="Arial Narrow" w:cs="Calibri"/>
                <w:sz w:val="18"/>
                <w:szCs w:val="18"/>
              </w:rPr>
            </w:pPr>
            <w:r w:rsidRPr="00E61D9A">
              <w:rPr>
                <w:rFonts w:ascii="Arial Narrow" w:hAnsi="Arial Narrow"/>
                <w:sz w:val="18"/>
                <w:szCs w:val="18"/>
              </w:rPr>
              <w:t>Рекомендованное время составляет 3-5 мин. Большая горелка, требуется большая продолжительность.</w:t>
            </w:r>
          </w:p>
        </w:tc>
        <w:tc>
          <w:tcPr>
            <w:tcW w:w="98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171"/>
              <w:rPr>
                <w:rFonts w:ascii="Arial Narrow" w:hAnsi="Arial Narrow" w:cs="Calibri"/>
                <w:sz w:val="18"/>
                <w:szCs w:val="18"/>
              </w:rPr>
            </w:pPr>
            <w:r w:rsidRPr="00E61D9A">
              <w:rPr>
                <w:rFonts w:ascii="Arial Narrow" w:hAnsi="Arial Narrow"/>
                <w:sz w:val="18"/>
                <w:szCs w:val="18"/>
              </w:rPr>
              <w:t>3-5 минут</w:t>
            </w:r>
          </w:p>
        </w:tc>
      </w:tr>
      <w:tr w:rsidR="003E6078" w:rsidRPr="00E61D9A" w:rsidTr="00D3624C">
        <w:trPr>
          <w:trHeight w:hRule="exact" w:val="848"/>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430"/>
              <w:rPr>
                <w:rFonts w:ascii="Arial Narrow" w:hAnsi="Arial Narrow" w:cs="Calibri"/>
                <w:sz w:val="18"/>
                <w:szCs w:val="18"/>
              </w:rPr>
            </w:pPr>
            <w:r w:rsidRPr="00E61D9A">
              <w:rPr>
                <w:rFonts w:ascii="Arial Narrow" w:hAnsi="Arial Narrow"/>
                <w:b/>
                <w:sz w:val="18"/>
                <w:szCs w:val="18"/>
              </w:rPr>
              <w:t>5.3 Кислородный скачок</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498" w:right="346" w:hanging="159"/>
              <w:rPr>
                <w:rFonts w:ascii="Arial Narrow" w:hAnsi="Arial Narrow" w:cs="Calibri"/>
                <w:sz w:val="18"/>
                <w:szCs w:val="18"/>
              </w:rPr>
            </w:pPr>
            <w:r w:rsidRPr="00E61D9A">
              <w:rPr>
                <w:rFonts w:ascii="Arial Narrow" w:hAnsi="Arial Narrow"/>
                <w:sz w:val="18"/>
                <w:szCs w:val="18"/>
              </w:rPr>
              <w:t>Корректировочный фактор для дозировки гранул в %. Насколько большое 1-е регулирующее вмешательство в подачу гранул. Регуляция будет происходить согласно настроенному времени в функции Время актуализации.</w:t>
            </w:r>
          </w:p>
        </w:tc>
        <w:tc>
          <w:tcPr>
            <w:tcW w:w="98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343" w:right="344"/>
              <w:jc w:val="center"/>
              <w:rPr>
                <w:rFonts w:ascii="Arial Narrow" w:hAnsi="Arial Narrow" w:cs="Calibri"/>
                <w:sz w:val="18"/>
                <w:szCs w:val="18"/>
              </w:rPr>
            </w:pPr>
            <w:r w:rsidRPr="00E61D9A">
              <w:rPr>
                <w:rFonts w:ascii="Arial Narrow" w:hAnsi="Arial Narrow"/>
                <w:sz w:val="18"/>
                <w:szCs w:val="18"/>
              </w:rPr>
              <w:t>2%</w:t>
            </w:r>
          </w:p>
        </w:tc>
      </w:tr>
      <w:tr w:rsidR="003E6078" w:rsidRPr="00E61D9A" w:rsidTr="00D3624C">
        <w:trPr>
          <w:trHeight w:hRule="exact" w:val="703"/>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347"/>
              <w:rPr>
                <w:rFonts w:ascii="Arial Narrow" w:hAnsi="Arial Narrow" w:cs="Calibri"/>
                <w:sz w:val="18"/>
                <w:szCs w:val="18"/>
              </w:rPr>
            </w:pPr>
            <w:r w:rsidRPr="00E61D9A">
              <w:rPr>
                <w:rFonts w:ascii="Arial Narrow" w:hAnsi="Arial Narrow"/>
                <w:b/>
                <w:sz w:val="18"/>
                <w:szCs w:val="18"/>
              </w:rPr>
              <w:t>5.4 Скачок вентилятора</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58" w:firstLine="88"/>
              <w:rPr>
                <w:rFonts w:ascii="Arial Narrow" w:hAnsi="Arial Narrow" w:cs="Calibri"/>
                <w:sz w:val="18"/>
                <w:szCs w:val="18"/>
              </w:rPr>
            </w:pPr>
            <w:r w:rsidRPr="00E61D9A">
              <w:rPr>
                <w:rFonts w:ascii="Arial Narrow" w:hAnsi="Arial Narrow"/>
                <w:sz w:val="18"/>
                <w:szCs w:val="18"/>
              </w:rPr>
              <w:t>Корректировочный фактор для оборотов вентилятора в %. Насколько большое 1-е регулирующее вмешательство в обороты вентилятора. Регуляция будет происходить согласно настроенному времени в функции Время актуализации.</w:t>
            </w:r>
          </w:p>
        </w:tc>
        <w:tc>
          <w:tcPr>
            <w:tcW w:w="98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343" w:right="344"/>
              <w:jc w:val="center"/>
              <w:rPr>
                <w:rFonts w:ascii="Arial Narrow" w:hAnsi="Arial Narrow" w:cs="Calibri"/>
                <w:sz w:val="18"/>
                <w:szCs w:val="18"/>
              </w:rPr>
            </w:pPr>
            <w:r w:rsidRPr="00E61D9A">
              <w:rPr>
                <w:rFonts w:ascii="Arial Narrow" w:hAnsi="Arial Narrow"/>
                <w:sz w:val="18"/>
                <w:szCs w:val="18"/>
              </w:rPr>
              <w:t>2%</w:t>
            </w:r>
          </w:p>
        </w:tc>
      </w:tr>
      <w:tr w:rsidR="003E6078" w:rsidRPr="00E61D9A" w:rsidTr="00E61D9A">
        <w:trPr>
          <w:trHeight w:hRule="exact" w:val="565"/>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748"/>
              <w:rPr>
                <w:rFonts w:ascii="Arial Narrow" w:hAnsi="Arial Narrow" w:cs="Calibri"/>
                <w:sz w:val="18"/>
                <w:szCs w:val="18"/>
              </w:rPr>
            </w:pPr>
            <w:r w:rsidRPr="00E61D9A">
              <w:rPr>
                <w:rFonts w:ascii="Arial Narrow" w:hAnsi="Arial Narrow"/>
                <w:b/>
                <w:sz w:val="18"/>
                <w:szCs w:val="18"/>
              </w:rPr>
              <w:t>5.5 Сумма</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020" w:hanging="1489"/>
              <w:rPr>
                <w:rFonts w:ascii="Arial Narrow" w:hAnsi="Arial Narrow" w:cs="Calibri"/>
                <w:sz w:val="18"/>
                <w:szCs w:val="18"/>
              </w:rPr>
            </w:pPr>
            <w:r w:rsidRPr="00E61D9A">
              <w:rPr>
                <w:rFonts w:ascii="Arial Narrow" w:hAnsi="Arial Narrow"/>
                <w:sz w:val="18"/>
                <w:szCs w:val="18"/>
              </w:rPr>
              <w:t>Корректировочный фактор (кислородный скачок, скачок вентилятора) должен суммироваться при каждом Времени актуализации вплоть до достижения заданного О2?</w:t>
            </w:r>
          </w:p>
        </w:tc>
        <w:tc>
          <w:tcPr>
            <w:tcW w:w="98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323"/>
              <w:rPr>
                <w:rFonts w:ascii="Arial Narrow" w:hAnsi="Arial Narrow" w:cs="Calibri"/>
                <w:sz w:val="18"/>
                <w:szCs w:val="18"/>
              </w:rPr>
            </w:pPr>
            <w:r w:rsidRPr="00E61D9A">
              <w:rPr>
                <w:rFonts w:ascii="Arial Narrow" w:hAnsi="Arial Narrow"/>
                <w:sz w:val="18"/>
                <w:szCs w:val="18"/>
              </w:rPr>
              <w:t>Да</w:t>
            </w:r>
          </w:p>
        </w:tc>
      </w:tr>
      <w:tr w:rsidR="003E6078" w:rsidRPr="00E61D9A" w:rsidTr="00E61D9A">
        <w:trPr>
          <w:trHeight w:hRule="exact" w:val="2063"/>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8" w:line="18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541"/>
              <w:rPr>
                <w:rFonts w:ascii="Arial Narrow" w:hAnsi="Arial Narrow" w:cs="Calibri"/>
                <w:sz w:val="18"/>
                <w:szCs w:val="18"/>
              </w:rPr>
            </w:pPr>
            <w:r w:rsidRPr="00E61D9A">
              <w:rPr>
                <w:rFonts w:ascii="Arial Narrow" w:hAnsi="Arial Narrow"/>
                <w:b/>
                <w:sz w:val="18"/>
                <w:szCs w:val="18"/>
              </w:rPr>
              <w:t>5.6 Мин. изменение</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3"/>
              <w:ind w:left="188" w:right="188" w:hanging="12"/>
              <w:jc w:val="center"/>
              <w:rPr>
                <w:rFonts w:ascii="Arial Narrow" w:hAnsi="Arial Narrow" w:cs="Calibri"/>
                <w:sz w:val="18"/>
                <w:szCs w:val="18"/>
              </w:rPr>
            </w:pPr>
            <w:r w:rsidRPr="00E61D9A">
              <w:rPr>
                <w:rFonts w:ascii="Arial Narrow" w:hAnsi="Arial Narrow" w:cs="Calibri"/>
                <w:sz w:val="18"/>
                <w:szCs w:val="18"/>
              </w:rPr>
              <w:t>Настройте нижний уровень диапазона корректировки</w:t>
            </w:r>
            <w:r w:rsidRPr="00E61D9A">
              <w:rPr>
                <w:rFonts w:ascii="Arial Narrow" w:hAnsi="Arial Narrow"/>
                <w:sz w:val="18"/>
                <w:szCs w:val="18"/>
              </w:rPr>
              <w:t>. Блок при стремлении достичь требуемого О2 не пойдет ниже этого лимита. Если активирована функция Сумма. В случае, когда Лямбда-зонд вмешивается в работу внешнего устройства подачи и вентилятора до такой степени, что уменьшает максимальную мощность котла, потом настроенное в этой функции значение слишком высокое. Необходимо, чтобы она была ближе к 0 % так, чтобы Лямбда-зонд не мог настолько вмешиваться в мощность котла.</w:t>
            </w:r>
          </w:p>
          <w:p w:rsidR="003E6078" w:rsidRPr="00E61D9A" w:rsidRDefault="003E6078" w:rsidP="00D3624C">
            <w:pPr>
              <w:pStyle w:val="TableParagraph"/>
              <w:ind w:left="116" w:right="126"/>
              <w:jc w:val="center"/>
              <w:rPr>
                <w:rFonts w:ascii="Arial Narrow" w:hAnsi="Arial Narrow" w:cs="Calibri"/>
                <w:sz w:val="18"/>
                <w:szCs w:val="18"/>
              </w:rPr>
            </w:pPr>
            <w:r w:rsidRPr="00E61D9A">
              <w:rPr>
                <w:rFonts w:ascii="Arial Narrow" w:hAnsi="Arial Narrow"/>
                <w:sz w:val="18"/>
                <w:szCs w:val="18"/>
              </w:rPr>
              <w:t>Лямбда-зонд должен только корректировать пламя, а не поддерживать установленное значение неиспользованного кислорода в котле принужденным уменьшением или увеличением мощности котла.</w:t>
            </w:r>
          </w:p>
        </w:tc>
        <w:tc>
          <w:tcPr>
            <w:tcW w:w="98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8" w:line="18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282"/>
              <w:rPr>
                <w:rFonts w:ascii="Arial Narrow" w:hAnsi="Arial Narrow" w:cs="Calibri"/>
                <w:sz w:val="18"/>
                <w:szCs w:val="18"/>
              </w:rPr>
            </w:pPr>
            <w:r w:rsidRPr="00E61D9A">
              <w:rPr>
                <w:rFonts w:ascii="Arial Narrow" w:hAnsi="Arial Narrow"/>
                <w:sz w:val="18"/>
                <w:szCs w:val="18"/>
              </w:rPr>
              <w:t>-10%</w:t>
            </w:r>
          </w:p>
        </w:tc>
      </w:tr>
      <w:tr w:rsidR="003E6078" w:rsidRPr="00E61D9A" w:rsidTr="00E61D9A">
        <w:trPr>
          <w:trHeight w:hRule="exact" w:val="1882"/>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line="11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522"/>
              <w:rPr>
                <w:rFonts w:ascii="Arial Narrow" w:hAnsi="Arial Narrow" w:cs="Calibri"/>
                <w:sz w:val="18"/>
                <w:szCs w:val="18"/>
              </w:rPr>
            </w:pPr>
            <w:r w:rsidRPr="00E61D9A">
              <w:rPr>
                <w:rFonts w:ascii="Arial Narrow" w:hAnsi="Arial Narrow"/>
                <w:b/>
                <w:sz w:val="18"/>
                <w:szCs w:val="18"/>
              </w:rPr>
              <w:t>5.7 Макс. изменение</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50" w:right="261"/>
              <w:jc w:val="center"/>
              <w:rPr>
                <w:rFonts w:ascii="Arial Narrow" w:hAnsi="Arial Narrow" w:cs="Calibri"/>
                <w:sz w:val="18"/>
                <w:szCs w:val="18"/>
              </w:rPr>
            </w:pPr>
            <w:r w:rsidRPr="00E61D9A">
              <w:rPr>
                <w:rFonts w:ascii="Arial Narrow" w:hAnsi="Arial Narrow" w:cs="Calibri"/>
                <w:sz w:val="18"/>
                <w:szCs w:val="18"/>
              </w:rPr>
              <w:t>Настройте верхний уровень диапазона корректировки</w:t>
            </w:r>
            <w:r w:rsidRPr="00E61D9A">
              <w:rPr>
                <w:rFonts w:ascii="Arial Narrow" w:hAnsi="Arial Narrow"/>
                <w:sz w:val="18"/>
                <w:szCs w:val="18"/>
              </w:rPr>
              <w:t>. Блок при стремлении достичь требуемого О2 не пойдет выше этого лимита. Если активирована функция Сумма.</w:t>
            </w:r>
          </w:p>
          <w:p w:rsidR="003E6078" w:rsidRPr="00E61D9A" w:rsidRDefault="003E6078" w:rsidP="00D3624C">
            <w:pPr>
              <w:pStyle w:val="TableParagraph"/>
              <w:ind w:left="217" w:right="218" w:hanging="11"/>
              <w:jc w:val="center"/>
              <w:rPr>
                <w:rFonts w:ascii="Arial Narrow" w:hAnsi="Arial Narrow" w:cs="Calibri"/>
                <w:sz w:val="18"/>
                <w:szCs w:val="18"/>
              </w:rPr>
            </w:pPr>
            <w:r w:rsidRPr="00E61D9A">
              <w:rPr>
                <w:rFonts w:ascii="Arial Narrow" w:hAnsi="Arial Narrow"/>
                <w:sz w:val="18"/>
                <w:szCs w:val="18"/>
              </w:rPr>
              <w:t>В случае, когда Лямбда-зонд вмешивается в работу внешнего устройства подачи и вентилятора до такой степени, что уменьшает максимальную мощность котла, потом настроенное в этой функции значение слишком высокое. Необходимо, чтобы она была ближе к 0 % так, чтобы Лямбда-зонд не мог настолько вмешиваться в мощность котла. Лямбда-зонд должен только корректировать пламя, а не поддерживать установленное значение неиспользованного кислорода в котле принужденным уменьшением или увеличением мощности котла.</w:t>
            </w:r>
          </w:p>
        </w:tc>
        <w:tc>
          <w:tcPr>
            <w:tcW w:w="98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line="11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263"/>
              <w:rPr>
                <w:rFonts w:ascii="Arial Narrow" w:hAnsi="Arial Narrow" w:cs="Calibri"/>
                <w:sz w:val="18"/>
                <w:szCs w:val="18"/>
              </w:rPr>
            </w:pPr>
            <w:r w:rsidRPr="00E61D9A">
              <w:rPr>
                <w:rFonts w:ascii="Arial Narrow" w:hAnsi="Arial Narrow"/>
                <w:sz w:val="18"/>
                <w:szCs w:val="18"/>
              </w:rPr>
              <w:t>+10%</w:t>
            </w:r>
          </w:p>
        </w:tc>
      </w:tr>
      <w:tr w:rsidR="003E6078" w:rsidRPr="00E61D9A" w:rsidTr="00E61D9A">
        <w:trPr>
          <w:trHeight w:hRule="exact" w:val="1834"/>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8" w:line="18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452"/>
              <w:rPr>
                <w:rFonts w:ascii="Arial Narrow" w:hAnsi="Arial Narrow" w:cs="Calibri"/>
                <w:sz w:val="18"/>
                <w:szCs w:val="18"/>
              </w:rPr>
            </w:pPr>
            <w:r w:rsidRPr="00E61D9A">
              <w:rPr>
                <w:rFonts w:ascii="Arial Narrow" w:hAnsi="Arial Narrow"/>
                <w:b/>
                <w:sz w:val="18"/>
                <w:szCs w:val="18"/>
              </w:rPr>
              <w:t>5.8 Лямбда 100 %</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21" w:right="129" w:firstLine="4"/>
              <w:jc w:val="center"/>
              <w:rPr>
                <w:rFonts w:ascii="Arial Narrow" w:hAnsi="Arial Narrow" w:cs="Calibri"/>
                <w:sz w:val="18"/>
                <w:szCs w:val="18"/>
              </w:rPr>
            </w:pPr>
            <w:r w:rsidRPr="00E61D9A">
              <w:rPr>
                <w:rFonts w:ascii="Arial Narrow" w:hAnsi="Arial Narrow"/>
                <w:sz w:val="18"/>
                <w:szCs w:val="18"/>
              </w:rPr>
              <w:t>Требуемый О2 в % для максимальной мощности котла. Помните, что сам лямбда-зонд имеет определенную погрешность измеренных значений, которая составляет + - 1%. Т.е. блок управления котла способен поддерживать требуемый кислород в котле в пределах 1 - 1 % от установленного значения. Мы также говорим о среднем значении поддерживаемого кислорода в котле на протяжении всего времени его работы. Кратковременные отклонения кислорода от установленного значения являются совершенно нормальными с учетом таких внешних факторов, как изменения тяги дымовой трубы, выполнение очистки</w:t>
            </w:r>
          </w:p>
          <w:p w:rsidR="003E6078" w:rsidRPr="00E61D9A" w:rsidRDefault="003E6078" w:rsidP="00D3624C">
            <w:pPr>
              <w:pStyle w:val="TableParagraph"/>
              <w:ind w:left="122" w:right="126"/>
              <w:jc w:val="center"/>
              <w:rPr>
                <w:rFonts w:ascii="Arial Narrow" w:hAnsi="Arial Narrow" w:cs="Calibri"/>
                <w:sz w:val="18"/>
                <w:szCs w:val="18"/>
              </w:rPr>
            </w:pPr>
            <w:r w:rsidRPr="00E61D9A">
              <w:rPr>
                <w:rFonts w:ascii="Arial Narrow" w:hAnsi="Arial Narrow"/>
                <w:sz w:val="18"/>
                <w:szCs w:val="18"/>
              </w:rPr>
              <w:t>горелки увеличением оборотов вентилятора (функция Очистка горелки в Главных настройках) и т.д.</w:t>
            </w:r>
          </w:p>
        </w:tc>
        <w:tc>
          <w:tcPr>
            <w:tcW w:w="98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4" w:line="14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152" w:right="152" w:hanging="2"/>
              <w:jc w:val="center"/>
              <w:rPr>
                <w:rFonts w:ascii="Arial Narrow" w:hAnsi="Arial Narrow" w:cs="Calibri"/>
                <w:sz w:val="18"/>
                <w:szCs w:val="18"/>
              </w:rPr>
            </w:pPr>
            <w:r w:rsidRPr="00E61D9A">
              <w:rPr>
                <w:rFonts w:ascii="Arial Narrow" w:hAnsi="Arial Narrow"/>
                <w:sz w:val="18"/>
                <w:szCs w:val="18"/>
              </w:rPr>
              <w:t>В зависимости от размера горелки</w:t>
            </w:r>
          </w:p>
        </w:tc>
      </w:tr>
      <w:tr w:rsidR="003E6078" w:rsidRPr="00E61D9A" w:rsidTr="00E61D9A">
        <w:trPr>
          <w:trHeight w:hRule="exact" w:val="1979"/>
        </w:trPr>
        <w:tc>
          <w:tcPr>
            <w:tcW w:w="237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before="8" w:line="260" w:lineRule="exact"/>
              <w:rPr>
                <w:rFonts w:ascii="Arial Narrow" w:hAnsi="Arial Narrow"/>
                <w:sz w:val="18"/>
                <w:szCs w:val="18"/>
              </w:rPr>
            </w:pPr>
          </w:p>
          <w:p w:rsidR="003E6078" w:rsidRPr="00E61D9A" w:rsidRDefault="003E6078" w:rsidP="00D3624C">
            <w:pPr>
              <w:pStyle w:val="TableParagraph"/>
              <w:ind w:left="553"/>
              <w:rPr>
                <w:rFonts w:ascii="Arial Narrow" w:hAnsi="Arial Narrow" w:cs="Calibri"/>
                <w:sz w:val="18"/>
                <w:szCs w:val="18"/>
              </w:rPr>
            </w:pPr>
            <w:r w:rsidRPr="00E61D9A">
              <w:rPr>
                <w:rFonts w:ascii="Arial Narrow" w:hAnsi="Arial Narrow"/>
                <w:b/>
                <w:sz w:val="18"/>
                <w:szCs w:val="18"/>
              </w:rPr>
              <w:t>5.9 Лямбда 1%</w:t>
            </w:r>
          </w:p>
        </w:tc>
        <w:tc>
          <w:tcPr>
            <w:tcW w:w="7403"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272" w:right="277" w:hanging="2"/>
              <w:jc w:val="center"/>
              <w:rPr>
                <w:rFonts w:ascii="Arial Narrow" w:hAnsi="Arial Narrow" w:cs="Calibri"/>
                <w:sz w:val="18"/>
                <w:szCs w:val="18"/>
              </w:rPr>
            </w:pPr>
            <w:r w:rsidRPr="00E61D9A">
              <w:rPr>
                <w:rFonts w:ascii="Arial Narrow" w:hAnsi="Arial Narrow"/>
                <w:sz w:val="18"/>
                <w:szCs w:val="18"/>
              </w:rPr>
              <w:t>Требуемый О2 в % для минимальной мощности котла. Т.е. блок управления котла способен поддерживать требуемый кислород в котле в пределах 1 - 1 % от установленного значения. Мы также говорим о среднем значении поддерживаемого кислорода в котле на протяжении всего времени его работы.</w:t>
            </w:r>
          </w:p>
          <w:p w:rsidR="003E6078" w:rsidRPr="00E61D9A" w:rsidRDefault="003E6078" w:rsidP="00D3624C">
            <w:pPr>
              <w:pStyle w:val="TableParagraph"/>
              <w:ind w:left="212" w:right="220"/>
              <w:jc w:val="center"/>
              <w:rPr>
                <w:rFonts w:ascii="Arial Narrow" w:hAnsi="Arial Narrow" w:cs="Calibri"/>
                <w:sz w:val="18"/>
                <w:szCs w:val="18"/>
              </w:rPr>
            </w:pPr>
            <w:r w:rsidRPr="00E61D9A">
              <w:rPr>
                <w:rFonts w:ascii="Arial Narrow" w:hAnsi="Arial Narrow"/>
                <w:sz w:val="18"/>
                <w:szCs w:val="18"/>
              </w:rPr>
              <w:t>Кратковременные отклонения кислорода от установленного значения являются совершенно нормальными с учетом таких внешних факторов, как изменения тяги дымовой трубы, выполнение очистки горелки увеличением оборотов вентилятора (функция Очистка горелки в Главных настройках) и т.д.</w:t>
            </w:r>
          </w:p>
        </w:tc>
        <w:tc>
          <w:tcPr>
            <w:tcW w:w="984"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before="3" w:line="220" w:lineRule="exact"/>
              <w:rPr>
                <w:rFonts w:ascii="Arial Narrow" w:hAnsi="Arial Narrow"/>
                <w:sz w:val="18"/>
                <w:szCs w:val="18"/>
              </w:rPr>
            </w:pPr>
          </w:p>
          <w:p w:rsidR="003E6078" w:rsidRPr="00E61D9A" w:rsidRDefault="003E6078" w:rsidP="00D3624C">
            <w:pPr>
              <w:pStyle w:val="TableParagraph"/>
              <w:ind w:left="152" w:right="152" w:hanging="2"/>
              <w:jc w:val="center"/>
              <w:rPr>
                <w:rFonts w:ascii="Arial Narrow" w:hAnsi="Arial Narrow" w:cs="Calibri"/>
                <w:sz w:val="18"/>
                <w:szCs w:val="18"/>
              </w:rPr>
            </w:pPr>
            <w:r w:rsidRPr="00E61D9A">
              <w:rPr>
                <w:rFonts w:ascii="Arial Narrow" w:hAnsi="Arial Narrow"/>
                <w:sz w:val="18"/>
                <w:szCs w:val="18"/>
              </w:rPr>
              <w:t>В зависимости от размера горелки</w:t>
            </w:r>
          </w:p>
        </w:tc>
      </w:tr>
    </w:tbl>
    <w:p w:rsidR="003E6078" w:rsidRPr="00E61D9A" w:rsidRDefault="003E6078">
      <w:pPr>
        <w:pStyle w:val="BodyText"/>
        <w:numPr>
          <w:ilvl w:val="0"/>
          <w:numId w:val="21"/>
        </w:numPr>
        <w:tabs>
          <w:tab w:val="left" w:pos="364"/>
        </w:tabs>
        <w:spacing w:line="243" w:lineRule="exact"/>
        <w:ind w:hanging="143"/>
      </w:pPr>
      <w:r w:rsidRPr="00AA08B5">
        <w:t>Подключение Лямбда-зонда к одному из RS выходов данных на внешнем цоколе.</w:t>
      </w:r>
    </w:p>
    <w:p w:rsidR="003E6078" w:rsidRDefault="003E6078" w:rsidP="00E61D9A">
      <w:pPr>
        <w:pStyle w:val="BodyText"/>
        <w:tabs>
          <w:tab w:val="left" w:pos="364"/>
        </w:tabs>
        <w:spacing w:line="243" w:lineRule="exact"/>
        <w:rPr>
          <w:lang w:val="cs-CZ"/>
        </w:rPr>
      </w:pPr>
    </w:p>
    <w:p w:rsidR="003E6078" w:rsidRPr="00AA08B5" w:rsidRDefault="003E6078" w:rsidP="00E61D9A">
      <w:pPr>
        <w:pStyle w:val="BodyText"/>
        <w:tabs>
          <w:tab w:val="left" w:pos="364"/>
        </w:tabs>
        <w:spacing w:line="243" w:lineRule="exact"/>
      </w:pPr>
    </w:p>
    <w:p w:rsidR="003E6078" w:rsidRPr="00AA08B5" w:rsidRDefault="003E6078">
      <w:pPr>
        <w:spacing w:before="3" w:line="200" w:lineRule="exact"/>
        <w:rPr>
          <w:sz w:val="20"/>
          <w:szCs w:val="20"/>
        </w:rPr>
      </w:pPr>
    </w:p>
    <w:p w:rsidR="003E6078" w:rsidRPr="00AA08B5" w:rsidRDefault="003E6078">
      <w:pPr>
        <w:spacing w:line="200" w:lineRule="exact"/>
        <w:rPr>
          <w:sz w:val="20"/>
          <w:szCs w:val="20"/>
        </w:rPr>
        <w:sectPr w:rsidR="003E6078" w:rsidRPr="00AA08B5">
          <w:headerReference w:type="default" r:id="rId74"/>
          <w:footerReference w:type="default" r:id="rId75"/>
          <w:pgSz w:w="11910" w:h="16840"/>
          <w:pgMar w:top="620" w:right="420" w:bottom="280" w:left="500" w:header="0" w:footer="0" w:gutter="0"/>
          <w:cols w:space="708"/>
        </w:sectPr>
      </w:pPr>
    </w:p>
    <w:p w:rsidR="003E6078" w:rsidRPr="00AA08B5" w:rsidRDefault="003E6078">
      <w:pPr>
        <w:spacing w:before="1" w:line="100" w:lineRule="exact"/>
        <w:rPr>
          <w:sz w:val="10"/>
          <w:szCs w:val="10"/>
        </w:rPr>
      </w:pPr>
    </w:p>
    <w:p w:rsidR="003E6078" w:rsidRPr="00AA08B5" w:rsidRDefault="003E6078">
      <w:pPr>
        <w:spacing w:line="200" w:lineRule="exact"/>
        <w:rPr>
          <w:sz w:val="20"/>
          <w:szCs w:val="20"/>
        </w:rPr>
      </w:pPr>
    </w:p>
    <w:p w:rsidR="003E6078" w:rsidRPr="00AA08B5" w:rsidRDefault="003E6078" w:rsidP="00197882">
      <w:pPr>
        <w:pStyle w:val="Heading6"/>
        <w:ind w:left="660" w:hanging="182"/>
        <w:rPr>
          <w:rFonts w:cs="Calibri"/>
          <w:b w:val="0"/>
          <w:bCs w:val="0"/>
        </w:rPr>
      </w:pPr>
      <w:r>
        <w:rPr>
          <w:noProof/>
          <w:lang w:val="cs-CZ" w:eastAsia="cs-CZ"/>
        </w:rPr>
        <w:pict>
          <v:group id="Group 887" o:spid="_x0000_s1466" style="position:absolute;left:0;text-align:left;margin-left:30.5pt;margin-top:.45pt;width:491.15pt;height:99pt;z-index:-251749888;mso-position-horizontal-relative:page" coordorigin="601,428" coordsize="9823,1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">
            <v:group id="Group 897" o:spid="_x0000_s1467" style="position:absolute;left:607;top:443;width:9811;height:2" coordorigin="607,443" coordsize="9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898" o:spid="_x0000_s1468" style="position:absolute;left:607;top:443;width:9811;height: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AsIA&#10;AADdAAAADwAAAGRycy9kb3ducmV2LnhtbERPzYrCMBC+L/gOYQRva6oru1qN4gqC7k27DzA0Y1tN&#10;JqWJtX17IyzsbT6+31ltOmtES42vHCuYjBMQxLnTFRcKfrP9+xyED8gajWNS0JOHzXrwtsJUuwef&#10;qD2HQsQQ9ikqKEOoUyl9XpJFP3Y1ceQurrEYImwKqRt8xHBr5DRJPqXFimNDiTXtSspv57tVYOjj&#10;Z3cy/f7aZ5TdvyfHtl8clRoNu+0SRKAu/Iv/3Acd58++ZvD6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wcCwgAAAN0AAAAPAAAAAAAAAAAAAAAAAJgCAABkcnMvZG93&#10;bnJldi54bWxQSwUGAAAAAAQABAD1AAAAhwMAAAAA&#10;" path="m,l9811,e" filled="f" strokeweight=".58pt">
                <v:path arrowok="t" o:connecttype="custom" o:connectlocs="0,0;9811,0" o:connectangles="0,0"/>
              </v:shape>
            </v:group>
            <v:group id="Group 895" o:spid="_x0000_s1469" style="position:absolute;left:612;top:434;width:2;height:1107" coordorigin="612,434" coordsize="2,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896" o:spid="_x0000_s1470" style="position:absolute;left:612;top:434;width:2;height:1107;visibility:visible;mso-wrap-style:square;v-text-anchor:top" coordsize="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PUMQA&#10;AADdAAAADwAAAGRycy9kb3ducmV2LnhtbERPS2vCQBC+F/wPywje6kYrGqKrBEEqQi2+Dt6G7JgE&#10;s7Mxu2r8991Cobf5+J4zW7SmEg9qXGlZwaAfgSDOrC45V3A8rN5jEM4ja6wsk4IXOVjMO28zTLR9&#10;8o4ee5+LEMIuQQWF93UipcsKMuj6tiYO3MU2Bn2ATS51g88Qbio5jKKxNFhyaCiwpmVB2XV/Nwpc&#10;Otzy1znlWxzvPreT06b++L4p1eu26RSEp9b/i//cax3mjyZj+P0mn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Az1DEAAAA3QAAAA8AAAAAAAAAAAAAAAAAmAIAAGRycy9k&#10;b3ducmV2LnhtbFBLBQYAAAAABAAEAPUAAACJAwAAAAA=&#10;" path="m,l,1106e" filled="f" strokeweight=".58pt">
                <v:path arrowok="t" o:connecttype="custom" o:connectlocs="0,434;0,1540" o:connectangles="0,0"/>
              </v:shape>
            </v:group>
            <v:group id="Group 893" o:spid="_x0000_s1471" style="position:absolute;left:607;top:1545;width:9811;height:2" coordorigin="607,1545" coordsize="9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894" o:spid="_x0000_s1472" style="position:absolute;left:607;top:1545;width:9811;height: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NB8UA&#10;AADdAAAADwAAAGRycy9kb3ducmV2LnhtbESPQW/CMAyF75P2HyJP2m2kbBODQkAbEtLgBt0PsBrT&#10;dkucqgml/ffzAYmbrff83ufVZvBO9dTFJrCB6SQDRVwG23Bl4KfYvcxBxYRs0QUmAyNF2KwfH1aY&#10;23DlI/WnVCkJ4ZijgTqlNtc6ljV5jJPQEot2Dp3HJGtXadvhVcK9069ZNtMeG5aGGlva1lT+nS7e&#10;gKO3w/boxt3vWFBx+Zru+3GxN+b5afhcgko0pLv5dv1tBf/9Q3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g0HxQAAAN0AAAAPAAAAAAAAAAAAAAAAAJgCAABkcnMv&#10;ZG93bnJldi54bWxQSwUGAAAAAAQABAD1AAAAigMAAAAA&#10;" path="m,l9811,e" filled="f" strokeweight=".58pt">
                <v:path arrowok="t" o:connecttype="custom" o:connectlocs="0,0;9811,0" o:connectangles="0,0"/>
              </v:shape>
            </v:group>
            <v:group id="Group 891" o:spid="_x0000_s1473" style="position:absolute;left:3017;top:443;width:2;height:1097" coordorigin="3017,443" coordsize="2,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892" o:spid="_x0000_s1474" style="position:absolute;left:3017;top:443;width:2;height:1097;visibility:visible;mso-wrap-style:square;v-text-anchor:top" coordsize="2,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REscA&#10;AADdAAAADwAAAGRycy9kb3ducmV2LnhtbESPQUsDMRCF74L/IYzgzWYtKmXbtFRBFEVKt9r2OGzG&#10;zdbNZEliu/575yB4m+G9ee+b2WLwnTpSTG1gA9ejAhRxHWzLjYH3zePVBFTKyBa7wGTghxIs5udn&#10;MyxtOPGajlVulIRwKtGAy7kvtU61I49pFHpi0T5D9JhljY22EU8S7js9Loo77bFlaXDY04Oj+qv6&#10;9gbSOMXbt0P1cth/PG3d/W71urQrYy4vhuUUVKYh/5v/rp+t4N9M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kkRLHAAAA3QAAAA8AAAAAAAAAAAAAAAAAmAIAAGRy&#10;cy9kb3ducmV2LnhtbFBLBQYAAAAABAAEAPUAAACMAwAAAAA=&#10;" path="m,l,1097e" filled="f" strokeweight=".58pt">
                <v:path arrowok="t" o:connecttype="custom" o:connectlocs="0,443;0,1540" o:connectangles="0,0"/>
              </v:shape>
            </v:group>
            <v:group id="Group 888" o:spid="_x0000_s1475" style="position:absolute;left:10413;top:434;width:2;height:1107" coordorigin="10413,434" coordsize="2,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890" o:spid="_x0000_s1476" style="position:absolute;left:10413;top:434;width:2;height:1107;visibility:visible;mso-wrap-style:square;v-text-anchor:top" coordsize="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5dMUA&#10;AADdAAAADwAAAGRycy9kb3ducmV2LnhtbERPS2vCQBC+F/oflin0VjdNi4aYjYSCWApafB28Ddlp&#10;Epqdjdmtxn/vCkJv8/E9J5sNphUn6l1jWcHrKAJBXFrdcKVgt52/JCCcR9bYWiYFF3Iwyx8fMky1&#10;PfOaThtfiRDCLkUFtfddKqUrazLoRrYjDtyP7Q36APtK6h7PIdy0Mo6isTTYcGiosaOPmsrfzZ9R&#10;4Ip4xctDwcckWS9Wk/1X9/Z9VOr5aSimIDwN/l98d3/qMP89ieH2TTh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rl0xQAAAN0AAAAPAAAAAAAAAAAAAAAAAJgCAABkcnMv&#10;ZG93bnJldi54bWxQSwUGAAAAAAQABAD1AAAAigMAAAAA&#10;" path="m,l,1106e" filled="f" strokeweight=".58pt">
                <v:path arrowok="t" o:connecttype="custom" o:connectlocs="0,434;0,1540" o:connectangles="0,0"/>
              </v:shape>
              <v:shape id="Picture 889" o:spid="_x0000_s1477" type="#_x0000_t75" style="position:absolute;left:7087;top:1471;width:255;height: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p46PFAAAA3QAAAA8AAABkcnMvZG93bnJldi54bWxEj0GLwjAQhe+C/yHMwt40XVdUukYRUdiD&#10;F62I3oZmti1tJqWJtf33G0HwNsN78743y3VnKtFS4wrLCr7GEQji1OqCMwXnZD9agHAeWWNlmRT0&#10;5GC9Gg6WGGv74CO1J5+JEMIuRgW593UspUtzMujGtiYO2p9tDPqwNpnUDT5CuKnkJIpm0mDBgZBj&#10;Tduc0vJ0NwFSlTXeLrg9yDa5za9lb3fTXqnPj27zA8JT59/m1/WvDvWni294fhNG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qeOjxQAAAN0AAAAPAAAAAAAAAAAAAAAA&#10;AJ8CAABkcnMvZG93bnJldi54bWxQSwUGAAAAAAQABAD3AAAAkQMAAAAA&#10;">
                <v:imagedata r:id="rId76" o:title=""/>
              </v:shape>
            </v:group>
            <w10:wrap anchorx="page"/>
          </v:group>
        </w:pict>
      </w:r>
      <w:r w:rsidRPr="00AA08B5">
        <w:t>6. Коррекция наружной температуры *</w:t>
      </w:r>
    </w:p>
    <w:p w:rsidR="003E6078" w:rsidRPr="00AA08B5" w:rsidRDefault="003E6078">
      <w:pPr>
        <w:pStyle w:val="BodyText"/>
        <w:spacing w:before="59"/>
        <w:ind w:left="445" w:right="1198" w:hanging="3"/>
        <w:jc w:val="center"/>
      </w:pPr>
      <w:r w:rsidRPr="00AA08B5">
        <w:br w:type="column"/>
        <w:t>Корректирует температуру, измеренную внешним датчиком. Длина подключающего кабеля влияет на измеренное значение. При подключении Внешнего датчика рекомендуем измерить реальную температуру, а потом настроить коррекцию так, чтобы отображаемая на Главной панели температура соответствовала реальному значению. Температура, измеряемая Внешним датчиком, на Главной панели обозначена</w:t>
      </w:r>
    </w:p>
    <w:p w:rsidR="003E6078" w:rsidRPr="00AA08B5" w:rsidRDefault="003E6078">
      <w:pPr>
        <w:jc w:val="center"/>
        <w:sectPr w:rsidR="003E6078" w:rsidRPr="00AA08B5">
          <w:type w:val="continuous"/>
          <w:pgSz w:w="11910" w:h="16840"/>
          <w:pgMar w:top="0" w:right="420" w:bottom="280" w:left="500" w:header="708" w:footer="708" w:gutter="0"/>
          <w:cols w:num="2" w:space="708" w:equalWidth="0">
            <w:col w:w="2149" w:space="40"/>
            <w:col w:w="8801"/>
          </w:cols>
        </w:sectPr>
      </w:pPr>
    </w:p>
    <w:p w:rsidR="003E6078" w:rsidRPr="00AA08B5" w:rsidRDefault="003E6078">
      <w:pPr>
        <w:spacing w:before="1" w:line="80" w:lineRule="exact"/>
        <w:rPr>
          <w:sz w:val="8"/>
          <w:szCs w:val="8"/>
        </w:rPr>
      </w:pPr>
    </w:p>
    <w:tbl>
      <w:tblPr>
        <w:tblW w:w="0" w:type="auto"/>
        <w:tblInd w:w="106" w:type="dxa"/>
        <w:tblLayout w:type="fixed"/>
        <w:tblCellMar>
          <w:left w:w="0" w:type="dxa"/>
          <w:right w:w="0" w:type="dxa"/>
        </w:tblCellMar>
        <w:tblLook w:val="01E0"/>
      </w:tblPr>
      <w:tblGrid>
        <w:gridCol w:w="2405"/>
        <w:gridCol w:w="7396"/>
        <w:gridCol w:w="960"/>
      </w:tblGrid>
      <w:tr w:rsidR="003E6078" w:rsidRPr="00E61D9A"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pPr>
              <w:rPr>
                <w:rFonts w:ascii="Arial Narrow" w:hAnsi="Arial Narrow"/>
                <w:sz w:val="18"/>
                <w:szCs w:val="18"/>
              </w:rPr>
            </w:pP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84" w:right="187"/>
              <w:jc w:val="center"/>
              <w:rPr>
                <w:rFonts w:ascii="Arial Narrow" w:hAnsi="Arial Narrow" w:cs="Calibri"/>
                <w:sz w:val="18"/>
                <w:szCs w:val="18"/>
              </w:rPr>
            </w:pPr>
            <w:r w:rsidRPr="00E61D9A">
              <w:rPr>
                <w:rFonts w:ascii="Arial Narrow" w:hAnsi="Arial Narrow"/>
                <w:sz w:val="18"/>
                <w:szCs w:val="18"/>
              </w:rPr>
              <w:t>значком</w:t>
            </w:r>
          </w:p>
        </w:tc>
        <w:tc>
          <w:tcPr>
            <w:tcW w:w="960" w:type="dxa"/>
            <w:vMerge w:val="restart"/>
            <w:tcBorders>
              <w:top w:val="nil"/>
              <w:left w:val="single" w:sz="4" w:space="0" w:color="000000"/>
              <w:right w:val="nil"/>
            </w:tcBorders>
          </w:tcPr>
          <w:p w:rsidR="003E6078" w:rsidRPr="00E61D9A" w:rsidRDefault="003E6078">
            <w:pPr>
              <w:rPr>
                <w:rFonts w:ascii="Arial Narrow" w:hAnsi="Arial Narrow"/>
                <w:sz w:val="18"/>
                <w:szCs w:val="18"/>
              </w:rPr>
            </w:pPr>
          </w:p>
        </w:tc>
      </w:tr>
      <w:tr w:rsidR="003E6078" w:rsidRPr="00E61D9A"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332"/>
              <w:rPr>
                <w:rFonts w:ascii="Arial Narrow" w:hAnsi="Arial Narrow" w:cs="Calibri"/>
                <w:sz w:val="18"/>
                <w:szCs w:val="18"/>
              </w:rPr>
            </w:pPr>
            <w:r w:rsidRPr="00E61D9A">
              <w:rPr>
                <w:rFonts w:ascii="Arial Narrow" w:hAnsi="Arial Narrow"/>
                <w:b/>
                <w:sz w:val="18"/>
                <w:szCs w:val="18"/>
              </w:rPr>
              <w:t>6.1 Значение коррекции</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E61D9A">
            <w:pPr>
              <w:pStyle w:val="TableParagraph"/>
              <w:spacing w:before="55"/>
              <w:ind w:left="354"/>
              <w:rPr>
                <w:rFonts w:ascii="Arial Narrow" w:hAnsi="Arial Narrow" w:cs="Calibri"/>
                <w:sz w:val="18"/>
                <w:szCs w:val="18"/>
              </w:rPr>
            </w:pPr>
            <w:r w:rsidRPr="00E61D9A">
              <w:rPr>
                <w:rFonts w:ascii="Arial Narrow" w:hAnsi="Arial Narrow"/>
                <w:sz w:val="18"/>
                <w:szCs w:val="18"/>
              </w:rPr>
              <w:t>Коррекция наружной температуры. Измените так, чтобы она соответствовала реальному значению.</w:t>
            </w:r>
          </w:p>
        </w:tc>
        <w:tc>
          <w:tcPr>
            <w:tcW w:w="960" w:type="dxa"/>
            <w:vMerge/>
            <w:tcBorders>
              <w:left w:val="single" w:sz="4" w:space="0" w:color="000000"/>
              <w:bottom w:val="single" w:sz="4" w:space="0" w:color="000000"/>
              <w:right w:val="nil"/>
            </w:tcBorders>
          </w:tcPr>
          <w:p w:rsidR="003E6078" w:rsidRPr="00E61D9A" w:rsidRDefault="003E6078">
            <w:pPr>
              <w:rPr>
                <w:rFonts w:ascii="Arial Narrow" w:hAnsi="Arial Narrow"/>
                <w:sz w:val="18"/>
                <w:szCs w:val="18"/>
              </w:rPr>
            </w:pPr>
          </w:p>
        </w:tc>
      </w:tr>
      <w:tr w:rsidR="003E6078" w:rsidRPr="00E61D9A" w:rsidTr="00197882">
        <w:trPr>
          <w:trHeight w:hRule="exact" w:val="632"/>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342"/>
              <w:rPr>
                <w:rFonts w:ascii="Arial Narrow" w:hAnsi="Arial Narrow" w:cs="Calibri"/>
                <w:sz w:val="18"/>
                <w:szCs w:val="18"/>
              </w:rPr>
            </w:pPr>
            <w:r w:rsidRPr="00E61D9A">
              <w:rPr>
                <w:rFonts w:ascii="Arial Narrow" w:hAnsi="Arial Narrow"/>
                <w:b/>
                <w:sz w:val="18"/>
                <w:szCs w:val="18"/>
              </w:rPr>
              <w:t>6.2 Время усреднения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6"/>
              <w:ind w:left="2716" w:right="112" w:hanging="2574"/>
              <w:rPr>
                <w:rFonts w:ascii="Arial Narrow" w:hAnsi="Arial Narrow" w:cs="Calibri"/>
                <w:sz w:val="18"/>
                <w:szCs w:val="18"/>
              </w:rPr>
            </w:pPr>
            <w:r w:rsidRPr="00E61D9A">
              <w:rPr>
                <w:rFonts w:ascii="Arial Narrow" w:hAnsi="Arial Narrow"/>
                <w:sz w:val="18"/>
                <w:szCs w:val="18"/>
              </w:rPr>
              <w:t>Время, как часто измеряемое значение сохраняется в памяти и усредняется для определения средней наружной температуры за отрезок времени.</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150"/>
              <w:rPr>
                <w:rFonts w:ascii="Arial Narrow" w:hAnsi="Arial Narrow" w:cs="Calibri"/>
                <w:sz w:val="18"/>
                <w:szCs w:val="18"/>
              </w:rPr>
            </w:pPr>
            <w:r w:rsidRPr="00E61D9A">
              <w:rPr>
                <w:rFonts w:ascii="Arial Narrow" w:hAnsi="Arial Narrow"/>
                <w:sz w:val="18"/>
                <w:szCs w:val="18"/>
              </w:rPr>
              <w:t>30-100 с</w:t>
            </w:r>
          </w:p>
        </w:tc>
      </w:tr>
    </w:tbl>
    <w:p w:rsidR="003E6078" w:rsidRPr="00AA08B5" w:rsidRDefault="003E6078">
      <w:pPr>
        <w:pStyle w:val="BodyText"/>
        <w:numPr>
          <w:ilvl w:val="0"/>
          <w:numId w:val="21"/>
        </w:numPr>
        <w:tabs>
          <w:tab w:val="left" w:pos="364"/>
        </w:tabs>
        <w:spacing w:line="242" w:lineRule="exact"/>
        <w:ind w:hanging="143"/>
      </w:pPr>
      <w:r w:rsidRPr="00AA08B5">
        <w:t>Подключение внешнего датчика к выходу "External sensor" на внешнем цоколе.</w:t>
      </w:r>
    </w:p>
    <w:p w:rsidR="003E6078" w:rsidRPr="00AA08B5" w:rsidRDefault="003E6078">
      <w:pPr>
        <w:spacing w:before="5" w:line="190" w:lineRule="exact"/>
        <w:rPr>
          <w:sz w:val="19"/>
          <w:szCs w:val="19"/>
        </w:rPr>
      </w:pPr>
    </w:p>
    <w:tbl>
      <w:tblPr>
        <w:tblW w:w="10899" w:type="dxa"/>
        <w:tblInd w:w="106" w:type="dxa"/>
        <w:tblLayout w:type="fixed"/>
        <w:tblCellMar>
          <w:left w:w="0" w:type="dxa"/>
          <w:right w:w="0" w:type="dxa"/>
        </w:tblCellMar>
        <w:tblLook w:val="01E0"/>
      </w:tblPr>
      <w:tblGrid>
        <w:gridCol w:w="2360"/>
        <w:gridCol w:w="6270"/>
        <w:gridCol w:w="1054"/>
        <w:gridCol w:w="1215"/>
      </w:tblGrid>
      <w:tr w:rsidR="003E6078" w:rsidRPr="000A4C10" w:rsidTr="000A4C10">
        <w:trPr>
          <w:trHeight w:hRule="exact" w:val="440"/>
        </w:trPr>
        <w:tc>
          <w:tcPr>
            <w:tcW w:w="23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45"/>
              <w:ind w:left="337"/>
              <w:rPr>
                <w:rFonts w:ascii="Arial Narrow" w:hAnsi="Arial Narrow" w:cs="Calibri"/>
                <w:sz w:val="18"/>
                <w:szCs w:val="18"/>
              </w:rPr>
            </w:pPr>
            <w:r w:rsidRPr="000A4C10">
              <w:rPr>
                <w:rFonts w:ascii="Arial Narrow" w:hAnsi="Arial Narrow"/>
                <w:b/>
                <w:sz w:val="18"/>
                <w:szCs w:val="18"/>
              </w:rPr>
              <w:t>7. Компрессор 1, 2 *</w:t>
            </w:r>
            <w:r w:rsidRPr="000A4C10">
              <w:rPr>
                <w:rFonts w:ascii="Arial Narrow" w:hAnsi="Arial Narrow"/>
                <w:b/>
                <w:position w:val="10"/>
                <w:sz w:val="18"/>
                <w:szCs w:val="18"/>
              </w:rPr>
              <w:t>2</w:t>
            </w:r>
          </w:p>
        </w:tc>
        <w:tc>
          <w:tcPr>
            <w:tcW w:w="627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1278"/>
              <w:rPr>
                <w:rFonts w:ascii="Arial Narrow" w:hAnsi="Arial Narrow" w:cs="Calibri"/>
                <w:sz w:val="18"/>
                <w:szCs w:val="18"/>
              </w:rPr>
            </w:pPr>
            <w:r w:rsidRPr="000A4C10">
              <w:rPr>
                <w:rFonts w:ascii="Arial Narrow" w:hAnsi="Arial Narrow"/>
                <w:sz w:val="18"/>
                <w:szCs w:val="18"/>
              </w:rPr>
              <w:t>Очистка горелки с помощью компрессорного комплекта.</w:t>
            </w:r>
          </w:p>
        </w:tc>
        <w:tc>
          <w:tcPr>
            <w:tcW w:w="1054"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55"/>
              <w:ind w:left="69" w:right="105"/>
              <w:rPr>
                <w:rFonts w:ascii="Arial Narrow" w:hAnsi="Arial Narrow" w:cs="Calibri"/>
                <w:sz w:val="18"/>
                <w:szCs w:val="18"/>
              </w:rPr>
            </w:pPr>
            <w:r w:rsidRPr="000A4C10">
              <w:rPr>
                <w:rFonts w:ascii="Arial Narrow" w:hAnsi="Arial Narrow"/>
                <w:w w:val="95"/>
                <w:sz w:val="18"/>
                <w:szCs w:val="18"/>
              </w:rPr>
              <w:t>Включенное состояние</w:t>
            </w:r>
          </w:p>
        </w:tc>
        <w:tc>
          <w:tcPr>
            <w:tcW w:w="121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366" w:right="74" w:hanging="173"/>
              <w:rPr>
                <w:rFonts w:ascii="Arial Narrow" w:hAnsi="Arial Narrow" w:cs="Calibri"/>
                <w:sz w:val="18"/>
                <w:szCs w:val="18"/>
              </w:rPr>
            </w:pPr>
            <w:r w:rsidRPr="000A4C10">
              <w:rPr>
                <w:rFonts w:ascii="Arial Narrow" w:hAnsi="Arial Narrow"/>
                <w:w w:val="95"/>
                <w:sz w:val="18"/>
                <w:szCs w:val="18"/>
              </w:rPr>
              <w:t>Выключенное состояние</w:t>
            </w:r>
          </w:p>
        </w:tc>
      </w:tr>
      <w:tr w:rsidR="003E6078" w:rsidRPr="000A4C10" w:rsidTr="000A4C10">
        <w:trPr>
          <w:trHeight w:hRule="exact" w:val="1442"/>
        </w:trPr>
        <w:tc>
          <w:tcPr>
            <w:tcW w:w="23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 w:line="14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676"/>
              <w:rPr>
                <w:rFonts w:ascii="Arial Narrow" w:hAnsi="Arial Narrow" w:cs="Calibri"/>
                <w:sz w:val="18"/>
                <w:szCs w:val="18"/>
              </w:rPr>
            </w:pPr>
            <w:r w:rsidRPr="000A4C10">
              <w:rPr>
                <w:rFonts w:ascii="Arial Narrow" w:hAnsi="Arial Narrow"/>
                <w:b/>
                <w:sz w:val="18"/>
                <w:szCs w:val="18"/>
              </w:rPr>
              <w:t>7.1 Включено</w:t>
            </w:r>
          </w:p>
        </w:tc>
        <w:tc>
          <w:tcPr>
            <w:tcW w:w="6270" w:type="dxa"/>
            <w:tcBorders>
              <w:top w:val="single" w:sz="4" w:space="0" w:color="000000"/>
              <w:left w:val="single" w:sz="4" w:space="0" w:color="000000"/>
              <w:bottom w:val="single" w:sz="4" w:space="0" w:color="000000"/>
              <w:right w:val="single" w:sz="4" w:space="0" w:color="000000"/>
            </w:tcBorders>
          </w:tcPr>
          <w:p w:rsidR="003E6078" w:rsidRPr="000A4C10" w:rsidRDefault="003E6078" w:rsidP="00197882">
            <w:pPr>
              <w:pStyle w:val="TableParagraph"/>
              <w:spacing w:before="55"/>
              <w:ind w:left="69" w:right="136" w:hanging="6"/>
              <w:jc w:val="center"/>
              <w:rPr>
                <w:rFonts w:ascii="Arial Narrow" w:hAnsi="Arial Narrow" w:cs="Calibri"/>
                <w:sz w:val="18"/>
                <w:szCs w:val="18"/>
              </w:rPr>
            </w:pPr>
            <w:r w:rsidRPr="000A4C10">
              <w:rPr>
                <w:rFonts w:ascii="Arial Narrow" w:hAnsi="Arial Narrow"/>
                <w:sz w:val="18"/>
                <w:szCs w:val="18"/>
              </w:rPr>
              <w:t>При включенном состоянии компрессор всегда очищает после фазы угасания, а также при PID работе согласно установленному времени в функции Время перерыва. После очистки на протяжении PID работы произойдет потеря света (фото-сенсор не определяет пламень), и котел переходит после установленного времени в Разжигание. Этот время составляет 20 с без пламени, настроено в Сервисном меню, в функции Контроль работы.</w:t>
            </w:r>
          </w:p>
        </w:tc>
        <w:tc>
          <w:tcPr>
            <w:tcW w:w="1054"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 w:line="14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181"/>
              <w:rPr>
                <w:rFonts w:ascii="Arial Narrow" w:hAnsi="Arial Narrow" w:cs="Calibri"/>
                <w:sz w:val="18"/>
                <w:szCs w:val="18"/>
              </w:rPr>
            </w:pPr>
            <w:r w:rsidRPr="000A4C10">
              <w:rPr>
                <w:rFonts w:ascii="Arial Narrow" w:hAnsi="Arial Narrow"/>
                <w:sz w:val="18"/>
                <w:szCs w:val="18"/>
              </w:rPr>
              <w:t>Включено</w:t>
            </w:r>
          </w:p>
        </w:tc>
        <w:tc>
          <w:tcPr>
            <w:tcW w:w="1215" w:type="dxa"/>
            <w:tcBorders>
              <w:top w:val="single" w:sz="4" w:space="0" w:color="000000"/>
              <w:left w:val="single" w:sz="4" w:space="0" w:color="000000"/>
              <w:bottom w:val="single" w:sz="4" w:space="0" w:color="000000"/>
              <w:right w:val="single" w:sz="4" w:space="0" w:color="000000"/>
            </w:tcBorders>
          </w:tcPr>
          <w:p w:rsidR="003E6078" w:rsidRPr="000A4C10" w:rsidRDefault="003E6078">
            <w:pPr>
              <w:rPr>
                <w:rFonts w:ascii="Arial Narrow" w:hAnsi="Arial Narrow"/>
                <w:sz w:val="18"/>
                <w:szCs w:val="18"/>
              </w:rPr>
            </w:pPr>
          </w:p>
        </w:tc>
      </w:tr>
      <w:tr w:rsidR="003E6078" w:rsidRPr="000A4C10" w:rsidTr="000A4C10">
        <w:trPr>
          <w:trHeight w:hRule="exact" w:val="613"/>
        </w:trPr>
        <w:tc>
          <w:tcPr>
            <w:tcW w:w="23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5"/>
              <w:ind w:left="666"/>
              <w:rPr>
                <w:rFonts w:ascii="Arial Narrow" w:hAnsi="Arial Narrow" w:cs="Calibri"/>
                <w:sz w:val="18"/>
                <w:szCs w:val="18"/>
              </w:rPr>
            </w:pPr>
            <w:r w:rsidRPr="000A4C10">
              <w:rPr>
                <w:rFonts w:ascii="Arial Narrow" w:hAnsi="Arial Narrow"/>
                <w:b/>
                <w:sz w:val="18"/>
                <w:szCs w:val="18"/>
              </w:rPr>
              <w:t>7.2 Выключено</w:t>
            </w:r>
          </w:p>
        </w:tc>
        <w:tc>
          <w:tcPr>
            <w:tcW w:w="627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2404" w:right="263" w:hanging="2154"/>
              <w:rPr>
                <w:rFonts w:ascii="Arial Narrow" w:hAnsi="Arial Narrow" w:cs="Calibri"/>
                <w:sz w:val="18"/>
                <w:szCs w:val="18"/>
              </w:rPr>
            </w:pPr>
            <w:r w:rsidRPr="000A4C10">
              <w:rPr>
                <w:rFonts w:ascii="Arial Narrow" w:hAnsi="Arial Narrow"/>
                <w:sz w:val="18"/>
                <w:szCs w:val="18"/>
              </w:rPr>
              <w:t>При деактивированном состоянии компрессор очищает только после угасания и не чистит при PID работе.</w:t>
            </w:r>
          </w:p>
        </w:tc>
        <w:tc>
          <w:tcPr>
            <w:tcW w:w="1054" w:type="dxa"/>
            <w:tcBorders>
              <w:top w:val="single" w:sz="4" w:space="0" w:color="000000"/>
              <w:left w:val="single" w:sz="4" w:space="0" w:color="000000"/>
              <w:bottom w:val="single" w:sz="4" w:space="0" w:color="000000"/>
              <w:right w:val="single" w:sz="4" w:space="0" w:color="000000"/>
            </w:tcBorders>
          </w:tcPr>
          <w:p w:rsidR="003E6078" w:rsidRPr="000A4C10" w:rsidRDefault="003E6078">
            <w:pPr>
              <w:rPr>
                <w:rFonts w:ascii="Arial Narrow" w:hAnsi="Arial Narrow"/>
                <w:sz w:val="18"/>
                <w:szCs w:val="18"/>
              </w:rPr>
            </w:pPr>
          </w:p>
        </w:tc>
        <w:tc>
          <w:tcPr>
            <w:tcW w:w="121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5"/>
              <w:ind w:left="186"/>
              <w:rPr>
                <w:rFonts w:ascii="Arial Narrow" w:hAnsi="Arial Narrow" w:cs="Calibri"/>
                <w:sz w:val="18"/>
                <w:szCs w:val="18"/>
              </w:rPr>
            </w:pPr>
            <w:r w:rsidRPr="000A4C10">
              <w:rPr>
                <w:rFonts w:ascii="Arial Narrow" w:hAnsi="Arial Narrow"/>
                <w:sz w:val="18"/>
                <w:szCs w:val="18"/>
              </w:rPr>
              <w:t>Выключено</w:t>
            </w:r>
          </w:p>
        </w:tc>
      </w:tr>
      <w:tr w:rsidR="003E6078" w:rsidRPr="000A4C10" w:rsidTr="000A4C10">
        <w:trPr>
          <w:trHeight w:hRule="exact" w:val="1906"/>
        </w:trPr>
        <w:tc>
          <w:tcPr>
            <w:tcW w:w="23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11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510"/>
              <w:rPr>
                <w:rFonts w:ascii="Arial Narrow" w:hAnsi="Arial Narrow" w:cs="Calibri"/>
                <w:sz w:val="18"/>
                <w:szCs w:val="18"/>
              </w:rPr>
            </w:pPr>
            <w:r w:rsidRPr="000A4C10">
              <w:rPr>
                <w:rFonts w:ascii="Arial Narrow" w:hAnsi="Arial Narrow"/>
                <w:b/>
                <w:sz w:val="18"/>
                <w:szCs w:val="18"/>
              </w:rPr>
              <w:t>7.3 Продолжительность очистки</w:t>
            </w:r>
          </w:p>
        </w:tc>
        <w:tc>
          <w:tcPr>
            <w:tcW w:w="627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154" w:right="160"/>
              <w:jc w:val="center"/>
              <w:rPr>
                <w:rFonts w:ascii="Arial Narrow" w:hAnsi="Arial Narrow" w:cs="Calibri"/>
                <w:sz w:val="18"/>
                <w:szCs w:val="18"/>
              </w:rPr>
            </w:pPr>
            <w:r w:rsidRPr="000A4C10">
              <w:rPr>
                <w:rFonts w:ascii="Arial Narrow" w:hAnsi="Arial Narrow" w:cs="Calibri"/>
                <w:sz w:val="18"/>
                <w:szCs w:val="18"/>
              </w:rPr>
              <w:t>Общее время очистки компрессором.</w:t>
            </w:r>
            <w:r w:rsidRPr="000A4C10">
              <w:rPr>
                <w:rFonts w:ascii="Arial Narrow" w:hAnsi="Arial Narrow"/>
                <w:sz w:val="18"/>
                <w:szCs w:val="18"/>
              </w:rPr>
              <w:t xml:space="preserve"> Рекомендуем в пределах 1-3 минуты большую горелку, большая продолжительность очистки. На протяжении этого времени электромагнитный клапан регулярно открывается и закрывается согласно значениям, настроенным в функциях Время открытия и Продолжительность цикла.</w:t>
            </w:r>
          </w:p>
          <w:p w:rsidR="003E6078" w:rsidRPr="000A4C10" w:rsidRDefault="003E6078" w:rsidP="00D3624C">
            <w:pPr>
              <w:pStyle w:val="TableParagraph"/>
              <w:ind w:left="146" w:right="160"/>
              <w:jc w:val="center"/>
              <w:rPr>
                <w:rFonts w:ascii="Arial Narrow" w:hAnsi="Arial Narrow" w:cs="Calibri"/>
                <w:sz w:val="18"/>
                <w:szCs w:val="18"/>
              </w:rPr>
            </w:pPr>
            <w:r w:rsidRPr="000A4C10">
              <w:rPr>
                <w:rFonts w:ascii="Arial Narrow" w:hAnsi="Arial Narrow"/>
                <w:sz w:val="18"/>
                <w:szCs w:val="18"/>
              </w:rPr>
              <w:t>При настройке на Включено необходимо завершить общую Продолжительность очистки еще перед тем, как произойдет повторное автоматическое разжигание так, чтобы компрессор не сдул дозу гранул для автоматического  Разжигания.  Поэтому настройка Продолжительности очистки составляет макс. 1 минуту.</w:t>
            </w:r>
          </w:p>
        </w:tc>
        <w:tc>
          <w:tcPr>
            <w:tcW w:w="1054"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11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313"/>
              <w:rPr>
                <w:rFonts w:ascii="Arial Narrow" w:hAnsi="Arial Narrow" w:cs="Calibri"/>
                <w:sz w:val="18"/>
                <w:szCs w:val="18"/>
              </w:rPr>
            </w:pPr>
            <w:r w:rsidRPr="000A4C10">
              <w:rPr>
                <w:rFonts w:ascii="Arial Narrow" w:hAnsi="Arial Narrow"/>
                <w:sz w:val="18"/>
                <w:szCs w:val="18"/>
              </w:rPr>
              <w:t>1 мин.</w:t>
            </w:r>
          </w:p>
        </w:tc>
        <w:tc>
          <w:tcPr>
            <w:tcW w:w="121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11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325"/>
              <w:rPr>
                <w:rFonts w:ascii="Arial Narrow" w:hAnsi="Arial Narrow" w:cs="Calibri"/>
                <w:sz w:val="18"/>
                <w:szCs w:val="18"/>
              </w:rPr>
            </w:pPr>
            <w:r w:rsidRPr="000A4C10">
              <w:rPr>
                <w:rFonts w:ascii="Arial Narrow" w:hAnsi="Arial Narrow"/>
                <w:sz w:val="18"/>
                <w:szCs w:val="18"/>
              </w:rPr>
              <w:t>3 мин.</w:t>
            </w:r>
          </w:p>
        </w:tc>
      </w:tr>
      <w:tr w:rsidR="003E6078" w:rsidRPr="000A4C10" w:rsidTr="000A4C10">
        <w:trPr>
          <w:trHeight w:hRule="exact" w:val="634"/>
        </w:trPr>
        <w:tc>
          <w:tcPr>
            <w:tcW w:w="23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8" w:line="180" w:lineRule="exact"/>
              <w:rPr>
                <w:rFonts w:ascii="Arial Narrow" w:hAnsi="Arial Narrow"/>
                <w:sz w:val="18"/>
                <w:szCs w:val="18"/>
              </w:rPr>
            </w:pPr>
          </w:p>
          <w:p w:rsidR="003E6078" w:rsidRPr="000A4C10" w:rsidRDefault="003E6078" w:rsidP="00D3624C">
            <w:pPr>
              <w:pStyle w:val="TableParagraph"/>
              <w:ind w:left="507"/>
              <w:rPr>
                <w:rFonts w:ascii="Arial Narrow" w:hAnsi="Arial Narrow" w:cs="Calibri"/>
                <w:sz w:val="18"/>
                <w:szCs w:val="18"/>
              </w:rPr>
            </w:pPr>
            <w:r w:rsidRPr="000A4C10">
              <w:rPr>
                <w:rFonts w:ascii="Arial Narrow" w:hAnsi="Arial Narrow"/>
                <w:b/>
                <w:sz w:val="18"/>
                <w:szCs w:val="18"/>
              </w:rPr>
              <w:t>7.4 Время открытия</w:t>
            </w:r>
          </w:p>
        </w:tc>
        <w:tc>
          <w:tcPr>
            <w:tcW w:w="6270" w:type="dxa"/>
            <w:tcBorders>
              <w:top w:val="single" w:sz="4" w:space="0" w:color="000000"/>
              <w:left w:val="single" w:sz="4" w:space="0" w:color="000000"/>
              <w:bottom w:val="single" w:sz="4" w:space="0" w:color="000000"/>
              <w:right w:val="single" w:sz="4" w:space="0" w:color="000000"/>
            </w:tcBorders>
          </w:tcPr>
          <w:p w:rsidR="003E6078" w:rsidRPr="000A4C10" w:rsidRDefault="003E6078" w:rsidP="00197882">
            <w:pPr>
              <w:pStyle w:val="TableParagraph"/>
              <w:spacing w:before="67" w:line="243" w:lineRule="exact"/>
              <w:ind w:left="179" w:right="511"/>
              <w:jc w:val="center"/>
              <w:rPr>
                <w:rFonts w:ascii="Arial Narrow" w:hAnsi="Arial Narrow" w:cs="Calibri"/>
                <w:sz w:val="18"/>
                <w:szCs w:val="18"/>
              </w:rPr>
            </w:pPr>
            <w:r w:rsidRPr="000A4C10">
              <w:rPr>
                <w:rFonts w:ascii="Arial Narrow" w:hAnsi="Arial Narrow" w:cs="Calibri"/>
                <w:sz w:val="18"/>
                <w:szCs w:val="18"/>
              </w:rPr>
              <w:t>Открытие электромагнитного клапана.</w:t>
            </w:r>
            <w:r w:rsidRPr="000A4C10">
              <w:rPr>
                <w:rFonts w:ascii="Arial Narrow" w:hAnsi="Arial Narrow"/>
                <w:sz w:val="18"/>
                <w:szCs w:val="18"/>
              </w:rPr>
              <w:t xml:space="preserve"> Время одного периода очистки.</w:t>
            </w:r>
          </w:p>
          <w:p w:rsidR="003E6078" w:rsidRPr="000A4C10" w:rsidRDefault="003E6078" w:rsidP="00D3624C">
            <w:pPr>
              <w:pStyle w:val="TableParagraph"/>
              <w:spacing w:line="243" w:lineRule="exact"/>
              <w:ind w:left="501" w:right="510"/>
              <w:jc w:val="center"/>
              <w:rPr>
                <w:rFonts w:ascii="Arial Narrow" w:hAnsi="Arial Narrow" w:cs="Calibri"/>
                <w:sz w:val="18"/>
                <w:szCs w:val="18"/>
              </w:rPr>
            </w:pPr>
            <w:r w:rsidRPr="000A4C10">
              <w:rPr>
                <w:rFonts w:ascii="Arial Narrow" w:hAnsi="Arial Narrow"/>
                <w:sz w:val="18"/>
                <w:szCs w:val="18"/>
              </w:rPr>
              <w:t>Рекомендуется в пределах 1-2 с.</w:t>
            </w:r>
          </w:p>
        </w:tc>
        <w:tc>
          <w:tcPr>
            <w:tcW w:w="1054"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8" w:line="180" w:lineRule="exact"/>
              <w:rPr>
                <w:rFonts w:ascii="Arial Narrow" w:hAnsi="Arial Narrow"/>
                <w:sz w:val="18"/>
                <w:szCs w:val="18"/>
              </w:rPr>
            </w:pPr>
          </w:p>
          <w:p w:rsidR="003E6078" w:rsidRPr="000A4C10" w:rsidRDefault="003E6078" w:rsidP="00D3624C">
            <w:pPr>
              <w:pStyle w:val="TableParagraph"/>
              <w:ind w:left="345" w:right="346"/>
              <w:jc w:val="center"/>
              <w:rPr>
                <w:rFonts w:ascii="Arial Narrow" w:hAnsi="Arial Narrow" w:cs="Calibri"/>
                <w:sz w:val="18"/>
                <w:szCs w:val="18"/>
              </w:rPr>
            </w:pPr>
            <w:r w:rsidRPr="000A4C10">
              <w:rPr>
                <w:rFonts w:ascii="Arial Narrow" w:hAnsi="Arial Narrow"/>
                <w:sz w:val="18"/>
                <w:szCs w:val="18"/>
              </w:rPr>
              <w:t>2 с</w:t>
            </w:r>
          </w:p>
        </w:tc>
        <w:tc>
          <w:tcPr>
            <w:tcW w:w="121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8" w:line="180" w:lineRule="exact"/>
              <w:rPr>
                <w:rFonts w:ascii="Arial Narrow" w:hAnsi="Arial Narrow"/>
                <w:sz w:val="18"/>
                <w:szCs w:val="18"/>
              </w:rPr>
            </w:pPr>
          </w:p>
          <w:p w:rsidR="003E6078" w:rsidRPr="000A4C10" w:rsidRDefault="003E6078" w:rsidP="00D3624C">
            <w:pPr>
              <w:pStyle w:val="TableParagraph"/>
              <w:ind w:left="372" w:right="373"/>
              <w:jc w:val="center"/>
              <w:rPr>
                <w:rFonts w:ascii="Arial Narrow" w:hAnsi="Arial Narrow" w:cs="Calibri"/>
                <w:sz w:val="18"/>
                <w:szCs w:val="18"/>
              </w:rPr>
            </w:pPr>
            <w:r w:rsidRPr="000A4C10">
              <w:rPr>
                <w:rFonts w:ascii="Arial Narrow" w:hAnsi="Arial Narrow"/>
                <w:sz w:val="18"/>
                <w:szCs w:val="18"/>
              </w:rPr>
              <w:t>2 с</w:t>
            </w:r>
          </w:p>
        </w:tc>
      </w:tr>
      <w:tr w:rsidR="003E6078" w:rsidRPr="000A4C10" w:rsidTr="000A4C10">
        <w:trPr>
          <w:trHeight w:hRule="exact" w:val="626"/>
        </w:trPr>
        <w:tc>
          <w:tcPr>
            <w:tcW w:w="23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326"/>
              <w:rPr>
                <w:rFonts w:ascii="Arial Narrow" w:hAnsi="Arial Narrow" w:cs="Calibri"/>
                <w:sz w:val="18"/>
                <w:szCs w:val="18"/>
              </w:rPr>
            </w:pPr>
            <w:r w:rsidRPr="000A4C10">
              <w:rPr>
                <w:rFonts w:ascii="Arial Narrow" w:hAnsi="Arial Narrow"/>
                <w:b/>
                <w:sz w:val="18"/>
                <w:szCs w:val="18"/>
              </w:rPr>
              <w:t>7.5 Продолжительность цикла</w:t>
            </w:r>
          </w:p>
        </w:tc>
        <w:tc>
          <w:tcPr>
            <w:tcW w:w="6270" w:type="dxa"/>
            <w:tcBorders>
              <w:top w:val="single" w:sz="4" w:space="0" w:color="000000"/>
              <w:left w:val="single" w:sz="4" w:space="0" w:color="000000"/>
              <w:bottom w:val="single" w:sz="4" w:space="0" w:color="000000"/>
              <w:right w:val="single" w:sz="4" w:space="0" w:color="000000"/>
            </w:tcBorders>
          </w:tcPr>
          <w:p w:rsidR="003E6078" w:rsidRPr="000A4C10" w:rsidRDefault="003E6078" w:rsidP="00197882">
            <w:pPr>
              <w:pStyle w:val="TableParagraph"/>
              <w:spacing w:before="55"/>
              <w:ind w:left="729" w:hanging="560"/>
              <w:rPr>
                <w:rFonts w:ascii="Arial Narrow" w:hAnsi="Arial Narrow" w:cs="Calibri"/>
                <w:sz w:val="18"/>
                <w:szCs w:val="18"/>
              </w:rPr>
            </w:pPr>
            <w:r w:rsidRPr="000A4C10">
              <w:rPr>
                <w:rFonts w:ascii="Arial Narrow" w:hAnsi="Arial Narrow"/>
                <w:sz w:val="18"/>
                <w:szCs w:val="18"/>
              </w:rPr>
              <w:t>Время, необходимое для повторного нагнетания компрессора так, чтобы клапан мог снова открыться и снова очищать. Рекомендовано 20 с.</w:t>
            </w:r>
          </w:p>
        </w:tc>
        <w:tc>
          <w:tcPr>
            <w:tcW w:w="1054"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345" w:right="346"/>
              <w:jc w:val="center"/>
              <w:rPr>
                <w:rFonts w:ascii="Arial Narrow" w:hAnsi="Arial Narrow" w:cs="Calibri"/>
                <w:sz w:val="18"/>
                <w:szCs w:val="18"/>
              </w:rPr>
            </w:pPr>
            <w:r w:rsidRPr="000A4C10">
              <w:rPr>
                <w:rFonts w:ascii="Arial Narrow" w:hAnsi="Arial Narrow"/>
                <w:sz w:val="18"/>
                <w:szCs w:val="18"/>
              </w:rPr>
              <w:t>25 с</w:t>
            </w:r>
          </w:p>
        </w:tc>
        <w:tc>
          <w:tcPr>
            <w:tcW w:w="121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372" w:right="373"/>
              <w:jc w:val="center"/>
              <w:rPr>
                <w:rFonts w:ascii="Arial Narrow" w:hAnsi="Arial Narrow" w:cs="Calibri"/>
                <w:sz w:val="18"/>
                <w:szCs w:val="18"/>
              </w:rPr>
            </w:pPr>
            <w:r w:rsidRPr="000A4C10">
              <w:rPr>
                <w:rFonts w:ascii="Arial Narrow" w:hAnsi="Arial Narrow"/>
                <w:sz w:val="18"/>
                <w:szCs w:val="18"/>
              </w:rPr>
              <w:t>20 с</w:t>
            </w:r>
          </w:p>
        </w:tc>
      </w:tr>
      <w:tr w:rsidR="003E6078" w:rsidRPr="000A4C10" w:rsidTr="000A4C10">
        <w:trPr>
          <w:trHeight w:hRule="exact" w:val="895"/>
        </w:trPr>
        <w:tc>
          <w:tcPr>
            <w:tcW w:w="23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 w:line="1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452"/>
              <w:rPr>
                <w:rFonts w:ascii="Arial Narrow" w:hAnsi="Arial Narrow" w:cs="Calibri"/>
                <w:sz w:val="18"/>
                <w:szCs w:val="18"/>
              </w:rPr>
            </w:pPr>
            <w:r w:rsidRPr="000A4C10">
              <w:rPr>
                <w:rFonts w:ascii="Arial Narrow" w:hAnsi="Arial Narrow"/>
                <w:b/>
                <w:sz w:val="18"/>
                <w:szCs w:val="18"/>
              </w:rPr>
              <w:t>7.6 Время перерыва</w:t>
            </w:r>
          </w:p>
        </w:tc>
        <w:tc>
          <w:tcPr>
            <w:tcW w:w="627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133" w:right="144"/>
              <w:jc w:val="center"/>
              <w:rPr>
                <w:rFonts w:ascii="Arial Narrow" w:hAnsi="Arial Narrow" w:cs="Calibri"/>
                <w:sz w:val="18"/>
                <w:szCs w:val="18"/>
              </w:rPr>
            </w:pPr>
            <w:r w:rsidRPr="000A4C10">
              <w:rPr>
                <w:rFonts w:ascii="Arial Narrow" w:hAnsi="Arial Narrow"/>
                <w:sz w:val="18"/>
                <w:szCs w:val="18"/>
              </w:rPr>
              <w:t>Продолжительность паузы между очисткой. Рекомендуется в пределах 10 - 20 часов. Это время действует только в случае очистки во время PID работы, т.е. в случае, когда компрессор Включен.</w:t>
            </w:r>
          </w:p>
        </w:tc>
        <w:tc>
          <w:tcPr>
            <w:tcW w:w="1054"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 w:line="100" w:lineRule="exact"/>
              <w:rPr>
                <w:rFonts w:ascii="Arial Narrow" w:hAnsi="Arial Narrow"/>
                <w:sz w:val="18"/>
                <w:szCs w:val="18"/>
              </w:rPr>
            </w:pPr>
          </w:p>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234"/>
              <w:rPr>
                <w:rFonts w:ascii="Arial Narrow" w:hAnsi="Arial Narrow"/>
                <w:sz w:val="18"/>
                <w:szCs w:val="18"/>
              </w:rPr>
            </w:pPr>
            <w:r w:rsidRPr="000A4C10">
              <w:rPr>
                <w:rFonts w:ascii="Arial Narrow" w:hAnsi="Arial Narrow"/>
                <w:sz w:val="18"/>
                <w:szCs w:val="18"/>
              </w:rPr>
              <w:t>10-24 ч</w:t>
            </w:r>
          </w:p>
        </w:tc>
        <w:tc>
          <w:tcPr>
            <w:tcW w:w="1215"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173" w:line="244" w:lineRule="exact"/>
              <w:ind w:left="131" w:hanging="29"/>
              <w:rPr>
                <w:rFonts w:ascii="Arial Narrow" w:hAnsi="Arial Narrow"/>
                <w:sz w:val="18"/>
                <w:szCs w:val="18"/>
              </w:rPr>
            </w:pPr>
            <w:r w:rsidRPr="000A4C10">
              <w:rPr>
                <w:rFonts w:ascii="Arial Narrow" w:hAnsi="Arial Narrow"/>
                <w:sz w:val="18"/>
                <w:szCs w:val="18"/>
              </w:rPr>
              <w:t>Не принимаем во внимание*1</w:t>
            </w:r>
          </w:p>
        </w:tc>
      </w:tr>
    </w:tbl>
    <w:p w:rsidR="003E6078" w:rsidRPr="000A4C10" w:rsidRDefault="003E6078">
      <w:pPr>
        <w:pStyle w:val="BodyText"/>
        <w:numPr>
          <w:ilvl w:val="0"/>
          <w:numId w:val="20"/>
        </w:numPr>
        <w:tabs>
          <w:tab w:val="left" w:pos="364"/>
        </w:tabs>
        <w:spacing w:line="242" w:lineRule="exact"/>
        <w:ind w:firstLine="0"/>
        <w:rPr>
          <w:rFonts w:ascii="Arial Narrow" w:hAnsi="Arial Narrow"/>
          <w:sz w:val="18"/>
          <w:szCs w:val="18"/>
        </w:rPr>
      </w:pPr>
      <w:r w:rsidRPr="000A4C10">
        <w:rPr>
          <w:rFonts w:ascii="Arial Narrow" w:hAnsi="Arial Narrow"/>
          <w:sz w:val="18"/>
          <w:szCs w:val="18"/>
        </w:rPr>
        <w:t>Компрессор в настройке Выключено работает только во время фазы Угасание (при выключенном состоянии). Поэтому Время перерыва не решаем.</w:t>
      </w:r>
    </w:p>
    <w:p w:rsidR="003E6078" w:rsidRPr="000A4C10" w:rsidRDefault="003E6078">
      <w:pPr>
        <w:pStyle w:val="BodyText"/>
        <w:numPr>
          <w:ilvl w:val="0"/>
          <w:numId w:val="20"/>
        </w:numPr>
        <w:tabs>
          <w:tab w:val="left" w:pos="364"/>
        </w:tabs>
        <w:ind w:left="363" w:hanging="143"/>
        <w:rPr>
          <w:rFonts w:ascii="Arial Narrow" w:hAnsi="Arial Narrow"/>
          <w:sz w:val="18"/>
          <w:szCs w:val="18"/>
        </w:rPr>
      </w:pPr>
      <w:r w:rsidRPr="000A4C10">
        <w:rPr>
          <w:rFonts w:ascii="Arial Narrow" w:hAnsi="Arial Narrow"/>
          <w:sz w:val="18"/>
          <w:szCs w:val="18"/>
        </w:rPr>
        <w:t>Подключение электромагнитного клапана компрессора к одному из выходов "Compressor 1 или 2" на внешнем цоколе.</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7396"/>
        <w:gridCol w:w="960"/>
      </w:tblGrid>
      <w:tr w:rsidR="003E6078" w:rsidRPr="00E61D9A" w:rsidTr="00197882">
        <w:trPr>
          <w:trHeight w:hRule="exact" w:val="515"/>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03"/>
              <w:ind w:left="294"/>
              <w:rPr>
                <w:rFonts w:ascii="Arial Narrow" w:hAnsi="Arial Narrow" w:cs="Calibri"/>
                <w:sz w:val="18"/>
                <w:szCs w:val="18"/>
              </w:rPr>
            </w:pPr>
            <w:r w:rsidRPr="00E61D9A">
              <w:rPr>
                <w:rFonts w:ascii="Arial Narrow" w:hAnsi="Arial Narrow"/>
                <w:b/>
                <w:sz w:val="18"/>
                <w:szCs w:val="18"/>
              </w:rPr>
              <w:t>8. Вакуумное устройство подачи *</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03"/>
              <w:ind w:left="118" w:right="112"/>
              <w:rPr>
                <w:rFonts w:ascii="Arial Narrow" w:hAnsi="Arial Narrow" w:cs="Calibri"/>
                <w:sz w:val="18"/>
                <w:szCs w:val="18"/>
              </w:rPr>
            </w:pPr>
            <w:r w:rsidRPr="00E61D9A">
              <w:rPr>
                <w:rFonts w:ascii="Arial Narrow" w:hAnsi="Arial Narrow"/>
                <w:sz w:val="18"/>
                <w:szCs w:val="18"/>
              </w:rPr>
              <w:t>Вакуумное устройство подачи подает гранулы на большое расстояние. Из больших силосов в засыпную воронку у котла.</w:t>
            </w:r>
          </w:p>
        </w:tc>
        <w:tc>
          <w:tcPr>
            <w:tcW w:w="960" w:type="dxa"/>
            <w:tcBorders>
              <w:top w:val="nil"/>
              <w:left w:val="single" w:sz="4" w:space="0" w:color="000000"/>
              <w:bottom w:val="single" w:sz="4" w:space="0" w:color="000000"/>
              <w:right w:val="nil"/>
            </w:tcBorders>
          </w:tcPr>
          <w:p w:rsidR="003E6078" w:rsidRPr="00E61D9A" w:rsidRDefault="003E6078">
            <w:pPr>
              <w:rPr>
                <w:rFonts w:ascii="Arial Narrow" w:hAnsi="Arial Narrow"/>
                <w:sz w:val="18"/>
                <w:szCs w:val="18"/>
              </w:rPr>
            </w:pPr>
          </w:p>
        </w:tc>
      </w:tr>
      <w:tr w:rsidR="003E6078" w:rsidRPr="00E61D9A" w:rsidTr="00D3624C">
        <w:trPr>
          <w:trHeight w:hRule="exact" w:val="1589"/>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before="8" w:line="260" w:lineRule="exact"/>
              <w:rPr>
                <w:rFonts w:ascii="Arial Narrow" w:hAnsi="Arial Narrow"/>
                <w:sz w:val="18"/>
                <w:szCs w:val="18"/>
              </w:rPr>
            </w:pPr>
          </w:p>
          <w:p w:rsidR="003E6078" w:rsidRPr="00E61D9A" w:rsidRDefault="003E6078" w:rsidP="00D3624C">
            <w:pPr>
              <w:pStyle w:val="TableParagraph"/>
              <w:ind w:left="450"/>
              <w:rPr>
                <w:rFonts w:ascii="Arial Narrow" w:hAnsi="Arial Narrow" w:cs="Calibri"/>
                <w:sz w:val="18"/>
                <w:szCs w:val="18"/>
              </w:rPr>
            </w:pPr>
            <w:r w:rsidRPr="00E61D9A">
              <w:rPr>
                <w:rFonts w:ascii="Arial Narrow" w:hAnsi="Arial Narrow"/>
                <w:b/>
                <w:sz w:val="18"/>
                <w:szCs w:val="18"/>
              </w:rPr>
              <w:t>8.1 Время работы</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21" w:right="132"/>
              <w:jc w:val="center"/>
              <w:rPr>
                <w:rFonts w:ascii="Arial Narrow" w:hAnsi="Arial Narrow" w:cs="Calibri"/>
                <w:sz w:val="18"/>
                <w:szCs w:val="18"/>
              </w:rPr>
            </w:pPr>
            <w:r w:rsidRPr="00E61D9A">
              <w:rPr>
                <w:rFonts w:ascii="Arial Narrow" w:hAnsi="Arial Narrow"/>
                <w:sz w:val="18"/>
                <w:szCs w:val="18"/>
              </w:rPr>
              <w:t>Настройте ежедневную продолжительность работы вакуумного устройства подачи. За это время должно произойдет заполнение засыпной воронки гранул у котла. 30 мин. - 1 час - обычно достаточное время для полного заполнения засыпной воронки. Рекомендуется практически проверить, как долго длится, пока не произойдет заполнение засыпной воронки с помощью Вакуумного устройства подачи и настроить точное время в этой функции.</w:t>
            </w:r>
          </w:p>
          <w:p w:rsidR="003E6078" w:rsidRPr="00E61D9A" w:rsidRDefault="003E6078" w:rsidP="00D3624C">
            <w:pPr>
              <w:pStyle w:val="TableParagraph"/>
              <w:spacing w:before="1"/>
              <w:ind w:left="184" w:right="195"/>
              <w:jc w:val="center"/>
              <w:rPr>
                <w:rFonts w:ascii="Arial Narrow" w:hAnsi="Arial Narrow" w:cs="Calibri"/>
                <w:sz w:val="18"/>
                <w:szCs w:val="18"/>
              </w:rPr>
            </w:pPr>
            <w:r w:rsidRPr="00E61D9A">
              <w:rPr>
                <w:rFonts w:ascii="Arial Narrow" w:hAnsi="Arial Narrow"/>
                <w:sz w:val="18"/>
                <w:szCs w:val="18"/>
              </w:rPr>
              <w:t>Блок управления не будет пытаться запустить вакуумное устройство подачи в ситуации, когда засыпная воронка уже заполнена. Этим экономится электрический переключатель за затворе вакуумного контейнера.</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 w:line="14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371" w:hanging="207"/>
              <w:rPr>
                <w:rFonts w:ascii="Arial Narrow" w:hAnsi="Arial Narrow" w:cs="Calibri"/>
                <w:sz w:val="18"/>
                <w:szCs w:val="18"/>
              </w:rPr>
            </w:pPr>
            <w:r w:rsidRPr="00E61D9A">
              <w:rPr>
                <w:rFonts w:ascii="Arial Narrow" w:hAnsi="Arial Narrow"/>
                <w:sz w:val="18"/>
                <w:szCs w:val="18"/>
              </w:rPr>
              <w:t>30 мин. - 1 ч</w:t>
            </w:r>
          </w:p>
        </w:tc>
      </w:tr>
      <w:tr w:rsidR="003E6078" w:rsidRPr="00E61D9A" w:rsidTr="000A4C10">
        <w:trPr>
          <w:trHeight w:hRule="exact" w:val="530"/>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414"/>
              <w:rPr>
                <w:rFonts w:ascii="Arial Narrow" w:hAnsi="Arial Narrow" w:cs="Calibri"/>
                <w:sz w:val="18"/>
                <w:szCs w:val="18"/>
              </w:rPr>
            </w:pPr>
            <w:r w:rsidRPr="00E61D9A">
              <w:rPr>
                <w:rFonts w:ascii="Arial Narrow" w:hAnsi="Arial Narrow"/>
                <w:b/>
                <w:sz w:val="18"/>
                <w:szCs w:val="18"/>
              </w:rPr>
              <w:t>8.2 Значение включения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468" w:right="112" w:hanging="1131"/>
              <w:rPr>
                <w:rFonts w:ascii="Arial Narrow" w:hAnsi="Arial Narrow" w:cs="Calibri"/>
                <w:sz w:val="18"/>
                <w:szCs w:val="18"/>
              </w:rPr>
            </w:pPr>
            <w:r w:rsidRPr="00E61D9A">
              <w:rPr>
                <w:rFonts w:ascii="Arial Narrow" w:hAnsi="Arial Narrow"/>
                <w:sz w:val="18"/>
                <w:szCs w:val="18"/>
              </w:rPr>
              <w:t>Укажите, когда на протяжении дня должно запускаться вакуумное устройство подачи. Будет работать до тех пор, пока не истечет время, настроенное в функции Время работы.</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78"/>
              <w:ind w:left="121"/>
              <w:rPr>
                <w:rFonts w:ascii="Arial Narrow" w:hAnsi="Arial Narrow" w:cs="Calibri"/>
                <w:sz w:val="18"/>
                <w:szCs w:val="18"/>
              </w:rPr>
            </w:pPr>
            <w:r w:rsidRPr="00E61D9A">
              <w:rPr>
                <w:rFonts w:ascii="Arial Narrow" w:hAnsi="Arial Narrow"/>
                <w:sz w:val="18"/>
                <w:szCs w:val="18"/>
              </w:rPr>
              <w:t>по выбору</w:t>
            </w:r>
          </w:p>
        </w:tc>
      </w:tr>
      <w:tr w:rsidR="003E6078" w:rsidRPr="00E61D9A" w:rsidTr="00D3624C">
        <w:trPr>
          <w:trHeight w:hRule="exact" w:val="854"/>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8" w:line="280" w:lineRule="exact"/>
              <w:rPr>
                <w:rFonts w:ascii="Arial Narrow" w:hAnsi="Arial Narrow"/>
                <w:sz w:val="18"/>
                <w:szCs w:val="18"/>
              </w:rPr>
            </w:pPr>
          </w:p>
          <w:p w:rsidR="003E6078" w:rsidRPr="00E61D9A" w:rsidRDefault="003E6078" w:rsidP="00D3624C">
            <w:pPr>
              <w:pStyle w:val="TableParagraph"/>
              <w:ind w:left="342"/>
              <w:rPr>
                <w:rFonts w:ascii="Arial Narrow" w:hAnsi="Arial Narrow" w:cs="Calibri"/>
                <w:sz w:val="18"/>
                <w:szCs w:val="18"/>
              </w:rPr>
            </w:pPr>
            <w:r w:rsidRPr="00E61D9A">
              <w:rPr>
                <w:rFonts w:ascii="Arial Narrow" w:hAnsi="Arial Narrow"/>
                <w:b/>
                <w:sz w:val="18"/>
                <w:szCs w:val="18"/>
              </w:rPr>
              <w:t>8.3 Значение включения 2</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3"/>
              <w:ind w:left="159" w:right="167" w:firstLine="6"/>
              <w:jc w:val="center"/>
              <w:rPr>
                <w:rFonts w:ascii="Arial Narrow" w:hAnsi="Arial Narrow" w:cs="Calibri"/>
                <w:sz w:val="18"/>
                <w:szCs w:val="18"/>
              </w:rPr>
            </w:pPr>
            <w:r w:rsidRPr="00E61D9A">
              <w:rPr>
                <w:rFonts w:ascii="Arial Narrow" w:hAnsi="Arial Narrow"/>
                <w:sz w:val="18"/>
                <w:szCs w:val="18"/>
              </w:rPr>
              <w:t>Если вы используете котел с максимальной мощностью, то возможно будет необходимо запускать устройство подачи 2 раза в день. Здесь вы можете настроить время второго запуска вакуумного устройства подачи на протяжении дня. Будет работать до тех пор, пока не истечет время, настроенное в функции Время работы.</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8" w:line="280" w:lineRule="exact"/>
              <w:rPr>
                <w:rFonts w:ascii="Arial Narrow" w:hAnsi="Arial Narrow"/>
                <w:sz w:val="18"/>
                <w:szCs w:val="18"/>
              </w:rPr>
            </w:pPr>
          </w:p>
          <w:p w:rsidR="003E6078" w:rsidRPr="00E61D9A" w:rsidRDefault="003E6078" w:rsidP="00D3624C">
            <w:pPr>
              <w:pStyle w:val="TableParagraph"/>
              <w:ind w:left="121"/>
              <w:rPr>
                <w:rFonts w:ascii="Arial Narrow" w:hAnsi="Arial Narrow" w:cs="Calibri"/>
                <w:sz w:val="18"/>
                <w:szCs w:val="18"/>
              </w:rPr>
            </w:pPr>
            <w:r w:rsidRPr="00E61D9A">
              <w:rPr>
                <w:rFonts w:ascii="Arial Narrow" w:hAnsi="Arial Narrow"/>
                <w:sz w:val="18"/>
                <w:szCs w:val="18"/>
              </w:rPr>
              <w:t>по выбору</w:t>
            </w:r>
          </w:p>
        </w:tc>
      </w:tr>
      <w:tr w:rsidR="003E6078" w:rsidRPr="00E61D9A" w:rsidTr="000A4C10">
        <w:trPr>
          <w:trHeight w:hRule="exact" w:val="943"/>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529"/>
              <w:rPr>
                <w:rFonts w:ascii="Arial Narrow" w:hAnsi="Arial Narrow" w:cs="Calibri"/>
                <w:sz w:val="18"/>
                <w:szCs w:val="18"/>
              </w:rPr>
            </w:pPr>
            <w:r w:rsidRPr="00E61D9A">
              <w:rPr>
                <w:rFonts w:ascii="Arial Narrow" w:hAnsi="Arial Narrow"/>
                <w:b/>
                <w:sz w:val="18"/>
                <w:szCs w:val="18"/>
              </w:rPr>
              <w:t>8.4 Время открытия</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33" w:right="141" w:firstLine="2"/>
              <w:jc w:val="center"/>
              <w:rPr>
                <w:rFonts w:ascii="Arial Narrow" w:hAnsi="Arial Narrow" w:cs="Calibri"/>
                <w:sz w:val="18"/>
                <w:szCs w:val="18"/>
              </w:rPr>
            </w:pPr>
            <w:r w:rsidRPr="00E61D9A">
              <w:rPr>
                <w:rFonts w:ascii="Arial Narrow" w:hAnsi="Arial Narrow" w:cs="Calibri"/>
                <w:sz w:val="18"/>
                <w:szCs w:val="18"/>
              </w:rPr>
              <w:t>Время работы вакуумного устройства подачи</w:t>
            </w:r>
            <w:r w:rsidRPr="00E61D9A">
              <w:rPr>
                <w:rFonts w:ascii="Arial Narrow" w:hAnsi="Arial Narrow"/>
                <w:sz w:val="18"/>
                <w:szCs w:val="18"/>
              </w:rPr>
              <w:t>. Длится до тех пор, пока не будет заполнен вакуумный контейнер. Рекомендуется от 80 до 200 с в зависимости от длины шлангов, подающих гранулы из силоса в засыпную воронку. Более продолжительное подключение, более продолжительное Время открытия.</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150"/>
              <w:rPr>
                <w:rFonts w:ascii="Arial Narrow" w:hAnsi="Arial Narrow" w:cs="Calibri"/>
                <w:sz w:val="18"/>
                <w:szCs w:val="18"/>
              </w:rPr>
            </w:pPr>
            <w:r w:rsidRPr="00E61D9A">
              <w:rPr>
                <w:rFonts w:ascii="Arial Narrow" w:hAnsi="Arial Narrow"/>
                <w:sz w:val="18"/>
                <w:szCs w:val="18"/>
              </w:rPr>
              <w:t>80-200 с</w:t>
            </w:r>
          </w:p>
        </w:tc>
      </w:tr>
      <w:tr w:rsidR="003E6078" w:rsidRPr="00E61D9A" w:rsidTr="000A4C10">
        <w:trPr>
          <w:trHeight w:hRule="exact" w:val="738"/>
        </w:trPr>
        <w:tc>
          <w:tcPr>
            <w:tcW w:w="2405"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474"/>
              <w:rPr>
                <w:rFonts w:ascii="Arial Narrow" w:hAnsi="Arial Narrow" w:cs="Calibri"/>
                <w:sz w:val="18"/>
                <w:szCs w:val="18"/>
              </w:rPr>
            </w:pPr>
            <w:r w:rsidRPr="00E61D9A">
              <w:rPr>
                <w:rFonts w:ascii="Arial Narrow" w:hAnsi="Arial Narrow"/>
                <w:b/>
                <w:sz w:val="18"/>
                <w:szCs w:val="18"/>
              </w:rPr>
              <w:t>8.5 Время перерыва</w:t>
            </w:r>
          </w:p>
        </w:tc>
        <w:tc>
          <w:tcPr>
            <w:tcW w:w="7396"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55"/>
              <w:ind w:left="184" w:right="192"/>
              <w:jc w:val="center"/>
              <w:rPr>
                <w:rFonts w:ascii="Arial Narrow" w:hAnsi="Arial Narrow" w:cs="Calibri"/>
                <w:sz w:val="18"/>
                <w:szCs w:val="18"/>
              </w:rPr>
            </w:pPr>
            <w:r w:rsidRPr="00E61D9A">
              <w:rPr>
                <w:rFonts w:ascii="Arial Narrow" w:hAnsi="Arial Narrow"/>
                <w:sz w:val="18"/>
                <w:szCs w:val="18"/>
              </w:rPr>
              <w:t>При заполнении вакуумного контейнера с помощью функции Время открытия, вакуумное устройство подачи временно выключается, чтобы гранулы упали в засыпную воронку, и весь цикл засасывания мог повториться. Рекомендуется настройка 20 с.</w:t>
            </w:r>
          </w:p>
        </w:tc>
        <w:tc>
          <w:tcPr>
            <w:tcW w:w="960" w:type="dxa"/>
            <w:tcBorders>
              <w:top w:val="single" w:sz="4" w:space="0" w:color="000000"/>
              <w:left w:val="single" w:sz="4" w:space="0" w:color="000000"/>
              <w:bottom w:val="single" w:sz="4" w:space="0" w:color="000000"/>
              <w:right w:val="single" w:sz="4" w:space="0" w:color="000000"/>
            </w:tcBorders>
          </w:tcPr>
          <w:p w:rsidR="003E6078" w:rsidRPr="00E61D9A" w:rsidRDefault="003E6078" w:rsidP="00D3624C">
            <w:pPr>
              <w:pStyle w:val="TableParagraph"/>
              <w:spacing w:before="1" w:line="100" w:lineRule="exact"/>
              <w:rPr>
                <w:rFonts w:ascii="Arial Narrow" w:hAnsi="Arial Narrow"/>
                <w:sz w:val="18"/>
                <w:szCs w:val="18"/>
              </w:rPr>
            </w:pPr>
          </w:p>
          <w:p w:rsidR="003E6078" w:rsidRPr="00E61D9A" w:rsidRDefault="003E6078" w:rsidP="00D3624C">
            <w:pPr>
              <w:pStyle w:val="TableParagraph"/>
              <w:spacing w:line="200" w:lineRule="exact"/>
              <w:rPr>
                <w:rFonts w:ascii="Arial Narrow" w:hAnsi="Arial Narrow"/>
                <w:sz w:val="18"/>
                <w:szCs w:val="18"/>
              </w:rPr>
            </w:pPr>
          </w:p>
          <w:p w:rsidR="003E6078" w:rsidRPr="00E61D9A" w:rsidRDefault="003E6078" w:rsidP="00D3624C">
            <w:pPr>
              <w:pStyle w:val="TableParagraph"/>
              <w:ind w:left="203" w:right="206"/>
              <w:jc w:val="center"/>
              <w:rPr>
                <w:rFonts w:ascii="Arial Narrow" w:hAnsi="Arial Narrow" w:cs="Calibri"/>
                <w:sz w:val="18"/>
                <w:szCs w:val="18"/>
              </w:rPr>
            </w:pPr>
            <w:r w:rsidRPr="00E61D9A">
              <w:rPr>
                <w:rFonts w:ascii="Arial Narrow" w:hAnsi="Arial Narrow"/>
                <w:sz w:val="18"/>
                <w:szCs w:val="18"/>
              </w:rPr>
              <w:t>20 с</w:t>
            </w:r>
          </w:p>
        </w:tc>
      </w:tr>
    </w:tbl>
    <w:p w:rsidR="003E6078" w:rsidRPr="00AA08B5" w:rsidRDefault="003E6078">
      <w:pPr>
        <w:pStyle w:val="BodyText"/>
        <w:numPr>
          <w:ilvl w:val="0"/>
          <w:numId w:val="20"/>
        </w:numPr>
        <w:tabs>
          <w:tab w:val="left" w:pos="364"/>
        </w:tabs>
        <w:spacing w:line="242" w:lineRule="exact"/>
        <w:ind w:left="363" w:hanging="143"/>
      </w:pPr>
      <w:r w:rsidRPr="00AA08B5">
        <w:t>Подключение Вакуумного устройства подачи к выходу "Vacuum" на внешнем цоколе.</w:t>
      </w:r>
    </w:p>
    <w:p w:rsidR="003E6078" w:rsidRPr="00AA08B5" w:rsidRDefault="003E6078">
      <w:pPr>
        <w:spacing w:before="2" w:line="260" w:lineRule="exact"/>
        <w:rPr>
          <w:sz w:val="26"/>
          <w:szCs w:val="26"/>
        </w:rPr>
      </w:pPr>
      <w:r>
        <w:rPr>
          <w:noProof/>
          <w:lang w:val="cs-CZ" w:eastAsia="cs-CZ"/>
        </w:rPr>
        <w:pict>
          <v:group id="Group 876" o:spid="_x0000_s1478" style="position:absolute;margin-left:30pt;margin-top:9.6pt;width:539.4pt;height:40.5pt;z-index:-251748864;mso-position-horizontal-relative:page" coordorigin="601,-77" coordsize="1078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">
            <v:group id="Group 885" o:spid="_x0000_s1479" style="position:absolute;left:607;top:-62;width:9787;height:2" coordorigin="607,-62" coordsize="97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886" o:spid="_x0000_s1480" style="position:absolute;left:607;top:-62;width:9787;height:2;visibility:visible;mso-wrap-style:square;v-text-anchor:top" coordsize="97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3sEA&#10;AADdAAAADwAAAGRycy9kb3ducmV2LnhtbERPS4vCMBC+L/gfwgh7W1MfFKlGEXFhwb1YBa9DM7bF&#10;ZlKS2Hb/vVkQvM3H95z1djCN6Mj52rKC6SQBQVxYXXOp4HL+/lqC8AFZY2OZFPyRh+1m9LHGTNue&#10;T9TloRQxhH2GCqoQ2kxKX1Rk0E9sSxy5m3UGQ4SulNphH8NNI2dJkkqDNceGClvaV1Tc84dRcE8P&#10;x75ztKffw7Xo53m3OOFNqc/xsFuBCDSEt/jl/tFx/iKdw/838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2/N7BAAAA3QAAAA8AAAAAAAAAAAAAAAAAmAIAAGRycy9kb3du&#10;cmV2LnhtbFBLBQYAAAAABAAEAPUAAACGAwAAAAA=&#10;" path="m,l9787,e" filled="f" strokeweight=".58pt">
                <v:path arrowok="t" o:connecttype="custom" o:connectlocs="0,0;9787,0" o:connectangles="0,0"/>
              </v:shape>
            </v:group>
            <v:group id="Group 883" o:spid="_x0000_s1481" style="position:absolute;left:612;top:-71;width:2;height:375" coordorigin="612,-71"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884" o:spid="_x0000_s1482" style="position:absolute;left:612;top:-71;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7rcIA&#10;AADdAAAADwAAAGRycy9kb3ducmV2LnhtbERPTWsCMRC9C/0PYQreNKtYldUoUliooAe19Dxspptt&#10;N5MlSd313zeC4G0e73PW29424ko+1I4VTMYZCOLS6ZorBZ+XYrQEESKyxsYxKbhRgO3mZbDGXLuO&#10;T3Q9x0qkEA45KjAxtrmUoTRkMYxdS5y4b+ctxgR9JbXHLoXbRk6zbC4t1pwaDLb0bqj8Pf9ZBT+H&#10;Y7czh2Jy7OxX5gv002a/UGr42u9WICL18Sl+uD90mj+bv8H9m3S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futwgAAAN0AAAAPAAAAAAAAAAAAAAAAAJgCAABkcnMvZG93&#10;bnJldi54bWxQSwUGAAAAAAQABAD1AAAAhwMAAAAA&#10;" path="m,l,374e" filled="f" strokeweight=".58pt">
                <v:path arrowok="t" o:connecttype="custom" o:connectlocs="0,-71;0,303" o:connectangles="0,0"/>
              </v:shape>
            </v:group>
            <v:group id="Group 881" o:spid="_x0000_s1483" style="position:absolute;left:607;top:308;width:10776;height:2" coordorigin="607,308" coordsize="10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882" o:spid="_x0000_s1484" style="position:absolute;left:607;top:308;width:10776;height:2;visibility:visible;mso-wrap-style:square;v-text-anchor:top" coordsize="10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np8YA&#10;AADdAAAADwAAAGRycy9kb3ducmV2LnhtbERPS2vCQBC+C/6HZQredFOxWqKraCHSgxRMi+htyE4e&#10;mJ1Ns6vG/vpuQehtPr7nLFadqcWVWldZVvA8ikAQZ1ZXXCj4+kyGryCcR9ZYWyYFd3KwWvZ7C4y1&#10;vfGerqkvRAhhF6OC0vsmltJlJRl0I9sQBy63rUEfYFtI3eIthJtajqNoKg1WHBpKbOitpOycXoyC&#10;9e6Yn36OyccpfZmdvw/5ttskY6UGT916DsJT5//FD/e7DvMn0xn8fRNO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3np8YAAADdAAAADwAAAAAAAAAAAAAAAACYAgAAZHJz&#10;L2Rvd25yZXYueG1sUEsFBgAAAAAEAAQA9QAAAIsDAAAAAA==&#10;" path="m,l10776,e" filled="f" strokeweight=".58pt">
                <v:path arrowok="t" o:connecttype="custom" o:connectlocs="0,0;10776,0" o:connectangles="0,0"/>
              </v:shape>
            </v:group>
            <v:group id="Group 879" o:spid="_x0000_s1485" style="position:absolute;left:3017;top:-62;width:2;height:365" coordorigin="3017,-62" coordsize="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880" o:spid="_x0000_s1486" style="position:absolute;left:3017;top:-62;width:2;height:365;visibility:visible;mso-wrap-style:square;v-text-anchor:top" coordsize="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JDcQA&#10;AADdAAAADwAAAGRycy9kb3ducmV2LnhtbERPS2vCQBC+F/wPywheQt1Ui9jUVYog5FRI2ou3ITtN&#10;otnZmN08/PddodDbfHzP2R0m04iBOldbVvCyjEEQF1bXXCr4/jo9b0E4j6yxsUwK7uTgsJ897TDR&#10;duSMhtyXIoSwS1BB5X2bSOmKigy6pW2JA/djO4M+wK6UusMxhJtGruJ4Iw3WHBoqbOlYUXHNe6Og&#10;HOKs/4zy9Hzjdt0X7mKi00WpxXz6eAfhafL/4j93qsP8180bPL4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piQ3EAAAA3QAAAA8AAAAAAAAAAAAAAAAAmAIAAGRycy9k&#10;b3ducmV2LnhtbFBLBQYAAAAABAAEAPUAAACJAwAAAAA=&#10;" path="m,l,365e" filled="f" strokeweight=".58pt">
                <v:path arrowok="t" o:connecttype="custom" o:connectlocs="0,-62;0,303" o:connectangles="0,0"/>
              </v:shape>
            </v:group>
            <v:group id="Group 877" o:spid="_x0000_s1487" style="position:absolute;left:10389;top:-71;width:2;height:375" coordorigin="10389,-71"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878" o:spid="_x0000_s1488" style="position:absolute;left:10389;top:-71;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rc8IA&#10;AADdAAAADwAAAGRycy9kb3ducmV2LnhtbERPS2sCMRC+C/6HMIXeNLtSVLZGEWGhBT34oOdhM27W&#10;biZLkrrbf28KBW/z8T1ntRlsK+7kQ+NYQT7NQBBXTjdcK7icy8kSRIjIGlvHpOCXAmzW49EKC+16&#10;PtL9FGuRQjgUqMDE2BVShsqQxTB1HXHirs5bjAn6WmqPfQq3rZxl2VxabDg1GOxoZ6j6Pv1YBbf9&#10;od+afZkfevuV+RL9rP1cKPX6MmzfQUQa4lP87/7Qaf7bIoe/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2tzwgAAAN0AAAAPAAAAAAAAAAAAAAAAAJgCAABkcnMvZG93&#10;bnJldi54bWxQSwUGAAAAAAQABAD1AAAAhwMAAAAA&#10;" path="m,l,374e" filled="f" strokeweight=".58pt">
                <v:path arrowok="t" o:connecttype="custom" o:connectlocs="0,-71;0,303" o:connectangles="0,0"/>
              </v:shape>
            </v:group>
            <w10:wrap anchorx="page"/>
          </v:group>
        </w:pict>
      </w:r>
    </w:p>
    <w:p w:rsidR="003E6078" w:rsidRPr="000A4C10" w:rsidRDefault="003E6078" w:rsidP="000A4C10">
      <w:pPr>
        <w:tabs>
          <w:tab w:val="left" w:pos="3117"/>
        </w:tabs>
        <w:ind w:left="3080" w:hanging="2774"/>
        <w:rPr>
          <w:rFonts w:ascii="Arial Narrow" w:hAnsi="Arial Narrow"/>
          <w:b/>
          <w:sz w:val="18"/>
          <w:szCs w:val="18"/>
          <w:lang w:val="cs-CZ"/>
        </w:rPr>
      </w:pPr>
      <w:r w:rsidRPr="000A4C10">
        <w:rPr>
          <w:rFonts w:ascii="Arial Narrow" w:hAnsi="Arial Narrow"/>
          <w:b/>
          <w:sz w:val="18"/>
          <w:szCs w:val="18"/>
        </w:rPr>
        <w:t>9. Устройство удаления</w:t>
      </w:r>
    </w:p>
    <w:p w:rsidR="003E6078" w:rsidRPr="000A4C10" w:rsidRDefault="003E6078" w:rsidP="000A4C10">
      <w:pPr>
        <w:tabs>
          <w:tab w:val="left" w:pos="3117"/>
        </w:tabs>
        <w:ind w:left="3080" w:hanging="2774"/>
        <w:rPr>
          <w:rFonts w:ascii="Arial Narrow" w:hAnsi="Arial Narrow" w:cs="Calibri"/>
          <w:sz w:val="18"/>
          <w:szCs w:val="18"/>
        </w:rPr>
      </w:pPr>
      <w:r w:rsidRPr="000A4C10">
        <w:rPr>
          <w:rFonts w:ascii="Arial Narrow" w:hAnsi="Arial Narrow"/>
          <w:b/>
          <w:sz w:val="18"/>
          <w:szCs w:val="18"/>
        </w:rPr>
        <w:t>золы *</w:t>
      </w:r>
      <w:r w:rsidRPr="000A4C10">
        <w:rPr>
          <w:rFonts w:ascii="Arial Narrow" w:hAnsi="Arial Narrow"/>
          <w:sz w:val="18"/>
          <w:szCs w:val="18"/>
        </w:rPr>
        <w:tab/>
      </w:r>
      <w:r w:rsidRPr="000A4C10">
        <w:rPr>
          <w:rFonts w:ascii="Arial Narrow" w:hAnsi="Arial Narrow" w:cs="Calibri"/>
          <w:sz w:val="18"/>
          <w:szCs w:val="18"/>
        </w:rPr>
        <w:t>Активация мотора, который приводит в движение шнек, удаляющий золу из котла во внешний</w:t>
      </w:r>
    </w:p>
    <w:p w:rsidR="003E6078" w:rsidRPr="00AA08B5" w:rsidRDefault="003E6078">
      <w:pPr>
        <w:rPr>
          <w:rFonts w:cs="Calibri"/>
          <w:sz w:val="20"/>
          <w:szCs w:val="20"/>
        </w:rPr>
        <w:sectPr w:rsidR="003E6078" w:rsidRPr="00AA08B5">
          <w:headerReference w:type="default" r:id="rId77"/>
          <w:footerReference w:type="default" r:id="rId78"/>
          <w:pgSz w:w="11910" w:h="16840"/>
          <w:pgMar w:top="620" w:right="420" w:bottom="280" w:left="500" w:header="0" w:footer="0" w:gutter="0"/>
          <w:cols w:space="708"/>
        </w:sectPr>
      </w:pPr>
    </w:p>
    <w:p w:rsidR="003E6078" w:rsidRPr="00AA08B5" w:rsidRDefault="003E6078">
      <w:pPr>
        <w:spacing w:before="1" w:line="80" w:lineRule="exact"/>
        <w:rPr>
          <w:sz w:val="8"/>
          <w:szCs w:val="8"/>
        </w:rPr>
      </w:pPr>
    </w:p>
    <w:tbl>
      <w:tblPr>
        <w:tblW w:w="0" w:type="auto"/>
        <w:tblInd w:w="106" w:type="dxa"/>
        <w:tblLayout w:type="fixed"/>
        <w:tblCellMar>
          <w:left w:w="0" w:type="dxa"/>
          <w:right w:w="0" w:type="dxa"/>
        </w:tblCellMar>
        <w:tblLook w:val="01E0"/>
      </w:tblPr>
      <w:tblGrid>
        <w:gridCol w:w="2405"/>
        <w:gridCol w:w="7372"/>
        <w:gridCol w:w="994"/>
      </w:tblGrid>
      <w:tr w:rsidR="003E6078" w:rsidRPr="00D3624C"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737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405"/>
              <w:rPr>
                <w:rFonts w:cs="Calibri"/>
                <w:sz w:val="20"/>
                <w:szCs w:val="20"/>
              </w:rPr>
            </w:pPr>
            <w:r w:rsidRPr="00D3624C">
              <w:rPr>
                <w:sz w:val="20"/>
              </w:rPr>
              <w:t>контейнер. Продлевает требование к ручной очистке котла.</w:t>
            </w:r>
          </w:p>
        </w:tc>
        <w:tc>
          <w:tcPr>
            <w:tcW w:w="994" w:type="dxa"/>
            <w:tcBorders>
              <w:top w:val="nil"/>
              <w:left w:val="single" w:sz="4" w:space="0" w:color="000000"/>
              <w:bottom w:val="single" w:sz="4" w:space="0" w:color="000000"/>
              <w:right w:val="nil"/>
            </w:tcBorders>
          </w:tcPr>
          <w:p w:rsidR="003E6078" w:rsidRPr="00D3624C" w:rsidRDefault="003E6078"/>
        </w:tc>
      </w:tr>
      <w:tr w:rsidR="003E6078" w:rsidRPr="00D3624C" w:rsidTr="00D3624C">
        <w:trPr>
          <w:trHeight w:hRule="exact" w:val="99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450"/>
              <w:rPr>
                <w:rFonts w:cs="Calibri"/>
                <w:sz w:val="20"/>
                <w:szCs w:val="20"/>
              </w:rPr>
            </w:pPr>
            <w:r w:rsidRPr="00D3624C">
              <w:rPr>
                <w:b/>
                <w:sz w:val="20"/>
              </w:rPr>
              <w:t>9.1 Время работы</w:t>
            </w:r>
          </w:p>
        </w:tc>
        <w:tc>
          <w:tcPr>
            <w:tcW w:w="737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476" w:hanging="58"/>
              <w:rPr>
                <w:rFonts w:cs="Calibri"/>
                <w:sz w:val="20"/>
                <w:szCs w:val="20"/>
              </w:rPr>
            </w:pPr>
            <w:r w:rsidRPr="00D3624C">
              <w:rPr>
                <w:sz w:val="20"/>
              </w:rPr>
              <w:t>Время работы мотора, который приводит в движение шнек удавления золы. Рекомендуется настроить в пределах 5 - 20 минут в зависимости от количества образуемой золы. Большая горелка, большая продолжительность очистки.</w:t>
            </w:r>
          </w:p>
        </w:tc>
        <w:tc>
          <w:tcPr>
            <w:tcW w:w="99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150"/>
              <w:rPr>
                <w:rFonts w:cs="Calibri"/>
                <w:sz w:val="20"/>
                <w:szCs w:val="20"/>
              </w:rPr>
            </w:pPr>
            <w:r w:rsidRPr="00D3624C">
              <w:rPr>
                <w:sz w:val="20"/>
              </w:rPr>
              <w:t>5-20 мин.</w:t>
            </w:r>
          </w:p>
        </w:tc>
      </w:tr>
      <w:tr w:rsidR="003E6078" w:rsidRPr="00D3624C" w:rsidTr="00D3624C">
        <w:trPr>
          <w:trHeight w:hRule="exact" w:val="849"/>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5"/>
              <w:ind w:left="474"/>
              <w:rPr>
                <w:rFonts w:cs="Calibri"/>
                <w:sz w:val="20"/>
                <w:szCs w:val="20"/>
              </w:rPr>
            </w:pPr>
            <w:r w:rsidRPr="00D3624C">
              <w:rPr>
                <w:b/>
                <w:sz w:val="20"/>
              </w:rPr>
              <w:t>9.2 Время перерыва</w:t>
            </w:r>
          </w:p>
        </w:tc>
        <w:tc>
          <w:tcPr>
            <w:tcW w:w="737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670" w:right="396" w:hanging="286"/>
              <w:rPr>
                <w:rFonts w:cs="Calibri"/>
                <w:sz w:val="20"/>
                <w:szCs w:val="20"/>
              </w:rPr>
            </w:pPr>
            <w:r w:rsidRPr="00D3624C">
              <w:rPr>
                <w:sz w:val="20"/>
              </w:rPr>
              <w:t>Как долго мотор стоит, пока не произойдет повторная активация. Зависит от качества гранул и величины горелки. Рекомендуем настроить в пределах 2 - 20 часов.</w:t>
            </w:r>
          </w:p>
        </w:tc>
        <w:tc>
          <w:tcPr>
            <w:tcW w:w="994"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5"/>
              <w:ind w:left="253"/>
              <w:rPr>
                <w:rFonts w:cs="Calibri"/>
                <w:sz w:val="20"/>
                <w:szCs w:val="20"/>
              </w:rPr>
            </w:pPr>
            <w:r w:rsidRPr="00D3624C">
              <w:rPr>
                <w:sz w:val="20"/>
              </w:rPr>
              <w:t>2-20 ч</w:t>
            </w:r>
          </w:p>
        </w:tc>
      </w:tr>
    </w:tbl>
    <w:p w:rsidR="003E6078" w:rsidRPr="00AA08B5" w:rsidRDefault="003E6078">
      <w:pPr>
        <w:pStyle w:val="BodyText"/>
        <w:numPr>
          <w:ilvl w:val="0"/>
          <w:numId w:val="20"/>
        </w:numPr>
        <w:tabs>
          <w:tab w:val="left" w:pos="364"/>
        </w:tabs>
        <w:spacing w:line="242" w:lineRule="exact"/>
        <w:ind w:left="363" w:hanging="143"/>
      </w:pPr>
      <w:r w:rsidRPr="00AA08B5">
        <w:t>Подключение Устройства удаления золы к выходу "Deashing" на внешнем цоколе.</w:t>
      </w:r>
    </w:p>
    <w:tbl>
      <w:tblPr>
        <w:tblW w:w="0" w:type="auto"/>
        <w:tblInd w:w="106" w:type="dxa"/>
        <w:tblLayout w:type="fixed"/>
        <w:tblCellMar>
          <w:left w:w="0" w:type="dxa"/>
          <w:right w:w="0" w:type="dxa"/>
        </w:tblCellMar>
        <w:tblLook w:val="01E0"/>
      </w:tblPr>
      <w:tblGrid>
        <w:gridCol w:w="2405"/>
        <w:gridCol w:w="7396"/>
        <w:gridCol w:w="960"/>
      </w:tblGrid>
      <w:tr w:rsidR="003E6078" w:rsidRPr="00D3624C" w:rsidTr="00D3624C">
        <w:trPr>
          <w:trHeight w:hRule="exact" w:val="865"/>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5"/>
              <w:ind w:left="262"/>
              <w:rPr>
                <w:rFonts w:cs="Calibri"/>
                <w:sz w:val="20"/>
                <w:szCs w:val="20"/>
              </w:rPr>
            </w:pPr>
            <w:r w:rsidRPr="00D3624C">
              <w:rPr>
                <w:b/>
                <w:sz w:val="20"/>
              </w:rPr>
              <w:t>10. Очистка теплообменника *</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1439" w:right="112" w:hanging="1086"/>
              <w:rPr>
                <w:rFonts w:cs="Calibri"/>
                <w:sz w:val="20"/>
                <w:szCs w:val="20"/>
              </w:rPr>
            </w:pPr>
            <w:r w:rsidRPr="00D3624C">
              <w:rPr>
                <w:sz w:val="20"/>
              </w:rPr>
              <w:t>Активация мотора, который приводит в движение завихрители продуктов сгорания внутри теплообменника котла. Эти завихрители чистят перегородки котла и продлевают необходимость выполнения ручной очистки.</w:t>
            </w:r>
          </w:p>
        </w:tc>
        <w:tc>
          <w:tcPr>
            <w:tcW w:w="960" w:type="dxa"/>
            <w:tcBorders>
              <w:top w:val="nil"/>
              <w:left w:val="single" w:sz="4" w:space="0" w:color="000000"/>
              <w:bottom w:val="single" w:sz="4" w:space="0" w:color="000000"/>
              <w:right w:val="nil"/>
            </w:tcBorders>
          </w:tcPr>
          <w:p w:rsidR="003E6078" w:rsidRPr="00D3624C" w:rsidRDefault="003E6078"/>
        </w:tc>
      </w:tr>
      <w:tr w:rsidR="003E6078" w:rsidRPr="00D3624C" w:rsidTr="00D3624C">
        <w:trPr>
          <w:trHeight w:hRule="exact" w:val="991"/>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5"/>
              <w:ind w:left="399"/>
              <w:rPr>
                <w:rFonts w:cs="Calibri"/>
                <w:sz w:val="20"/>
                <w:szCs w:val="20"/>
              </w:rPr>
            </w:pPr>
            <w:r w:rsidRPr="00D3624C">
              <w:rPr>
                <w:b/>
                <w:sz w:val="20"/>
              </w:rPr>
              <w:t>10.1 Время работы</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716" w:right="114" w:hanging="2579"/>
              <w:rPr>
                <w:rFonts w:cs="Calibri"/>
                <w:sz w:val="20"/>
                <w:szCs w:val="20"/>
              </w:rPr>
            </w:pPr>
            <w:r w:rsidRPr="00D3624C">
              <w:rPr>
                <w:sz w:val="20"/>
              </w:rPr>
              <w:t>Время работы мотора, который приводит в движение завихрители внутри теплообменника котла. Чем больше величина котла, тем дольше Время работы.</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5"/>
              <w:ind w:left="135"/>
              <w:rPr>
                <w:rFonts w:cs="Calibri"/>
                <w:sz w:val="20"/>
                <w:szCs w:val="20"/>
              </w:rPr>
            </w:pPr>
            <w:r w:rsidRPr="00D3624C">
              <w:rPr>
                <w:sz w:val="20"/>
              </w:rPr>
              <w:t>5-10 мин.</w:t>
            </w:r>
          </w:p>
        </w:tc>
      </w:tr>
      <w:tr w:rsidR="003E6078" w:rsidRPr="00D3624C" w:rsidTr="00D3624C">
        <w:trPr>
          <w:trHeight w:hRule="exact" w:val="849"/>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423"/>
              <w:rPr>
                <w:rFonts w:cs="Calibri"/>
                <w:sz w:val="20"/>
                <w:szCs w:val="20"/>
              </w:rPr>
            </w:pPr>
            <w:r w:rsidRPr="00D3624C">
              <w:rPr>
                <w:b/>
                <w:sz w:val="20"/>
              </w:rPr>
              <w:t>10.2 Время перерыва</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704" w:right="114" w:hanging="2550"/>
              <w:rPr>
                <w:rFonts w:cs="Calibri"/>
                <w:sz w:val="20"/>
                <w:szCs w:val="20"/>
              </w:rPr>
            </w:pPr>
            <w:r w:rsidRPr="00D3624C">
              <w:rPr>
                <w:sz w:val="20"/>
              </w:rPr>
              <w:t>Время паузы мотора, который приводит в движение завихрители внутри теплообменника котла. Чем больше величина котла, тем короче Время перерыва.</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239"/>
              <w:rPr>
                <w:rFonts w:cs="Calibri"/>
                <w:sz w:val="20"/>
                <w:szCs w:val="20"/>
              </w:rPr>
            </w:pPr>
            <w:r w:rsidRPr="00D3624C">
              <w:rPr>
                <w:sz w:val="20"/>
              </w:rPr>
              <w:t>5-15 ч</w:t>
            </w:r>
          </w:p>
        </w:tc>
      </w:tr>
    </w:tbl>
    <w:p w:rsidR="003E6078" w:rsidRPr="00AA08B5" w:rsidRDefault="003E6078" w:rsidP="00D275AC">
      <w:pPr>
        <w:pStyle w:val="BodyText"/>
        <w:numPr>
          <w:ilvl w:val="0"/>
          <w:numId w:val="20"/>
        </w:numPr>
        <w:tabs>
          <w:tab w:val="left" w:pos="364"/>
        </w:tabs>
        <w:spacing w:line="242" w:lineRule="exact"/>
        <w:ind w:left="363" w:hanging="143"/>
      </w:pPr>
      <w:r w:rsidRPr="00AA08B5">
        <w:t>Подключение Очистки теплообменника к выходу "Cleaning" на внешнем цоколе.</w:t>
      </w:r>
    </w:p>
    <w:p w:rsidR="003E6078" w:rsidRPr="00AA08B5" w:rsidRDefault="003E6078">
      <w:pPr>
        <w:spacing w:before="5" w:line="180" w:lineRule="exact"/>
        <w:rPr>
          <w:sz w:val="18"/>
          <w:szCs w:val="18"/>
        </w:rPr>
      </w:pPr>
    </w:p>
    <w:tbl>
      <w:tblPr>
        <w:tblW w:w="0" w:type="auto"/>
        <w:tblInd w:w="106" w:type="dxa"/>
        <w:tblLayout w:type="fixed"/>
        <w:tblCellMar>
          <w:left w:w="0" w:type="dxa"/>
          <w:right w:w="0" w:type="dxa"/>
        </w:tblCellMar>
        <w:tblLook w:val="01E0"/>
      </w:tblPr>
      <w:tblGrid>
        <w:gridCol w:w="2405"/>
        <w:gridCol w:w="8366"/>
      </w:tblGrid>
      <w:tr w:rsidR="003E6078" w:rsidRPr="00D3624C" w:rsidTr="00D3624C">
        <w:trPr>
          <w:trHeight w:hRule="exact" w:val="1345"/>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 w:line="150" w:lineRule="exact"/>
              <w:rPr>
                <w:sz w:val="15"/>
                <w:szCs w:val="15"/>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ind w:left="224"/>
              <w:rPr>
                <w:rFonts w:cs="Calibri"/>
                <w:sz w:val="20"/>
                <w:szCs w:val="20"/>
              </w:rPr>
            </w:pPr>
            <w:r w:rsidRPr="00D3624C">
              <w:rPr>
                <w:b/>
                <w:sz w:val="20"/>
              </w:rPr>
              <w:t>11. Комнатный термостат</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5"/>
              <w:ind w:left="116" w:right="120" w:hanging="7"/>
              <w:jc w:val="center"/>
              <w:rPr>
                <w:rFonts w:cs="Calibri"/>
                <w:sz w:val="20"/>
                <w:szCs w:val="20"/>
              </w:rPr>
            </w:pPr>
            <w:r w:rsidRPr="00D3624C">
              <w:rPr>
                <w:rFonts w:cs="Calibri"/>
                <w:sz w:val="20"/>
                <w:szCs w:val="20"/>
              </w:rPr>
              <w:t>Активируйте выбранный тип комнатного термостата</w:t>
            </w:r>
            <w:r w:rsidRPr="00D3624C">
              <w:rPr>
                <w:sz w:val="20"/>
              </w:rPr>
              <w:t xml:space="preserve">. Выберите Термостат стандарт, который работает на базе открытого/закрытого контура, или RT10 OPOP комнатный термостат. То, что комнатный термостат был активирован, отображено с помощью значков. </w:t>
            </w:r>
            <w:r>
              <w:rPr>
                <w:noProof/>
                <w:lang w:val="cs-CZ" w:eastAsia="cs-CZ"/>
              </w:rPr>
            </w:r>
            <w:r w:rsidRPr="00F05EB5">
              <w:rPr>
                <w:sz w:val="20"/>
                <w:lang w:eastAsia="cs-CZ"/>
              </w:rPr>
              <w:pict>
                <v:group id="Group 1445" o:spid="_x0000_s1489" style="width:22.5pt;height:11.25pt;mso-position-horizontal-relative:char;mso-position-vertical-relative:line" coordorigin="8827,972" coordsize="450,225">
                  <v:shape id="Picture 1446" o:spid="_x0000_s1490" type="#_x0000_t75" style="position:absolute;left:8827;top:972;width:210;height: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3PDPBAAAA3QAAAA8AAABkcnMvZG93bnJldi54bWxET9uKwjAQfRf2H8Is7JsmynrrGmURBBF8&#10;sPoBQzOmXZtJabJa/94Igm9zONdZrDpXiyu1ofKsYThQIIgLbyq2Gk7HTX8GIkRkg7Vn0nCnAKvl&#10;R2+BmfE3PtA1j1akEA4ZaihjbDIpQ1GSwzDwDXHizr51GBNsrTQt3lK4q+VIqYl0WHFqKLGhdUnF&#10;Jf93GsxwFHd39acm28N+F4rpxQartP767H5/QETq4lv8cm9Nmv89nsPzm3SC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3PDPBAAAA3QAAAA8AAAAAAAAAAAAAAAAAnwIA&#10;AGRycy9kb3ducmV2LnhtbFBLBQYAAAAABAAEAPcAAACNAwAAAAA=&#10;">
                    <v:imagedata r:id="rId79" o:title=""/>
                  </v:shape>
                  <v:shape id="Picture 1447" o:spid="_x0000_s1491" type="#_x0000_t75" style="position:absolute;left:9067;top:972;width:210;height: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SBPHAAAA3QAAAA8AAABkcnMvZG93bnJldi54bWxEj09Lw0AQxe9Cv8MyghdpN/4haNptKUKx&#10;BwVbS70O2WkSzM6G7LSJ3945CN5meG/e+81iNYbWXKhPTWQHd7MMDHEZfcOVg8PnZvoEJgmyxzYy&#10;OfihBKvl5GqBhY8D7+iyl8poCKcCHdQiXWFtKmsKmGaxI1btFPuAomtfWd/joOGhtfdZltuADWtD&#10;jR291FR+78/BweZ4+0C7cSvD29fHa35+f7bHTpy7uR7XczBCo/yb/663XvEfc+XXb3QEu/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NSBPHAAAA3QAAAA8AAAAAAAAAAAAA&#10;AAAAnwIAAGRycy9kb3ducmV2LnhtbFBLBQYAAAAABAAEAPcAAACTAwAAAAA=&#10;">
                    <v:imagedata r:id="rId80" o:title=""/>
                  </v:shape>
                  <w10:anchorlock/>
                </v:group>
              </w:pict>
            </w:r>
          </w:p>
          <w:p w:rsidR="003E6078" w:rsidRPr="00D3624C" w:rsidRDefault="003E6078" w:rsidP="00D3624C">
            <w:pPr>
              <w:pStyle w:val="TableParagraph"/>
              <w:ind w:left="138" w:right="143"/>
              <w:jc w:val="center"/>
              <w:rPr>
                <w:rFonts w:cs="Calibri"/>
                <w:sz w:val="20"/>
                <w:szCs w:val="20"/>
              </w:rPr>
            </w:pPr>
            <w:r w:rsidRPr="00D3624C">
              <w:rPr>
                <w:sz w:val="20"/>
              </w:rPr>
              <w:t>Оранжевый значок означает, что термостат дает команду котлу для отопления. Красный значок означает, что термостат не дает команду котлу для отопления.</w:t>
            </w:r>
          </w:p>
        </w:tc>
      </w:tr>
      <w:tr w:rsidR="003E6078" w:rsidRPr="00D3624C" w:rsidTr="00D3624C">
        <w:trPr>
          <w:trHeight w:hRule="exact" w:val="1483"/>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 w:line="300" w:lineRule="exact"/>
              <w:rPr>
                <w:sz w:val="30"/>
                <w:szCs w:val="30"/>
              </w:rPr>
            </w:pPr>
          </w:p>
          <w:p w:rsidR="003E6078" w:rsidRPr="00D3624C" w:rsidRDefault="003E6078" w:rsidP="00D3624C">
            <w:pPr>
              <w:pStyle w:val="TableParagraph"/>
              <w:spacing w:line="244" w:lineRule="exact"/>
              <w:ind w:left="1041" w:right="114" w:hanging="870"/>
              <w:rPr>
                <w:rFonts w:cs="Calibri"/>
                <w:sz w:val="13"/>
                <w:szCs w:val="13"/>
              </w:rPr>
            </w:pPr>
            <w:r w:rsidRPr="00D3624C">
              <w:rPr>
                <w:b/>
                <w:sz w:val="20"/>
              </w:rPr>
              <w:t>11.1 Термостат стандарт 1 *</w:t>
            </w:r>
            <w:r w:rsidRPr="00D3624C">
              <w:rPr>
                <w:b/>
                <w:position w:val="10"/>
                <w:sz w:val="13"/>
              </w:rPr>
              <w:t>1</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5"/>
              <w:ind w:left="136" w:right="143"/>
              <w:jc w:val="center"/>
              <w:rPr>
                <w:rFonts w:cs="Calibri"/>
                <w:sz w:val="20"/>
                <w:szCs w:val="20"/>
              </w:rPr>
            </w:pPr>
            <w:r w:rsidRPr="00D3624C">
              <w:rPr>
                <w:sz w:val="20"/>
              </w:rPr>
              <w:t>Термостат без напряжения, работающий на базе закрытый/открытый контур. Открытый контур означает команду для котла к переходу в фазу Угасания, т.е. команду к остановке отопления. Закрытый контур означает команду для котла к переходу в фазу Разжигания и PID работы, т.е. команду к отоплению. Значок дома на Главной панели мигает в случае, когда контур был закрыт, и термостат дает команду к отоплению.</w:t>
            </w:r>
          </w:p>
        </w:tc>
      </w:tr>
      <w:tr w:rsidR="003E6078" w:rsidRPr="00D3624C" w:rsidTr="000A4C10">
        <w:trPr>
          <w:trHeight w:hRule="exact" w:val="136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7" w:line="300" w:lineRule="exact"/>
              <w:rPr>
                <w:sz w:val="30"/>
                <w:szCs w:val="30"/>
              </w:rPr>
            </w:pPr>
          </w:p>
          <w:p w:rsidR="003E6078" w:rsidRPr="00D3624C" w:rsidRDefault="003E6078" w:rsidP="00D3624C">
            <w:pPr>
              <w:pStyle w:val="TableParagraph"/>
              <w:spacing w:line="242" w:lineRule="exact"/>
              <w:ind w:left="1041" w:right="114" w:hanging="870"/>
              <w:rPr>
                <w:rFonts w:cs="Calibri"/>
                <w:sz w:val="13"/>
                <w:szCs w:val="13"/>
              </w:rPr>
            </w:pPr>
            <w:r w:rsidRPr="00D3624C">
              <w:rPr>
                <w:b/>
                <w:sz w:val="20"/>
              </w:rPr>
              <w:t>11.2 Термостат стандарт 2 *</w:t>
            </w:r>
            <w:r w:rsidRPr="00D3624C">
              <w:rPr>
                <w:b/>
                <w:position w:val="10"/>
                <w:sz w:val="13"/>
              </w:rPr>
              <w:t>1</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5"/>
              <w:ind w:left="104" w:right="106" w:hanging="5"/>
              <w:jc w:val="center"/>
              <w:rPr>
                <w:rFonts w:cs="Calibri"/>
                <w:sz w:val="20"/>
                <w:szCs w:val="20"/>
              </w:rPr>
            </w:pPr>
            <w:r w:rsidRPr="00D3624C">
              <w:rPr>
                <w:sz w:val="20"/>
              </w:rPr>
              <w:t>Термостат без напряжения, работающий на базе закрытый/открытый контур. Открытый контур означает команду для котла к переходу в фазу Угасания, т.е. команду к остановке отопления. Закрытый контур означает команду для котла к переходу в фазу Разжигания и PID работы, т.е. команду к отоплению. Значок дома на Главной панели мигает в случае, когда контур был закрыт, и термостат дает команду к отоплению.</w:t>
            </w:r>
          </w:p>
        </w:tc>
      </w:tr>
      <w:tr w:rsidR="003E6078" w:rsidRPr="00D3624C" w:rsidTr="00D3624C">
        <w:trPr>
          <w:trHeight w:hRule="exact" w:val="703"/>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32"/>
              <w:ind w:left="219"/>
              <w:rPr>
                <w:rFonts w:cs="Calibri"/>
                <w:sz w:val="13"/>
                <w:szCs w:val="13"/>
              </w:rPr>
            </w:pPr>
            <w:r w:rsidRPr="00D3624C">
              <w:rPr>
                <w:b/>
                <w:sz w:val="20"/>
              </w:rPr>
              <w:t>11.3 Регулятор OPOP *</w:t>
            </w:r>
            <w:r w:rsidRPr="00D3624C">
              <w:rPr>
                <w:b/>
                <w:position w:val="10"/>
                <w:sz w:val="13"/>
              </w:rPr>
              <w:t>2</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5"/>
              <w:ind w:left="411"/>
              <w:rPr>
                <w:rFonts w:cs="Calibri"/>
                <w:sz w:val="20"/>
                <w:szCs w:val="20"/>
              </w:rPr>
            </w:pPr>
            <w:r w:rsidRPr="00D3624C">
              <w:rPr>
                <w:sz w:val="20"/>
              </w:rPr>
              <w:t>RT10 комнатный термостат, подключенный к RS выходу внутри Внешнего цоколя на передней стороне котла.</w:t>
            </w:r>
          </w:p>
        </w:tc>
      </w:tr>
      <w:tr w:rsidR="003E6078" w:rsidRPr="00D3624C" w:rsidTr="00D3624C">
        <w:trPr>
          <w:trHeight w:hRule="exact" w:val="2131"/>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spacing w:before="15" w:line="260" w:lineRule="exact"/>
              <w:rPr>
                <w:sz w:val="26"/>
                <w:szCs w:val="26"/>
              </w:rPr>
            </w:pPr>
          </w:p>
          <w:p w:rsidR="003E6078" w:rsidRPr="00D3624C" w:rsidRDefault="003E6078" w:rsidP="00D3624C">
            <w:pPr>
              <w:pStyle w:val="TableParagraph"/>
              <w:ind w:left="282"/>
              <w:rPr>
                <w:rFonts w:cs="Calibri"/>
                <w:sz w:val="20"/>
                <w:szCs w:val="20"/>
              </w:rPr>
            </w:pPr>
            <w:r w:rsidRPr="00D3624C">
              <w:rPr>
                <w:b/>
                <w:sz w:val="20"/>
              </w:rPr>
              <w:t>11.4 Функция розжига</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5"/>
              <w:ind w:left="141" w:right="143"/>
              <w:jc w:val="center"/>
              <w:rPr>
                <w:rFonts w:cs="Calibri"/>
                <w:sz w:val="20"/>
                <w:szCs w:val="20"/>
              </w:rPr>
            </w:pPr>
            <w:r w:rsidRPr="00D3624C">
              <w:rPr>
                <w:sz w:val="20"/>
              </w:rPr>
              <w:t>В случае активации этой функции котел реагирует на команду от комнатного термостата немедленным выключением/включением.</w:t>
            </w:r>
          </w:p>
          <w:p w:rsidR="003E6078" w:rsidRPr="00D3624C" w:rsidRDefault="003E6078" w:rsidP="00D3624C">
            <w:pPr>
              <w:pStyle w:val="TableParagraph"/>
              <w:ind w:left="138" w:right="143"/>
              <w:jc w:val="center"/>
              <w:rPr>
                <w:rFonts w:cs="Calibri"/>
                <w:sz w:val="20"/>
                <w:szCs w:val="20"/>
              </w:rPr>
            </w:pPr>
            <w:r w:rsidRPr="00D3624C">
              <w:rPr>
                <w:sz w:val="20"/>
              </w:rPr>
              <w:t>В случае деактивации этой функции котел реагирует на команду не топить от комнатного термостата тем, что уменьшает Заданную температуру ЦО на значение, установленное в функции Уменьшение температуры согласно термостату. Данное решение является выгодным у отопительных систем с большим объемом воды в системе, где полная деактивация котла будет означать большое падение температуры в системе и долгий повторный нагрев.</w:t>
            </w:r>
          </w:p>
        </w:tc>
      </w:tr>
      <w:tr w:rsidR="003E6078" w:rsidRPr="00D3624C" w:rsidTr="00D3624C">
        <w:trPr>
          <w:trHeight w:hRule="exact" w:val="999"/>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5"/>
              <w:ind w:left="375" w:right="114" w:firstLine="55"/>
              <w:rPr>
                <w:rFonts w:cs="Calibri"/>
                <w:sz w:val="20"/>
                <w:szCs w:val="20"/>
              </w:rPr>
            </w:pPr>
            <w:r w:rsidRPr="00D3624C">
              <w:rPr>
                <w:b/>
                <w:sz w:val="20"/>
              </w:rPr>
              <w:t>11.5 Насос ЦО - комнатный термостат</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5"/>
              <w:ind w:left="1398" w:right="88" w:hanging="901"/>
              <w:rPr>
                <w:rFonts w:cs="Calibri"/>
                <w:sz w:val="20"/>
                <w:szCs w:val="20"/>
              </w:rPr>
            </w:pPr>
            <w:r w:rsidRPr="00D3624C">
              <w:rPr>
                <w:sz w:val="20"/>
              </w:rPr>
              <w:t>Насос ЦО запускается и деактивируется вместе с котлом на основании указания от комнатного термостата. Если выключается котел, то произойдет выключение насоса ЦО, и наоборот.</w:t>
            </w:r>
          </w:p>
        </w:tc>
      </w:tr>
      <w:tr w:rsidR="003E6078" w:rsidRPr="00D3624C" w:rsidTr="000A4C10">
        <w:trPr>
          <w:trHeight w:hRule="exact" w:val="1359"/>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200" w:lineRule="exact"/>
              <w:rPr>
                <w:sz w:val="20"/>
                <w:szCs w:val="20"/>
                <w:lang w:val="cs-CZ"/>
              </w:rPr>
            </w:pPr>
          </w:p>
          <w:p w:rsidR="003E6078" w:rsidRPr="00D3624C" w:rsidRDefault="003E6078" w:rsidP="00D3624C">
            <w:pPr>
              <w:pStyle w:val="TableParagraph"/>
              <w:ind w:left="729" w:right="114" w:hanging="608"/>
              <w:rPr>
                <w:rFonts w:cs="Calibri"/>
                <w:sz w:val="20"/>
                <w:szCs w:val="20"/>
              </w:rPr>
            </w:pPr>
            <w:r w:rsidRPr="00D3624C">
              <w:rPr>
                <w:b/>
                <w:sz w:val="20"/>
              </w:rPr>
              <w:t>11.6 Уменьшение температуры согласно термостату</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5"/>
              <w:ind w:left="194" w:right="199"/>
              <w:jc w:val="center"/>
              <w:rPr>
                <w:rFonts w:cs="Calibri"/>
                <w:sz w:val="20"/>
                <w:szCs w:val="20"/>
              </w:rPr>
            </w:pPr>
            <w:r w:rsidRPr="00D3624C">
              <w:rPr>
                <w:sz w:val="20"/>
              </w:rPr>
              <w:t>Котел реагирует на команду по выключению от комнатного термостата уменьшением температуру ЦО на установленный предел. В случае, когда позиция Функция разжигания деактивирована, то в этой позиции настройте на сколько °C должна уменьшиться Заданная температура ЦО так, чтобы котел работал на меньшей температуре, и тем самым экономил топливо с помощью автоматической модуляции мощности в направлении вниз.</w:t>
            </w:r>
          </w:p>
        </w:tc>
      </w:tr>
    </w:tbl>
    <w:p w:rsidR="003E6078" w:rsidRPr="00AA08B5" w:rsidRDefault="003E6078">
      <w:pPr>
        <w:pStyle w:val="BodyText"/>
        <w:spacing w:line="235" w:lineRule="exact"/>
        <w:ind w:left="220" w:right="1062" w:firstLine="0"/>
      </w:pPr>
      <w:r w:rsidRPr="00AA08B5">
        <w:t>*</w:t>
      </w:r>
      <w:r w:rsidRPr="00AA08B5">
        <w:rPr>
          <w:position w:val="10"/>
          <w:sz w:val="13"/>
        </w:rPr>
        <w:t xml:space="preserve">1 </w:t>
      </w:r>
      <w:r w:rsidRPr="00AA08B5">
        <w:t xml:space="preserve">Термостат стандарт 1,2 подключите </w:t>
      </w:r>
      <w:r>
        <w:t>к</w:t>
      </w:r>
      <w:r w:rsidRPr="00AA08B5">
        <w:t xml:space="preserve"> выходу "Room reg 1,2 a Com" на внешнем цоколе.</w:t>
      </w:r>
    </w:p>
    <w:p w:rsidR="003E6078" w:rsidRPr="00AA08B5" w:rsidRDefault="003E6078">
      <w:pPr>
        <w:pStyle w:val="BodyText"/>
        <w:spacing w:line="261" w:lineRule="exact"/>
        <w:ind w:left="220" w:right="1062" w:firstLine="0"/>
      </w:pPr>
      <w:r w:rsidRPr="00AA08B5">
        <w:t>*</w:t>
      </w:r>
      <w:r w:rsidRPr="00AA08B5">
        <w:rPr>
          <w:position w:val="10"/>
          <w:sz w:val="13"/>
        </w:rPr>
        <w:t xml:space="preserve">2 </w:t>
      </w:r>
      <w:r w:rsidRPr="00AA08B5">
        <w:t>Регулятор OPOP (тип RT10) подключите к одному из RS выходов данных на внешнем цоколе.</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0A4C10" w:rsidTr="00D3624C">
        <w:trPr>
          <w:trHeight w:hRule="exact" w:val="1106"/>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8" w:line="280" w:lineRule="exact"/>
              <w:rPr>
                <w:rFonts w:ascii="Arial Narrow" w:hAnsi="Arial Narrow"/>
                <w:sz w:val="28"/>
                <w:szCs w:val="28"/>
              </w:rPr>
            </w:pPr>
          </w:p>
          <w:p w:rsidR="003E6078" w:rsidRPr="000A4C10" w:rsidRDefault="003E6078" w:rsidP="00D3624C">
            <w:pPr>
              <w:pStyle w:val="TableParagraph"/>
              <w:ind w:left="306"/>
              <w:rPr>
                <w:rFonts w:ascii="Arial Narrow" w:hAnsi="Arial Narrow" w:cs="Calibri"/>
                <w:sz w:val="20"/>
                <w:szCs w:val="20"/>
              </w:rPr>
            </w:pPr>
            <w:r w:rsidRPr="000A4C10">
              <w:rPr>
                <w:rFonts w:ascii="Arial Narrow" w:hAnsi="Arial Narrow"/>
                <w:b/>
                <w:sz w:val="20"/>
              </w:rPr>
              <w:t>12. Солнечное управление *</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193" w:right="199"/>
              <w:jc w:val="center"/>
              <w:rPr>
                <w:rFonts w:ascii="Arial Narrow" w:hAnsi="Arial Narrow" w:cs="Calibri"/>
                <w:sz w:val="20"/>
                <w:szCs w:val="20"/>
              </w:rPr>
            </w:pPr>
            <w:r w:rsidRPr="000A4C10">
              <w:rPr>
                <w:rFonts w:ascii="Arial Narrow" w:hAnsi="Arial Narrow"/>
                <w:sz w:val="20"/>
              </w:rPr>
              <w:t>Подключите внешнее устройство, управляющее солнечными коллекторами, для активации/деактивации котла в случае, когда отсутствует/имеется требование по отоплению котлом, а солнечными коллекторами. Устройство должно иметь контакт без напряжения, выключающий/включающий котел.</w:t>
            </w:r>
          </w:p>
        </w:tc>
      </w:tr>
      <w:tr w:rsidR="003E6078" w:rsidRPr="000A4C10" w:rsidTr="00D3624C">
        <w:trPr>
          <w:trHeight w:hRule="exact" w:val="710"/>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3"/>
              <w:ind w:left="109"/>
              <w:rPr>
                <w:rFonts w:ascii="Arial Narrow" w:hAnsi="Arial Narrow" w:cs="Calibri"/>
                <w:sz w:val="20"/>
                <w:szCs w:val="20"/>
              </w:rPr>
            </w:pPr>
            <w:r w:rsidRPr="000A4C10">
              <w:rPr>
                <w:rFonts w:ascii="Arial Narrow" w:hAnsi="Arial Narrow"/>
                <w:b/>
                <w:sz w:val="20"/>
              </w:rPr>
              <w:t>12.1 Солнечное управление (NO)</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3"/>
              <w:ind w:left="140" w:right="143"/>
              <w:jc w:val="center"/>
              <w:rPr>
                <w:rFonts w:ascii="Arial Narrow" w:hAnsi="Arial Narrow" w:cs="Calibri"/>
                <w:sz w:val="20"/>
                <w:szCs w:val="20"/>
              </w:rPr>
            </w:pPr>
            <w:r w:rsidRPr="000A4C10">
              <w:rPr>
                <w:rFonts w:ascii="Arial Narrow" w:hAnsi="Arial Narrow"/>
                <w:sz w:val="20"/>
              </w:rPr>
              <w:t>Нормально открыто.</w:t>
            </w:r>
          </w:p>
        </w:tc>
      </w:tr>
      <w:tr w:rsidR="003E6078" w:rsidRPr="000A4C10" w:rsidTr="00D3624C">
        <w:trPr>
          <w:trHeight w:hRule="exact" w:val="705"/>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123"/>
              <w:rPr>
                <w:rFonts w:ascii="Arial Narrow" w:hAnsi="Arial Narrow" w:cs="Calibri"/>
                <w:sz w:val="20"/>
                <w:szCs w:val="20"/>
              </w:rPr>
            </w:pPr>
            <w:r w:rsidRPr="000A4C10">
              <w:rPr>
                <w:rFonts w:ascii="Arial Narrow" w:hAnsi="Arial Narrow"/>
                <w:b/>
                <w:sz w:val="20"/>
              </w:rPr>
              <w:t>12.2 Солнечное управление (NC)</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140" w:right="143"/>
              <w:jc w:val="center"/>
              <w:rPr>
                <w:rFonts w:ascii="Arial Narrow" w:hAnsi="Arial Narrow" w:cs="Calibri"/>
                <w:sz w:val="20"/>
                <w:szCs w:val="20"/>
              </w:rPr>
            </w:pPr>
            <w:r w:rsidRPr="000A4C10">
              <w:rPr>
                <w:rFonts w:ascii="Arial Narrow" w:hAnsi="Arial Narrow"/>
                <w:sz w:val="20"/>
              </w:rPr>
              <w:t>Нормально закрыто.</w:t>
            </w:r>
          </w:p>
        </w:tc>
      </w:tr>
    </w:tbl>
    <w:p w:rsidR="003E6078" w:rsidRPr="00AA08B5" w:rsidRDefault="003E6078">
      <w:pPr>
        <w:pStyle w:val="BodyText"/>
        <w:numPr>
          <w:ilvl w:val="0"/>
          <w:numId w:val="20"/>
        </w:numPr>
        <w:tabs>
          <w:tab w:val="left" w:pos="364"/>
        </w:tabs>
        <w:spacing w:line="242" w:lineRule="exact"/>
        <w:ind w:left="363" w:hanging="143"/>
      </w:pPr>
      <w:r w:rsidRPr="00AA08B5">
        <w:t>Подключите устройство, управляющее солнечным нагревом к выходу "Solar a Com" на внешнем цоколе.</w:t>
      </w:r>
    </w:p>
    <w:p w:rsidR="003E6078" w:rsidRPr="00AA08B5" w:rsidRDefault="003E6078">
      <w:pPr>
        <w:spacing w:before="8"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0A4C10" w:rsidTr="00D3624C">
        <w:trPr>
          <w:trHeight w:hRule="exact" w:val="1105"/>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5"/>
              <w:ind w:left="119"/>
              <w:rPr>
                <w:rFonts w:ascii="Arial Narrow" w:hAnsi="Arial Narrow" w:cs="Calibri"/>
                <w:sz w:val="20"/>
                <w:szCs w:val="20"/>
              </w:rPr>
            </w:pPr>
            <w:r w:rsidRPr="000A4C10">
              <w:rPr>
                <w:rFonts w:ascii="Arial Narrow" w:hAnsi="Arial Narrow"/>
                <w:b/>
                <w:sz w:val="20"/>
              </w:rPr>
              <w:t>13.1 Растопка заблокирована</w:t>
            </w:r>
          </w:p>
          <w:p w:rsidR="003E6078" w:rsidRPr="000A4C10" w:rsidRDefault="003E6078" w:rsidP="00D3624C">
            <w:pPr>
              <w:pStyle w:val="TableParagraph"/>
              <w:ind w:left="1093" w:right="1094"/>
              <w:jc w:val="center"/>
              <w:rPr>
                <w:rFonts w:ascii="Arial Narrow" w:hAnsi="Arial Narrow" w:cs="Calibri"/>
                <w:sz w:val="20"/>
                <w:szCs w:val="20"/>
              </w:rPr>
            </w:pPr>
            <w:r w:rsidRPr="000A4C10">
              <w:rPr>
                <w:rFonts w:ascii="Arial Narrow" w:hAnsi="Arial Narrow"/>
                <w:b/>
                <w:sz w:val="20"/>
              </w:rPr>
              <w:t>*</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140" w:right="149" w:hanging="4"/>
              <w:jc w:val="center"/>
              <w:rPr>
                <w:rFonts w:ascii="Arial Narrow" w:hAnsi="Arial Narrow" w:cs="Calibri"/>
                <w:sz w:val="20"/>
                <w:szCs w:val="20"/>
              </w:rPr>
            </w:pPr>
            <w:r w:rsidRPr="000A4C10">
              <w:rPr>
                <w:rFonts w:ascii="Arial Narrow" w:hAnsi="Arial Narrow"/>
                <w:sz w:val="20"/>
              </w:rPr>
              <w:t>Блокирует запуск котла (растопки) если внешняя температура, измеренная внешним датчиком выше, чем установленная в функции Заданная темп. Внимание: внешний датчик должен быть подключен, в противном случае возникнет ошибка.</w:t>
            </w:r>
          </w:p>
        </w:tc>
      </w:tr>
      <w:tr w:rsidR="003E6078" w:rsidRPr="000A4C10" w:rsidTr="00D3624C">
        <w:trPr>
          <w:trHeight w:hRule="exact" w:val="837"/>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479"/>
              <w:rPr>
                <w:rFonts w:ascii="Arial Narrow" w:hAnsi="Arial Narrow" w:cs="Calibri"/>
                <w:sz w:val="20"/>
                <w:szCs w:val="20"/>
              </w:rPr>
            </w:pPr>
            <w:r w:rsidRPr="000A4C10">
              <w:rPr>
                <w:rFonts w:ascii="Arial Narrow" w:hAnsi="Arial Narrow"/>
                <w:b/>
                <w:sz w:val="20"/>
              </w:rPr>
              <w:t>13.2 Заданная темп.</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474"/>
              <w:rPr>
                <w:rFonts w:ascii="Arial Narrow" w:hAnsi="Arial Narrow" w:cs="Calibri"/>
                <w:sz w:val="20"/>
                <w:szCs w:val="20"/>
              </w:rPr>
            </w:pPr>
            <w:r w:rsidRPr="000A4C10">
              <w:rPr>
                <w:rFonts w:ascii="Arial Narrow" w:hAnsi="Arial Narrow"/>
                <w:sz w:val="20"/>
              </w:rPr>
              <w:t>Более высокая внешняя температура, чем настроенная, принудит котел к выключению. Внимание: не забывайте выполнить калибровку</w:t>
            </w:r>
          </w:p>
        </w:tc>
      </w:tr>
    </w:tbl>
    <w:p w:rsidR="003E6078" w:rsidRPr="00AA08B5" w:rsidRDefault="003E6078">
      <w:pPr>
        <w:rPr>
          <w:rFonts w:cs="Calibri"/>
          <w:sz w:val="20"/>
          <w:szCs w:val="20"/>
        </w:rPr>
        <w:sectPr w:rsidR="003E6078" w:rsidRPr="00AA08B5">
          <w:headerReference w:type="default" r:id="rId81"/>
          <w:footerReference w:type="default" r:id="rId82"/>
          <w:pgSz w:w="11910" w:h="16840"/>
          <w:pgMar w:top="620" w:right="420" w:bottom="280" w:left="500" w:header="0" w:footer="0" w:gutter="0"/>
          <w:cols w:space="708"/>
        </w:sectPr>
      </w:pPr>
    </w:p>
    <w:p w:rsidR="003E6078" w:rsidRPr="00AA08B5" w:rsidRDefault="003E6078">
      <w:pPr>
        <w:pStyle w:val="BodyText"/>
        <w:spacing w:before="48"/>
        <w:ind w:left="2632" w:firstLine="0"/>
        <w:rPr>
          <w:rFonts w:cs="Calibri"/>
        </w:rPr>
      </w:pPr>
      <w:r>
        <w:rPr>
          <w:noProof/>
          <w:lang w:val="cs-CZ" w:eastAsia="cs-CZ"/>
        </w:rPr>
        <w:pict>
          <v:group id="Group 862" o:spid="_x0000_s1492" style="position:absolute;left:0;text-align:left;margin-left:30.05pt;margin-top:-1.45pt;width:539.6pt;height:28.45pt;z-index:-251747840;mso-position-horizontal-relative:page" coordorigin="601,-29" coordsize="1079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">
            <v:group id="Group 871" o:spid="_x0000_s1493" style="position:absolute;left:607;top:-14;width:10781;height:2" coordorigin="607,-14"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872" o:spid="_x0000_s1494" style="position:absolute;left:607;top:-14;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lp8IA&#10;AADdAAAADwAAAGRycy9kb3ducmV2LnhtbERP3WrCMBS+H+wdwhnsbqaW4lw1igzKvNPVPcChOTZl&#10;zUlNonZvvwiCd+fj+z3L9Wh7cSEfOscKppMMBHHjdMetgp9D9TYHESKyxt4xKfijAOvV89MSS+2u&#10;/E2XOrYihXAoUYGJcSilDI0hi2HiBuLEHZ23GBP0rdQerync9jLPspm02HFqMDjQp6Hmtz5bBXkh&#10;v05mZ7fVx3la+fG0qXO5V+r1ZdwsQEQa40N8d291ml8U73D7Jp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CWnwgAAAN0AAAAPAAAAAAAAAAAAAAAAAJgCAABkcnMvZG93&#10;bnJldi54bWxQSwUGAAAAAAQABAD1AAAAhwMAAAAA&#10;" path="m,l10781,e" filled="f" strokeweight=".58pt">
                <v:path arrowok="t" o:connecttype="custom" o:connectlocs="0,0;10781,0" o:connectangles="0,0"/>
              </v:shape>
            </v:group>
            <v:group id="Group 869" o:spid="_x0000_s1495" style="position:absolute;left:612;top:-23;width:2;height:375" coordorigin="612,-23"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870" o:spid="_x0000_s1496" style="position:absolute;left:612;top:-23;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3E8IA&#10;AADdAAAADwAAAGRycy9kb3ducmV2LnhtbERP32vCMBB+F/Y/hBvsTdPK5kY1igiFDfRBHXs+mrOp&#10;NpeSRFv/ezMY7O0+vp+3WA22FTfyoXGsIJ9kIIgrpxuuFXwfy/EHiBCRNbaOScGdAqyWT6MFFtr1&#10;vKfbIdYihXAoUIGJsSukDJUhi2HiOuLEnZy3GBP0tdQe+xRuWznNspm02HBqMNjRxlB1OVytgvN2&#10;16/Ntsx3vf3JfIl+2n69K/XyPKznICIN8V/85/7Uaf7rWw6/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jcTwgAAAN0AAAAPAAAAAAAAAAAAAAAAAJgCAABkcnMvZG93&#10;bnJldi54bWxQSwUGAAAAAAQABAD1AAAAhwMAAAAA&#10;" path="m,l,374e" filled="f" strokeweight=".58pt">
                <v:path arrowok="t" o:connecttype="custom" o:connectlocs="0,-23;0,351" o:connectangles="0,0"/>
              </v:shape>
            </v:group>
            <v:group id="Group 867" o:spid="_x0000_s1497" style="position:absolute;left:607;top:356;width:10781;height:2" coordorigin="607,356"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868" o:spid="_x0000_s1498" style="position:absolute;left:607;top:356;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ecIA&#10;AADdAAAADwAAAGRycy9kb3ducmV2LnhtbERP3WrCMBS+H+wdwhl4N1M7N2Y1igyK3jm7PcChOTbF&#10;5qQmUevbG2Gwu/Px/Z7FarCduJAPrWMFk3EGgrh2uuVGwe9P+foJIkRkjZ1jUnCjAKvl89MCC+2u&#10;vKdLFRuRQjgUqMDE2BdShtqQxTB2PXHiDs5bjAn6RmqP1xRuO5ln2Ye02HJqMNjTl6H6WJ2tgnwq&#10;Nyezs9tydp6Ufjitq1x+KzV6GdZzEJGG+C/+c291mj99f4PH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V5wgAAAN0AAAAPAAAAAAAAAAAAAAAAAJgCAABkcnMvZG93&#10;bnJldi54bWxQSwUGAAAAAAQABAD1AAAAhwMAAAAA&#10;" path="m,l10781,e" filled="f" strokeweight=".58pt">
                <v:path arrowok="t" o:connecttype="custom" o:connectlocs="0,0;10781,0" o:connectangles="0,0"/>
              </v:shape>
            </v:group>
            <v:group id="Group 865" o:spid="_x0000_s1499" style="position:absolute;left:3017;top:-14;width:2;height:365" coordorigin="3017,-14" coordsize="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866" o:spid="_x0000_s1500" style="position:absolute;left:3017;top:-14;width:2;height:365;visibility:visible;mso-wrap-style:square;v-text-anchor:top" coordsize="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JtcQA&#10;AADdAAAADwAAAGRycy9kb3ducmV2LnhtbERPS2vCQBC+F/wPywheQt1Uq5TUVYog5FRI2ou3ITtN&#10;otnZmN08/PddodDbfHzP2R0m04iBOldbVvCyjEEQF1bXXCr4/jo9v4FwHlljY5kU3MnBYT972mGi&#10;7cgZDbkvRQhhl6CCyvs2kdIVFRl0S9sSB+7HdgZ9gF0pdYdjCDeNXMXxVhqsOTRU2NKxouKa90ZB&#10;OcRZ/xnl6fnG7bov3MVEp4tSi/n08Q7C0+T/xX/uVIf5r5sNPL4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SbXEAAAA3QAAAA8AAAAAAAAAAAAAAAAAmAIAAGRycy9k&#10;b3ducmV2LnhtbFBLBQYAAAAABAAEAPUAAACJAwAAAAA=&#10;" path="m,l,365e" filled="f" strokeweight=".58pt">
                <v:path arrowok="t" o:connecttype="custom" o:connectlocs="0,-14;0,351" o:connectangles="0,0"/>
              </v:shape>
            </v:group>
            <v:group id="Group 863" o:spid="_x0000_s1501" style="position:absolute;left:11383;top:-23;width:2;height:375" coordorigin="11383,-23"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864" o:spid="_x0000_s1502" style="position:absolute;left:11383;top:-23;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K/MIA&#10;AADdAAAADwAAAGRycy9kb3ducmV2LnhtbERPTWsCMRC9C/0PYQreNKu0KqtRRFiooAdt8Txsxs3q&#10;ZrIk0d3++6ZQ6G0e73NWm9424kk+1I4VTMYZCOLS6ZorBV+fxWgBIkRkjY1jUvBNATbrl8EKc+06&#10;PtHzHCuRQjjkqMDE2OZShtKQxTB2LXHirs5bjAn6SmqPXQq3jZxm2UxarDk1GGxpZ6i8nx9Wwe1w&#10;7LbmUEyOnb1kvkA/bfZzpYav/XYJIlIf/8V/7g+d5r+9z+H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wr8wgAAAN0AAAAPAAAAAAAAAAAAAAAAAJgCAABkcnMvZG93&#10;bnJldi54bWxQSwUGAAAAAAQABAD1AAAAhwMAAAAA&#10;" path="m,l,374e" filled="f" strokeweight=".58pt">
                <v:path arrowok="t" o:connecttype="custom" o:connectlocs="0,-23;0,351" o:connectangles="0,0"/>
              </v:shape>
            </v:group>
            <w10:wrap anchorx="page"/>
          </v:group>
        </w:pict>
      </w:r>
      <w:r w:rsidRPr="00AA08B5">
        <w:t>Внешний датчик в случае, когда он не измеряет правильно в функции Корректировка внешней температуры в Установочном меню.</w:t>
      </w:r>
    </w:p>
    <w:p w:rsidR="003E6078" w:rsidRPr="008540F3" w:rsidRDefault="003E6078">
      <w:pPr>
        <w:pStyle w:val="BodyText"/>
        <w:numPr>
          <w:ilvl w:val="0"/>
          <w:numId w:val="20"/>
        </w:numPr>
        <w:tabs>
          <w:tab w:val="left" w:pos="364"/>
        </w:tabs>
        <w:spacing w:before="68"/>
        <w:ind w:left="363" w:hanging="143"/>
        <w:rPr>
          <w:rFonts w:ascii="Arial Narrow" w:hAnsi="Arial Narrow" w:cs="Calibri"/>
          <w:sz w:val="18"/>
          <w:szCs w:val="18"/>
        </w:rPr>
      </w:pPr>
      <w:r w:rsidRPr="008540F3">
        <w:rPr>
          <w:rFonts w:ascii="Arial Narrow" w:hAnsi="Arial Narrow"/>
          <w:sz w:val="18"/>
          <w:szCs w:val="18"/>
        </w:rPr>
        <w:t>Блокировка растопки работает во взаимодействии с Внешним датчиком, который вы должны подключить к выходу "External sens." на внешнем цоколе.</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0A4C10" w:rsidTr="00D3624C">
        <w:trPr>
          <w:trHeight w:hRule="exact" w:val="846"/>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56"/>
              <w:ind w:left="559" w:right="114" w:hanging="412"/>
              <w:rPr>
                <w:rFonts w:ascii="Arial Narrow" w:hAnsi="Arial Narrow" w:cs="Calibri"/>
                <w:sz w:val="18"/>
                <w:szCs w:val="18"/>
              </w:rPr>
            </w:pPr>
            <w:r w:rsidRPr="000A4C10">
              <w:rPr>
                <w:rFonts w:ascii="Arial Narrow" w:hAnsi="Arial Narrow"/>
                <w:b/>
                <w:sz w:val="18"/>
                <w:szCs w:val="18"/>
              </w:rPr>
              <w:t>14. Параметры аккумулирующего резервуара *</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6"/>
              <w:ind w:left="2318"/>
              <w:rPr>
                <w:rFonts w:ascii="Arial Narrow" w:hAnsi="Arial Narrow" w:cs="Calibri"/>
                <w:sz w:val="18"/>
                <w:szCs w:val="18"/>
              </w:rPr>
            </w:pPr>
            <w:r w:rsidRPr="000A4C10">
              <w:rPr>
                <w:rFonts w:ascii="Arial Narrow" w:hAnsi="Arial Narrow"/>
                <w:sz w:val="18"/>
                <w:szCs w:val="18"/>
              </w:rPr>
              <w:t>Настройте способ отопления аккумулирующего резервуара.</w:t>
            </w:r>
          </w:p>
        </w:tc>
      </w:tr>
      <w:tr w:rsidR="003E6078" w:rsidRPr="000A4C10" w:rsidTr="00D3624C">
        <w:trPr>
          <w:trHeight w:hRule="exact" w:val="574"/>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60"/>
              <w:ind w:left="248"/>
              <w:rPr>
                <w:rFonts w:ascii="Arial Narrow" w:hAnsi="Arial Narrow" w:cs="Calibri"/>
                <w:sz w:val="18"/>
                <w:szCs w:val="18"/>
              </w:rPr>
            </w:pPr>
            <w:r w:rsidRPr="000A4C10">
              <w:rPr>
                <w:rFonts w:ascii="Arial Narrow" w:hAnsi="Arial Narrow"/>
                <w:b/>
                <w:sz w:val="18"/>
                <w:szCs w:val="18"/>
              </w:rPr>
              <w:t>14.1 Аккумулирующий резервуар</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60"/>
              <w:ind w:left="464"/>
              <w:rPr>
                <w:rFonts w:ascii="Arial Narrow" w:hAnsi="Arial Narrow" w:cs="Calibri"/>
                <w:sz w:val="18"/>
                <w:szCs w:val="18"/>
              </w:rPr>
            </w:pPr>
            <w:r w:rsidRPr="000A4C10">
              <w:rPr>
                <w:rFonts w:ascii="Arial Narrow" w:hAnsi="Arial Narrow"/>
                <w:sz w:val="18"/>
                <w:szCs w:val="18"/>
              </w:rPr>
              <w:t>В этом подменю активируйте или деактивируйте нагревание аккумулирующего резервуара.</w:t>
            </w:r>
          </w:p>
        </w:tc>
      </w:tr>
      <w:tr w:rsidR="003E6078" w:rsidRPr="000A4C10" w:rsidTr="008540F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60"/>
              <w:ind w:left="567"/>
              <w:rPr>
                <w:rFonts w:ascii="Arial Narrow" w:hAnsi="Arial Narrow" w:cs="Calibri"/>
                <w:sz w:val="18"/>
                <w:szCs w:val="18"/>
              </w:rPr>
            </w:pPr>
            <w:r w:rsidRPr="000A4C10">
              <w:rPr>
                <w:rFonts w:ascii="Arial Narrow" w:hAnsi="Arial Narrow"/>
                <w:b/>
                <w:sz w:val="18"/>
                <w:szCs w:val="18"/>
              </w:rPr>
              <w:t>14.1.1 Выключен</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60"/>
              <w:ind w:left="2605" w:right="88"/>
              <w:rPr>
                <w:rFonts w:ascii="Arial Narrow" w:hAnsi="Arial Narrow" w:cs="Calibri"/>
                <w:sz w:val="18"/>
                <w:szCs w:val="18"/>
              </w:rPr>
            </w:pPr>
            <w:r w:rsidRPr="000A4C10">
              <w:rPr>
                <w:rFonts w:ascii="Arial Narrow" w:hAnsi="Arial Narrow"/>
                <w:sz w:val="18"/>
                <w:szCs w:val="18"/>
              </w:rPr>
              <w:t>Деактивация нагревания аккумулирующего резервуара.</w:t>
            </w:r>
          </w:p>
        </w:tc>
      </w:tr>
      <w:tr w:rsidR="003E6078" w:rsidRPr="000A4C10"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60"/>
              <w:ind w:left="577"/>
              <w:rPr>
                <w:rFonts w:ascii="Arial Narrow" w:hAnsi="Arial Narrow" w:cs="Calibri"/>
                <w:sz w:val="18"/>
                <w:szCs w:val="18"/>
              </w:rPr>
            </w:pPr>
            <w:r w:rsidRPr="000A4C10">
              <w:rPr>
                <w:rFonts w:ascii="Arial Narrow" w:hAnsi="Arial Narrow"/>
                <w:b/>
                <w:sz w:val="18"/>
                <w:szCs w:val="18"/>
              </w:rPr>
              <w:t>14.1.2 Включен</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60"/>
              <w:ind w:left="2706"/>
              <w:rPr>
                <w:rFonts w:ascii="Arial Narrow" w:hAnsi="Arial Narrow" w:cs="Calibri"/>
                <w:sz w:val="18"/>
                <w:szCs w:val="18"/>
              </w:rPr>
            </w:pPr>
            <w:r w:rsidRPr="000A4C10">
              <w:rPr>
                <w:rFonts w:ascii="Arial Narrow" w:hAnsi="Arial Narrow"/>
                <w:sz w:val="18"/>
                <w:szCs w:val="18"/>
              </w:rPr>
              <w:t>Активация нагревания аккумулирующего резервуара.</w:t>
            </w:r>
          </w:p>
        </w:tc>
      </w:tr>
      <w:tr w:rsidR="003E6078" w:rsidRPr="000A4C10" w:rsidTr="00D3624C">
        <w:trPr>
          <w:trHeight w:hRule="exact" w:val="377"/>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60"/>
              <w:ind w:left="505"/>
              <w:rPr>
                <w:rFonts w:ascii="Arial Narrow" w:hAnsi="Arial Narrow" w:cs="Calibri"/>
                <w:sz w:val="18"/>
                <w:szCs w:val="18"/>
              </w:rPr>
            </w:pPr>
            <w:r w:rsidRPr="000A4C10">
              <w:rPr>
                <w:rFonts w:ascii="Arial Narrow" w:hAnsi="Arial Narrow"/>
                <w:b/>
                <w:sz w:val="18"/>
                <w:szCs w:val="18"/>
              </w:rPr>
              <w:t>14.2 Функция ГВ</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60"/>
              <w:ind w:left="2188"/>
              <w:rPr>
                <w:rFonts w:ascii="Arial Narrow" w:hAnsi="Arial Narrow" w:cs="Calibri"/>
                <w:sz w:val="18"/>
                <w:szCs w:val="18"/>
              </w:rPr>
            </w:pPr>
            <w:r w:rsidRPr="000A4C10">
              <w:rPr>
                <w:rFonts w:ascii="Arial Narrow" w:hAnsi="Arial Narrow"/>
                <w:sz w:val="18"/>
                <w:szCs w:val="18"/>
              </w:rPr>
              <w:t>Активация нагревания ГВ с помощью аккумулирующего резервуара.</w:t>
            </w:r>
          </w:p>
        </w:tc>
      </w:tr>
      <w:tr w:rsidR="003E6078" w:rsidRPr="000A4C10" w:rsidTr="000A4C10">
        <w:trPr>
          <w:trHeight w:hRule="exact" w:val="649"/>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55"/>
              <w:ind w:left="339" w:firstLine="28"/>
              <w:rPr>
                <w:rFonts w:ascii="Arial Narrow" w:hAnsi="Arial Narrow" w:cs="Calibri"/>
                <w:sz w:val="18"/>
                <w:szCs w:val="18"/>
              </w:rPr>
            </w:pPr>
            <w:r w:rsidRPr="000A4C10">
              <w:rPr>
                <w:rFonts w:ascii="Arial Narrow" w:hAnsi="Arial Narrow"/>
                <w:b/>
                <w:sz w:val="18"/>
                <w:szCs w:val="18"/>
              </w:rPr>
              <w:t>14.2.1 Из аккумулирующего резервуара</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178"/>
              <w:ind w:left="794"/>
              <w:rPr>
                <w:rFonts w:ascii="Arial Narrow" w:hAnsi="Arial Narrow" w:cs="Calibri"/>
                <w:sz w:val="18"/>
                <w:szCs w:val="18"/>
              </w:rPr>
            </w:pPr>
            <w:r w:rsidRPr="000A4C10">
              <w:rPr>
                <w:rFonts w:ascii="Arial Narrow" w:hAnsi="Arial Narrow"/>
                <w:sz w:val="18"/>
                <w:szCs w:val="18"/>
              </w:rPr>
              <w:t>Нагревание ГВ осуществляется с помощью аккумулирующего резервуара.</w:t>
            </w:r>
          </w:p>
        </w:tc>
      </w:tr>
      <w:tr w:rsidR="003E6078" w:rsidRPr="000A4C10" w:rsidTr="00D3624C">
        <w:trPr>
          <w:trHeight w:hRule="exact" w:val="377"/>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60"/>
              <w:ind w:left="635"/>
              <w:rPr>
                <w:rFonts w:ascii="Arial Narrow" w:hAnsi="Arial Narrow" w:cs="Calibri"/>
                <w:sz w:val="18"/>
                <w:szCs w:val="18"/>
              </w:rPr>
            </w:pPr>
            <w:r w:rsidRPr="000A4C10">
              <w:rPr>
                <w:rFonts w:ascii="Arial Narrow" w:hAnsi="Arial Narrow"/>
                <w:b/>
                <w:sz w:val="18"/>
                <w:szCs w:val="18"/>
              </w:rPr>
              <w:t>14.2.2 Из котла</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60"/>
              <w:ind w:left="2284"/>
              <w:rPr>
                <w:rFonts w:ascii="Arial Narrow" w:hAnsi="Arial Narrow" w:cs="Calibri"/>
                <w:sz w:val="18"/>
                <w:szCs w:val="18"/>
              </w:rPr>
            </w:pPr>
            <w:r w:rsidRPr="000A4C10">
              <w:rPr>
                <w:rFonts w:ascii="Arial Narrow" w:hAnsi="Arial Narrow"/>
                <w:sz w:val="18"/>
                <w:szCs w:val="18"/>
              </w:rPr>
              <w:t>Нагревание ГВ осуществляется с помощью насоса ГВ.</w:t>
            </w:r>
          </w:p>
        </w:tc>
      </w:tr>
      <w:tr w:rsidR="003E6078" w:rsidRPr="000A4C10" w:rsidTr="000A4C10">
        <w:trPr>
          <w:trHeight w:hRule="exact" w:val="707"/>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121"/>
              <w:rPr>
                <w:rFonts w:ascii="Arial Narrow" w:hAnsi="Arial Narrow" w:cs="Calibri"/>
                <w:sz w:val="18"/>
                <w:szCs w:val="18"/>
              </w:rPr>
            </w:pPr>
            <w:r w:rsidRPr="000A4C10">
              <w:rPr>
                <w:rFonts w:ascii="Arial Narrow" w:hAnsi="Arial Narrow"/>
                <w:b/>
                <w:sz w:val="18"/>
                <w:szCs w:val="18"/>
              </w:rPr>
              <w:t>14.3 Верхняя заданная температура</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1780"/>
              <w:rPr>
                <w:rFonts w:ascii="Arial Narrow" w:hAnsi="Arial Narrow" w:cs="Calibri"/>
                <w:sz w:val="18"/>
                <w:szCs w:val="18"/>
              </w:rPr>
            </w:pPr>
            <w:r w:rsidRPr="000A4C10">
              <w:rPr>
                <w:rFonts w:ascii="Arial Narrow" w:hAnsi="Arial Narrow"/>
                <w:sz w:val="18"/>
                <w:szCs w:val="18"/>
              </w:rPr>
              <w:t>Укажите максимальную температуру в верхней части аккумулирующего резервуара.</w:t>
            </w:r>
          </w:p>
        </w:tc>
      </w:tr>
      <w:tr w:rsidR="003E6078" w:rsidRPr="000A4C10" w:rsidTr="008540F3">
        <w:trPr>
          <w:trHeight w:hRule="exact" w:val="713"/>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133"/>
              <w:rPr>
                <w:rFonts w:ascii="Arial Narrow" w:hAnsi="Arial Narrow" w:cs="Calibri"/>
                <w:sz w:val="18"/>
                <w:szCs w:val="18"/>
              </w:rPr>
            </w:pPr>
            <w:r w:rsidRPr="000A4C10">
              <w:rPr>
                <w:rFonts w:ascii="Arial Narrow" w:hAnsi="Arial Narrow"/>
                <w:b/>
                <w:sz w:val="18"/>
                <w:szCs w:val="18"/>
              </w:rPr>
              <w:t>14.4 Нижняя заданная температура</w:t>
            </w:r>
          </w:p>
        </w:tc>
        <w:tc>
          <w:tcPr>
            <w:tcW w:w="836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ind w:left="1672"/>
              <w:rPr>
                <w:rFonts w:ascii="Arial Narrow" w:hAnsi="Arial Narrow" w:cs="Calibri"/>
                <w:sz w:val="18"/>
                <w:szCs w:val="18"/>
              </w:rPr>
            </w:pPr>
            <w:r w:rsidRPr="000A4C10">
              <w:rPr>
                <w:rFonts w:ascii="Arial Narrow" w:hAnsi="Arial Narrow"/>
                <w:sz w:val="18"/>
                <w:szCs w:val="18"/>
              </w:rPr>
              <w:t>Укажите максимальную температуру в нижней части аккумулирующего резервуара.</w:t>
            </w:r>
          </w:p>
        </w:tc>
      </w:tr>
    </w:tbl>
    <w:p w:rsidR="003E6078" w:rsidRPr="00AA08B5" w:rsidRDefault="003E6078">
      <w:pPr>
        <w:pStyle w:val="BodyText"/>
        <w:numPr>
          <w:ilvl w:val="0"/>
          <w:numId w:val="20"/>
        </w:numPr>
        <w:tabs>
          <w:tab w:val="left" w:pos="364"/>
        </w:tabs>
        <w:spacing w:line="242" w:lineRule="exact"/>
        <w:ind w:left="363" w:hanging="143"/>
      </w:pPr>
      <w:r w:rsidRPr="00AA08B5">
        <w:t>Датчики для нагрева аккумулирующего резервуара подключите ко входам "C4" и "C3" на внешнем цоколе.</w:t>
      </w:r>
    </w:p>
    <w:p w:rsidR="003E6078" w:rsidRPr="00AA08B5" w:rsidRDefault="003E6078">
      <w:pPr>
        <w:spacing w:line="200" w:lineRule="exact"/>
        <w:rPr>
          <w:sz w:val="20"/>
          <w:szCs w:val="20"/>
        </w:rPr>
      </w:pPr>
    </w:p>
    <w:tbl>
      <w:tblPr>
        <w:tblW w:w="0" w:type="auto"/>
        <w:tblInd w:w="106" w:type="dxa"/>
        <w:tblLayout w:type="fixed"/>
        <w:tblCellMar>
          <w:left w:w="0" w:type="dxa"/>
          <w:right w:w="0" w:type="dxa"/>
        </w:tblCellMar>
        <w:tblLook w:val="01E0"/>
      </w:tblPr>
      <w:tblGrid>
        <w:gridCol w:w="2405"/>
        <w:gridCol w:w="7396"/>
        <w:gridCol w:w="960"/>
      </w:tblGrid>
      <w:tr w:rsidR="003E6078" w:rsidRPr="000A4C10" w:rsidTr="00D3624C">
        <w:trPr>
          <w:trHeight w:hRule="exact" w:val="615"/>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line="227" w:lineRule="exact"/>
              <w:ind w:left="183"/>
              <w:rPr>
                <w:rFonts w:ascii="Arial Narrow" w:hAnsi="Arial Narrow" w:cs="Calibri"/>
                <w:sz w:val="18"/>
                <w:szCs w:val="18"/>
              </w:rPr>
            </w:pPr>
            <w:r w:rsidRPr="000A4C10">
              <w:rPr>
                <w:rFonts w:ascii="Arial Narrow" w:hAnsi="Arial Narrow"/>
                <w:b/>
                <w:sz w:val="18"/>
                <w:szCs w:val="18"/>
              </w:rPr>
              <w:t>15. Встроенный клапан 1, 2</w:t>
            </w:r>
          </w:p>
          <w:p w:rsidR="003E6078" w:rsidRPr="000A4C10" w:rsidRDefault="003E6078" w:rsidP="00D3624C">
            <w:pPr>
              <w:pStyle w:val="TableParagraph"/>
              <w:spacing w:line="261" w:lineRule="exact"/>
              <w:ind w:left="1093" w:right="1096"/>
              <w:jc w:val="center"/>
              <w:rPr>
                <w:rFonts w:ascii="Arial Narrow" w:hAnsi="Arial Narrow" w:cs="Calibri"/>
                <w:sz w:val="18"/>
                <w:szCs w:val="18"/>
              </w:rPr>
            </w:pPr>
            <w:r w:rsidRPr="000A4C10">
              <w:rPr>
                <w:rFonts w:ascii="Arial Narrow" w:hAnsi="Arial Narrow"/>
                <w:b/>
                <w:position w:val="-9"/>
                <w:sz w:val="18"/>
                <w:szCs w:val="18"/>
              </w:rPr>
              <w:t>*</w:t>
            </w:r>
            <w:r w:rsidRPr="000A4C10">
              <w:rPr>
                <w:rFonts w:ascii="Arial Narrow" w:hAnsi="Arial Narrow"/>
                <w:b/>
                <w:sz w:val="18"/>
                <w:szCs w:val="18"/>
              </w:rPr>
              <w:t>1</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178"/>
              <w:ind w:left="574" w:right="112"/>
              <w:rPr>
                <w:rFonts w:ascii="Arial Narrow" w:hAnsi="Arial Narrow" w:cs="Calibri"/>
                <w:sz w:val="18"/>
                <w:szCs w:val="18"/>
              </w:rPr>
            </w:pPr>
            <w:r w:rsidRPr="000A4C10">
              <w:rPr>
                <w:rFonts w:ascii="Arial Narrow" w:hAnsi="Arial Narrow"/>
                <w:sz w:val="18"/>
                <w:szCs w:val="18"/>
              </w:rPr>
              <w:t>Управление смесительным клапаном для одного отопительного контура.</w:t>
            </w:r>
          </w:p>
        </w:tc>
        <w:tc>
          <w:tcPr>
            <w:tcW w:w="960" w:type="dxa"/>
            <w:vMerge w:val="restart"/>
            <w:tcBorders>
              <w:top w:val="nil"/>
              <w:left w:val="single" w:sz="4" w:space="0" w:color="000000"/>
              <w:right w:val="nil"/>
            </w:tcBorders>
          </w:tcPr>
          <w:p w:rsidR="003E6078" w:rsidRPr="000A4C10" w:rsidRDefault="003E6078">
            <w:pPr>
              <w:rPr>
                <w:rFonts w:ascii="Arial Narrow" w:hAnsi="Arial Narrow"/>
                <w:sz w:val="18"/>
                <w:szCs w:val="18"/>
              </w:rPr>
            </w:pPr>
          </w:p>
        </w:tc>
      </w:tr>
      <w:tr w:rsidR="003E6078" w:rsidRPr="000A4C10"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55"/>
              <w:ind w:left="119"/>
              <w:rPr>
                <w:rFonts w:ascii="Arial Narrow" w:hAnsi="Arial Narrow" w:cs="Calibri"/>
                <w:sz w:val="18"/>
                <w:szCs w:val="18"/>
              </w:rPr>
            </w:pPr>
            <w:r w:rsidRPr="000A4C10">
              <w:rPr>
                <w:rFonts w:ascii="Arial Narrow" w:hAnsi="Arial Narrow"/>
                <w:b/>
                <w:sz w:val="18"/>
                <w:szCs w:val="18"/>
              </w:rPr>
              <w:t>15.1 Выключить клапан</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55"/>
              <w:ind w:left="134"/>
              <w:rPr>
                <w:rFonts w:ascii="Arial Narrow" w:hAnsi="Arial Narrow" w:cs="Calibri"/>
                <w:sz w:val="18"/>
                <w:szCs w:val="18"/>
              </w:rPr>
            </w:pPr>
            <w:r w:rsidRPr="000A4C10">
              <w:rPr>
                <w:rFonts w:ascii="Arial Narrow" w:hAnsi="Arial Narrow"/>
                <w:sz w:val="18"/>
                <w:szCs w:val="18"/>
              </w:rPr>
              <w:t>Деактивация смесительного клапана в случае, когда в данный момент вы не хотите его использовать.</w:t>
            </w:r>
          </w:p>
        </w:tc>
        <w:tc>
          <w:tcPr>
            <w:tcW w:w="960" w:type="dxa"/>
            <w:vMerge/>
            <w:tcBorders>
              <w:left w:val="single" w:sz="4" w:space="0" w:color="000000"/>
              <w:right w:val="nil"/>
            </w:tcBorders>
          </w:tcPr>
          <w:p w:rsidR="003E6078" w:rsidRPr="000A4C10" w:rsidRDefault="003E6078">
            <w:pPr>
              <w:rPr>
                <w:rFonts w:ascii="Arial Narrow" w:hAnsi="Arial Narrow"/>
                <w:sz w:val="18"/>
                <w:szCs w:val="18"/>
              </w:rPr>
            </w:pPr>
          </w:p>
        </w:tc>
      </w:tr>
      <w:tr w:rsidR="003E6078" w:rsidRPr="000A4C10"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397"/>
              <w:rPr>
                <w:rFonts w:ascii="Arial Narrow" w:hAnsi="Arial Narrow" w:cs="Calibri"/>
                <w:sz w:val="18"/>
                <w:szCs w:val="18"/>
              </w:rPr>
            </w:pPr>
            <w:r w:rsidRPr="000A4C10">
              <w:rPr>
                <w:rFonts w:ascii="Arial Narrow" w:hAnsi="Arial Narrow"/>
                <w:b/>
                <w:sz w:val="18"/>
                <w:szCs w:val="18"/>
              </w:rPr>
              <w:t>15.2 Включите клапан</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184" w:right="186"/>
              <w:jc w:val="center"/>
              <w:rPr>
                <w:rFonts w:ascii="Arial Narrow" w:hAnsi="Arial Narrow" w:cs="Calibri"/>
                <w:sz w:val="18"/>
                <w:szCs w:val="18"/>
              </w:rPr>
            </w:pPr>
            <w:r w:rsidRPr="000A4C10">
              <w:rPr>
                <w:rFonts w:ascii="Arial Narrow" w:hAnsi="Arial Narrow"/>
                <w:sz w:val="18"/>
                <w:szCs w:val="18"/>
              </w:rPr>
              <w:t>Активация смесительного клапана.</w:t>
            </w:r>
          </w:p>
        </w:tc>
        <w:tc>
          <w:tcPr>
            <w:tcW w:w="960" w:type="dxa"/>
            <w:vMerge/>
            <w:tcBorders>
              <w:left w:val="single" w:sz="4" w:space="0" w:color="000000"/>
              <w:bottom w:val="single" w:sz="4" w:space="0" w:color="000000"/>
              <w:right w:val="nil"/>
            </w:tcBorders>
          </w:tcPr>
          <w:p w:rsidR="003E6078" w:rsidRPr="000A4C10" w:rsidRDefault="003E6078">
            <w:pPr>
              <w:rPr>
                <w:rFonts w:ascii="Arial Narrow" w:hAnsi="Arial Narrow"/>
                <w:sz w:val="18"/>
                <w:szCs w:val="18"/>
              </w:rPr>
            </w:pPr>
          </w:p>
        </w:tc>
      </w:tr>
      <w:tr w:rsidR="003E6078" w:rsidRPr="000A4C10" w:rsidTr="008540F3">
        <w:trPr>
          <w:trHeight w:hRule="exact" w:val="725"/>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51" w:line="244" w:lineRule="exact"/>
              <w:ind w:left="339" w:right="114" w:hanging="220"/>
              <w:rPr>
                <w:rFonts w:ascii="Arial Narrow" w:hAnsi="Arial Narrow" w:cs="Calibri"/>
                <w:sz w:val="18"/>
                <w:szCs w:val="18"/>
              </w:rPr>
            </w:pPr>
            <w:r w:rsidRPr="000A4C10">
              <w:rPr>
                <w:rFonts w:ascii="Arial Narrow" w:hAnsi="Arial Narrow"/>
                <w:b/>
                <w:sz w:val="18"/>
                <w:szCs w:val="18"/>
              </w:rPr>
              <w:t>15.3 Заданная температура клапана *</w:t>
            </w:r>
            <w:r w:rsidRPr="000A4C10">
              <w:rPr>
                <w:rFonts w:ascii="Arial Narrow" w:hAnsi="Arial Narrow"/>
                <w:b/>
                <w:position w:val="10"/>
                <w:sz w:val="18"/>
                <w:szCs w:val="18"/>
              </w:rPr>
              <w:t>2</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320" w:right="112" w:firstLine="163"/>
              <w:rPr>
                <w:rFonts w:ascii="Arial Narrow" w:hAnsi="Arial Narrow" w:cs="Calibri"/>
                <w:sz w:val="18"/>
                <w:szCs w:val="18"/>
              </w:rPr>
            </w:pPr>
            <w:r w:rsidRPr="000A4C10">
              <w:rPr>
                <w:rFonts w:ascii="Arial Narrow" w:hAnsi="Arial Narrow"/>
                <w:sz w:val="18"/>
                <w:szCs w:val="18"/>
              </w:rPr>
              <w:t>Задайте требуемую температуру, которую должен поддерживать смесительный клапан. Максимальная настраиваемая температура на смесительном клапане дана функцией Тип смесительного клапана</w:t>
            </w:r>
          </w:p>
        </w:tc>
        <w:tc>
          <w:tcPr>
            <w:tcW w:w="9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121"/>
              <w:rPr>
                <w:rFonts w:ascii="Arial Narrow" w:hAnsi="Arial Narrow" w:cs="Calibri"/>
                <w:sz w:val="18"/>
                <w:szCs w:val="18"/>
              </w:rPr>
            </w:pPr>
            <w:r w:rsidRPr="000A4C10">
              <w:rPr>
                <w:rFonts w:ascii="Arial Narrow" w:hAnsi="Arial Narrow"/>
                <w:sz w:val="18"/>
                <w:szCs w:val="18"/>
              </w:rPr>
              <w:t>по выбору</w:t>
            </w:r>
          </w:p>
        </w:tc>
      </w:tr>
      <w:tr w:rsidR="003E6078" w:rsidRPr="000A4C10" w:rsidTr="008540F3">
        <w:trPr>
          <w:trHeight w:hRule="exact" w:val="536"/>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5"/>
              <w:ind w:left="610"/>
              <w:rPr>
                <w:rFonts w:ascii="Arial Narrow" w:hAnsi="Arial Narrow" w:cs="Calibri"/>
                <w:sz w:val="18"/>
                <w:szCs w:val="18"/>
              </w:rPr>
            </w:pPr>
            <w:r w:rsidRPr="000A4C10">
              <w:rPr>
                <w:rFonts w:ascii="Arial Narrow" w:hAnsi="Arial Narrow"/>
                <w:b/>
                <w:sz w:val="18"/>
                <w:szCs w:val="18"/>
              </w:rPr>
              <w:t>15.4 Калибровка</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3"/>
              <w:ind w:left="2185" w:right="114" w:hanging="2039"/>
              <w:rPr>
                <w:rFonts w:ascii="Arial Narrow" w:hAnsi="Arial Narrow" w:cs="Calibri"/>
                <w:sz w:val="18"/>
                <w:szCs w:val="18"/>
              </w:rPr>
            </w:pPr>
            <w:r w:rsidRPr="000A4C10">
              <w:rPr>
                <w:rFonts w:ascii="Arial Narrow" w:hAnsi="Arial Narrow"/>
                <w:sz w:val="18"/>
                <w:szCs w:val="18"/>
              </w:rPr>
              <w:t>Калибруйте применяемый клапан так, чтобы было обеспечено его открытие и закрытие до предельных положений. Данная калибровка является автоматической.</w:t>
            </w:r>
          </w:p>
        </w:tc>
        <w:tc>
          <w:tcPr>
            <w:tcW w:w="960" w:type="dxa"/>
            <w:tcBorders>
              <w:top w:val="single" w:sz="4" w:space="0" w:color="000000"/>
              <w:left w:val="single" w:sz="4" w:space="0" w:color="000000"/>
              <w:bottom w:val="single" w:sz="4" w:space="0" w:color="000000"/>
              <w:right w:val="nil"/>
            </w:tcBorders>
          </w:tcPr>
          <w:p w:rsidR="003E6078" w:rsidRPr="000A4C10" w:rsidRDefault="003E6078">
            <w:pPr>
              <w:rPr>
                <w:rFonts w:ascii="Arial Narrow" w:hAnsi="Arial Narrow"/>
                <w:sz w:val="18"/>
                <w:szCs w:val="18"/>
              </w:rPr>
            </w:pPr>
          </w:p>
        </w:tc>
      </w:tr>
      <w:tr w:rsidR="003E6078" w:rsidRPr="000A4C10" w:rsidTr="000A4C10">
        <w:trPr>
          <w:trHeight w:hRule="exact" w:val="596"/>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5"/>
              <w:ind w:left="306"/>
              <w:rPr>
                <w:rFonts w:ascii="Arial Narrow" w:hAnsi="Arial Narrow" w:cs="Calibri"/>
                <w:sz w:val="18"/>
                <w:szCs w:val="18"/>
              </w:rPr>
            </w:pPr>
            <w:r w:rsidRPr="000A4C10">
              <w:rPr>
                <w:rFonts w:ascii="Arial Narrow" w:hAnsi="Arial Narrow"/>
                <w:b/>
                <w:sz w:val="18"/>
                <w:szCs w:val="18"/>
              </w:rPr>
              <w:t>15.5 Единичный скачок</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0A4C10">
            <w:pPr>
              <w:pStyle w:val="TableParagraph"/>
              <w:spacing w:before="55"/>
              <w:ind w:left="354" w:hanging="221"/>
              <w:rPr>
                <w:rFonts w:ascii="Arial Narrow" w:hAnsi="Arial Narrow" w:cs="Calibri"/>
                <w:sz w:val="18"/>
                <w:szCs w:val="18"/>
              </w:rPr>
            </w:pPr>
            <w:r w:rsidRPr="000A4C10">
              <w:rPr>
                <w:rFonts w:ascii="Arial Narrow" w:hAnsi="Arial Narrow"/>
                <w:sz w:val="18"/>
                <w:szCs w:val="18"/>
              </w:rPr>
              <w:t>Величина одного шага каждого изменения положения клапана. Данный шаг осуществляется регулярно, в зависимости от настройки времени в функции Перерыв измерения.</w:t>
            </w:r>
          </w:p>
        </w:tc>
        <w:tc>
          <w:tcPr>
            <w:tcW w:w="9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5"/>
              <w:ind w:left="219"/>
              <w:rPr>
                <w:rFonts w:ascii="Arial Narrow" w:hAnsi="Arial Narrow" w:cs="Calibri"/>
                <w:sz w:val="18"/>
                <w:szCs w:val="18"/>
              </w:rPr>
            </w:pPr>
            <w:r w:rsidRPr="000A4C10">
              <w:rPr>
                <w:rFonts w:ascii="Arial Narrow" w:hAnsi="Arial Narrow"/>
                <w:sz w:val="18"/>
                <w:szCs w:val="18"/>
              </w:rPr>
              <w:t>1-20%</w:t>
            </w:r>
          </w:p>
        </w:tc>
      </w:tr>
      <w:tr w:rsidR="003E6078" w:rsidRPr="000A4C10" w:rsidTr="008540F3">
        <w:trPr>
          <w:trHeight w:hRule="exact" w:val="1007"/>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before="1" w:line="220" w:lineRule="exact"/>
              <w:rPr>
                <w:rFonts w:ascii="Arial Narrow" w:hAnsi="Arial Narrow"/>
                <w:sz w:val="18"/>
                <w:szCs w:val="18"/>
              </w:rPr>
            </w:pPr>
          </w:p>
          <w:p w:rsidR="003E6078" w:rsidRPr="000A4C10" w:rsidRDefault="003E6078" w:rsidP="00D3624C">
            <w:pPr>
              <w:pStyle w:val="TableParagraph"/>
              <w:ind w:left="198"/>
              <w:rPr>
                <w:rFonts w:ascii="Arial Narrow" w:hAnsi="Arial Narrow" w:cs="Calibri"/>
                <w:sz w:val="18"/>
                <w:szCs w:val="18"/>
              </w:rPr>
            </w:pPr>
            <w:r w:rsidRPr="000A4C10">
              <w:rPr>
                <w:rFonts w:ascii="Arial Narrow" w:hAnsi="Arial Narrow"/>
                <w:b/>
                <w:sz w:val="18"/>
                <w:szCs w:val="18"/>
              </w:rPr>
              <w:t>15.6 Минимальное открытие</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126" w:right="129"/>
              <w:jc w:val="center"/>
              <w:rPr>
                <w:rFonts w:ascii="Arial Narrow" w:hAnsi="Arial Narrow" w:cs="Calibri"/>
                <w:sz w:val="18"/>
                <w:szCs w:val="18"/>
              </w:rPr>
            </w:pPr>
            <w:r w:rsidRPr="000A4C10">
              <w:rPr>
                <w:rFonts w:ascii="Arial Narrow" w:hAnsi="Arial Narrow"/>
                <w:sz w:val="18"/>
                <w:szCs w:val="18"/>
              </w:rPr>
              <w:t>Настройте минимальное открытие так, чтобы был обеспечен минимальный поток воды в отопительной системе, и в случае, когда нет требования к отоплению (температура клапана достигнута). Если вы хотите предотвратить поток воды в систему в случае, когда температура клапана достигнута, то установите 0 %.</w:t>
            </w:r>
          </w:p>
        </w:tc>
        <w:tc>
          <w:tcPr>
            <w:tcW w:w="9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200" w:lineRule="exact"/>
              <w:rPr>
                <w:rFonts w:ascii="Arial Narrow" w:hAnsi="Arial Narrow"/>
                <w:sz w:val="18"/>
                <w:szCs w:val="18"/>
              </w:rPr>
            </w:pPr>
          </w:p>
          <w:p w:rsidR="003E6078" w:rsidRPr="000A4C10" w:rsidRDefault="003E6078" w:rsidP="00D3624C">
            <w:pPr>
              <w:pStyle w:val="TableParagraph"/>
              <w:spacing w:before="1" w:line="220" w:lineRule="exact"/>
              <w:rPr>
                <w:rFonts w:ascii="Arial Narrow" w:hAnsi="Arial Narrow"/>
                <w:sz w:val="18"/>
                <w:szCs w:val="18"/>
              </w:rPr>
            </w:pPr>
          </w:p>
          <w:p w:rsidR="003E6078" w:rsidRPr="000A4C10" w:rsidRDefault="003E6078" w:rsidP="00D3624C">
            <w:pPr>
              <w:pStyle w:val="TableParagraph"/>
              <w:ind w:left="270"/>
              <w:rPr>
                <w:rFonts w:ascii="Arial Narrow" w:hAnsi="Arial Narrow" w:cs="Calibri"/>
                <w:sz w:val="18"/>
                <w:szCs w:val="18"/>
              </w:rPr>
            </w:pPr>
            <w:r w:rsidRPr="000A4C10">
              <w:rPr>
                <w:rFonts w:ascii="Arial Narrow" w:hAnsi="Arial Narrow"/>
                <w:sz w:val="18"/>
                <w:szCs w:val="18"/>
              </w:rPr>
              <w:t>0-5%</w:t>
            </w:r>
          </w:p>
        </w:tc>
      </w:tr>
      <w:tr w:rsidR="003E6078" w:rsidRPr="000A4C10" w:rsidTr="008540F3">
        <w:trPr>
          <w:trHeight w:hRule="exact" w:val="720"/>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479"/>
              <w:rPr>
                <w:rFonts w:ascii="Arial Narrow" w:hAnsi="Arial Narrow" w:cs="Calibri"/>
                <w:sz w:val="18"/>
                <w:szCs w:val="18"/>
              </w:rPr>
            </w:pPr>
            <w:r w:rsidRPr="000A4C10">
              <w:rPr>
                <w:rFonts w:ascii="Arial Narrow" w:hAnsi="Arial Narrow"/>
                <w:b/>
                <w:sz w:val="18"/>
                <w:szCs w:val="18"/>
              </w:rPr>
              <w:t>15.7 Время открытия</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8540F3">
            <w:pPr>
              <w:pStyle w:val="TableParagraph"/>
              <w:spacing w:before="55"/>
              <w:ind w:left="24" w:right="187"/>
              <w:jc w:val="center"/>
              <w:rPr>
                <w:rFonts w:ascii="Arial Narrow" w:hAnsi="Arial Narrow" w:cs="Calibri"/>
                <w:sz w:val="18"/>
                <w:szCs w:val="18"/>
              </w:rPr>
            </w:pPr>
            <w:r w:rsidRPr="000A4C10">
              <w:rPr>
                <w:rFonts w:ascii="Arial Narrow" w:hAnsi="Arial Narrow"/>
                <w:sz w:val="18"/>
                <w:szCs w:val="18"/>
              </w:rPr>
              <w:t>Как долго длится клапану перемещение из одного предельного положения во второе. Закрыто - открыто.</w:t>
            </w:r>
          </w:p>
          <w:p w:rsidR="003E6078" w:rsidRPr="000A4C10" w:rsidRDefault="003E6078" w:rsidP="00D3624C">
            <w:pPr>
              <w:pStyle w:val="TableParagraph"/>
              <w:ind w:left="184" w:right="189"/>
              <w:jc w:val="center"/>
              <w:rPr>
                <w:rFonts w:ascii="Arial Narrow" w:hAnsi="Arial Narrow" w:cs="Calibri"/>
                <w:sz w:val="18"/>
                <w:szCs w:val="18"/>
              </w:rPr>
            </w:pPr>
            <w:r w:rsidRPr="000A4C10">
              <w:rPr>
                <w:rFonts w:ascii="Arial Narrow" w:hAnsi="Arial Narrow"/>
                <w:sz w:val="18"/>
                <w:szCs w:val="18"/>
              </w:rPr>
              <w:t>Зависит также от типа клапана.</w:t>
            </w:r>
          </w:p>
        </w:tc>
        <w:tc>
          <w:tcPr>
            <w:tcW w:w="9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282"/>
              <w:rPr>
                <w:rFonts w:ascii="Arial Narrow" w:hAnsi="Arial Narrow" w:cs="Calibri"/>
                <w:sz w:val="18"/>
                <w:szCs w:val="18"/>
              </w:rPr>
            </w:pPr>
            <w:r w:rsidRPr="000A4C10">
              <w:rPr>
                <w:rFonts w:ascii="Arial Narrow" w:hAnsi="Arial Narrow"/>
                <w:sz w:val="18"/>
                <w:szCs w:val="18"/>
              </w:rPr>
              <w:t>120 с</w:t>
            </w:r>
          </w:p>
        </w:tc>
      </w:tr>
      <w:tr w:rsidR="003E6078" w:rsidRPr="000A4C10" w:rsidTr="008540F3">
        <w:trPr>
          <w:trHeight w:hRule="exact" w:val="546"/>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198"/>
              <w:rPr>
                <w:rFonts w:ascii="Arial Narrow" w:hAnsi="Arial Narrow" w:cs="Calibri"/>
                <w:sz w:val="18"/>
                <w:szCs w:val="18"/>
              </w:rPr>
            </w:pPr>
            <w:r w:rsidRPr="000A4C10">
              <w:rPr>
                <w:rFonts w:ascii="Arial Narrow" w:hAnsi="Arial Narrow"/>
                <w:b/>
                <w:sz w:val="18"/>
                <w:szCs w:val="18"/>
              </w:rPr>
              <w:t>15.8 Перерыв измерения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8540F3">
            <w:pPr>
              <w:pStyle w:val="TableParagraph"/>
              <w:spacing w:before="55"/>
              <w:ind w:left="464" w:right="112" w:hanging="351"/>
              <w:rPr>
                <w:rFonts w:ascii="Arial Narrow" w:hAnsi="Arial Narrow" w:cs="Calibri"/>
                <w:sz w:val="18"/>
                <w:szCs w:val="18"/>
              </w:rPr>
            </w:pPr>
            <w:r w:rsidRPr="000A4C10">
              <w:rPr>
                <w:rFonts w:ascii="Arial Narrow" w:hAnsi="Arial Narrow" w:cs="Calibri"/>
                <w:sz w:val="18"/>
                <w:szCs w:val="18"/>
              </w:rPr>
              <w:t>Пауза между изменением положения клапана</w:t>
            </w:r>
            <w:r w:rsidRPr="000A4C10">
              <w:rPr>
                <w:rFonts w:ascii="Arial Narrow" w:hAnsi="Arial Narrow"/>
                <w:sz w:val="18"/>
                <w:szCs w:val="18"/>
              </w:rPr>
              <w:t>. Блок измеряет в установленном интервале температуру клапана и осуществляет измерение положения клапана.</w:t>
            </w:r>
          </w:p>
        </w:tc>
        <w:tc>
          <w:tcPr>
            <w:tcW w:w="9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203" w:right="206"/>
              <w:jc w:val="center"/>
              <w:rPr>
                <w:rFonts w:ascii="Arial Narrow" w:hAnsi="Arial Narrow" w:cs="Calibri"/>
                <w:sz w:val="18"/>
                <w:szCs w:val="18"/>
              </w:rPr>
            </w:pPr>
            <w:r w:rsidRPr="000A4C10">
              <w:rPr>
                <w:rFonts w:ascii="Arial Narrow" w:hAnsi="Arial Narrow"/>
                <w:sz w:val="18"/>
                <w:szCs w:val="18"/>
              </w:rPr>
              <w:t>30 с</w:t>
            </w:r>
          </w:p>
        </w:tc>
      </w:tr>
      <w:tr w:rsidR="003E6078" w:rsidRPr="000A4C10" w:rsidTr="00D3624C">
        <w:trPr>
          <w:trHeight w:hRule="exact" w:val="870"/>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3"/>
              <w:ind w:left="906" w:hanging="620"/>
              <w:rPr>
                <w:rFonts w:ascii="Arial Narrow" w:hAnsi="Arial Narrow" w:cs="Calibri"/>
                <w:sz w:val="18"/>
                <w:szCs w:val="18"/>
              </w:rPr>
            </w:pPr>
            <w:r w:rsidRPr="000A4C10">
              <w:rPr>
                <w:rFonts w:ascii="Arial Narrow" w:hAnsi="Arial Narrow"/>
                <w:b/>
                <w:sz w:val="18"/>
                <w:szCs w:val="18"/>
              </w:rPr>
              <w:t>15.9 Тип смесительного клапана</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8540F3">
            <w:pPr>
              <w:pStyle w:val="TableParagraph"/>
              <w:spacing w:before="53"/>
              <w:ind w:left="24" w:right="114" w:firstLine="40"/>
              <w:rPr>
                <w:rFonts w:ascii="Arial Narrow" w:hAnsi="Arial Narrow" w:cs="Calibri"/>
                <w:sz w:val="18"/>
                <w:szCs w:val="18"/>
              </w:rPr>
            </w:pPr>
            <w:r w:rsidRPr="000A4C10">
              <w:rPr>
                <w:rFonts w:ascii="Arial Narrow" w:hAnsi="Arial Narrow"/>
                <w:sz w:val="18"/>
                <w:szCs w:val="18"/>
              </w:rPr>
              <w:t>Выберите тип клапана в соответствии с типом системы отопления. Настройкой изменяется максимально возможная температура клапана так, чтобы не произошло повреждение используемой системы отопления.</w:t>
            </w:r>
          </w:p>
        </w:tc>
        <w:tc>
          <w:tcPr>
            <w:tcW w:w="960" w:type="dxa"/>
            <w:tcBorders>
              <w:top w:val="single" w:sz="4" w:space="0" w:color="000000"/>
              <w:left w:val="single" w:sz="4" w:space="0" w:color="000000"/>
              <w:bottom w:val="single" w:sz="4" w:space="0" w:color="000000"/>
              <w:right w:val="nil"/>
            </w:tcBorders>
          </w:tcPr>
          <w:p w:rsidR="003E6078" w:rsidRPr="000A4C10" w:rsidRDefault="003E6078">
            <w:pPr>
              <w:rPr>
                <w:rFonts w:ascii="Arial Narrow" w:hAnsi="Arial Narrow"/>
                <w:sz w:val="18"/>
                <w:szCs w:val="18"/>
              </w:rPr>
            </w:pPr>
          </w:p>
        </w:tc>
      </w:tr>
      <w:tr w:rsidR="003E6078" w:rsidRPr="000A4C10" w:rsidTr="00D3624C">
        <w:trPr>
          <w:trHeight w:hRule="exact" w:val="556"/>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531"/>
              <w:rPr>
                <w:rFonts w:ascii="Arial Narrow" w:hAnsi="Arial Narrow" w:cs="Calibri"/>
                <w:sz w:val="18"/>
                <w:szCs w:val="18"/>
              </w:rPr>
            </w:pPr>
            <w:r w:rsidRPr="000A4C10">
              <w:rPr>
                <w:rFonts w:ascii="Arial Narrow" w:hAnsi="Arial Narrow"/>
                <w:b/>
                <w:sz w:val="18"/>
                <w:szCs w:val="18"/>
              </w:rPr>
              <w:t>15.9.1 Клапан ЦО</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750"/>
              <w:rPr>
                <w:rFonts w:ascii="Arial Narrow" w:hAnsi="Arial Narrow" w:cs="Calibri"/>
                <w:sz w:val="18"/>
                <w:szCs w:val="18"/>
              </w:rPr>
            </w:pPr>
            <w:r w:rsidRPr="000A4C10">
              <w:rPr>
                <w:rFonts w:ascii="Arial Narrow" w:hAnsi="Arial Narrow"/>
                <w:sz w:val="18"/>
                <w:szCs w:val="18"/>
              </w:rPr>
              <w:t>Клапан центрального отопления Максимальная температура на клапане должна быть 85°C.</w:t>
            </w:r>
          </w:p>
        </w:tc>
        <w:tc>
          <w:tcPr>
            <w:tcW w:w="9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152"/>
              <w:rPr>
                <w:rFonts w:ascii="Arial Narrow" w:hAnsi="Arial Narrow" w:cs="Calibri"/>
                <w:sz w:val="18"/>
                <w:szCs w:val="18"/>
              </w:rPr>
            </w:pPr>
            <w:r w:rsidRPr="000A4C10">
              <w:rPr>
                <w:rFonts w:ascii="Arial Narrow" w:hAnsi="Arial Narrow"/>
                <w:sz w:val="18"/>
                <w:szCs w:val="18"/>
              </w:rPr>
              <w:t>50-85°C</w:t>
            </w:r>
          </w:p>
        </w:tc>
      </w:tr>
      <w:tr w:rsidR="003E6078" w:rsidRPr="000A4C10" w:rsidTr="008540F3">
        <w:trPr>
          <w:trHeight w:hRule="exact" w:val="731"/>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222"/>
              <w:rPr>
                <w:rFonts w:ascii="Arial Narrow" w:hAnsi="Arial Narrow" w:cs="Calibri"/>
                <w:sz w:val="18"/>
                <w:szCs w:val="18"/>
              </w:rPr>
            </w:pPr>
            <w:r w:rsidRPr="000A4C10">
              <w:rPr>
                <w:rFonts w:ascii="Arial Narrow" w:hAnsi="Arial Narrow"/>
                <w:b/>
                <w:sz w:val="18"/>
                <w:szCs w:val="18"/>
              </w:rPr>
              <w:t>15.9.2 Клапан системы теплых полов</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5"/>
              <w:ind w:left="2845" w:right="114" w:hanging="2499"/>
              <w:rPr>
                <w:rFonts w:ascii="Arial Narrow" w:hAnsi="Arial Narrow" w:cs="Calibri"/>
                <w:sz w:val="18"/>
                <w:szCs w:val="18"/>
              </w:rPr>
            </w:pPr>
            <w:r w:rsidRPr="000A4C10">
              <w:rPr>
                <w:rFonts w:ascii="Arial Narrow" w:hAnsi="Arial Narrow"/>
                <w:sz w:val="18"/>
                <w:szCs w:val="18"/>
              </w:rPr>
              <w:t>Клапан системы теплых полов, максимальная температура которого может быть 55°C для предотвращения повреждения системы теплых полов.</w:t>
            </w:r>
          </w:p>
        </w:tc>
        <w:tc>
          <w:tcPr>
            <w:tcW w:w="960"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178"/>
              <w:ind w:left="152"/>
              <w:rPr>
                <w:rFonts w:ascii="Arial Narrow" w:hAnsi="Arial Narrow" w:cs="Calibri"/>
                <w:sz w:val="18"/>
                <w:szCs w:val="18"/>
              </w:rPr>
            </w:pPr>
            <w:r w:rsidRPr="000A4C10">
              <w:rPr>
                <w:rFonts w:ascii="Arial Narrow" w:hAnsi="Arial Narrow"/>
                <w:sz w:val="18"/>
                <w:szCs w:val="18"/>
              </w:rPr>
              <w:t>10-55°C</w:t>
            </w:r>
          </w:p>
        </w:tc>
      </w:tr>
      <w:tr w:rsidR="003E6078" w:rsidRPr="000A4C10" w:rsidTr="008540F3">
        <w:trPr>
          <w:trHeight w:hRule="exact" w:val="1095"/>
        </w:trPr>
        <w:tc>
          <w:tcPr>
            <w:tcW w:w="2405"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line="227" w:lineRule="exact"/>
              <w:ind w:left="119"/>
              <w:rPr>
                <w:rFonts w:ascii="Arial Narrow" w:hAnsi="Arial Narrow" w:cs="Calibri"/>
                <w:sz w:val="18"/>
                <w:szCs w:val="18"/>
              </w:rPr>
            </w:pPr>
            <w:r w:rsidRPr="000A4C10">
              <w:rPr>
                <w:rFonts w:ascii="Arial Narrow" w:hAnsi="Arial Narrow"/>
                <w:b/>
                <w:sz w:val="18"/>
                <w:szCs w:val="18"/>
              </w:rPr>
              <w:t>15.10 Эквитермальная регуляция</w:t>
            </w:r>
          </w:p>
          <w:p w:rsidR="003E6078" w:rsidRPr="000A4C10" w:rsidRDefault="003E6078" w:rsidP="00D3624C">
            <w:pPr>
              <w:pStyle w:val="TableParagraph"/>
              <w:spacing w:line="261" w:lineRule="exact"/>
              <w:ind w:left="1093" w:right="1096"/>
              <w:jc w:val="center"/>
              <w:rPr>
                <w:rFonts w:ascii="Arial Narrow" w:hAnsi="Arial Narrow" w:cs="Calibri"/>
                <w:sz w:val="18"/>
                <w:szCs w:val="18"/>
              </w:rPr>
            </w:pPr>
            <w:r w:rsidRPr="000A4C10">
              <w:rPr>
                <w:rFonts w:ascii="Arial Narrow" w:hAnsi="Arial Narrow"/>
                <w:b/>
                <w:position w:val="-9"/>
                <w:sz w:val="18"/>
                <w:szCs w:val="18"/>
              </w:rPr>
              <w:t>*</w:t>
            </w:r>
            <w:r w:rsidRPr="000A4C10">
              <w:rPr>
                <w:rFonts w:ascii="Arial Narrow" w:hAnsi="Arial Narrow"/>
                <w:b/>
                <w:sz w:val="18"/>
                <w:szCs w:val="18"/>
              </w:rPr>
              <w:t>4</w:t>
            </w:r>
          </w:p>
        </w:tc>
        <w:tc>
          <w:tcPr>
            <w:tcW w:w="7396" w:type="dxa"/>
            <w:tcBorders>
              <w:top w:val="single" w:sz="4" w:space="0" w:color="000000"/>
              <w:left w:val="single" w:sz="4" w:space="0" w:color="000000"/>
              <w:bottom w:val="single" w:sz="4" w:space="0" w:color="000000"/>
              <w:right w:val="single" w:sz="4" w:space="0" w:color="000000"/>
            </w:tcBorders>
          </w:tcPr>
          <w:p w:rsidR="003E6078" w:rsidRPr="000A4C10" w:rsidRDefault="003E6078" w:rsidP="00D3624C">
            <w:pPr>
              <w:pStyle w:val="TableParagraph"/>
              <w:spacing w:before="56"/>
              <w:ind w:left="171" w:right="181" w:firstLine="5"/>
              <w:jc w:val="center"/>
              <w:rPr>
                <w:rFonts w:ascii="Arial Narrow" w:hAnsi="Arial Narrow" w:cs="Calibri"/>
                <w:sz w:val="18"/>
                <w:szCs w:val="18"/>
              </w:rPr>
            </w:pPr>
            <w:r w:rsidRPr="000A4C10">
              <w:rPr>
                <w:rFonts w:ascii="Arial Narrow" w:hAnsi="Arial Narrow"/>
                <w:sz w:val="18"/>
                <w:szCs w:val="18"/>
              </w:rPr>
              <w:t>Изменение температура клапана согласно внешнему датчику. Температура на клапане будет автоматически изменяться в соответствии с настроенными значениями в этой функции. Чем ниже внешняя температура, тем больше должна быть требуемая температура клапана. Внимание: внешний датчик должен быть подключен, в противном случае возникнет ошибка.</w:t>
            </w:r>
          </w:p>
        </w:tc>
        <w:tc>
          <w:tcPr>
            <w:tcW w:w="960" w:type="dxa"/>
            <w:tcBorders>
              <w:top w:val="single" w:sz="4" w:space="0" w:color="000000"/>
              <w:left w:val="single" w:sz="4" w:space="0" w:color="000000"/>
              <w:bottom w:val="single" w:sz="4" w:space="0" w:color="000000"/>
              <w:right w:val="nil"/>
            </w:tcBorders>
          </w:tcPr>
          <w:p w:rsidR="003E6078" w:rsidRPr="000A4C10" w:rsidRDefault="003E6078">
            <w:pPr>
              <w:rPr>
                <w:rFonts w:ascii="Arial Narrow" w:hAnsi="Arial Narrow"/>
                <w:sz w:val="18"/>
                <w:szCs w:val="18"/>
              </w:rPr>
            </w:pPr>
          </w:p>
        </w:tc>
      </w:tr>
    </w:tbl>
    <w:p w:rsidR="003E6078" w:rsidRPr="00AA08B5" w:rsidRDefault="003E6078">
      <w:pPr>
        <w:sectPr w:rsidR="003E6078" w:rsidRPr="00AA08B5">
          <w:headerReference w:type="default" r:id="rId83"/>
          <w:footerReference w:type="default" r:id="rId84"/>
          <w:pgSz w:w="11910" w:h="16840"/>
          <w:pgMar w:top="720" w:right="420" w:bottom="280" w:left="500" w:header="0" w:footer="0" w:gutter="0"/>
          <w:cols w:space="708"/>
        </w:sectPr>
      </w:pPr>
    </w:p>
    <w:p w:rsidR="003E6078" w:rsidRPr="00AA08B5" w:rsidRDefault="003E6078">
      <w:pPr>
        <w:spacing w:before="1" w:line="80" w:lineRule="exact"/>
        <w:rPr>
          <w:sz w:val="8"/>
          <w:szCs w:val="8"/>
        </w:rPr>
      </w:pPr>
    </w:p>
    <w:tbl>
      <w:tblPr>
        <w:tblW w:w="0" w:type="auto"/>
        <w:tblInd w:w="106" w:type="dxa"/>
        <w:tblLayout w:type="fixed"/>
        <w:tblCellMar>
          <w:left w:w="0" w:type="dxa"/>
          <w:right w:w="0" w:type="dxa"/>
        </w:tblCellMar>
        <w:tblLook w:val="01E0"/>
      </w:tblPr>
      <w:tblGrid>
        <w:gridCol w:w="2405"/>
        <w:gridCol w:w="7396"/>
        <w:gridCol w:w="960"/>
      </w:tblGrid>
      <w:tr w:rsidR="003E6078" w:rsidRPr="008540F3" w:rsidTr="008540F3">
        <w:trPr>
          <w:trHeight w:hRule="exact" w:val="821"/>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330"/>
              <w:rPr>
                <w:rFonts w:ascii="Arial Narrow" w:hAnsi="Arial Narrow" w:cs="Calibri"/>
                <w:sz w:val="18"/>
                <w:szCs w:val="18"/>
              </w:rPr>
            </w:pPr>
            <w:r w:rsidRPr="008540F3">
              <w:rPr>
                <w:rFonts w:ascii="Arial Narrow" w:hAnsi="Arial Narrow"/>
                <w:b/>
                <w:sz w:val="18"/>
                <w:szCs w:val="18"/>
              </w:rPr>
              <w:t>15.10.1 Кривая отопления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130" w:hanging="990"/>
              <w:rPr>
                <w:rFonts w:ascii="Arial Narrow" w:hAnsi="Arial Narrow" w:cs="Calibri"/>
                <w:sz w:val="18"/>
                <w:szCs w:val="18"/>
              </w:rPr>
            </w:pPr>
            <w:r w:rsidRPr="008540F3">
              <w:rPr>
                <w:rFonts w:ascii="Arial Narrow" w:hAnsi="Arial Narrow"/>
                <w:sz w:val="18"/>
                <w:szCs w:val="18"/>
              </w:rPr>
              <w:t>Настройка температур на клапане в зависимости от внешней температура, измеряемой внешним датчиком. Температура на клапане будет автоматически изменяться в соответствии с настроенными значениями.</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121"/>
              <w:rPr>
                <w:rFonts w:ascii="Arial Narrow" w:hAnsi="Arial Narrow" w:cs="Calibri"/>
                <w:sz w:val="18"/>
                <w:szCs w:val="18"/>
              </w:rPr>
            </w:pPr>
            <w:r w:rsidRPr="008540F3">
              <w:rPr>
                <w:rFonts w:ascii="Arial Narrow" w:hAnsi="Arial Narrow"/>
                <w:sz w:val="18"/>
                <w:szCs w:val="18"/>
              </w:rPr>
              <w:t>по выбору</w:t>
            </w:r>
          </w:p>
        </w:tc>
      </w:tr>
      <w:tr w:rsidR="003E6078" w:rsidRPr="008540F3" w:rsidTr="008540F3">
        <w:trPr>
          <w:trHeight w:hRule="exact" w:val="80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line="200" w:lineRule="exact"/>
              <w:rPr>
                <w:rFonts w:ascii="Arial Narrow" w:hAnsi="Arial Narrow"/>
                <w:sz w:val="18"/>
                <w:szCs w:val="18"/>
                <w:lang w:val="cs-CZ"/>
              </w:rPr>
            </w:pPr>
          </w:p>
          <w:p w:rsidR="003E6078" w:rsidRPr="008540F3" w:rsidRDefault="003E6078" w:rsidP="00D3624C">
            <w:pPr>
              <w:pStyle w:val="TableParagraph"/>
              <w:ind w:left="123"/>
              <w:rPr>
                <w:rFonts w:ascii="Arial Narrow" w:hAnsi="Arial Narrow" w:cs="Calibri"/>
                <w:sz w:val="18"/>
                <w:szCs w:val="18"/>
              </w:rPr>
            </w:pPr>
            <w:r w:rsidRPr="008540F3">
              <w:rPr>
                <w:rFonts w:ascii="Arial Narrow" w:hAnsi="Arial Narrow"/>
                <w:b/>
                <w:sz w:val="18"/>
                <w:szCs w:val="18"/>
              </w:rPr>
              <w:t>15.11 Комнатный термостат</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93" w:right="199" w:hanging="2"/>
              <w:jc w:val="center"/>
              <w:rPr>
                <w:rFonts w:ascii="Arial Narrow" w:hAnsi="Arial Narrow" w:cs="Calibri"/>
                <w:sz w:val="18"/>
                <w:szCs w:val="18"/>
              </w:rPr>
            </w:pPr>
            <w:r w:rsidRPr="008540F3">
              <w:rPr>
                <w:rFonts w:ascii="Arial Narrow" w:hAnsi="Arial Narrow"/>
                <w:sz w:val="18"/>
                <w:szCs w:val="18"/>
              </w:rPr>
              <w:t>Активируйте управление смесительного клапана с помощью комнатного термостата. Клапан может реагировать на команду от термостата уменьшением/увеличением установленной температуры клапана, или согласно указанию от комнатного термостата закроет/откроет.</w:t>
            </w:r>
          </w:p>
        </w:tc>
        <w:tc>
          <w:tcPr>
            <w:tcW w:w="960" w:type="dxa"/>
            <w:vMerge w:val="restart"/>
            <w:tcBorders>
              <w:top w:val="single" w:sz="4" w:space="0" w:color="000000"/>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729" w:hanging="402"/>
              <w:rPr>
                <w:rFonts w:ascii="Arial Narrow" w:hAnsi="Arial Narrow" w:cs="Calibri"/>
                <w:sz w:val="18"/>
                <w:szCs w:val="18"/>
              </w:rPr>
            </w:pPr>
            <w:r w:rsidRPr="008540F3">
              <w:rPr>
                <w:rFonts w:ascii="Arial Narrow" w:hAnsi="Arial Narrow"/>
                <w:b/>
                <w:sz w:val="18"/>
                <w:szCs w:val="18"/>
              </w:rPr>
              <w:t>15.11.1 Регуляция без термостата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1209"/>
              <w:rPr>
                <w:rFonts w:ascii="Arial Narrow" w:hAnsi="Arial Narrow" w:cs="Calibri"/>
                <w:sz w:val="18"/>
                <w:szCs w:val="18"/>
              </w:rPr>
            </w:pPr>
            <w:r w:rsidRPr="008540F3">
              <w:rPr>
                <w:rFonts w:ascii="Arial Narrow" w:hAnsi="Arial Narrow" w:cs="Calibri"/>
                <w:sz w:val="18"/>
                <w:szCs w:val="18"/>
              </w:rPr>
              <w:t>Комнатный термостат деактивирован</w:t>
            </w:r>
            <w:r w:rsidRPr="008540F3">
              <w:rPr>
                <w:rFonts w:ascii="Arial Narrow" w:hAnsi="Arial Narrow"/>
                <w:sz w:val="18"/>
                <w:szCs w:val="18"/>
              </w:rPr>
              <w:t>. Не влияет на управление котлом.</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546"/>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909" w:right="114" w:hanging="575"/>
              <w:rPr>
                <w:rFonts w:ascii="Arial Narrow" w:hAnsi="Arial Narrow" w:cs="Calibri"/>
                <w:sz w:val="18"/>
                <w:szCs w:val="18"/>
              </w:rPr>
            </w:pPr>
            <w:r w:rsidRPr="008540F3">
              <w:rPr>
                <w:rFonts w:ascii="Arial Narrow" w:hAnsi="Arial Narrow"/>
                <w:b/>
                <w:sz w:val="18"/>
                <w:szCs w:val="18"/>
              </w:rPr>
              <w:t>15.11.2 Регулятор RS уменьшение</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55"/>
              <w:ind w:left="574" w:right="114" w:hanging="240"/>
              <w:rPr>
                <w:rFonts w:ascii="Arial Narrow" w:hAnsi="Arial Narrow" w:cs="Calibri"/>
                <w:sz w:val="18"/>
                <w:szCs w:val="18"/>
              </w:rPr>
            </w:pPr>
            <w:r w:rsidRPr="008540F3">
              <w:rPr>
                <w:rFonts w:ascii="Arial Narrow" w:hAnsi="Arial Narrow"/>
                <w:sz w:val="18"/>
                <w:szCs w:val="18"/>
              </w:rPr>
              <w:t>Комнатный термостат RT10 уменьшает температуру на клапане согласно установленному уровню в функции Уменьшение температуры согласно термостату.</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72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467" w:right="114" w:hanging="400"/>
              <w:rPr>
                <w:rFonts w:ascii="Arial Narrow" w:hAnsi="Arial Narrow" w:cs="Calibri"/>
                <w:sz w:val="18"/>
                <w:szCs w:val="18"/>
              </w:rPr>
            </w:pPr>
            <w:r w:rsidRPr="008540F3">
              <w:rPr>
                <w:rFonts w:ascii="Arial Narrow" w:hAnsi="Arial Narrow"/>
                <w:b/>
                <w:sz w:val="18"/>
                <w:szCs w:val="18"/>
              </w:rPr>
              <w:t>15.11.3 Регулятор RS пропорциональный</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495"/>
              <w:rPr>
                <w:rFonts w:ascii="Arial Narrow" w:hAnsi="Arial Narrow" w:cs="Calibri"/>
                <w:sz w:val="18"/>
                <w:szCs w:val="18"/>
              </w:rPr>
            </w:pPr>
            <w:r w:rsidRPr="008540F3">
              <w:rPr>
                <w:rFonts w:ascii="Arial Narrow" w:hAnsi="Arial Narrow"/>
                <w:sz w:val="18"/>
                <w:szCs w:val="18"/>
              </w:rPr>
              <w:t>Регулятор RT10 закрывает или открывает клапан, согласно актуальному требованию по отоплению.</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827" w:hanging="390"/>
              <w:rPr>
                <w:rFonts w:ascii="Arial Narrow" w:hAnsi="Arial Narrow" w:cs="Calibri"/>
                <w:sz w:val="18"/>
                <w:szCs w:val="18"/>
              </w:rPr>
            </w:pPr>
            <w:r w:rsidRPr="008540F3">
              <w:rPr>
                <w:rFonts w:ascii="Arial Narrow" w:hAnsi="Arial Narrow"/>
                <w:b/>
                <w:sz w:val="18"/>
                <w:szCs w:val="18"/>
              </w:rPr>
              <w:t>15.11.4 Термостат стандарт</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1900"/>
              <w:rPr>
                <w:rFonts w:ascii="Arial Narrow" w:hAnsi="Arial Narrow" w:cs="Calibri"/>
                <w:sz w:val="18"/>
                <w:szCs w:val="18"/>
              </w:rPr>
            </w:pPr>
            <w:r w:rsidRPr="008540F3">
              <w:rPr>
                <w:rFonts w:ascii="Arial Narrow" w:hAnsi="Arial Narrow"/>
                <w:sz w:val="18"/>
                <w:szCs w:val="18"/>
              </w:rPr>
              <w:t>Активация стандартного термостата 1 или 2.</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816"/>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469" w:right="114" w:hanging="216"/>
              <w:rPr>
                <w:rFonts w:ascii="Arial Narrow" w:hAnsi="Arial Narrow" w:cs="Calibri"/>
                <w:sz w:val="18"/>
                <w:szCs w:val="18"/>
              </w:rPr>
            </w:pPr>
            <w:r w:rsidRPr="008540F3">
              <w:rPr>
                <w:rFonts w:ascii="Arial Narrow" w:hAnsi="Arial Narrow"/>
                <w:b/>
                <w:sz w:val="18"/>
                <w:szCs w:val="18"/>
              </w:rPr>
              <w:t>15.11.5 Уменьшение температуры согласно термостату</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2190" w:right="114" w:hanging="2003"/>
              <w:rPr>
                <w:rFonts w:ascii="Arial Narrow" w:hAnsi="Arial Narrow" w:cs="Calibri"/>
                <w:sz w:val="18"/>
                <w:szCs w:val="18"/>
              </w:rPr>
            </w:pPr>
            <w:r w:rsidRPr="008540F3">
              <w:rPr>
                <w:rFonts w:ascii="Arial Narrow" w:hAnsi="Arial Narrow"/>
                <w:sz w:val="18"/>
                <w:szCs w:val="18"/>
              </w:rPr>
              <w:t>Укажите температуру, на которую будет уменьшена заданная температура на клапане в случае, когда функция Регулятор уменьшения RS была активирована.</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53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808" w:hanging="539"/>
              <w:rPr>
                <w:rFonts w:ascii="Arial Narrow" w:hAnsi="Arial Narrow" w:cs="Calibri"/>
                <w:sz w:val="18"/>
                <w:szCs w:val="18"/>
              </w:rPr>
            </w:pPr>
            <w:r w:rsidRPr="008540F3">
              <w:rPr>
                <w:rFonts w:ascii="Arial Narrow" w:hAnsi="Arial Narrow"/>
                <w:b/>
                <w:sz w:val="18"/>
                <w:szCs w:val="18"/>
              </w:rPr>
              <w:t>15.11.6 Разница температур в помещении</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747" w:right="112" w:hanging="521"/>
              <w:rPr>
                <w:rFonts w:ascii="Arial Narrow" w:hAnsi="Arial Narrow" w:cs="Calibri"/>
                <w:sz w:val="18"/>
                <w:szCs w:val="18"/>
              </w:rPr>
            </w:pPr>
            <w:r w:rsidRPr="008540F3">
              <w:rPr>
                <w:rFonts w:ascii="Arial Narrow" w:hAnsi="Arial Narrow"/>
                <w:sz w:val="18"/>
                <w:szCs w:val="18"/>
              </w:rPr>
              <w:t>Гистерезис повторной команды по отоплению от комнатного термостата. На сколько должна упасть температура в помещении для выдачи команды по отоплению комнатным термостатом.</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71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175"/>
              <w:ind w:left="449" w:right="114" w:hanging="184"/>
              <w:rPr>
                <w:rFonts w:ascii="Arial Narrow" w:hAnsi="Arial Narrow" w:cs="Calibri"/>
                <w:sz w:val="18"/>
                <w:szCs w:val="18"/>
              </w:rPr>
            </w:pPr>
            <w:r w:rsidRPr="008540F3">
              <w:rPr>
                <w:rFonts w:ascii="Arial Narrow" w:hAnsi="Arial Narrow"/>
                <w:b/>
                <w:sz w:val="18"/>
                <w:szCs w:val="18"/>
              </w:rPr>
              <w:t>15.11.7 Изменение заданной температуры</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84" w:right="184"/>
              <w:jc w:val="center"/>
              <w:rPr>
                <w:rFonts w:ascii="Arial Narrow" w:hAnsi="Arial Narrow" w:cs="Calibri"/>
                <w:sz w:val="18"/>
                <w:szCs w:val="18"/>
              </w:rPr>
            </w:pPr>
            <w:r w:rsidRPr="008540F3">
              <w:rPr>
                <w:rFonts w:ascii="Arial Narrow" w:hAnsi="Arial Narrow"/>
                <w:sz w:val="18"/>
                <w:szCs w:val="18"/>
              </w:rPr>
              <w:t>В случае подключения и активации Стандартного термостата 1 или 2 можно настроить падение температуры на клапане на данный уровень в случае, когда отсутствует команда по отоплению от комнатного термостата.</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544"/>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326" w:right="114" w:hanging="32"/>
              <w:rPr>
                <w:rFonts w:ascii="Arial Narrow" w:hAnsi="Arial Narrow" w:cs="Calibri"/>
                <w:sz w:val="18"/>
                <w:szCs w:val="18"/>
              </w:rPr>
            </w:pPr>
            <w:r w:rsidRPr="008540F3">
              <w:rPr>
                <w:rFonts w:ascii="Arial Narrow" w:hAnsi="Arial Narrow"/>
                <w:b/>
                <w:sz w:val="18"/>
                <w:szCs w:val="18"/>
              </w:rPr>
              <w:t>15.12 Коэффициент пропорциональности</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53"/>
              <w:ind w:left="574" w:right="114" w:hanging="228"/>
              <w:rPr>
                <w:rFonts w:ascii="Arial Narrow" w:hAnsi="Arial Narrow" w:cs="Calibri"/>
                <w:sz w:val="18"/>
                <w:szCs w:val="18"/>
              </w:rPr>
            </w:pPr>
            <w:r w:rsidRPr="008540F3">
              <w:rPr>
                <w:rFonts w:ascii="Arial Narrow" w:hAnsi="Arial Narrow"/>
                <w:sz w:val="18"/>
                <w:szCs w:val="18"/>
              </w:rPr>
              <w:t>Коэффициент измерения температур и актуализации состояния отопления. Как часто термостат контролирует температуру и изменяет режим клапана в соответствии с текущей ситуацией.</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383"/>
              <w:rPr>
                <w:rFonts w:ascii="Arial Narrow" w:hAnsi="Arial Narrow" w:cs="Calibri"/>
                <w:sz w:val="18"/>
                <w:szCs w:val="18"/>
              </w:rPr>
            </w:pPr>
            <w:r w:rsidRPr="008540F3">
              <w:rPr>
                <w:rFonts w:ascii="Arial Narrow" w:hAnsi="Arial Narrow"/>
                <w:b/>
                <w:sz w:val="18"/>
                <w:szCs w:val="18"/>
              </w:rPr>
              <w:t>15.13 Направление открывания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1590"/>
              <w:rPr>
                <w:rFonts w:ascii="Arial Narrow" w:hAnsi="Arial Narrow" w:cs="Calibri"/>
                <w:sz w:val="18"/>
                <w:szCs w:val="18"/>
              </w:rPr>
            </w:pPr>
            <w:r w:rsidRPr="008540F3">
              <w:rPr>
                <w:rFonts w:ascii="Arial Narrow" w:hAnsi="Arial Narrow"/>
                <w:sz w:val="18"/>
                <w:szCs w:val="18"/>
              </w:rPr>
              <w:t>Измените направление открывания/закрывания смесительного клапана.</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37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632"/>
              <w:rPr>
                <w:rFonts w:ascii="Arial Narrow" w:hAnsi="Arial Narrow" w:cs="Calibri"/>
                <w:sz w:val="18"/>
                <w:szCs w:val="18"/>
              </w:rPr>
            </w:pPr>
            <w:r w:rsidRPr="008540F3">
              <w:rPr>
                <w:rFonts w:ascii="Arial Narrow" w:hAnsi="Arial Narrow"/>
                <w:b/>
                <w:sz w:val="18"/>
                <w:szCs w:val="18"/>
              </w:rPr>
              <w:t>15.13.1 Налево</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1398"/>
              <w:rPr>
                <w:rFonts w:ascii="Arial Narrow" w:hAnsi="Arial Narrow" w:cs="Calibri"/>
                <w:sz w:val="18"/>
                <w:szCs w:val="18"/>
              </w:rPr>
            </w:pPr>
            <w:r w:rsidRPr="008540F3">
              <w:rPr>
                <w:rFonts w:ascii="Arial Narrow" w:hAnsi="Arial Narrow"/>
                <w:sz w:val="18"/>
                <w:szCs w:val="18"/>
              </w:rPr>
              <w:t>Смесительный клапан движется справа налево при открытии.</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6"/>
              <w:ind w:left="567"/>
              <w:rPr>
                <w:rFonts w:ascii="Arial Narrow" w:hAnsi="Arial Narrow" w:cs="Calibri"/>
                <w:sz w:val="18"/>
                <w:szCs w:val="18"/>
              </w:rPr>
            </w:pPr>
            <w:r w:rsidRPr="008540F3">
              <w:rPr>
                <w:rFonts w:ascii="Arial Narrow" w:hAnsi="Arial Narrow"/>
                <w:b/>
                <w:sz w:val="18"/>
                <w:szCs w:val="18"/>
              </w:rPr>
              <w:t>15.13.2 Направо</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6"/>
              <w:ind w:left="1398"/>
              <w:rPr>
                <w:rFonts w:ascii="Arial Narrow" w:hAnsi="Arial Narrow" w:cs="Calibri"/>
                <w:sz w:val="18"/>
                <w:szCs w:val="18"/>
              </w:rPr>
            </w:pPr>
            <w:r w:rsidRPr="008540F3">
              <w:rPr>
                <w:rFonts w:ascii="Arial Narrow" w:hAnsi="Arial Narrow"/>
                <w:sz w:val="18"/>
                <w:szCs w:val="18"/>
              </w:rPr>
              <w:t>Смесительный клапан движется слева направо при открытии.</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349"/>
              <w:rPr>
                <w:rFonts w:ascii="Arial Narrow" w:hAnsi="Arial Narrow" w:cs="Calibri"/>
                <w:sz w:val="18"/>
                <w:szCs w:val="18"/>
              </w:rPr>
            </w:pPr>
            <w:r w:rsidRPr="008540F3">
              <w:rPr>
                <w:rFonts w:ascii="Arial Narrow" w:hAnsi="Arial Narrow"/>
                <w:b/>
                <w:sz w:val="18"/>
                <w:szCs w:val="18"/>
              </w:rPr>
              <w:t>15.14 Выбор датчика ЦО</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663"/>
              <w:rPr>
                <w:rFonts w:ascii="Arial Narrow" w:hAnsi="Arial Narrow" w:cs="Calibri"/>
                <w:sz w:val="18"/>
                <w:szCs w:val="18"/>
              </w:rPr>
            </w:pPr>
            <w:r w:rsidRPr="008540F3">
              <w:rPr>
                <w:rFonts w:ascii="Arial Narrow" w:hAnsi="Arial Narrow"/>
                <w:sz w:val="18"/>
                <w:szCs w:val="18"/>
              </w:rPr>
              <w:t>Выберите датчик, который работает как датчик ЦО. Связано с функцией Защита котла.</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519"/>
              <w:rPr>
                <w:rFonts w:ascii="Arial Narrow" w:hAnsi="Arial Narrow" w:cs="Calibri"/>
                <w:sz w:val="18"/>
                <w:szCs w:val="18"/>
              </w:rPr>
            </w:pPr>
            <w:r w:rsidRPr="008540F3">
              <w:rPr>
                <w:rFonts w:ascii="Arial Narrow" w:hAnsi="Arial Narrow"/>
                <w:b/>
                <w:sz w:val="18"/>
                <w:szCs w:val="18"/>
              </w:rPr>
              <w:t>15.14.1 Датчик ЦО</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55"/>
              <w:ind w:left="2999" w:right="114" w:hanging="2865"/>
              <w:rPr>
                <w:rFonts w:ascii="Arial Narrow" w:hAnsi="Arial Narrow" w:cs="Calibri"/>
                <w:sz w:val="18"/>
                <w:szCs w:val="18"/>
              </w:rPr>
            </w:pPr>
            <w:r w:rsidRPr="008540F3">
              <w:rPr>
                <w:rFonts w:ascii="Arial Narrow" w:hAnsi="Arial Narrow"/>
                <w:sz w:val="18"/>
                <w:szCs w:val="18"/>
              </w:rPr>
              <w:t>Датчик центрального отопления (температура котла). Сенсор должен быть подключен, в противном случае появится сообщение об ошибке</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844"/>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line="227" w:lineRule="exact"/>
              <w:ind w:left="205"/>
              <w:rPr>
                <w:rFonts w:ascii="Arial Narrow" w:hAnsi="Arial Narrow" w:cs="Calibri"/>
                <w:sz w:val="18"/>
                <w:szCs w:val="18"/>
              </w:rPr>
            </w:pPr>
            <w:r w:rsidRPr="008540F3">
              <w:rPr>
                <w:rFonts w:ascii="Arial Narrow" w:hAnsi="Arial Narrow"/>
                <w:b/>
                <w:sz w:val="18"/>
                <w:szCs w:val="18"/>
              </w:rPr>
              <w:t>15.14.2 Дополнительный датчик 1</w:t>
            </w:r>
          </w:p>
          <w:p w:rsidR="003E6078" w:rsidRPr="008540F3" w:rsidRDefault="003E6078" w:rsidP="00D3624C">
            <w:pPr>
              <w:pStyle w:val="TableParagraph"/>
              <w:spacing w:line="261" w:lineRule="exact"/>
              <w:ind w:left="1093" w:right="1096"/>
              <w:jc w:val="center"/>
              <w:rPr>
                <w:rFonts w:ascii="Arial Narrow" w:hAnsi="Arial Narrow" w:cs="Calibri"/>
                <w:sz w:val="18"/>
                <w:szCs w:val="18"/>
              </w:rPr>
            </w:pPr>
            <w:r w:rsidRPr="008540F3">
              <w:rPr>
                <w:rFonts w:ascii="Arial Narrow" w:hAnsi="Arial Narrow"/>
                <w:b/>
                <w:position w:val="-9"/>
                <w:sz w:val="18"/>
                <w:szCs w:val="18"/>
              </w:rPr>
              <w:t>*</w:t>
            </w:r>
            <w:r w:rsidRPr="008540F3">
              <w:rPr>
                <w:rFonts w:ascii="Arial Narrow" w:hAnsi="Arial Narrow"/>
                <w:b/>
                <w:sz w:val="18"/>
                <w:szCs w:val="18"/>
              </w:rPr>
              <w:t>6</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178"/>
              <w:ind w:left="244"/>
              <w:rPr>
                <w:rFonts w:ascii="Arial Narrow" w:hAnsi="Arial Narrow" w:cs="Calibri"/>
                <w:sz w:val="18"/>
                <w:szCs w:val="18"/>
              </w:rPr>
            </w:pPr>
            <w:r w:rsidRPr="008540F3">
              <w:rPr>
                <w:rFonts w:ascii="Arial Narrow" w:hAnsi="Arial Narrow"/>
                <w:sz w:val="18"/>
                <w:szCs w:val="18"/>
              </w:rPr>
              <w:t>Датчик должен быть подключен, если вы его активируете. В противном случае появится сообщение об ошибке.</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63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5"/>
              <w:ind w:left="359"/>
              <w:rPr>
                <w:rFonts w:ascii="Arial Narrow" w:hAnsi="Arial Narrow" w:cs="Calibri"/>
                <w:sz w:val="18"/>
                <w:szCs w:val="18"/>
              </w:rPr>
            </w:pPr>
            <w:r w:rsidRPr="008540F3">
              <w:rPr>
                <w:rFonts w:ascii="Arial Narrow" w:hAnsi="Arial Narrow"/>
                <w:b/>
                <w:sz w:val="18"/>
                <w:szCs w:val="18"/>
              </w:rPr>
              <w:t>15.15 Защита котла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2994" w:right="114" w:hanging="2819"/>
              <w:rPr>
                <w:rFonts w:ascii="Arial Narrow" w:hAnsi="Arial Narrow" w:cs="Calibri"/>
                <w:sz w:val="18"/>
                <w:szCs w:val="18"/>
              </w:rPr>
            </w:pPr>
            <w:r w:rsidRPr="008540F3">
              <w:rPr>
                <w:rFonts w:ascii="Arial Narrow" w:hAnsi="Arial Narrow"/>
                <w:sz w:val="18"/>
                <w:szCs w:val="18"/>
              </w:rPr>
              <w:t>Смесительный клапан откроется для защиты котла от перегрева, если температура ЦО превысит установленный предел.</w:t>
            </w:r>
          </w:p>
        </w:tc>
        <w:tc>
          <w:tcPr>
            <w:tcW w:w="960" w:type="dxa"/>
            <w:vMerge/>
            <w:tcBorders>
              <w:left w:val="single" w:sz="4" w:space="0" w:color="000000"/>
              <w:bottom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54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5"/>
              <w:ind w:left="332"/>
              <w:rPr>
                <w:rFonts w:ascii="Arial Narrow" w:hAnsi="Arial Narrow" w:cs="Calibri"/>
                <w:sz w:val="18"/>
                <w:szCs w:val="18"/>
              </w:rPr>
            </w:pPr>
            <w:r w:rsidRPr="008540F3">
              <w:rPr>
                <w:rFonts w:ascii="Arial Narrow" w:hAnsi="Arial Narrow"/>
                <w:b/>
                <w:sz w:val="18"/>
                <w:szCs w:val="18"/>
              </w:rPr>
              <w:t>15.15.1 Макс. температура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2241" w:right="112" w:hanging="1815"/>
              <w:rPr>
                <w:rFonts w:ascii="Arial Narrow" w:hAnsi="Arial Narrow" w:cs="Calibri"/>
                <w:sz w:val="18"/>
                <w:szCs w:val="18"/>
              </w:rPr>
            </w:pPr>
            <w:r w:rsidRPr="008540F3">
              <w:rPr>
                <w:rFonts w:ascii="Arial Narrow" w:hAnsi="Arial Narrow"/>
                <w:sz w:val="18"/>
                <w:szCs w:val="18"/>
              </w:rPr>
              <w:t>Настройте максимальную разрешенную температуру котла. Если она больше, то клапан откроется для охлаждения котла и уменьшения температуры в котле.</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5"/>
              <w:ind w:left="284"/>
              <w:rPr>
                <w:rFonts w:ascii="Arial Narrow" w:hAnsi="Arial Narrow" w:cs="Calibri"/>
                <w:sz w:val="18"/>
                <w:szCs w:val="18"/>
              </w:rPr>
            </w:pPr>
            <w:r w:rsidRPr="008540F3">
              <w:rPr>
                <w:rFonts w:ascii="Arial Narrow" w:hAnsi="Arial Narrow"/>
                <w:sz w:val="18"/>
                <w:szCs w:val="18"/>
              </w:rPr>
              <w:t>85°C</w:t>
            </w:r>
          </w:p>
        </w:tc>
      </w:tr>
      <w:tr w:rsidR="003E6078" w:rsidRPr="008540F3" w:rsidTr="008540F3">
        <w:trPr>
          <w:trHeight w:hRule="exact" w:val="894"/>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line="226" w:lineRule="exact"/>
              <w:ind w:left="205"/>
              <w:rPr>
                <w:rFonts w:ascii="Arial Narrow" w:hAnsi="Arial Narrow" w:cs="Calibri"/>
                <w:sz w:val="18"/>
                <w:szCs w:val="18"/>
              </w:rPr>
            </w:pPr>
            <w:r w:rsidRPr="008540F3">
              <w:rPr>
                <w:rFonts w:ascii="Arial Narrow" w:hAnsi="Arial Narrow"/>
                <w:b/>
                <w:sz w:val="18"/>
                <w:szCs w:val="18"/>
              </w:rPr>
              <w:t>15.16 Защита обратного контура</w:t>
            </w:r>
          </w:p>
          <w:p w:rsidR="003E6078" w:rsidRPr="008540F3" w:rsidRDefault="003E6078" w:rsidP="00D3624C">
            <w:pPr>
              <w:pStyle w:val="TableParagraph"/>
              <w:spacing w:line="260" w:lineRule="exact"/>
              <w:ind w:left="1093" w:right="1096"/>
              <w:jc w:val="center"/>
              <w:rPr>
                <w:rFonts w:ascii="Arial Narrow" w:hAnsi="Arial Narrow" w:cs="Calibri"/>
                <w:sz w:val="18"/>
                <w:szCs w:val="18"/>
              </w:rPr>
            </w:pPr>
            <w:r w:rsidRPr="008540F3">
              <w:rPr>
                <w:rFonts w:ascii="Arial Narrow" w:hAnsi="Arial Narrow"/>
                <w:b/>
                <w:position w:val="-9"/>
                <w:sz w:val="18"/>
                <w:szCs w:val="18"/>
              </w:rPr>
              <w:t>*</w:t>
            </w:r>
            <w:r w:rsidRPr="008540F3">
              <w:rPr>
                <w:rFonts w:ascii="Arial Narrow" w:hAnsi="Arial Narrow"/>
                <w:b/>
                <w:sz w:val="18"/>
                <w:szCs w:val="18"/>
              </w:rPr>
              <w:t>3</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6"/>
              <w:ind w:left="190" w:right="202" w:firstLine="4"/>
              <w:jc w:val="center"/>
              <w:rPr>
                <w:rFonts w:ascii="Arial Narrow" w:hAnsi="Arial Narrow" w:cs="Calibri"/>
                <w:sz w:val="18"/>
                <w:szCs w:val="18"/>
              </w:rPr>
            </w:pPr>
            <w:r w:rsidRPr="008540F3">
              <w:rPr>
                <w:rFonts w:ascii="Arial Narrow" w:hAnsi="Arial Narrow"/>
                <w:sz w:val="18"/>
                <w:szCs w:val="18"/>
              </w:rPr>
              <w:t>Смесительный клапан в первую очередь поддерживает минимальную температуру возвратной воды в котел так, чтобы он защищался от низкотемпературной коррозии. Внимание: датчик возвратной воды должен быть подключен к внешнему цоколю в передней части котла, в противном случае произойдет сообщение об ошибке.</w:t>
            </w:r>
          </w:p>
        </w:tc>
        <w:tc>
          <w:tcPr>
            <w:tcW w:w="960" w:type="dxa"/>
            <w:vMerge w:val="restart"/>
            <w:tcBorders>
              <w:top w:val="single" w:sz="4" w:space="0" w:color="000000"/>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35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515"/>
              <w:rPr>
                <w:rFonts w:ascii="Arial Narrow" w:hAnsi="Arial Narrow" w:cs="Calibri"/>
                <w:sz w:val="18"/>
                <w:szCs w:val="18"/>
              </w:rPr>
            </w:pPr>
            <w:r w:rsidRPr="008540F3">
              <w:rPr>
                <w:rFonts w:ascii="Arial Narrow" w:hAnsi="Arial Narrow"/>
                <w:b/>
                <w:sz w:val="18"/>
                <w:szCs w:val="18"/>
              </w:rPr>
              <w:t>15.16.1 Выключена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1970"/>
              <w:rPr>
                <w:rFonts w:ascii="Arial Narrow" w:hAnsi="Arial Narrow" w:cs="Calibri"/>
                <w:sz w:val="18"/>
                <w:szCs w:val="18"/>
              </w:rPr>
            </w:pPr>
            <w:r w:rsidRPr="008540F3">
              <w:rPr>
                <w:rFonts w:ascii="Arial Narrow" w:hAnsi="Arial Narrow"/>
                <w:sz w:val="18"/>
                <w:szCs w:val="18"/>
              </w:rPr>
              <w:t>Функция Защита обратного контура деактивирована.</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53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474"/>
              <w:rPr>
                <w:rFonts w:ascii="Arial Narrow" w:hAnsi="Arial Narrow" w:cs="Calibri"/>
                <w:sz w:val="18"/>
                <w:szCs w:val="18"/>
              </w:rPr>
            </w:pPr>
            <w:r w:rsidRPr="008540F3">
              <w:rPr>
                <w:rFonts w:ascii="Arial Narrow" w:hAnsi="Arial Narrow"/>
                <w:b/>
                <w:sz w:val="18"/>
                <w:szCs w:val="18"/>
              </w:rPr>
              <w:t>15.216.2 Включена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55"/>
              <w:ind w:left="354" w:right="112" w:hanging="220"/>
              <w:rPr>
                <w:rFonts w:ascii="Arial Narrow" w:hAnsi="Arial Narrow" w:cs="Calibri"/>
                <w:sz w:val="18"/>
                <w:szCs w:val="18"/>
              </w:rPr>
            </w:pPr>
            <w:r w:rsidRPr="008540F3">
              <w:rPr>
                <w:rFonts w:ascii="Arial Narrow" w:hAnsi="Arial Narrow"/>
                <w:sz w:val="18"/>
                <w:szCs w:val="18"/>
              </w:rPr>
              <w:t>Функция Защита обратного контура деактивирована. Клапан будет закрыт до тех пор, пока температура клапана не превысит значение, заданное в функции Мин. темп. обратного контура.</w:t>
            </w:r>
          </w:p>
        </w:tc>
        <w:tc>
          <w:tcPr>
            <w:tcW w:w="960" w:type="dxa"/>
            <w:vMerge/>
            <w:tcBorders>
              <w:left w:val="single" w:sz="4" w:space="0" w:color="000000"/>
              <w:bottom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90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832" w:right="114" w:hanging="371"/>
              <w:rPr>
                <w:rFonts w:ascii="Arial Narrow" w:hAnsi="Arial Narrow" w:cs="Calibri"/>
                <w:sz w:val="18"/>
                <w:szCs w:val="18"/>
              </w:rPr>
            </w:pPr>
            <w:r w:rsidRPr="008540F3">
              <w:rPr>
                <w:rFonts w:ascii="Arial Narrow" w:hAnsi="Arial Narrow"/>
                <w:b/>
                <w:sz w:val="18"/>
                <w:szCs w:val="18"/>
              </w:rPr>
              <w:t>15.16.3 Мин. темп. обратного контура.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02" w:right="111" w:firstLine="4"/>
              <w:jc w:val="center"/>
              <w:rPr>
                <w:rFonts w:ascii="Arial Narrow" w:hAnsi="Arial Narrow" w:cs="Calibri"/>
                <w:sz w:val="18"/>
                <w:szCs w:val="18"/>
              </w:rPr>
            </w:pPr>
            <w:r w:rsidRPr="008540F3">
              <w:rPr>
                <w:rFonts w:ascii="Arial Narrow" w:hAnsi="Arial Narrow"/>
                <w:sz w:val="18"/>
                <w:szCs w:val="18"/>
              </w:rPr>
              <w:t>Настройте минимальную температуру возвратной воды, которую в первую очередь должен поддерживать смесительный клапан. Рекомендуем в пределах от 45 до 65°C. Зависит от максимальной температуры ЦО. Разница не должна превышать 20°C. Минимальная температура возвратной воды 50°C.</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 w:line="1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ind w:left="284"/>
              <w:rPr>
                <w:rFonts w:ascii="Arial Narrow" w:hAnsi="Arial Narrow" w:cs="Calibri"/>
                <w:sz w:val="18"/>
                <w:szCs w:val="18"/>
              </w:rPr>
            </w:pPr>
            <w:r w:rsidRPr="008540F3">
              <w:rPr>
                <w:rFonts w:ascii="Arial Narrow" w:hAnsi="Arial Narrow"/>
                <w:sz w:val="18"/>
                <w:szCs w:val="18"/>
              </w:rPr>
              <w:t>55</w:t>
            </w:r>
            <w:r w:rsidRPr="008540F3">
              <w:rPr>
                <w:rFonts w:ascii="Arial Narrow" w:eastAsia="MS Gothic" w:hAnsi="MS Gothic" w:cs="MS Gothic" w:hint="eastAsia"/>
                <w:sz w:val="18"/>
                <w:szCs w:val="18"/>
              </w:rPr>
              <w:t>℃</w:t>
            </w:r>
          </w:p>
        </w:tc>
      </w:tr>
      <w:tr w:rsidR="003E6078" w:rsidRPr="008540F3"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27"/>
              <w:ind w:left="152"/>
              <w:rPr>
                <w:rFonts w:ascii="Arial Narrow" w:hAnsi="Arial Narrow" w:cs="Calibri"/>
                <w:sz w:val="18"/>
                <w:szCs w:val="18"/>
              </w:rPr>
            </w:pPr>
            <w:r w:rsidRPr="008540F3">
              <w:rPr>
                <w:rFonts w:ascii="Arial Narrow" w:hAnsi="Arial Narrow"/>
                <w:b/>
                <w:sz w:val="18"/>
                <w:szCs w:val="18"/>
              </w:rPr>
              <w:t>Насос клапана *</w:t>
            </w:r>
            <w:r w:rsidRPr="008540F3">
              <w:rPr>
                <w:rFonts w:ascii="Arial Narrow" w:hAnsi="Arial Narrow"/>
                <w:b/>
                <w:position w:val="10"/>
                <w:sz w:val="18"/>
                <w:szCs w:val="18"/>
              </w:rPr>
              <w:t>5</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1933" w:right="112"/>
              <w:rPr>
                <w:rFonts w:ascii="Arial Narrow" w:hAnsi="Arial Narrow" w:cs="Calibri"/>
                <w:sz w:val="18"/>
                <w:szCs w:val="18"/>
              </w:rPr>
            </w:pPr>
            <w:r w:rsidRPr="008540F3">
              <w:rPr>
                <w:rFonts w:ascii="Arial Narrow" w:hAnsi="Arial Narrow"/>
                <w:sz w:val="18"/>
                <w:szCs w:val="18"/>
              </w:rPr>
              <w:t>Активация и настройка насоса Клапана 1 и 2.</w:t>
            </w:r>
          </w:p>
        </w:tc>
        <w:tc>
          <w:tcPr>
            <w:tcW w:w="960" w:type="dxa"/>
            <w:vMerge w:val="restart"/>
            <w:tcBorders>
              <w:top w:val="single" w:sz="4" w:space="0" w:color="000000"/>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38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310"/>
              <w:rPr>
                <w:rFonts w:ascii="Arial Narrow" w:hAnsi="Arial Narrow" w:cs="Calibri"/>
                <w:sz w:val="18"/>
                <w:szCs w:val="18"/>
              </w:rPr>
            </w:pPr>
            <w:r w:rsidRPr="008540F3">
              <w:rPr>
                <w:rFonts w:ascii="Arial Narrow" w:hAnsi="Arial Narrow"/>
                <w:b/>
                <w:sz w:val="18"/>
                <w:szCs w:val="18"/>
              </w:rPr>
              <w:t>15.17.1 Всегда включена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1602"/>
              <w:rPr>
                <w:rFonts w:ascii="Arial Narrow" w:hAnsi="Arial Narrow" w:cs="Calibri"/>
                <w:sz w:val="18"/>
                <w:szCs w:val="18"/>
              </w:rPr>
            </w:pPr>
            <w:r w:rsidRPr="008540F3">
              <w:rPr>
                <w:rFonts w:ascii="Arial Narrow" w:hAnsi="Arial Narrow"/>
                <w:sz w:val="18"/>
                <w:szCs w:val="18"/>
              </w:rPr>
              <w:t>Насос всегда включен, независимо от температуры клапана.</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303"/>
              <w:rPr>
                <w:rFonts w:ascii="Arial Narrow" w:hAnsi="Arial Narrow" w:cs="Calibri"/>
                <w:sz w:val="18"/>
                <w:szCs w:val="18"/>
              </w:rPr>
            </w:pPr>
            <w:r w:rsidRPr="008540F3">
              <w:rPr>
                <w:rFonts w:ascii="Arial Narrow" w:hAnsi="Arial Narrow"/>
                <w:b/>
                <w:sz w:val="18"/>
                <w:szCs w:val="18"/>
              </w:rPr>
              <w:t>15.17.2 Всегда выключена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1480"/>
              <w:rPr>
                <w:rFonts w:ascii="Arial Narrow" w:hAnsi="Arial Narrow" w:cs="Calibri"/>
                <w:sz w:val="18"/>
                <w:szCs w:val="18"/>
              </w:rPr>
            </w:pPr>
            <w:r w:rsidRPr="008540F3">
              <w:rPr>
                <w:rFonts w:ascii="Arial Narrow" w:hAnsi="Arial Narrow"/>
                <w:sz w:val="18"/>
                <w:szCs w:val="18"/>
              </w:rPr>
              <w:t>Насос всегда выключен, независимо от температуры клапана.</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55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26"/>
              <w:rPr>
                <w:rFonts w:ascii="Arial Narrow" w:hAnsi="Arial Narrow" w:cs="Calibri"/>
                <w:sz w:val="18"/>
                <w:szCs w:val="18"/>
              </w:rPr>
            </w:pPr>
            <w:r w:rsidRPr="008540F3">
              <w:rPr>
                <w:rFonts w:ascii="Arial Narrow" w:hAnsi="Arial Narrow"/>
                <w:b/>
                <w:sz w:val="18"/>
                <w:szCs w:val="18"/>
              </w:rPr>
              <w:t>15.17.3 Включена над пределом</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579"/>
              <w:rPr>
                <w:rFonts w:ascii="Arial Narrow" w:hAnsi="Arial Narrow" w:cs="Calibri"/>
                <w:sz w:val="18"/>
                <w:szCs w:val="18"/>
              </w:rPr>
            </w:pPr>
            <w:r w:rsidRPr="008540F3">
              <w:rPr>
                <w:rFonts w:ascii="Arial Narrow" w:hAnsi="Arial Narrow"/>
                <w:sz w:val="18"/>
                <w:szCs w:val="18"/>
              </w:rPr>
              <w:t>Насос включен над заданной температурой. Связано с функцией Темп. включение.</w:t>
            </w:r>
          </w:p>
        </w:tc>
        <w:tc>
          <w:tcPr>
            <w:tcW w:w="960" w:type="dxa"/>
            <w:vMerge/>
            <w:tcBorders>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345"/>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320"/>
              <w:rPr>
                <w:rFonts w:ascii="Arial Narrow" w:hAnsi="Arial Narrow" w:cs="Calibri"/>
                <w:sz w:val="18"/>
                <w:szCs w:val="18"/>
              </w:rPr>
            </w:pPr>
            <w:r w:rsidRPr="008540F3">
              <w:rPr>
                <w:rFonts w:ascii="Arial Narrow" w:hAnsi="Arial Narrow"/>
                <w:b/>
                <w:sz w:val="18"/>
                <w:szCs w:val="18"/>
              </w:rPr>
              <w:t>15.17.4 Темп. Включения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853" w:right="112"/>
              <w:rPr>
                <w:rFonts w:ascii="Arial Narrow" w:hAnsi="Arial Narrow" w:cs="Calibri"/>
                <w:sz w:val="18"/>
                <w:szCs w:val="18"/>
              </w:rPr>
            </w:pPr>
            <w:r w:rsidRPr="008540F3">
              <w:rPr>
                <w:rFonts w:ascii="Arial Narrow" w:hAnsi="Arial Narrow"/>
                <w:sz w:val="18"/>
                <w:szCs w:val="18"/>
              </w:rPr>
              <w:t>Заданная температура включения насоса. Связано с функцией Включена над пределом.</w:t>
            </w:r>
          </w:p>
        </w:tc>
        <w:tc>
          <w:tcPr>
            <w:tcW w:w="960" w:type="dxa"/>
            <w:vMerge/>
            <w:tcBorders>
              <w:left w:val="single" w:sz="4" w:space="0" w:color="000000"/>
              <w:bottom w:val="nil"/>
              <w:right w:val="nil"/>
            </w:tcBorders>
          </w:tcPr>
          <w:p w:rsidR="003E6078" w:rsidRPr="008540F3" w:rsidRDefault="003E6078">
            <w:pPr>
              <w:rPr>
                <w:rFonts w:ascii="Arial Narrow" w:hAnsi="Arial Narrow"/>
                <w:sz w:val="18"/>
                <w:szCs w:val="18"/>
              </w:rPr>
            </w:pPr>
          </w:p>
        </w:tc>
      </w:tr>
    </w:tbl>
    <w:p w:rsidR="003E6078" w:rsidRPr="00AA08B5" w:rsidRDefault="003E6078">
      <w:pPr>
        <w:sectPr w:rsidR="003E6078" w:rsidRPr="00AA08B5">
          <w:headerReference w:type="default" r:id="rId85"/>
          <w:footerReference w:type="default" r:id="rId86"/>
          <w:pgSz w:w="11910" w:h="16840"/>
          <w:pgMar w:top="620" w:right="420" w:bottom="280" w:left="500" w:header="0" w:footer="0" w:gutter="0"/>
          <w:cols w:space="708"/>
        </w:sectPr>
      </w:pPr>
    </w:p>
    <w:p w:rsidR="003E6078" w:rsidRPr="008540F3" w:rsidRDefault="003E6078">
      <w:pPr>
        <w:tabs>
          <w:tab w:val="left" w:pos="2629"/>
        </w:tabs>
        <w:spacing w:before="48"/>
        <w:ind w:left="323"/>
        <w:rPr>
          <w:rFonts w:ascii="Arial Narrow" w:hAnsi="Arial Narrow" w:cs="Calibri"/>
          <w:sz w:val="18"/>
          <w:szCs w:val="18"/>
        </w:rPr>
      </w:pPr>
      <w:r>
        <w:rPr>
          <w:noProof/>
          <w:lang w:val="cs-CZ" w:eastAsia="cs-CZ"/>
        </w:rPr>
        <w:pict>
          <v:group id="Group 851" o:spid="_x0000_s1503" style="position:absolute;left:0;text-align:left;margin-left:30.05pt;margin-top:-1.45pt;width:491.15pt;height:19.55pt;z-index:-251746816;mso-position-horizontal-relative:page" coordorigin="601,-29" coordsize="982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">
            <v:group id="Group 860" o:spid="_x0000_s1504" style="position:absolute;left:607;top:-14;width:9811;height:2" coordorigin="607,-14" coordsize="9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61" o:spid="_x0000_s1505" style="position:absolute;left:607;top:-14;width:9811;height: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UmMIA&#10;AADcAAAADwAAAGRycy9kb3ducmV2LnhtbESP0YrCMBRE34X9h3AXfNNUBbHVKCoI6pvWD7g0d9uu&#10;yU1pYm3/frOwsI/DzJxhNrveGtFR62vHCmbTBARx4XTNpYJHfpqsQPiArNE4JgUDedhtP0YbzLR7&#10;8426eyhFhLDPUEEVQpNJ6YuKLPqpa4ij9+VaiyHKtpS6xXeEWyPnSbKUFmuOCxU2dKyoeN5fVoGh&#10;xfV4M8Ppe8gpfx1ml25IL0qNP/v9GkSgPvyH/9pnrWCVzuH3TDw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NSYwgAAANwAAAAPAAAAAAAAAAAAAAAAAJgCAABkcnMvZG93&#10;bnJldi54bWxQSwUGAAAAAAQABAD1AAAAhwMAAAAA&#10;" path="m,l9811,e" filled="f" strokeweight=".58pt">
                <v:path arrowok="t" o:connecttype="custom" o:connectlocs="0,0;9811,0" o:connectangles="0,0"/>
              </v:shape>
            </v:group>
            <v:group id="Group 858" o:spid="_x0000_s1506" style="position:absolute;left:612;top:-23;width:2;height:375" coordorigin="612,-23"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59" o:spid="_x0000_s1507" style="position:absolute;left:612;top:-23;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Ab28MA&#10;AADcAAAADwAAAGRycy9kb3ducmV2LnhtbESPQWsCMRSE70L/Q3gFb5pVStXVKCIsVNCDtnh+bJ6b&#10;1c3LkkR3+++bQqHHYWa+YVab3jbiST7UjhVMxhkI4tLpmisFX5/FaA4iRGSNjWNS8E0BNuuXwQpz&#10;7To+0fMcK5EgHHJUYGJscylDachiGLuWOHlX5y3GJH0ltccuwW0jp1n2Li3WnBYMtrQzVN7PD6vg&#10;djh2W3MoJsfOXjJfoJ82+5lSw9d+uwQRqY//4b/2h1YwX7z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Ab28MAAADcAAAADwAAAAAAAAAAAAAAAACYAgAAZHJzL2Rv&#10;d25yZXYueG1sUEsFBgAAAAAEAAQA9QAAAIgDAAAAAA==&#10;" path="m,l,374e" filled="f" strokeweight=".58pt">
                <v:path arrowok="t" o:connecttype="custom" o:connectlocs="0,-23;0,351" o:connectangles="0,0"/>
              </v:shape>
            </v:group>
            <v:group id="Group 856" o:spid="_x0000_s1508" style="position:absolute;left:607;top:356;width:9811;height:2" coordorigin="607,356" coordsize="9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57" o:spid="_x0000_s1509" style="position:absolute;left:607;top:356;width:9811;height:2;visibility:visible;mso-wrap-style:square;v-text-anchor:top" coordsize="9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LvMUA&#10;AADdAAAADwAAAGRycy9kb3ducmV2LnhtbESPQW/CMAyF75P2HyJP2m2kMIRGIaCBhDS4QfcDrMa0&#10;ZYlTNaG0/34+TNrN1nt+7/N6O3ineupiE9jAdJKBIi6Dbbgy8F0c3j5AxYRs0QUmAyNF2G6en9aY&#10;2/DgM/WXVCkJ4ZijgTqlNtc6ljV5jJPQEot2DZ3HJGtXadvhQ8K907MsW2iPDUtDjS3tayp/Lndv&#10;wNH7aX924+E2FlTcd9NjPy6Pxry+DJ8rUImG9G/+u/6ygj+fC7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Mu8xQAAAN0AAAAPAAAAAAAAAAAAAAAAAJgCAABkcnMv&#10;ZG93bnJldi54bWxQSwUGAAAAAAQABAD1AAAAigMAAAAA&#10;" path="m,l9811,e" filled="f" strokeweight=".58pt">
                <v:path arrowok="t" o:connecttype="custom" o:connectlocs="0,0;9811,0" o:connectangles="0,0"/>
              </v:shape>
            </v:group>
            <v:group id="Group 854" o:spid="_x0000_s1510" style="position:absolute;left:3017;top:-14;width:2;height:365" coordorigin="3017,-14" coordsize="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855" o:spid="_x0000_s1511" style="position:absolute;left:3017;top:-14;width:2;height:365;visibility:visible;mso-wrap-style:square;v-text-anchor:top" coordsize="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HHMEA&#10;AADdAAAADwAAAGRycy9kb3ducmV2LnhtbERPy6rCMBDdX/AfwghuRFMfiFSjiCC4Euy9m7sbmrGt&#10;NpPapLX+vREEd3M4z1lvO1OKlmpXWFYwGUcgiFOrC84U/P0eRksQziNrLC2Tgic52G56P2uMtX3w&#10;mdrEZyKEsItRQe59FUvp0pwMurGtiAN3sbVBH2CdSV3jI4SbUk6jaCENFhwacqxon1N6SxqjIGuj&#10;c3MaJsf/O1ezJnVXMzxclRr0u90KhKfOf8Uf91GH+fP5FN7fhB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4RxzBAAAA3QAAAA8AAAAAAAAAAAAAAAAAmAIAAGRycy9kb3du&#10;cmV2LnhtbFBLBQYAAAAABAAEAPUAAACGAwAAAAA=&#10;" path="m,l,365e" filled="f" strokeweight=".58pt">
                <v:path arrowok="t" o:connecttype="custom" o:connectlocs="0,-14;0,351" o:connectangles="0,0"/>
              </v:shape>
            </v:group>
            <v:group id="Group 852" o:spid="_x0000_s1512" style="position:absolute;left:10413;top:-23;width:2;height:375" coordorigin="10413,-23"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853" o:spid="_x0000_s1513" style="position:absolute;left:10413;top:-23;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CVsMA&#10;AADdAAAADwAAAGRycy9kb3ducmV2LnhtbERP32vCMBB+H+x/CDfwbaZKUelMiwwKE/RhKns+mlvT&#10;rbmUJLPdf78IA9/u4/t522qyvbiSD51jBYt5BoK4cbrjVsHlXD9vQISIrLF3TAp+KUBVPj5ssdBu&#10;5He6nmIrUgiHAhWYGIdCytAYshjmbiBO3KfzFmOCvpXa45jCbS+XWbaSFjtODQYHejXUfJ9+rIKv&#10;w3HcmUO9OI72I/M1+mW/Xys1e5p2LyAiTfEu/ne/6TQ/z3O4fZNO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CVsMAAADdAAAADwAAAAAAAAAAAAAAAACYAgAAZHJzL2Rv&#10;d25yZXYueG1sUEsFBgAAAAAEAAQA9QAAAIgDAAAAAA==&#10;" path="m,l,374e" filled="f" strokeweight=".58pt">
                <v:path arrowok="t" o:connecttype="custom" o:connectlocs="0,-23;0,351" o:connectangles="0,0"/>
              </v:shape>
            </v:group>
            <w10:wrap anchorx="page"/>
          </v:group>
        </w:pict>
      </w:r>
      <w:r w:rsidRPr="008540F3">
        <w:rPr>
          <w:rFonts w:ascii="Arial Narrow" w:hAnsi="Arial Narrow"/>
          <w:b/>
          <w:sz w:val="18"/>
          <w:szCs w:val="18"/>
        </w:rPr>
        <w:t>15.18 Заводские настройки</w:t>
      </w:r>
      <w:r w:rsidRPr="008540F3">
        <w:rPr>
          <w:rFonts w:ascii="Arial Narrow" w:hAnsi="Arial Narrow"/>
          <w:sz w:val="18"/>
          <w:szCs w:val="18"/>
        </w:rPr>
        <w:tab/>
        <w:t>Сброс до заводских настроек. Все пользовательские настройки клапана будут удалены.</w:t>
      </w:r>
    </w:p>
    <w:p w:rsidR="003E6078" w:rsidRPr="008540F3" w:rsidRDefault="003E6078">
      <w:pPr>
        <w:pStyle w:val="BodyText"/>
        <w:spacing w:before="34" w:line="260" w:lineRule="exact"/>
        <w:ind w:left="220" w:right="1062" w:firstLine="0"/>
        <w:rPr>
          <w:rFonts w:ascii="Arial Narrow" w:hAnsi="Arial Narrow"/>
          <w:sz w:val="18"/>
          <w:szCs w:val="18"/>
        </w:rPr>
      </w:pPr>
      <w:r w:rsidRPr="008540F3">
        <w:rPr>
          <w:rFonts w:ascii="Arial Narrow" w:hAnsi="Arial Narrow"/>
          <w:sz w:val="18"/>
          <w:szCs w:val="18"/>
        </w:rPr>
        <w:t>*</w:t>
      </w:r>
      <w:r w:rsidRPr="008540F3">
        <w:rPr>
          <w:rFonts w:ascii="Arial Narrow" w:hAnsi="Arial Narrow"/>
          <w:position w:val="10"/>
          <w:sz w:val="18"/>
          <w:szCs w:val="18"/>
        </w:rPr>
        <w:t xml:space="preserve">1 </w:t>
      </w:r>
      <w:r w:rsidRPr="008540F3">
        <w:rPr>
          <w:rFonts w:ascii="Arial Narrow" w:hAnsi="Arial Narrow"/>
          <w:sz w:val="18"/>
          <w:szCs w:val="18"/>
        </w:rPr>
        <w:t>Подключите Смесительный клапан 1 или 2 ко входам "Valve 1" или "Valve 2" на внешнем цоколе.</w:t>
      </w:r>
    </w:p>
    <w:p w:rsidR="003E6078" w:rsidRPr="008540F3" w:rsidRDefault="003E6078">
      <w:pPr>
        <w:pStyle w:val="BodyText"/>
        <w:spacing w:line="244" w:lineRule="exact"/>
        <w:ind w:left="220" w:right="1062" w:firstLine="0"/>
        <w:rPr>
          <w:rFonts w:ascii="Arial Narrow" w:hAnsi="Arial Narrow"/>
          <w:sz w:val="18"/>
          <w:szCs w:val="18"/>
        </w:rPr>
      </w:pPr>
      <w:r w:rsidRPr="008540F3">
        <w:rPr>
          <w:rFonts w:ascii="Arial Narrow" w:hAnsi="Arial Narrow"/>
          <w:sz w:val="18"/>
          <w:szCs w:val="18"/>
        </w:rPr>
        <w:t>*</w:t>
      </w:r>
      <w:r w:rsidRPr="008540F3">
        <w:rPr>
          <w:rFonts w:ascii="Arial Narrow" w:hAnsi="Arial Narrow"/>
          <w:position w:val="10"/>
          <w:sz w:val="18"/>
          <w:szCs w:val="18"/>
        </w:rPr>
        <w:t xml:space="preserve">2 </w:t>
      </w:r>
      <w:r w:rsidRPr="008540F3">
        <w:rPr>
          <w:rFonts w:ascii="Arial Narrow" w:hAnsi="Arial Narrow"/>
          <w:sz w:val="18"/>
          <w:szCs w:val="18"/>
        </w:rPr>
        <w:t>Подключите Датчик клапана 1 или 2 к выходам "Val.1 sens." или "Val.2 sens" на внешнем цоколе.</w:t>
      </w:r>
    </w:p>
    <w:p w:rsidR="003E6078" w:rsidRPr="008540F3" w:rsidRDefault="003E6078">
      <w:pPr>
        <w:pStyle w:val="BodyText"/>
        <w:spacing w:line="245" w:lineRule="exact"/>
        <w:ind w:left="220" w:right="1062" w:firstLine="0"/>
        <w:rPr>
          <w:rFonts w:ascii="Arial Narrow" w:hAnsi="Arial Narrow" w:cs="Calibri"/>
          <w:sz w:val="18"/>
          <w:szCs w:val="18"/>
        </w:rPr>
      </w:pPr>
      <w:r w:rsidRPr="008540F3">
        <w:rPr>
          <w:rFonts w:ascii="Arial Narrow" w:hAnsi="Arial Narrow"/>
          <w:sz w:val="18"/>
          <w:szCs w:val="18"/>
        </w:rPr>
        <w:t>*</w:t>
      </w:r>
      <w:r w:rsidRPr="008540F3">
        <w:rPr>
          <w:rFonts w:ascii="Arial Narrow" w:hAnsi="Arial Narrow"/>
          <w:position w:val="10"/>
          <w:sz w:val="18"/>
          <w:szCs w:val="18"/>
        </w:rPr>
        <w:t xml:space="preserve">3 </w:t>
      </w:r>
      <w:r w:rsidRPr="008540F3">
        <w:rPr>
          <w:rFonts w:ascii="Arial Narrow" w:hAnsi="Arial Narrow"/>
          <w:sz w:val="18"/>
          <w:szCs w:val="18"/>
        </w:rPr>
        <w:t>Подключите Датчик возвратной воды к выходу "Return sens." на внешнем цоколе.</w:t>
      </w:r>
    </w:p>
    <w:p w:rsidR="003E6078" w:rsidRPr="008540F3" w:rsidRDefault="003E6078">
      <w:pPr>
        <w:pStyle w:val="BodyText"/>
        <w:spacing w:line="244" w:lineRule="exact"/>
        <w:ind w:left="220" w:right="1062" w:firstLine="0"/>
        <w:rPr>
          <w:rFonts w:ascii="Arial Narrow" w:hAnsi="Arial Narrow"/>
          <w:sz w:val="18"/>
          <w:szCs w:val="18"/>
        </w:rPr>
      </w:pPr>
      <w:r w:rsidRPr="008540F3">
        <w:rPr>
          <w:rFonts w:ascii="Arial Narrow" w:hAnsi="Arial Narrow"/>
          <w:sz w:val="18"/>
          <w:szCs w:val="18"/>
        </w:rPr>
        <w:t>*</w:t>
      </w:r>
      <w:r w:rsidRPr="008540F3">
        <w:rPr>
          <w:rFonts w:ascii="Arial Narrow" w:hAnsi="Arial Narrow"/>
          <w:position w:val="10"/>
          <w:sz w:val="18"/>
          <w:szCs w:val="18"/>
        </w:rPr>
        <w:t xml:space="preserve">4 </w:t>
      </w:r>
      <w:r w:rsidRPr="008540F3">
        <w:rPr>
          <w:rFonts w:ascii="Arial Narrow" w:hAnsi="Arial Narrow"/>
          <w:sz w:val="18"/>
          <w:szCs w:val="18"/>
        </w:rPr>
        <w:t>Подключите Внешний датчик к выходу "External sensor" на внешнем цоколе.</w:t>
      </w:r>
    </w:p>
    <w:p w:rsidR="003E6078" w:rsidRPr="008540F3" w:rsidRDefault="003E6078">
      <w:pPr>
        <w:pStyle w:val="BodyText"/>
        <w:spacing w:line="244" w:lineRule="exact"/>
        <w:ind w:left="220" w:right="1062" w:firstLine="0"/>
        <w:rPr>
          <w:rFonts w:ascii="Arial Narrow" w:hAnsi="Arial Narrow"/>
          <w:sz w:val="18"/>
          <w:szCs w:val="18"/>
        </w:rPr>
      </w:pPr>
      <w:r w:rsidRPr="008540F3">
        <w:rPr>
          <w:rFonts w:ascii="Arial Narrow" w:hAnsi="Arial Narrow"/>
          <w:sz w:val="18"/>
          <w:szCs w:val="18"/>
        </w:rPr>
        <w:t>*</w:t>
      </w:r>
      <w:r w:rsidRPr="008540F3">
        <w:rPr>
          <w:rFonts w:ascii="Arial Narrow" w:hAnsi="Arial Narrow"/>
          <w:position w:val="10"/>
          <w:sz w:val="18"/>
          <w:szCs w:val="18"/>
        </w:rPr>
        <w:t xml:space="preserve">5 </w:t>
      </w:r>
      <w:r w:rsidRPr="008540F3">
        <w:rPr>
          <w:rFonts w:ascii="Arial Narrow" w:hAnsi="Arial Narrow"/>
          <w:sz w:val="18"/>
          <w:szCs w:val="18"/>
        </w:rPr>
        <w:t>Подключите Насос клапана 1 или 2 к выходам "Valve 1 pump" или "Valve 2 pump" на внешнем цоколе.</w:t>
      </w:r>
    </w:p>
    <w:p w:rsidR="003E6078" w:rsidRPr="008540F3" w:rsidRDefault="003E6078">
      <w:pPr>
        <w:pStyle w:val="BodyText"/>
        <w:spacing w:line="261" w:lineRule="exact"/>
        <w:ind w:left="220" w:right="1062" w:firstLine="0"/>
        <w:rPr>
          <w:rFonts w:ascii="Arial Narrow" w:hAnsi="Arial Narrow"/>
          <w:sz w:val="18"/>
          <w:szCs w:val="18"/>
        </w:rPr>
      </w:pPr>
      <w:r>
        <w:rPr>
          <w:noProof/>
          <w:lang w:val="cs-CZ" w:eastAsia="cs-CZ"/>
        </w:rPr>
        <w:pict>
          <v:group id="Group 840" o:spid="_x0000_s1514" style="position:absolute;left:0;text-align:left;margin-left:30.05pt;margin-top:22.3pt;width:539.6pt;height:43.9pt;z-index:-251745792;mso-position-horizontal-relative:page" coordorigin="601,446" coordsize="1079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">
            <v:group id="Group 849" o:spid="_x0000_s1515" style="position:absolute;left:607;top:462;width:10781;height:2" coordorigin="607,462"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50" o:spid="_x0000_s1516" style="position:absolute;left:607;top:462;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m9MMA&#10;AADcAAAADwAAAGRycy9kb3ducmV2LnhtbESPwWrDMBBE74H+g9hAb7FsE4rrRgmhYJJbW6cfsFhb&#10;y8RaOZKSuH9fFQo9DjPzhtnsZjuKG/kwOFZQZDkI4s7pgXsFn6dmVYEIEVnj6JgUfFOA3fZhscFa&#10;uzt/0K2NvUgQDjUqMDFOtZShM2QxZG4iTt6X8xZjkr6X2uM9we0oyzx/khYHTgsGJ3o11J3bq1VQ&#10;ruXhYt7ssXm+Fo2fL/u2lO9KPS7n/QuISHP8D/+1j1pBVR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4m9MMAAADcAAAADwAAAAAAAAAAAAAAAACYAgAAZHJzL2Rv&#10;d25yZXYueG1sUEsFBgAAAAAEAAQA9QAAAIgDAAAAAA==&#10;" path="m,l10781,e" filled="f" strokeweight=".58pt">
                <v:path arrowok="t" o:connecttype="custom" o:connectlocs="0,0;10781,0" o:connectangles="0,0"/>
              </v:shape>
            </v:group>
            <v:group id="Group 847" o:spid="_x0000_s1517" style="position:absolute;left:612;top:452;width:2;height:862" coordorigin="612,452" coordsize="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48" o:spid="_x0000_s1518" style="position:absolute;left:612;top:452;width:2;height:862;visibility:visible;mso-wrap-style:square;v-text-anchor:top" coordsize="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8fcIA&#10;AADcAAAADwAAAGRycy9kb3ducmV2LnhtbESPQYvCMBSE78L+h/AWvGmyClK6RhFhUfBkXdDjo3nb&#10;FpuX0kTb+uuNIOxxmJlvmOW6t7W4U+srxxq+pgoEce5MxYWG39PPJAHhA7LB2jFpGMjDevUxWmJq&#10;XMdHumehEBHCPkUNZQhNKqXPS7Lop64hjt6fay2GKNtCmha7CLe1nCm1kBYrjgslNrQtKb9mN6vh&#10;cVEPskZ1GZ0H7E674ZBsKq3Hn/3mG0SgPvyH3+290ZAkc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zx9wgAAANwAAAAPAAAAAAAAAAAAAAAAAJgCAABkcnMvZG93&#10;bnJldi54bWxQSwUGAAAAAAQABAD1AAAAhwMAAAAA&#10;" path="m,l,862e" filled="f" strokeweight=".58pt">
                <v:path arrowok="t" o:connecttype="custom" o:connectlocs="0,452;0,1314" o:connectangles="0,0"/>
              </v:shape>
            </v:group>
            <v:group id="Group 845" o:spid="_x0000_s1519" style="position:absolute;left:607;top:1319;width:10781;height:2" coordorigin="607,1319"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46" o:spid="_x0000_s1520" style="position:absolute;left:607;top:1319;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g98MA&#10;AADcAAAADwAAAGRycy9kb3ducmV2LnhtbESPUWvCMBSF3wf7D+EOfJupxY2uGkUGZb7NVX/Apblr&#10;is1NTaJ2/34RBB8P55zvcJbr0fbiQj50jhXMphkI4sbpjlsFh331WoAIEVlj75gU/FGA9er5aYml&#10;dlf+oUsdW5EgHEpUYGIcSilDY8himLqBOHm/zluMSfpWao/XBLe9zLPsXVrsOC0YHOjTUHOsz1ZB&#10;PpdfJ/Ntt9XHeVb58bSpc7lTavIybhYgIo3xEb63t1pBUbzB7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g98MAAADcAAAADwAAAAAAAAAAAAAAAACYAgAAZHJzL2Rv&#10;d25yZXYueG1sUEsFBgAAAAAEAAQA9QAAAIgDAAAAAA==&#10;" path="m,l10781,e" filled="f" strokeweight=".58pt">
                <v:path arrowok="t" o:connecttype="custom" o:connectlocs="0,0;10781,0" o:connectangles="0,0"/>
              </v:shape>
            </v:group>
            <v:group id="Group 843" o:spid="_x0000_s1521" style="position:absolute;left:3017;top:462;width:2;height:852" coordorigin="3017,462" coordsize="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44" o:spid="_x0000_s1522" style="position:absolute;left:3017;top:462;width:2;height:852;visibility:visible;mso-wrap-style:square;v-text-anchor:top" coordsize="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T48MA&#10;AADcAAAADwAAAGRycy9kb3ducmV2LnhtbESPQYvCMBSE78L+h/AW9iKauoKWrlFEENebVvH8aN62&#10;xealNqmt/34jCB6HmfmGWax6U4k7Na60rGAyjkAQZ1aXnCs4n7ajGITzyBory6TgQQ5Wy4/BAhNt&#10;Oz7SPfW5CBB2CSoovK8TKV1WkEE3tjVx8P5sY9AH2eRSN9gFuKnkdxTNpMGSw0KBNW0Kyq5paxR0&#10;7dXLx+VUp+v57pZepu3+dhgq9fXZr39AeOr9O/xq/2oFcTyH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YT48MAAADcAAAADwAAAAAAAAAAAAAAAACYAgAAZHJzL2Rv&#10;d25yZXYueG1sUEsFBgAAAAAEAAQA9QAAAIgDAAAAAA==&#10;" path="m,l,852e" filled="f" strokeweight=".58pt">
                <v:path arrowok="t" o:connecttype="custom" o:connectlocs="0,462;0,1314" o:connectangles="0,0"/>
              </v:shape>
            </v:group>
            <v:group id="Group 841" o:spid="_x0000_s1523" style="position:absolute;left:11383;top:452;width:2;height:862" coordorigin="11383,452" coordsize="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42" o:spid="_x0000_s1524" style="position:absolute;left:11383;top:452;width:2;height:862;visibility:visible;mso-wrap-style:square;v-text-anchor:top" coordsize="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Ll8IA&#10;AADcAAAADwAAAGRycy9kb3ducmV2LnhtbESPQYvCMBSE7wv+h/CEva2JHqRWo4ggCp62CrvHR/Ns&#10;i81LaaJt/fWbBcHjMDPfMKtNb2vxoNZXjjVMJwoEce5MxYWGy3n/lYDwAdlg7Zg0DORhsx59rDA1&#10;ruNvemShEBHCPkUNZQhNKqXPS7LoJ64hjt7VtRZDlG0hTYtdhNtazpSaS4sVx4USG9qVlN+yu9Xw&#10;/FVPskZ1Gf0M2J0PwynZVlp/jvvtEkSgPrzDr/bRaEiSBfyf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wuXwgAAANwAAAAPAAAAAAAAAAAAAAAAAJgCAABkcnMvZG93&#10;bnJldi54bWxQSwUGAAAAAAQABAD1AAAAhwMAAAAA&#10;" path="m,l,862e" filled="f" strokeweight=".58pt">
                <v:path arrowok="t" o:connecttype="custom" o:connectlocs="0,452;0,1314" o:connectangles="0,0"/>
              </v:shape>
            </v:group>
            <w10:wrap anchorx="page"/>
          </v:group>
        </w:pict>
      </w:r>
      <w:r w:rsidRPr="008540F3">
        <w:rPr>
          <w:rFonts w:ascii="Arial Narrow" w:hAnsi="Arial Narrow"/>
          <w:sz w:val="18"/>
          <w:szCs w:val="18"/>
        </w:rPr>
        <w:t>*</w:t>
      </w:r>
      <w:r w:rsidRPr="008540F3">
        <w:rPr>
          <w:rFonts w:ascii="Arial Narrow" w:hAnsi="Arial Narrow"/>
          <w:position w:val="10"/>
          <w:sz w:val="18"/>
          <w:szCs w:val="18"/>
        </w:rPr>
        <w:t xml:space="preserve">6 </w:t>
      </w:r>
      <w:r w:rsidRPr="008540F3">
        <w:rPr>
          <w:rFonts w:ascii="Arial Narrow" w:hAnsi="Arial Narrow"/>
          <w:sz w:val="18"/>
          <w:szCs w:val="18"/>
        </w:rPr>
        <w:t>Подключите Дополнительный датчик 1 к выходу "C1 и Gnd." на внешнем цоколе.</w:t>
      </w:r>
    </w:p>
    <w:p w:rsidR="003E6078" w:rsidRPr="00AA08B5" w:rsidRDefault="003E6078">
      <w:pPr>
        <w:spacing w:before="3" w:line="200" w:lineRule="exact"/>
        <w:rPr>
          <w:sz w:val="20"/>
          <w:szCs w:val="20"/>
        </w:rPr>
      </w:pPr>
    </w:p>
    <w:p w:rsidR="003E6078" w:rsidRPr="00AA08B5" w:rsidRDefault="003E6078">
      <w:pPr>
        <w:spacing w:line="200" w:lineRule="exact"/>
        <w:rPr>
          <w:sz w:val="20"/>
          <w:szCs w:val="20"/>
        </w:rPr>
        <w:sectPr w:rsidR="003E6078" w:rsidRPr="00AA08B5">
          <w:headerReference w:type="default" r:id="rId87"/>
          <w:footerReference w:type="default" r:id="rId88"/>
          <w:pgSz w:w="11910" w:h="16840"/>
          <w:pgMar w:top="720" w:right="420" w:bottom="280" w:left="500" w:header="0" w:footer="0" w:gutter="0"/>
          <w:cols w:space="708"/>
        </w:sectPr>
      </w:pPr>
    </w:p>
    <w:p w:rsidR="003E6078" w:rsidRPr="00AA08B5" w:rsidRDefault="003E6078">
      <w:pPr>
        <w:spacing w:before="4" w:line="100" w:lineRule="exact"/>
        <w:rPr>
          <w:sz w:val="10"/>
          <w:szCs w:val="10"/>
        </w:rPr>
      </w:pPr>
    </w:p>
    <w:p w:rsidR="003E6078" w:rsidRPr="00AA08B5" w:rsidRDefault="003E6078">
      <w:pPr>
        <w:spacing w:line="200" w:lineRule="exact"/>
        <w:rPr>
          <w:sz w:val="20"/>
          <w:szCs w:val="20"/>
        </w:rPr>
      </w:pPr>
    </w:p>
    <w:p w:rsidR="003E6078" w:rsidRPr="008540F3" w:rsidRDefault="003E6078">
      <w:pPr>
        <w:pStyle w:val="Heading6"/>
        <w:ind w:left="224" w:firstLine="0"/>
        <w:rPr>
          <w:rFonts w:ascii="Arial Narrow" w:hAnsi="Arial Narrow" w:cs="Calibri"/>
          <w:b w:val="0"/>
          <w:bCs w:val="0"/>
          <w:sz w:val="18"/>
          <w:szCs w:val="18"/>
        </w:rPr>
      </w:pPr>
      <w:r w:rsidRPr="008540F3">
        <w:rPr>
          <w:rFonts w:ascii="Arial Narrow" w:hAnsi="Arial Narrow"/>
          <w:sz w:val="18"/>
          <w:szCs w:val="18"/>
        </w:rPr>
        <w:t>16. Смесительный клапан 1,2 *</w:t>
      </w:r>
    </w:p>
    <w:p w:rsidR="003E6078" w:rsidRPr="008540F3" w:rsidRDefault="003E6078">
      <w:pPr>
        <w:pStyle w:val="BodyText"/>
        <w:spacing w:before="59"/>
        <w:ind w:left="224" w:right="319" w:firstLine="0"/>
        <w:jc w:val="center"/>
        <w:rPr>
          <w:rFonts w:ascii="Arial Narrow" w:hAnsi="Arial Narrow"/>
          <w:sz w:val="18"/>
          <w:szCs w:val="18"/>
        </w:rPr>
      </w:pPr>
      <w:r w:rsidRPr="008540F3">
        <w:rPr>
          <w:rFonts w:ascii="Arial Narrow" w:hAnsi="Arial Narrow"/>
          <w:sz w:val="18"/>
          <w:szCs w:val="18"/>
        </w:rPr>
        <w:br w:type="column"/>
        <w:t>С помощью дополнительных модулей 431N вы можете управлять другим смесительным клапаном. Его посредством модуля 431N можно подключить к блоку управления котла. Для получения подробной информации об этом дополнительном устройстве свяжитесь с нашей сертифицированной монтажной фирмой или непосредственно с представителем компании OPOP spol. s.r.o.</w:t>
      </w:r>
    </w:p>
    <w:p w:rsidR="003E6078" w:rsidRPr="008540F3" w:rsidRDefault="003E6078">
      <w:pPr>
        <w:jc w:val="center"/>
        <w:rPr>
          <w:rFonts w:ascii="Arial Narrow" w:hAnsi="Arial Narrow"/>
          <w:sz w:val="18"/>
          <w:szCs w:val="18"/>
        </w:rPr>
        <w:sectPr w:rsidR="003E6078" w:rsidRPr="008540F3">
          <w:type w:val="continuous"/>
          <w:pgSz w:w="11910" w:h="16840"/>
          <w:pgMar w:top="0" w:right="420" w:bottom="280" w:left="500" w:header="708" w:footer="708" w:gutter="0"/>
          <w:cols w:num="2" w:space="708" w:equalWidth="0">
            <w:col w:w="2401" w:space="98"/>
            <w:col w:w="8491"/>
          </w:cols>
        </w:sectPr>
      </w:pPr>
    </w:p>
    <w:p w:rsidR="003E6078" w:rsidRPr="008540F3" w:rsidRDefault="003E6078">
      <w:pPr>
        <w:pStyle w:val="BodyText"/>
        <w:spacing w:before="32"/>
        <w:ind w:left="220" w:firstLine="0"/>
        <w:rPr>
          <w:rFonts w:ascii="Arial Narrow" w:hAnsi="Arial Narrow"/>
          <w:sz w:val="18"/>
          <w:szCs w:val="18"/>
        </w:rPr>
      </w:pPr>
      <w:r w:rsidRPr="008540F3">
        <w:rPr>
          <w:rFonts w:ascii="Arial Narrow" w:hAnsi="Arial Narrow"/>
          <w:sz w:val="18"/>
          <w:szCs w:val="18"/>
        </w:rPr>
        <w:t>*</w:t>
      </w:r>
      <w:r w:rsidRPr="008540F3">
        <w:rPr>
          <w:rFonts w:ascii="Arial Narrow" w:hAnsi="Arial Narrow"/>
          <w:position w:val="10"/>
          <w:sz w:val="18"/>
          <w:szCs w:val="18"/>
        </w:rPr>
        <w:t xml:space="preserve">1 </w:t>
      </w:r>
      <w:r w:rsidRPr="008540F3">
        <w:rPr>
          <w:rFonts w:ascii="Arial Narrow" w:hAnsi="Arial Narrow"/>
          <w:sz w:val="18"/>
          <w:szCs w:val="18"/>
        </w:rPr>
        <w:t>Подключите Смесительный клапан 1 или 2 к RS выходам данных на внешнем цоколе, а именно посредством дополнительных 431N модулей.</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8540F3"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219"/>
              <w:rPr>
                <w:rFonts w:ascii="Arial Narrow" w:hAnsi="Arial Narrow" w:cs="Calibri"/>
                <w:sz w:val="18"/>
                <w:szCs w:val="18"/>
              </w:rPr>
            </w:pPr>
            <w:r w:rsidRPr="008540F3">
              <w:rPr>
                <w:rFonts w:ascii="Arial Narrow" w:hAnsi="Arial Narrow"/>
                <w:b/>
                <w:sz w:val="18"/>
                <w:szCs w:val="18"/>
              </w:rPr>
              <w:t>17. Дополнительный насос *</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2462"/>
              <w:rPr>
                <w:rFonts w:ascii="Arial Narrow" w:hAnsi="Arial Narrow" w:cs="Calibri"/>
                <w:sz w:val="18"/>
                <w:szCs w:val="18"/>
              </w:rPr>
            </w:pPr>
            <w:r w:rsidRPr="008540F3">
              <w:rPr>
                <w:rFonts w:ascii="Arial Narrow" w:hAnsi="Arial Narrow"/>
                <w:sz w:val="18"/>
                <w:szCs w:val="18"/>
              </w:rPr>
              <w:t>Активация и настройка дополнительного насоса.</w:t>
            </w:r>
          </w:p>
        </w:tc>
      </w:tr>
      <w:tr w:rsidR="003E6078" w:rsidRPr="008540F3"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503"/>
              <w:rPr>
                <w:rFonts w:ascii="Arial Narrow" w:hAnsi="Arial Narrow" w:cs="Calibri"/>
                <w:sz w:val="18"/>
                <w:szCs w:val="18"/>
              </w:rPr>
            </w:pPr>
            <w:r w:rsidRPr="008540F3">
              <w:rPr>
                <w:rFonts w:ascii="Arial Narrow" w:hAnsi="Arial Narrow"/>
                <w:b/>
                <w:sz w:val="18"/>
                <w:szCs w:val="18"/>
              </w:rPr>
              <w:t>17.1 Тип устройства</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2022"/>
              <w:rPr>
                <w:rFonts w:ascii="Arial Narrow" w:hAnsi="Arial Narrow" w:cs="Calibri"/>
                <w:sz w:val="18"/>
                <w:szCs w:val="18"/>
              </w:rPr>
            </w:pPr>
            <w:r w:rsidRPr="008540F3">
              <w:rPr>
                <w:rFonts w:ascii="Arial Narrow" w:hAnsi="Arial Narrow"/>
                <w:sz w:val="18"/>
                <w:szCs w:val="18"/>
              </w:rPr>
              <w:t>Выберите тип насоса. Для какой цели вы будете его использовать.</w:t>
            </w:r>
          </w:p>
        </w:tc>
      </w:tr>
      <w:tr w:rsidR="003E6078" w:rsidRPr="008540F3"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6"/>
              <w:ind w:left="176"/>
              <w:rPr>
                <w:rFonts w:ascii="Arial Narrow" w:hAnsi="Arial Narrow" w:cs="Calibri"/>
                <w:sz w:val="18"/>
                <w:szCs w:val="18"/>
              </w:rPr>
            </w:pPr>
            <w:r w:rsidRPr="008540F3">
              <w:rPr>
                <w:rFonts w:ascii="Arial Narrow" w:hAnsi="Arial Narrow"/>
                <w:b/>
                <w:sz w:val="18"/>
                <w:szCs w:val="18"/>
              </w:rPr>
              <w:t>17.1.1 Насос выключен</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6"/>
              <w:ind w:left="141" w:right="143"/>
              <w:jc w:val="center"/>
              <w:rPr>
                <w:rFonts w:ascii="Arial Narrow" w:hAnsi="Arial Narrow" w:cs="Calibri"/>
                <w:sz w:val="18"/>
                <w:szCs w:val="18"/>
              </w:rPr>
            </w:pPr>
            <w:r w:rsidRPr="008540F3">
              <w:rPr>
                <w:rFonts w:ascii="Arial Narrow" w:hAnsi="Arial Narrow"/>
                <w:sz w:val="18"/>
                <w:szCs w:val="18"/>
              </w:rPr>
              <w:t>Деактивация дополнительного насоса.</w:t>
            </w:r>
          </w:p>
        </w:tc>
      </w:tr>
      <w:tr w:rsidR="003E6078" w:rsidRPr="008540F3" w:rsidTr="008540F3">
        <w:trPr>
          <w:trHeight w:hRule="exact" w:val="51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375" w:right="114" w:hanging="22"/>
              <w:rPr>
                <w:rFonts w:ascii="Arial Narrow" w:hAnsi="Arial Narrow" w:cs="Calibri"/>
                <w:sz w:val="18"/>
                <w:szCs w:val="18"/>
              </w:rPr>
            </w:pPr>
            <w:r w:rsidRPr="008540F3">
              <w:rPr>
                <w:rFonts w:ascii="Arial Narrow" w:hAnsi="Arial Narrow"/>
                <w:b/>
                <w:sz w:val="18"/>
                <w:szCs w:val="18"/>
              </w:rPr>
              <w:t>17.1.2 Насос ЦО - комнатный термостат</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55"/>
              <w:ind w:left="3501" w:hanging="3367"/>
              <w:rPr>
                <w:rFonts w:ascii="Arial Narrow" w:hAnsi="Arial Narrow" w:cs="Calibri"/>
                <w:sz w:val="18"/>
                <w:szCs w:val="18"/>
              </w:rPr>
            </w:pPr>
            <w:r w:rsidRPr="008540F3">
              <w:rPr>
                <w:rFonts w:ascii="Arial Narrow" w:hAnsi="Arial Narrow"/>
                <w:sz w:val="18"/>
                <w:szCs w:val="18"/>
              </w:rPr>
              <w:t>Насос ЦО включен при температуре центрального отопления выше 40°C. Это значение можно изменить в Сервисном меню.</w:t>
            </w:r>
          </w:p>
        </w:tc>
      </w:tr>
      <w:tr w:rsidR="003E6078" w:rsidRPr="008540F3" w:rsidTr="008540F3">
        <w:trPr>
          <w:trHeight w:hRule="exact" w:val="565"/>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5"/>
              <w:ind w:left="347"/>
              <w:rPr>
                <w:rFonts w:ascii="Arial Narrow" w:hAnsi="Arial Narrow" w:cs="Calibri"/>
                <w:sz w:val="18"/>
                <w:szCs w:val="18"/>
              </w:rPr>
            </w:pPr>
            <w:r w:rsidRPr="008540F3">
              <w:rPr>
                <w:rFonts w:ascii="Arial Narrow" w:hAnsi="Arial Narrow"/>
                <w:b/>
                <w:sz w:val="18"/>
                <w:szCs w:val="18"/>
              </w:rPr>
              <w:t>17.1.3 Насос ГВ</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3328" w:right="88" w:hanging="3191"/>
              <w:rPr>
                <w:rFonts w:ascii="Arial Narrow" w:hAnsi="Arial Narrow" w:cs="Calibri"/>
                <w:sz w:val="18"/>
                <w:szCs w:val="18"/>
              </w:rPr>
            </w:pPr>
            <w:r w:rsidRPr="008540F3">
              <w:rPr>
                <w:rFonts w:ascii="Arial Narrow" w:hAnsi="Arial Narrow"/>
                <w:sz w:val="18"/>
                <w:szCs w:val="18"/>
              </w:rPr>
              <w:t>Насос ГВ будет включаться в соответствии с настроенными параметрами Температура ГВ (Основные настройки) и Гистерезис ГВ (Сервисное меню).</w:t>
            </w:r>
          </w:p>
        </w:tc>
      </w:tr>
      <w:tr w:rsidR="003E6078" w:rsidRPr="008540F3" w:rsidTr="008540F3">
        <w:trPr>
          <w:trHeight w:hRule="exact" w:val="531"/>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123"/>
              <w:rPr>
                <w:rFonts w:ascii="Arial Narrow" w:hAnsi="Arial Narrow" w:cs="Calibri"/>
                <w:sz w:val="18"/>
                <w:szCs w:val="18"/>
              </w:rPr>
            </w:pPr>
            <w:r w:rsidRPr="008540F3">
              <w:rPr>
                <w:rFonts w:ascii="Arial Narrow" w:hAnsi="Arial Narrow"/>
                <w:b/>
                <w:sz w:val="18"/>
                <w:szCs w:val="18"/>
              </w:rPr>
              <w:t>17.1.4 Циркуляционный насос</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3030" w:right="88" w:hanging="2718"/>
              <w:rPr>
                <w:rFonts w:ascii="Arial Narrow" w:hAnsi="Arial Narrow" w:cs="Calibri"/>
                <w:sz w:val="18"/>
                <w:szCs w:val="18"/>
              </w:rPr>
            </w:pPr>
            <w:r w:rsidRPr="008540F3">
              <w:rPr>
                <w:rFonts w:ascii="Arial Narrow" w:hAnsi="Arial Narrow"/>
                <w:sz w:val="18"/>
                <w:szCs w:val="18"/>
              </w:rPr>
              <w:t>Циркуляционный насос имеет настроенную температуру переключения в функциях Макс. температура, Мин. температура, Выбор датчика, который управляет насосом.</w:t>
            </w:r>
          </w:p>
        </w:tc>
      </w:tr>
      <w:tr w:rsidR="003E6078" w:rsidRPr="008540F3" w:rsidTr="008540F3">
        <w:trPr>
          <w:trHeight w:hRule="exact" w:val="912"/>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834" w:hanging="356"/>
              <w:rPr>
                <w:rFonts w:ascii="Arial Narrow" w:hAnsi="Arial Narrow" w:cs="Calibri"/>
                <w:sz w:val="18"/>
                <w:szCs w:val="18"/>
              </w:rPr>
            </w:pPr>
            <w:r w:rsidRPr="008540F3">
              <w:rPr>
                <w:rFonts w:ascii="Arial Narrow" w:hAnsi="Arial Narrow"/>
                <w:b/>
                <w:sz w:val="18"/>
                <w:szCs w:val="18"/>
              </w:rPr>
              <w:t>17.1.5 Насос системы теплых полов</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93" w:right="196" w:hanging="6"/>
              <w:jc w:val="center"/>
              <w:rPr>
                <w:rFonts w:ascii="Arial Narrow" w:hAnsi="Arial Narrow" w:cs="Calibri"/>
                <w:sz w:val="18"/>
                <w:szCs w:val="18"/>
              </w:rPr>
            </w:pPr>
            <w:r w:rsidRPr="008540F3">
              <w:rPr>
                <w:rFonts w:ascii="Arial Narrow" w:hAnsi="Arial Narrow"/>
                <w:sz w:val="18"/>
                <w:szCs w:val="18"/>
              </w:rPr>
              <w:t>Насос системы теплых полов ведет себя также, как циркуляционный насос с тем различием, что его максимальная температура переключения уменьшена так, чтобы не происходило повреждение системы теплых полов. Температуру переключения настройте в функциях Макс. температура, Мин. температура и Выбор датчика, который управляет насосом.</w:t>
            </w:r>
          </w:p>
        </w:tc>
      </w:tr>
      <w:tr w:rsidR="003E6078" w:rsidRPr="008540F3" w:rsidTr="008540F3">
        <w:trPr>
          <w:trHeight w:hRule="exact" w:val="40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462"/>
              <w:rPr>
                <w:rFonts w:ascii="Arial Narrow" w:hAnsi="Arial Narrow" w:cs="Calibri"/>
                <w:sz w:val="18"/>
                <w:szCs w:val="18"/>
              </w:rPr>
            </w:pPr>
            <w:r w:rsidRPr="008540F3">
              <w:rPr>
                <w:rFonts w:ascii="Arial Narrow" w:hAnsi="Arial Narrow"/>
                <w:b/>
                <w:sz w:val="18"/>
                <w:szCs w:val="18"/>
              </w:rPr>
              <w:t>17.2 Макс. температура</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55"/>
              <w:ind w:left="464"/>
              <w:rPr>
                <w:rFonts w:ascii="Arial Narrow" w:hAnsi="Arial Narrow" w:cs="Calibri"/>
                <w:sz w:val="18"/>
                <w:szCs w:val="18"/>
              </w:rPr>
            </w:pPr>
            <w:r w:rsidRPr="008540F3">
              <w:rPr>
                <w:rFonts w:ascii="Arial Narrow" w:hAnsi="Arial Narrow"/>
                <w:sz w:val="18"/>
                <w:szCs w:val="18"/>
              </w:rPr>
              <w:t>Максимальная температура, при которой Циркуляционный насос или Насос системы теплых полов включен.</w:t>
            </w:r>
          </w:p>
        </w:tc>
      </w:tr>
      <w:tr w:rsidR="003E6078" w:rsidRPr="008540F3" w:rsidTr="008540F3">
        <w:trPr>
          <w:trHeight w:hRule="exact" w:val="372"/>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479"/>
              <w:rPr>
                <w:rFonts w:ascii="Arial Narrow" w:hAnsi="Arial Narrow" w:cs="Calibri"/>
                <w:sz w:val="18"/>
                <w:szCs w:val="18"/>
              </w:rPr>
            </w:pPr>
            <w:r w:rsidRPr="008540F3">
              <w:rPr>
                <w:rFonts w:ascii="Arial Narrow" w:hAnsi="Arial Narrow"/>
                <w:b/>
                <w:sz w:val="18"/>
                <w:szCs w:val="18"/>
              </w:rPr>
              <w:t>17.3 Мин. температура</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55"/>
              <w:ind w:left="464"/>
              <w:rPr>
                <w:rFonts w:ascii="Arial Narrow" w:hAnsi="Arial Narrow" w:cs="Calibri"/>
                <w:sz w:val="18"/>
                <w:szCs w:val="18"/>
              </w:rPr>
            </w:pPr>
            <w:r w:rsidRPr="008540F3">
              <w:rPr>
                <w:rFonts w:ascii="Arial Narrow" w:hAnsi="Arial Narrow"/>
                <w:sz w:val="18"/>
                <w:szCs w:val="18"/>
              </w:rPr>
              <w:t>Минимальная температура, при которой Циркуляционный насос или Насос системы теплых полов включен.</w:t>
            </w:r>
          </w:p>
        </w:tc>
      </w:tr>
      <w:tr w:rsidR="003E6078" w:rsidRPr="008540F3" w:rsidTr="008540F3">
        <w:trPr>
          <w:trHeight w:hRule="exact" w:val="712"/>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5"/>
              <w:ind w:left="536"/>
              <w:rPr>
                <w:rFonts w:ascii="Arial Narrow" w:hAnsi="Arial Narrow" w:cs="Calibri"/>
                <w:sz w:val="18"/>
                <w:szCs w:val="18"/>
              </w:rPr>
            </w:pPr>
            <w:r w:rsidRPr="008540F3">
              <w:rPr>
                <w:rFonts w:ascii="Arial Narrow" w:hAnsi="Arial Narrow"/>
                <w:b/>
                <w:sz w:val="18"/>
                <w:szCs w:val="18"/>
              </w:rPr>
              <w:t>17.4 Выбор датчика</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53"/>
              <w:ind w:left="244" w:right="88" w:hanging="114"/>
              <w:rPr>
                <w:rFonts w:ascii="Arial Narrow" w:hAnsi="Arial Narrow" w:cs="Calibri"/>
                <w:sz w:val="18"/>
                <w:szCs w:val="18"/>
              </w:rPr>
            </w:pPr>
            <w:r w:rsidRPr="008540F3">
              <w:rPr>
                <w:rFonts w:ascii="Arial Narrow" w:hAnsi="Arial Narrow"/>
                <w:sz w:val="18"/>
                <w:szCs w:val="18"/>
              </w:rPr>
              <w:t>Выберите датчик, согласно которому управляется Циркуляционный насос или Насос системы теплых полов. если активируете датчик, который не подключен к внешнему цоколю в передней части котла, то произойдет сообщение об ошибке.</w:t>
            </w:r>
          </w:p>
        </w:tc>
      </w:tr>
      <w:tr w:rsidR="003E6078" w:rsidRPr="008540F3"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570"/>
              <w:rPr>
                <w:rFonts w:ascii="Arial Narrow" w:hAnsi="Arial Narrow" w:cs="Calibri"/>
                <w:sz w:val="18"/>
                <w:szCs w:val="18"/>
              </w:rPr>
            </w:pPr>
            <w:r w:rsidRPr="008540F3">
              <w:rPr>
                <w:rFonts w:ascii="Arial Narrow" w:hAnsi="Arial Narrow"/>
                <w:b/>
                <w:sz w:val="18"/>
                <w:szCs w:val="18"/>
              </w:rPr>
              <w:t>17.4.1 Датчик ЦО</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2577"/>
              <w:rPr>
                <w:rFonts w:ascii="Arial Narrow" w:hAnsi="Arial Narrow" w:cs="Calibri"/>
                <w:sz w:val="18"/>
                <w:szCs w:val="18"/>
              </w:rPr>
            </w:pPr>
            <w:r w:rsidRPr="008540F3">
              <w:rPr>
                <w:rFonts w:ascii="Arial Narrow" w:hAnsi="Arial Narrow"/>
                <w:sz w:val="18"/>
                <w:szCs w:val="18"/>
              </w:rPr>
              <w:t>Датчик ЦО подключен к выходу CH sensor.</w:t>
            </w:r>
          </w:p>
        </w:tc>
      </w:tr>
      <w:tr w:rsidR="003E6078" w:rsidRPr="008540F3"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510"/>
              <w:rPr>
                <w:rFonts w:ascii="Arial Narrow" w:hAnsi="Arial Narrow" w:cs="Calibri"/>
                <w:sz w:val="18"/>
                <w:szCs w:val="18"/>
              </w:rPr>
            </w:pPr>
            <w:r w:rsidRPr="008540F3">
              <w:rPr>
                <w:rFonts w:ascii="Arial Narrow" w:hAnsi="Arial Narrow"/>
                <w:b/>
                <w:sz w:val="18"/>
                <w:szCs w:val="18"/>
              </w:rPr>
              <w:t>17.4.2 Датчик ГВ</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2454"/>
              <w:rPr>
                <w:rFonts w:ascii="Arial Narrow" w:hAnsi="Arial Narrow" w:cs="Calibri"/>
                <w:sz w:val="18"/>
                <w:szCs w:val="18"/>
              </w:rPr>
            </w:pPr>
            <w:r w:rsidRPr="008540F3">
              <w:rPr>
                <w:rFonts w:ascii="Arial Narrow" w:hAnsi="Arial Narrow"/>
                <w:sz w:val="18"/>
                <w:szCs w:val="18"/>
              </w:rPr>
              <w:t>Датчик ГВ подключен к выходу DHV sensor.</w:t>
            </w:r>
          </w:p>
        </w:tc>
      </w:tr>
      <w:tr w:rsidR="003E6078" w:rsidRPr="008540F3"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323"/>
              <w:rPr>
                <w:rFonts w:ascii="Arial Narrow" w:hAnsi="Arial Narrow" w:cs="Calibri"/>
                <w:sz w:val="18"/>
                <w:szCs w:val="18"/>
              </w:rPr>
            </w:pPr>
            <w:r w:rsidRPr="008540F3">
              <w:rPr>
                <w:rFonts w:ascii="Arial Narrow" w:hAnsi="Arial Narrow"/>
                <w:b/>
                <w:sz w:val="18"/>
                <w:szCs w:val="18"/>
              </w:rPr>
              <w:t>17.4.3 Датчик клапана 1</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2178"/>
              <w:rPr>
                <w:rFonts w:ascii="Arial Narrow" w:hAnsi="Arial Narrow" w:cs="Calibri"/>
                <w:sz w:val="18"/>
                <w:szCs w:val="18"/>
              </w:rPr>
            </w:pPr>
            <w:r w:rsidRPr="008540F3">
              <w:rPr>
                <w:rFonts w:ascii="Arial Narrow" w:hAnsi="Arial Narrow"/>
                <w:sz w:val="18"/>
                <w:szCs w:val="18"/>
              </w:rPr>
              <w:t>Датчик клапана 1 подключен к выходу Valve1 sensor.</w:t>
            </w:r>
          </w:p>
        </w:tc>
      </w:tr>
      <w:tr w:rsidR="003E6078" w:rsidRPr="008540F3"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323"/>
              <w:rPr>
                <w:rFonts w:ascii="Arial Narrow" w:hAnsi="Arial Narrow" w:cs="Calibri"/>
                <w:sz w:val="18"/>
                <w:szCs w:val="18"/>
              </w:rPr>
            </w:pPr>
            <w:r w:rsidRPr="008540F3">
              <w:rPr>
                <w:rFonts w:ascii="Arial Narrow" w:hAnsi="Arial Narrow"/>
                <w:b/>
                <w:sz w:val="18"/>
                <w:szCs w:val="18"/>
              </w:rPr>
              <w:t>17.4.5 Датчик клапана 2</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2178"/>
              <w:rPr>
                <w:rFonts w:ascii="Arial Narrow" w:hAnsi="Arial Narrow" w:cs="Calibri"/>
                <w:sz w:val="18"/>
                <w:szCs w:val="18"/>
              </w:rPr>
            </w:pPr>
            <w:r w:rsidRPr="008540F3">
              <w:rPr>
                <w:rFonts w:ascii="Arial Narrow" w:hAnsi="Arial Narrow"/>
                <w:sz w:val="18"/>
                <w:szCs w:val="18"/>
              </w:rPr>
              <w:t>Датчик клапана 2 подключен к выходу Valve2 sensor.</w:t>
            </w:r>
          </w:p>
        </w:tc>
      </w:tr>
      <w:tr w:rsidR="003E6078" w:rsidRPr="008540F3" w:rsidTr="008540F3">
        <w:trPr>
          <w:trHeight w:hRule="exact" w:val="64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320"/>
              <w:rPr>
                <w:rFonts w:ascii="Arial Narrow" w:hAnsi="Arial Narrow" w:cs="Calibri"/>
                <w:sz w:val="18"/>
                <w:szCs w:val="18"/>
              </w:rPr>
            </w:pPr>
            <w:r w:rsidRPr="008540F3">
              <w:rPr>
                <w:rFonts w:ascii="Arial Narrow" w:hAnsi="Arial Narrow"/>
                <w:b/>
                <w:sz w:val="18"/>
                <w:szCs w:val="18"/>
              </w:rPr>
              <w:t>17.4.6 Датчик возвратного контура</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2044"/>
              <w:rPr>
                <w:rFonts w:ascii="Arial Narrow" w:hAnsi="Arial Narrow" w:cs="Calibri"/>
                <w:sz w:val="18"/>
                <w:szCs w:val="18"/>
              </w:rPr>
            </w:pPr>
            <w:r w:rsidRPr="008540F3">
              <w:rPr>
                <w:rFonts w:ascii="Arial Narrow" w:hAnsi="Arial Narrow"/>
                <w:sz w:val="18"/>
                <w:szCs w:val="18"/>
              </w:rPr>
              <w:t>Датчик возвратной воды подключен к выходу Return sensor.</w:t>
            </w:r>
          </w:p>
        </w:tc>
      </w:tr>
      <w:tr w:rsidR="003E6078" w:rsidRPr="008540F3" w:rsidTr="008540F3">
        <w:trPr>
          <w:trHeight w:hRule="exact" w:val="543"/>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246"/>
              <w:rPr>
                <w:rFonts w:ascii="Arial Narrow" w:hAnsi="Arial Narrow" w:cs="Calibri"/>
                <w:sz w:val="18"/>
                <w:szCs w:val="18"/>
              </w:rPr>
            </w:pPr>
            <w:r w:rsidRPr="008540F3">
              <w:rPr>
                <w:rFonts w:ascii="Arial Narrow" w:hAnsi="Arial Narrow"/>
                <w:b/>
                <w:sz w:val="18"/>
                <w:szCs w:val="18"/>
              </w:rPr>
              <w:t>17.4.7 Эквитермальный датчик</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1768"/>
              <w:rPr>
                <w:rFonts w:ascii="Arial Narrow" w:hAnsi="Arial Narrow" w:cs="Calibri"/>
                <w:sz w:val="18"/>
                <w:szCs w:val="18"/>
              </w:rPr>
            </w:pPr>
            <w:r w:rsidRPr="008540F3">
              <w:rPr>
                <w:rFonts w:ascii="Arial Narrow" w:hAnsi="Arial Narrow"/>
                <w:sz w:val="18"/>
                <w:szCs w:val="18"/>
              </w:rPr>
              <w:t>Датчик внешней температуры подключен к выходу Weather sensor.</w:t>
            </w:r>
          </w:p>
        </w:tc>
      </w:tr>
      <w:tr w:rsidR="003E6078" w:rsidRPr="008540F3" w:rsidTr="008540F3">
        <w:trPr>
          <w:trHeight w:hRule="exact" w:val="52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255"/>
              <w:rPr>
                <w:rFonts w:ascii="Arial Narrow" w:hAnsi="Arial Narrow" w:cs="Calibri"/>
                <w:sz w:val="18"/>
                <w:szCs w:val="18"/>
              </w:rPr>
            </w:pPr>
            <w:r w:rsidRPr="008540F3">
              <w:rPr>
                <w:rFonts w:ascii="Arial Narrow" w:hAnsi="Arial Narrow"/>
                <w:b/>
                <w:sz w:val="18"/>
                <w:szCs w:val="18"/>
              </w:rPr>
              <w:t>17.4.8 Дополнительный датчик 1</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2217"/>
              <w:rPr>
                <w:rFonts w:ascii="Arial Narrow" w:hAnsi="Arial Narrow" w:cs="Calibri"/>
                <w:sz w:val="18"/>
                <w:szCs w:val="18"/>
              </w:rPr>
            </w:pPr>
            <w:r w:rsidRPr="008540F3">
              <w:rPr>
                <w:rFonts w:ascii="Arial Narrow" w:hAnsi="Arial Narrow"/>
                <w:sz w:val="18"/>
                <w:szCs w:val="18"/>
              </w:rPr>
              <w:t>Дополнительный датчик C1 подключен к выходу C1 sensor.</w:t>
            </w:r>
          </w:p>
        </w:tc>
      </w:tr>
      <w:tr w:rsidR="003E6078" w:rsidRPr="008540F3" w:rsidTr="008540F3">
        <w:trPr>
          <w:trHeight w:hRule="exact" w:val="535"/>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255"/>
              <w:rPr>
                <w:rFonts w:ascii="Arial Narrow" w:hAnsi="Arial Narrow" w:cs="Calibri"/>
                <w:sz w:val="18"/>
                <w:szCs w:val="18"/>
              </w:rPr>
            </w:pPr>
            <w:r w:rsidRPr="008540F3">
              <w:rPr>
                <w:rFonts w:ascii="Arial Narrow" w:hAnsi="Arial Narrow"/>
                <w:b/>
                <w:sz w:val="18"/>
                <w:szCs w:val="18"/>
              </w:rPr>
              <w:t>17.4.9 Дополнительный датчик 2</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2217"/>
              <w:rPr>
                <w:rFonts w:ascii="Arial Narrow" w:hAnsi="Arial Narrow" w:cs="Calibri"/>
                <w:sz w:val="18"/>
                <w:szCs w:val="18"/>
              </w:rPr>
            </w:pPr>
            <w:r w:rsidRPr="008540F3">
              <w:rPr>
                <w:rFonts w:ascii="Arial Narrow" w:hAnsi="Arial Narrow"/>
                <w:sz w:val="18"/>
                <w:szCs w:val="18"/>
              </w:rPr>
              <w:t>Дополнительный датчик C2 подключен к выходу C2 sensor.</w:t>
            </w:r>
          </w:p>
        </w:tc>
      </w:tr>
    </w:tbl>
    <w:p w:rsidR="003E6078" w:rsidRPr="008540F3" w:rsidRDefault="003E6078">
      <w:pPr>
        <w:pStyle w:val="BodyText"/>
        <w:numPr>
          <w:ilvl w:val="0"/>
          <w:numId w:val="20"/>
        </w:numPr>
        <w:tabs>
          <w:tab w:val="left" w:pos="364"/>
        </w:tabs>
        <w:spacing w:line="242" w:lineRule="exact"/>
        <w:ind w:left="363" w:hanging="143"/>
        <w:rPr>
          <w:rFonts w:ascii="Arial Narrow" w:hAnsi="Arial Narrow"/>
          <w:sz w:val="18"/>
          <w:szCs w:val="18"/>
        </w:rPr>
      </w:pPr>
      <w:r w:rsidRPr="008540F3">
        <w:rPr>
          <w:rFonts w:ascii="Arial Narrow" w:hAnsi="Arial Narrow"/>
          <w:sz w:val="18"/>
          <w:szCs w:val="18"/>
        </w:rPr>
        <w:t>Подключите Дополнительный датчик ко входу "Aditional pump" на внешнем цоколе.</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8540F3"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479"/>
              <w:rPr>
                <w:rFonts w:ascii="Arial Narrow" w:hAnsi="Arial Narrow" w:cs="Calibri"/>
                <w:sz w:val="18"/>
                <w:szCs w:val="18"/>
              </w:rPr>
            </w:pPr>
            <w:r w:rsidRPr="008540F3">
              <w:rPr>
                <w:rFonts w:ascii="Arial Narrow" w:hAnsi="Arial Narrow"/>
                <w:b/>
                <w:sz w:val="18"/>
                <w:szCs w:val="18"/>
              </w:rPr>
              <w:t>18. Модуль GSM *</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2862" w:right="88" w:hanging="2564"/>
              <w:rPr>
                <w:rFonts w:ascii="Arial Narrow" w:hAnsi="Arial Narrow" w:cs="Calibri"/>
                <w:sz w:val="18"/>
                <w:szCs w:val="18"/>
              </w:rPr>
            </w:pPr>
            <w:r w:rsidRPr="008540F3">
              <w:rPr>
                <w:rFonts w:ascii="Arial Narrow" w:hAnsi="Arial Narrow"/>
                <w:sz w:val="18"/>
                <w:szCs w:val="18"/>
              </w:rPr>
              <w:t>GSM модуль позволяет изменять основные параметры с помощью SMS сообщений, также позволяет получать сообщения о рабочем состоянии котла.</w:t>
            </w:r>
          </w:p>
        </w:tc>
      </w:tr>
      <w:tr w:rsidR="003E6078" w:rsidRPr="008540F3"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644"/>
              <w:rPr>
                <w:rFonts w:ascii="Arial Narrow" w:hAnsi="Arial Narrow" w:cs="Calibri"/>
                <w:sz w:val="18"/>
                <w:szCs w:val="18"/>
              </w:rPr>
            </w:pPr>
            <w:r w:rsidRPr="008540F3">
              <w:rPr>
                <w:rFonts w:ascii="Arial Narrow" w:hAnsi="Arial Narrow"/>
                <w:b/>
                <w:sz w:val="18"/>
                <w:szCs w:val="18"/>
              </w:rPr>
              <w:t>18.1 Выключен</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37" w:right="143"/>
              <w:jc w:val="center"/>
              <w:rPr>
                <w:rFonts w:ascii="Arial Narrow" w:hAnsi="Arial Narrow" w:cs="Calibri"/>
                <w:sz w:val="18"/>
                <w:szCs w:val="18"/>
              </w:rPr>
            </w:pPr>
            <w:r w:rsidRPr="008540F3">
              <w:rPr>
                <w:rFonts w:ascii="Arial Narrow" w:hAnsi="Arial Narrow"/>
                <w:sz w:val="18"/>
                <w:szCs w:val="18"/>
              </w:rPr>
              <w:t>Деактивация GSM модуля.</w:t>
            </w:r>
          </w:p>
        </w:tc>
      </w:tr>
      <w:tr w:rsidR="003E6078" w:rsidRPr="008540F3"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654"/>
              <w:rPr>
                <w:rFonts w:ascii="Arial Narrow" w:hAnsi="Arial Narrow" w:cs="Calibri"/>
                <w:sz w:val="18"/>
                <w:szCs w:val="18"/>
              </w:rPr>
            </w:pPr>
            <w:r w:rsidRPr="008540F3">
              <w:rPr>
                <w:rFonts w:ascii="Arial Narrow" w:hAnsi="Arial Narrow"/>
                <w:b/>
                <w:sz w:val="18"/>
                <w:szCs w:val="18"/>
              </w:rPr>
              <w:t>18.2 Включен</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42" w:right="143"/>
              <w:jc w:val="center"/>
              <w:rPr>
                <w:rFonts w:ascii="Arial Narrow" w:hAnsi="Arial Narrow" w:cs="Calibri"/>
                <w:sz w:val="18"/>
                <w:szCs w:val="18"/>
              </w:rPr>
            </w:pPr>
            <w:r w:rsidRPr="008540F3">
              <w:rPr>
                <w:rFonts w:ascii="Arial Narrow" w:hAnsi="Arial Narrow"/>
                <w:sz w:val="18"/>
                <w:szCs w:val="18"/>
              </w:rPr>
              <w:t>Активация GSM модуля.</w:t>
            </w:r>
          </w:p>
        </w:tc>
      </w:tr>
    </w:tbl>
    <w:p w:rsidR="003E6078" w:rsidRPr="00AA08B5" w:rsidRDefault="003E6078">
      <w:pPr>
        <w:pStyle w:val="BodyText"/>
        <w:numPr>
          <w:ilvl w:val="0"/>
          <w:numId w:val="20"/>
        </w:numPr>
        <w:tabs>
          <w:tab w:val="left" w:pos="364"/>
        </w:tabs>
        <w:spacing w:line="242" w:lineRule="exact"/>
        <w:ind w:left="363" w:hanging="143"/>
      </w:pPr>
      <w:r w:rsidRPr="00AA08B5">
        <w:t>Подключение Модуля GSM к одному из RS выходов данных на внешнем цоколе.</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8540F3" w:rsidTr="008540F3">
        <w:trPr>
          <w:trHeight w:hRule="exact" w:val="463"/>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315"/>
              <w:rPr>
                <w:rFonts w:ascii="Arial Narrow" w:hAnsi="Arial Narrow" w:cs="Calibri"/>
                <w:sz w:val="18"/>
                <w:szCs w:val="18"/>
              </w:rPr>
            </w:pPr>
            <w:r w:rsidRPr="008540F3">
              <w:rPr>
                <w:rFonts w:ascii="Arial Narrow" w:hAnsi="Arial Narrow"/>
                <w:b/>
                <w:sz w:val="18"/>
                <w:szCs w:val="18"/>
              </w:rPr>
              <w:t>19. Модуль Ethernet *</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8540F3">
            <w:pPr>
              <w:pStyle w:val="TableParagraph"/>
              <w:spacing w:before="56"/>
              <w:ind w:left="464" w:right="88" w:hanging="130"/>
              <w:rPr>
                <w:rFonts w:ascii="Arial Narrow" w:hAnsi="Arial Narrow" w:cs="Calibri"/>
                <w:sz w:val="18"/>
                <w:szCs w:val="18"/>
              </w:rPr>
            </w:pPr>
            <w:r w:rsidRPr="008540F3">
              <w:rPr>
                <w:rFonts w:ascii="Arial Narrow" w:hAnsi="Arial Narrow"/>
                <w:sz w:val="18"/>
                <w:szCs w:val="18"/>
              </w:rPr>
              <w:t>Интернет-модуль позволяющий подключать котел к OPOP online серверу, обеспечивающему online удаленное управление вашим котлом.</w:t>
            </w:r>
          </w:p>
        </w:tc>
      </w:tr>
      <w:tr w:rsidR="003E6078" w:rsidRPr="008540F3"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467"/>
              <w:rPr>
                <w:rFonts w:ascii="Arial Narrow" w:hAnsi="Arial Narrow" w:cs="Calibri"/>
                <w:sz w:val="18"/>
                <w:szCs w:val="18"/>
              </w:rPr>
            </w:pPr>
            <w:r w:rsidRPr="008540F3">
              <w:rPr>
                <w:rFonts w:ascii="Arial Narrow" w:hAnsi="Arial Narrow"/>
                <w:b/>
                <w:sz w:val="18"/>
                <w:szCs w:val="18"/>
              </w:rPr>
              <w:t>19.1 Выключи модуль</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140" w:right="143"/>
              <w:jc w:val="center"/>
              <w:rPr>
                <w:rFonts w:ascii="Arial Narrow" w:hAnsi="Arial Narrow" w:cs="Calibri"/>
                <w:sz w:val="18"/>
                <w:szCs w:val="18"/>
              </w:rPr>
            </w:pPr>
            <w:r w:rsidRPr="008540F3">
              <w:rPr>
                <w:rFonts w:ascii="Arial Narrow" w:hAnsi="Arial Narrow"/>
                <w:sz w:val="18"/>
                <w:szCs w:val="18"/>
              </w:rPr>
              <w:t>Деактивация модуля.</w:t>
            </w:r>
          </w:p>
        </w:tc>
      </w:tr>
      <w:tr w:rsidR="003E6078" w:rsidRPr="008540F3" w:rsidTr="00D3624C">
        <w:trPr>
          <w:trHeight w:hRule="exact" w:val="379"/>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366"/>
              <w:rPr>
                <w:rFonts w:ascii="Arial Narrow" w:hAnsi="Arial Narrow" w:cs="Calibri"/>
                <w:sz w:val="18"/>
                <w:szCs w:val="18"/>
              </w:rPr>
            </w:pPr>
            <w:r w:rsidRPr="008540F3">
              <w:rPr>
                <w:rFonts w:ascii="Arial Narrow" w:hAnsi="Arial Narrow"/>
                <w:b/>
                <w:sz w:val="18"/>
                <w:szCs w:val="18"/>
              </w:rPr>
              <w:t>19.2 Включите модуль</w:t>
            </w:r>
          </w:p>
        </w:tc>
        <w:tc>
          <w:tcPr>
            <w:tcW w:w="836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60"/>
              <w:ind w:left="140" w:right="143"/>
              <w:jc w:val="center"/>
              <w:rPr>
                <w:rFonts w:ascii="Arial Narrow" w:hAnsi="Arial Narrow" w:cs="Calibri"/>
                <w:sz w:val="18"/>
                <w:szCs w:val="18"/>
              </w:rPr>
            </w:pPr>
            <w:r w:rsidRPr="008540F3">
              <w:rPr>
                <w:rFonts w:ascii="Arial Narrow" w:hAnsi="Arial Narrow"/>
                <w:sz w:val="18"/>
                <w:szCs w:val="18"/>
              </w:rPr>
              <w:t>Активация модуля.</w:t>
            </w:r>
          </w:p>
        </w:tc>
      </w:tr>
    </w:tbl>
    <w:p w:rsidR="003E6078" w:rsidRPr="00AA08B5" w:rsidRDefault="003E6078">
      <w:pPr>
        <w:jc w:val="center"/>
        <w:rPr>
          <w:rFonts w:cs="Calibri"/>
          <w:sz w:val="20"/>
          <w:szCs w:val="20"/>
        </w:rPr>
        <w:sectPr w:rsidR="003E6078" w:rsidRPr="00AA08B5">
          <w:type w:val="continuous"/>
          <w:pgSz w:w="11910" w:h="16840"/>
          <w:pgMar w:top="0" w:right="420" w:bottom="280" w:left="500" w:header="708" w:footer="708" w:gutter="0"/>
          <w:cols w:space="708"/>
        </w:sectPr>
      </w:pPr>
    </w:p>
    <w:p w:rsidR="003E6078" w:rsidRPr="00AA08B5" w:rsidRDefault="003E6078">
      <w:pPr>
        <w:spacing w:before="1" w:line="80" w:lineRule="exact"/>
        <w:rPr>
          <w:sz w:val="8"/>
          <w:szCs w:val="8"/>
        </w:rPr>
      </w:pPr>
    </w:p>
    <w:tbl>
      <w:tblPr>
        <w:tblW w:w="0" w:type="auto"/>
        <w:tblInd w:w="106" w:type="dxa"/>
        <w:tblLayout w:type="fixed"/>
        <w:tblCellMar>
          <w:left w:w="0" w:type="dxa"/>
          <w:right w:w="0" w:type="dxa"/>
        </w:tblCellMar>
        <w:tblLook w:val="01E0"/>
      </w:tblPr>
      <w:tblGrid>
        <w:gridCol w:w="2405"/>
        <w:gridCol w:w="8366"/>
      </w:tblGrid>
      <w:tr w:rsidR="003E6078" w:rsidRPr="00D3624C" w:rsidTr="00D3624C">
        <w:trPr>
          <w:trHeight w:hRule="exact" w:val="633"/>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565"/>
              <w:rPr>
                <w:rFonts w:cs="Calibri"/>
                <w:sz w:val="20"/>
                <w:szCs w:val="20"/>
              </w:rPr>
            </w:pPr>
            <w:r w:rsidRPr="00D3624C">
              <w:rPr>
                <w:b/>
                <w:sz w:val="20"/>
              </w:rPr>
              <w:t>19.3 Регистрация</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048"/>
              <w:rPr>
                <w:rFonts w:cs="Calibri"/>
                <w:sz w:val="20"/>
                <w:szCs w:val="20"/>
              </w:rPr>
            </w:pPr>
            <w:r w:rsidRPr="00D3624C">
              <w:rPr>
                <w:sz w:val="20"/>
              </w:rPr>
              <w:t>Получите регистрационный номер для регистрации вашего котла на OPOP onlne сервере.</w:t>
            </w:r>
          </w:p>
        </w:tc>
      </w:tr>
      <w:tr w:rsidR="003E6078" w:rsidRPr="00D3624C" w:rsidTr="00D3624C">
        <w:trPr>
          <w:trHeight w:hRule="exact" w:val="71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762"/>
              <w:rPr>
                <w:rFonts w:cs="Calibri"/>
                <w:sz w:val="20"/>
                <w:szCs w:val="20"/>
              </w:rPr>
            </w:pPr>
            <w:r w:rsidRPr="00D3624C">
              <w:rPr>
                <w:b/>
                <w:sz w:val="20"/>
              </w:rPr>
              <w:t>19.4 DHCP</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3"/>
              <w:ind w:left="868"/>
              <w:rPr>
                <w:rFonts w:cs="Calibri"/>
                <w:sz w:val="20"/>
                <w:szCs w:val="20"/>
              </w:rPr>
            </w:pPr>
            <w:r w:rsidRPr="00D3624C">
              <w:rPr>
                <w:sz w:val="20"/>
              </w:rPr>
              <w:t>Применяется для автоматической конфигурации компьютеров, подключенных к компьютерной сети.</w:t>
            </w:r>
          </w:p>
        </w:tc>
      </w:tr>
      <w:tr w:rsidR="003E6078" w:rsidRPr="00D3624C" w:rsidTr="00D3624C">
        <w:trPr>
          <w:trHeight w:hRule="exact" w:val="380"/>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1"/>
              <w:ind w:left="613"/>
              <w:rPr>
                <w:rFonts w:cs="Calibri"/>
                <w:sz w:val="20"/>
                <w:szCs w:val="20"/>
              </w:rPr>
            </w:pPr>
            <w:r w:rsidRPr="00D3624C">
              <w:rPr>
                <w:b/>
                <w:sz w:val="20"/>
              </w:rPr>
              <w:t>19.5 IP адрес</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1"/>
              <w:ind w:left="2416"/>
              <w:rPr>
                <w:rFonts w:cs="Calibri"/>
                <w:sz w:val="20"/>
                <w:szCs w:val="20"/>
              </w:rPr>
            </w:pPr>
            <w:r w:rsidRPr="00D3624C">
              <w:rPr>
                <w:sz w:val="20"/>
              </w:rPr>
              <w:t>Идентифицирует сетевой интерфейс в компьютерной сети</w:t>
            </w:r>
          </w:p>
        </w:tc>
      </w:tr>
      <w:tr w:rsidR="003E6078" w:rsidRPr="00D3624C" w:rsidTr="00D3624C">
        <w:trPr>
          <w:trHeight w:hRule="exact" w:val="756"/>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618"/>
              <w:rPr>
                <w:rFonts w:cs="Calibri"/>
                <w:sz w:val="20"/>
                <w:szCs w:val="20"/>
              </w:rPr>
            </w:pPr>
            <w:r w:rsidRPr="00D3624C">
              <w:rPr>
                <w:b/>
                <w:sz w:val="20"/>
              </w:rPr>
              <w:t>19.6 Маска IP</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793" w:right="88"/>
              <w:rPr>
                <w:rFonts w:cs="Calibri"/>
                <w:sz w:val="20"/>
                <w:szCs w:val="20"/>
              </w:rPr>
            </w:pPr>
            <w:r w:rsidRPr="00D3624C">
              <w:rPr>
                <w:sz w:val="20"/>
              </w:rPr>
              <w:t>Маска сети - число, которое в информатике описывает разделение компьютерной сети на подсети</w:t>
            </w:r>
          </w:p>
        </w:tc>
      </w:tr>
      <w:tr w:rsidR="003E6078" w:rsidRPr="00D3624C" w:rsidTr="00D3624C">
        <w:trPr>
          <w:trHeight w:hRule="exact" w:val="1419"/>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 w:line="100" w:lineRule="exact"/>
              <w:rPr>
                <w:sz w:val="10"/>
                <w:szCs w:val="1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ind w:left="443"/>
              <w:rPr>
                <w:rFonts w:cs="Calibri"/>
                <w:sz w:val="20"/>
                <w:szCs w:val="20"/>
              </w:rPr>
            </w:pPr>
            <w:r w:rsidRPr="00D3624C">
              <w:rPr>
                <w:b/>
                <w:sz w:val="20"/>
              </w:rPr>
              <w:t>19.7 Адрес шлюза</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454" w:right="465" w:hanging="1"/>
              <w:jc w:val="center"/>
              <w:rPr>
                <w:rFonts w:cs="Calibri"/>
                <w:sz w:val="20"/>
                <w:szCs w:val="20"/>
              </w:rPr>
            </w:pPr>
            <w:r w:rsidRPr="00D3624C">
              <w:rPr>
                <w:sz w:val="20"/>
              </w:rPr>
              <w:t>Название активного устройства (сетевого узла), которое имеет наивысшее положение в компьютерной сети. Шлюз соединяет две сети, работающие с отличающимися коммуникационными протоколами. Также осуществляет функцию роутера (маршрутизатора), и поэтому относим его в последовательности сетевых устройств над маршрутизатором.</w:t>
            </w:r>
          </w:p>
        </w:tc>
      </w:tr>
      <w:tr w:rsidR="003E6078" w:rsidRPr="00D3624C" w:rsidTr="00D3624C">
        <w:trPr>
          <w:trHeight w:hRule="exact" w:val="1268"/>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 w:line="100" w:lineRule="exact"/>
              <w:rPr>
                <w:sz w:val="10"/>
                <w:szCs w:val="1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ind w:left="505"/>
              <w:rPr>
                <w:rFonts w:cs="Calibri"/>
                <w:sz w:val="20"/>
                <w:szCs w:val="20"/>
              </w:rPr>
            </w:pPr>
            <w:r w:rsidRPr="00D3624C">
              <w:rPr>
                <w:b/>
                <w:sz w:val="20"/>
              </w:rPr>
              <w:t>19.8 Адрес DNS</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90" w:right="199"/>
              <w:jc w:val="center"/>
              <w:rPr>
                <w:rFonts w:cs="Calibri"/>
                <w:sz w:val="20"/>
                <w:szCs w:val="20"/>
              </w:rPr>
            </w:pPr>
            <w:r w:rsidRPr="00D3624C">
              <w:rPr>
                <w:sz w:val="20"/>
              </w:rPr>
              <w:t>Иерархическая система доменных имен, которая реализуется серверами DNS и протоколом с таким же именем, по которому происходит обмен информацией. Его главной задачей и причиной возникновения являются взаимные переводы доменных имен и IP адресов узлов сети.</w:t>
            </w:r>
          </w:p>
        </w:tc>
      </w:tr>
      <w:tr w:rsidR="003E6078" w:rsidRPr="00D3624C" w:rsidTr="00D3624C">
        <w:trPr>
          <w:trHeight w:hRule="exact" w:val="706"/>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493"/>
              <w:rPr>
                <w:rFonts w:cs="Calibri"/>
                <w:sz w:val="20"/>
                <w:szCs w:val="20"/>
              </w:rPr>
            </w:pPr>
            <w:r w:rsidRPr="00D3624C">
              <w:rPr>
                <w:b/>
                <w:sz w:val="20"/>
              </w:rPr>
              <w:t>19.9 MAC адрес</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212"/>
              <w:rPr>
                <w:rFonts w:cs="Calibri"/>
                <w:sz w:val="20"/>
                <w:szCs w:val="20"/>
              </w:rPr>
            </w:pPr>
            <w:r w:rsidRPr="00D3624C">
              <w:rPr>
                <w:sz w:val="20"/>
              </w:rPr>
              <w:t>Уникальный идентификатор сетевого устройства, который применяют различные протоколы второго (соединительного) слоя.</w:t>
            </w:r>
          </w:p>
        </w:tc>
      </w:tr>
      <w:tr w:rsidR="003E6078" w:rsidRPr="00D3624C" w:rsidTr="00D3624C">
        <w:trPr>
          <w:trHeight w:hRule="exact" w:val="716"/>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366"/>
              <w:rPr>
                <w:rFonts w:cs="Calibri"/>
                <w:sz w:val="20"/>
                <w:szCs w:val="20"/>
              </w:rPr>
            </w:pPr>
            <w:r w:rsidRPr="00D3624C">
              <w:rPr>
                <w:b/>
                <w:sz w:val="20"/>
              </w:rPr>
              <w:t>19.10 Версия модуля</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1341"/>
              <w:rPr>
                <w:rFonts w:cs="Calibri"/>
                <w:sz w:val="20"/>
                <w:szCs w:val="20"/>
              </w:rPr>
            </w:pPr>
            <w:r w:rsidRPr="00D3624C">
              <w:rPr>
                <w:sz w:val="20"/>
              </w:rPr>
              <w:t>Программная версия интернет-модуля, который является частью Внешнего цоколя котла.</w:t>
            </w:r>
          </w:p>
        </w:tc>
      </w:tr>
    </w:tbl>
    <w:p w:rsidR="003E6078" w:rsidRPr="00AA08B5" w:rsidRDefault="003E6078">
      <w:pPr>
        <w:pStyle w:val="BodyText"/>
        <w:numPr>
          <w:ilvl w:val="0"/>
          <w:numId w:val="20"/>
        </w:numPr>
        <w:tabs>
          <w:tab w:val="left" w:pos="364"/>
        </w:tabs>
        <w:spacing w:line="242" w:lineRule="exact"/>
        <w:ind w:left="363" w:hanging="143"/>
      </w:pPr>
      <w:r w:rsidRPr="00AA08B5">
        <w:t>Подключите ваш модем/роутер с внешним цоколем на котле, а именно с помощью кабеля RJ45.</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D3624C" w:rsidTr="00D3624C">
        <w:trPr>
          <w:trHeight w:hRule="exact" w:val="676"/>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50"/>
              <w:rPr>
                <w:rFonts w:cs="Calibri"/>
                <w:sz w:val="20"/>
                <w:szCs w:val="20"/>
              </w:rPr>
            </w:pPr>
            <w:r w:rsidRPr="00D3624C">
              <w:rPr>
                <w:b/>
                <w:sz w:val="20"/>
              </w:rPr>
              <w:t>20. Калибровка бункера *</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495"/>
              <w:rPr>
                <w:rFonts w:cs="Calibri"/>
                <w:sz w:val="20"/>
                <w:szCs w:val="20"/>
              </w:rPr>
            </w:pPr>
            <w:r w:rsidRPr="00D3624C">
              <w:rPr>
                <w:sz w:val="20"/>
              </w:rPr>
              <w:t>Осуществляйте калибровку бункера гранул так, чтобы на главном дисплее отображался уровень гранул в засыпной воронке.</w:t>
            </w:r>
          </w:p>
        </w:tc>
      </w:tr>
      <w:tr w:rsidR="003E6078" w:rsidRPr="00D3624C" w:rsidTr="00D3624C">
        <w:trPr>
          <w:trHeight w:hRule="exact" w:val="99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430"/>
              <w:rPr>
                <w:rFonts w:cs="Calibri"/>
                <w:sz w:val="20"/>
                <w:szCs w:val="20"/>
              </w:rPr>
            </w:pPr>
            <w:r w:rsidRPr="00D3624C">
              <w:rPr>
                <w:b/>
                <w:sz w:val="20"/>
              </w:rPr>
              <w:t>20.1 Полный бункер</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533" w:hanging="1189"/>
              <w:rPr>
                <w:rFonts w:cs="Calibri"/>
                <w:sz w:val="20"/>
                <w:szCs w:val="20"/>
              </w:rPr>
            </w:pPr>
            <w:r w:rsidRPr="00D3624C">
              <w:rPr>
                <w:sz w:val="20"/>
              </w:rPr>
              <w:t>Сначала заполните засыпную воронку гранулами, а потом активируйте калибровку нажатием на функцию Полный бункер. Теперь необходимо подождать, пока не будут сожжены все гранулы из засыпной воронки.</w:t>
            </w:r>
          </w:p>
        </w:tc>
      </w:tr>
      <w:tr w:rsidR="003E6078" w:rsidRPr="00D3624C" w:rsidTr="00D3624C">
        <w:trPr>
          <w:trHeight w:hRule="exact" w:val="1125"/>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 w:line="100" w:lineRule="exact"/>
              <w:rPr>
                <w:sz w:val="10"/>
                <w:szCs w:val="1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ind w:left="277"/>
              <w:rPr>
                <w:rFonts w:cs="Calibri"/>
                <w:sz w:val="20"/>
                <w:szCs w:val="20"/>
              </w:rPr>
            </w:pPr>
            <w:r w:rsidRPr="00D3624C">
              <w:rPr>
                <w:b/>
                <w:sz w:val="20"/>
              </w:rPr>
              <w:t>20.2 Пустой бункер</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32" w:right="143"/>
              <w:jc w:val="center"/>
              <w:rPr>
                <w:rFonts w:cs="Calibri"/>
                <w:sz w:val="20"/>
                <w:szCs w:val="20"/>
              </w:rPr>
            </w:pPr>
            <w:r w:rsidRPr="00D3624C">
              <w:rPr>
                <w:sz w:val="20"/>
              </w:rPr>
              <w:t>После сжигания всех гранул нажмите на функцию Пустой бункер. Этим вы завершили калибровку. Теперь каждый раз, когда произойдет опустошение бункера, задайте, что засыпная воронка снова заполнена посредством функции Бункер заполнен в Основных настройках.</w:t>
            </w:r>
          </w:p>
        </w:tc>
      </w:tr>
    </w:tbl>
    <w:p w:rsidR="003E6078" w:rsidRPr="00AA08B5" w:rsidRDefault="003E6078">
      <w:pPr>
        <w:pStyle w:val="BodyText"/>
        <w:numPr>
          <w:ilvl w:val="0"/>
          <w:numId w:val="20"/>
        </w:numPr>
        <w:tabs>
          <w:tab w:val="left" w:pos="415"/>
        </w:tabs>
        <w:ind w:right="302" w:firstLine="0"/>
      </w:pPr>
      <w:r w:rsidRPr="00AA08B5">
        <w:t>После завершения калибровки подтверждайте заполнение засыпной воронки гранулами с помощью функции Бункер заполнения в Главных настройках. После нажатия на эту функцию повторно отобразится 100% количество гранул в засыпной воронке на указателе на Главной панели дисплея.</w:t>
      </w:r>
    </w:p>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8366"/>
      </w:tblGrid>
      <w:tr w:rsidR="003E6078" w:rsidRPr="00D3624C" w:rsidTr="00D3624C">
        <w:trPr>
          <w:trHeight w:hRule="exact" w:val="370"/>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96"/>
              <w:rPr>
                <w:rFonts w:cs="Calibri"/>
                <w:sz w:val="20"/>
                <w:szCs w:val="20"/>
              </w:rPr>
            </w:pPr>
            <w:r w:rsidRPr="00D3624C">
              <w:rPr>
                <w:b/>
                <w:sz w:val="20"/>
              </w:rPr>
              <w:t>21. Настройка часов *</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36" w:right="143"/>
              <w:jc w:val="center"/>
              <w:rPr>
                <w:rFonts w:cs="Calibri"/>
                <w:sz w:val="20"/>
                <w:szCs w:val="20"/>
              </w:rPr>
            </w:pPr>
            <w:r w:rsidRPr="00D3624C">
              <w:rPr>
                <w:sz w:val="20"/>
              </w:rPr>
              <w:t>Настройка актуального времени.</w:t>
            </w:r>
          </w:p>
        </w:tc>
      </w:tr>
      <w:tr w:rsidR="003E6078" w:rsidRPr="00D3624C" w:rsidTr="00D3624C">
        <w:trPr>
          <w:trHeight w:hRule="exact" w:val="368"/>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6"/>
              <w:ind w:left="347"/>
              <w:rPr>
                <w:rFonts w:cs="Calibri"/>
                <w:sz w:val="20"/>
                <w:szCs w:val="20"/>
              </w:rPr>
            </w:pPr>
            <w:r w:rsidRPr="00D3624C">
              <w:rPr>
                <w:b/>
                <w:sz w:val="20"/>
              </w:rPr>
              <w:t>22. Настройка даты *</w:t>
            </w:r>
          </w:p>
        </w:tc>
        <w:tc>
          <w:tcPr>
            <w:tcW w:w="836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6"/>
              <w:ind w:left="138" w:right="143"/>
              <w:jc w:val="center"/>
              <w:rPr>
                <w:rFonts w:cs="Calibri"/>
                <w:sz w:val="20"/>
                <w:szCs w:val="20"/>
              </w:rPr>
            </w:pPr>
            <w:r w:rsidRPr="00D3624C">
              <w:rPr>
                <w:sz w:val="20"/>
              </w:rPr>
              <w:t>Настройка актуальной даты.</w:t>
            </w:r>
          </w:p>
        </w:tc>
      </w:tr>
    </w:tbl>
    <w:p w:rsidR="003E6078" w:rsidRPr="00AA08B5" w:rsidRDefault="003E6078">
      <w:pPr>
        <w:pStyle w:val="BodyText"/>
        <w:numPr>
          <w:ilvl w:val="0"/>
          <w:numId w:val="20"/>
        </w:numPr>
        <w:tabs>
          <w:tab w:val="left" w:pos="364"/>
        </w:tabs>
        <w:spacing w:line="242" w:lineRule="exact"/>
        <w:ind w:left="363" w:hanging="143"/>
      </w:pPr>
      <w:r w:rsidRPr="00AA08B5">
        <w:t>Важной для online функций, Недельной программы котла, и для Истории тревог.</w:t>
      </w:r>
    </w:p>
    <w:p w:rsidR="003E6078" w:rsidRPr="00AA08B5" w:rsidRDefault="003E6078">
      <w:pPr>
        <w:spacing w:before="2" w:line="260" w:lineRule="exact"/>
        <w:rPr>
          <w:sz w:val="26"/>
          <w:szCs w:val="26"/>
        </w:rPr>
      </w:pPr>
      <w:r>
        <w:rPr>
          <w:noProof/>
          <w:lang w:val="cs-CZ" w:eastAsia="cs-CZ"/>
        </w:rPr>
        <w:pict>
          <v:group id="Group 829" o:spid="_x0000_s1525" style="position:absolute;margin-left:30.05pt;margin-top:9.25pt;width:539.6pt;height:44.1pt;z-index:-251744768;mso-position-horizontal-relative:page" coordorigin="601,-77" coordsize="1079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">
            <v:group id="Group 838" o:spid="_x0000_s1526" style="position:absolute;left:607;top:-62;width:10781;height:2" coordorigin="607,-62"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39" o:spid="_x0000_s1527" style="position:absolute;left:607;top:-62;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zSMAA&#10;AADcAAAADwAAAGRycy9kb3ducmV2LnhtbERP3WrCMBS+H/gO4Qi7m6lFtlqNIkLRu23VBzg0x6bY&#10;nNQkavf2y8Vglx/f/3o72l48yIfOsYL5LANB3DjdcavgfKreChAhImvsHZOCHwqw3Uxe1lhq9+Rv&#10;etSxFSmEQ4kKTIxDKWVoDFkMMzcQJ+7ivMWYoG+l9vhM4baXeZa9S4sdpwaDA+0NNdf6bhXkC3m4&#10;mU97rJb3eeXH267O5ZdSr9NxtwIRaYz/4j/3USsoPtL8dCYd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fzSMAAAADcAAAADwAAAAAAAAAAAAAAAACYAgAAZHJzL2Rvd25y&#10;ZXYueG1sUEsFBgAAAAAEAAQA9QAAAIUDAAAAAA==&#10;" path="m,l10781,e" filled="f" strokeweight=".58pt">
                <v:path arrowok="t" o:connecttype="custom" o:connectlocs="0,0;10781,0" o:connectangles="0,0"/>
              </v:shape>
            </v:group>
            <v:group id="Group 836" o:spid="_x0000_s1528" style="position:absolute;left:612;top:-71;width:2;height:620" coordorigin="612,-71" coordsize="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37" o:spid="_x0000_s1529" style="position:absolute;left:612;top:-71;width:2;height:6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2wMMA&#10;AADcAAAADwAAAGRycy9kb3ducmV2LnhtbESPQYvCMBSE74L/ITzBm6YqrLUaxV0o7HG14vnRPNtq&#10;81KbaLv/frMgeBxm5htms+tNLZ7Uusqygtk0AkGcW11xoeCUpZMYhPPIGmvLpOCXHOy2w8EGE207&#10;PtDz6AsRIOwSVFB63yRSurwkg25qG+LgXWxr0AfZFlK32AW4qeU8ij6kwYrDQokNfZWU344Po+Dz&#10;0J3TyzK7Fvd44VePe2bTn6tS41G/X4Pw1Pt3+NX+1gri5Rz+z4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m2wMMAAADcAAAADwAAAAAAAAAAAAAAAACYAgAAZHJzL2Rv&#10;d25yZXYueG1sUEsFBgAAAAAEAAQA9QAAAIgDAAAAAA==&#10;" path="m,l,619e" filled="f" strokeweight=".58pt">
                <v:path arrowok="t" o:connecttype="custom" o:connectlocs="0,-71;0,548" o:connectangles="0,0"/>
              </v:shape>
            </v:group>
            <v:group id="Group 834" o:spid="_x0000_s1530" style="position:absolute;left:607;top:553;width:10781;height:2" coordorigin="607,553" coordsize="107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35" o:spid="_x0000_s1531" style="position:absolute;left:607;top:553;width:10781;height:2;visibility:visible;mso-wrap-style:square;v-text-anchor:top" coordsize="1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1S8MA&#10;AADcAAAADwAAAGRycy9kb3ducmV2LnhtbESPUWvCMBSF34X9h3AF3zS1yOY6o8ig6Ntc3Q+4NHdN&#10;sbmpSdTu3y+C4OPhnPMdzmoz2E5cyYfWsYL5LANBXDvdcqPg51hOlyBCRNbYOSYFfxRgs34ZrbDQ&#10;7sbfdK1iIxKEQ4EKTIx9IWWoDVkMM9cTJ+/XeYsxSd9I7fGW4LaTeZa9SostpwWDPX0aqk/VxSrI&#10;F3J3Nl92X75f5qUfztsqlwelJuNh+wEi0hCf4Ud7rxUs3x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1S8MAAADcAAAADwAAAAAAAAAAAAAAAACYAgAAZHJzL2Rv&#10;d25yZXYueG1sUEsFBgAAAAAEAAQA9QAAAIgDAAAAAA==&#10;" path="m,l10781,e" filled="f" strokeweight=".58pt">
                <v:path arrowok="t" o:connecttype="custom" o:connectlocs="0,0;10781,0" o:connectangles="0,0"/>
              </v:shape>
            </v:group>
            <v:group id="Group 832" o:spid="_x0000_s1532" style="position:absolute;left:3017;top:-62;width:2;height:610" coordorigin="3017,-62" coordsize="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33" o:spid="_x0000_s1533" style="position:absolute;left:3017;top:-62;width:2;height:610;visibility:visible;mso-wrap-style:square;v-text-anchor:top" coordsize="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9icUA&#10;AADcAAAADwAAAGRycy9kb3ducmV2LnhtbESPT2sCMRTE7wW/Q3iCN83ag3+2RhFRWmoR3fbS22Pz&#10;3CxuXpZN1NVPbwpCj8PM/IaZLVpbiQs1vnSsYDhIQBDnTpdcKPj53vQnIHxA1lg5JgU38rCYd15m&#10;mGp35QNdslCICGGfogITQp1K6XNDFv3A1cTRO7rGYoiyKaRu8BrhtpKvSTKSFkuOCwZrWhnKT9nZ&#10;Kphyct99fW5Da1jv9e/m5t/XmVK9brt8AxGoDf/hZ/tDK5iMR/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b2JxQAAANwAAAAPAAAAAAAAAAAAAAAAAJgCAABkcnMv&#10;ZG93bnJldi54bWxQSwUGAAAAAAQABAD1AAAAigMAAAAA&#10;" path="m,l,610e" filled="f" strokeweight=".58pt">
                <v:path arrowok="t" o:connecttype="custom" o:connectlocs="0,-62;0,548" o:connectangles="0,0"/>
              </v:shape>
            </v:group>
            <v:group id="Group 830" o:spid="_x0000_s1534" style="position:absolute;left:11383;top:-71;width:2;height:620" coordorigin="11383,-71" coordsize="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31" o:spid="_x0000_s1535" style="position:absolute;left:11383;top:-71;width:2;height:6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KsEA&#10;AADcAAAADwAAAGRycy9kb3ducmV2LnhtbERPy2rCQBTdF/yH4Ra6q5NWaGLqRKwQ6LIx4vqSuebR&#10;zJ2YGU38e2dR6PJw3pvtbHpxo9G1lhW8LSMQxJXVLdcKjmX+moBwHlljb5kU3MnBNls8bTDVduKC&#10;bgdfixDCLkUFjfdDKqWrGjLolnYgDtzZjgZ9gGMt9YhTCDe9fI+iD2mw5dDQ4ED7hqrfw9Uo+Cqm&#10;U36Oy66+JCu/vl5Km/90Sr08z7tPEJ5m/y/+c39rBUkc1oYz4Qj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xgSrBAAAA3AAAAA8AAAAAAAAAAAAAAAAAmAIAAGRycy9kb3du&#10;cmV2LnhtbFBLBQYAAAAABAAEAPUAAACGAwAAAAA=&#10;" path="m,l,619e" filled="f" strokeweight=".58pt">
                <v:path arrowok="t" o:connecttype="custom" o:connectlocs="0,-71;0,548" o:connectangles="0,0"/>
              </v:shape>
            </v:group>
            <w10:wrap anchorx="page"/>
          </v:group>
        </w:pict>
      </w:r>
    </w:p>
    <w:p w:rsidR="003E6078" w:rsidRPr="00AA08B5" w:rsidRDefault="003E6078" w:rsidP="00D275AC">
      <w:pPr>
        <w:tabs>
          <w:tab w:val="left" w:pos="2987"/>
        </w:tabs>
        <w:ind w:left="425"/>
        <w:rPr>
          <w:rFonts w:cs="Calibri"/>
        </w:rPr>
      </w:pPr>
      <w:r w:rsidRPr="00AA08B5">
        <w:rPr>
          <w:b/>
          <w:sz w:val="20"/>
        </w:rPr>
        <w:t xml:space="preserve">23. </w:t>
      </w:r>
      <w:r>
        <w:rPr>
          <w:b/>
          <w:sz w:val="20"/>
        </w:rPr>
        <w:t>Заводские настройки</w:t>
      </w:r>
      <w:r w:rsidRPr="00AA08B5">
        <w:tab/>
      </w:r>
      <w:r>
        <w:rPr>
          <w:rFonts w:cs="Calibri"/>
          <w:sz w:val="20"/>
          <w:szCs w:val="20"/>
        </w:rPr>
        <w:t xml:space="preserve">Вы хотите сбросить все настройки, сделанные пользователем в установочном меню, на заводские </w:t>
      </w:r>
      <w:r>
        <w:rPr>
          <w:rFonts w:cs="Calibri"/>
        </w:rPr>
        <w:t>значения?</w:t>
      </w: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before="5" w:line="260" w:lineRule="exact"/>
        <w:rPr>
          <w:sz w:val="26"/>
          <w:szCs w:val="26"/>
        </w:rPr>
      </w:pPr>
    </w:p>
    <w:p w:rsidR="003E6078" w:rsidRPr="00AA08B5" w:rsidRDefault="003E6078">
      <w:pPr>
        <w:pStyle w:val="Heading2"/>
        <w:numPr>
          <w:ilvl w:val="1"/>
          <w:numId w:val="25"/>
        </w:numPr>
        <w:tabs>
          <w:tab w:val="left" w:pos="1071"/>
        </w:tabs>
        <w:spacing w:before="47"/>
        <w:ind w:hanging="490"/>
        <w:jc w:val="both"/>
      </w:pPr>
      <w:bookmarkStart w:id="64" w:name="_bookmark32"/>
      <w:bookmarkStart w:id="65" w:name="_Toc465800696"/>
      <w:bookmarkEnd w:id="64"/>
      <w:r w:rsidRPr="00AA08B5">
        <w:rPr>
          <w:color w:val="000000"/>
        </w:rPr>
        <w:t>Сервисное меню</w:t>
      </w:r>
      <w:bookmarkEnd w:id="65"/>
    </w:p>
    <w:p w:rsidR="003E6078" w:rsidRPr="00AA08B5" w:rsidRDefault="003E6078">
      <w:pPr>
        <w:pStyle w:val="BodyText"/>
        <w:spacing w:before="25" w:line="258" w:lineRule="auto"/>
        <w:ind w:left="580" w:right="304" w:firstLine="0"/>
        <w:jc w:val="both"/>
        <w:rPr>
          <w:rFonts w:cs="Calibri"/>
        </w:rPr>
      </w:pPr>
      <w:r w:rsidRPr="00AA08B5">
        <w:t>Сервисное меню служит для настройки работы устройств подачи и скорости вентилятора во всех рабочих состояниях котла. Это меню защищено кодом доступа с учетом того, что изменения этих параметров могут иметь существенное влияние на правильную работу котла. Поэтому изменения в этом меню может выполнять только сертифицированный монтажник с действующим разрешением от фирмы OPOP spol. s.r.o.</w:t>
      </w:r>
    </w:p>
    <w:p w:rsidR="003E6078" w:rsidRPr="00AA08B5" w:rsidRDefault="003E6078">
      <w:pPr>
        <w:spacing w:before="1" w:line="160" w:lineRule="exact"/>
        <w:rPr>
          <w:sz w:val="16"/>
          <w:szCs w:val="16"/>
        </w:rPr>
      </w:pPr>
    </w:p>
    <w:tbl>
      <w:tblPr>
        <w:tblW w:w="0" w:type="auto"/>
        <w:tblInd w:w="106" w:type="dxa"/>
        <w:tblLayout w:type="fixed"/>
        <w:tblCellMar>
          <w:left w:w="0" w:type="dxa"/>
          <w:right w:w="0" w:type="dxa"/>
        </w:tblCellMar>
        <w:tblLook w:val="01E0"/>
      </w:tblPr>
      <w:tblGrid>
        <w:gridCol w:w="2405"/>
        <w:gridCol w:w="7396"/>
        <w:gridCol w:w="960"/>
      </w:tblGrid>
      <w:tr w:rsidR="003E6078" w:rsidRPr="00D3624C" w:rsidTr="00D3624C">
        <w:trPr>
          <w:trHeight w:hRule="exact" w:val="1141"/>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445"/>
              <w:rPr>
                <w:rFonts w:cs="Calibri"/>
                <w:sz w:val="20"/>
                <w:szCs w:val="20"/>
              </w:rPr>
            </w:pPr>
            <w:r w:rsidRPr="00D3624C">
              <w:rPr>
                <w:b/>
                <w:sz w:val="20"/>
              </w:rPr>
              <w:t>1. Настройка гранул</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590" w:hanging="1371"/>
              <w:rPr>
                <w:rFonts w:cs="Calibri"/>
                <w:sz w:val="20"/>
                <w:szCs w:val="20"/>
              </w:rPr>
            </w:pPr>
            <w:r w:rsidRPr="00D3624C">
              <w:rPr>
                <w:sz w:val="20"/>
              </w:rPr>
              <w:t>Изменяет настройки устройства подачи и обороты вентилятора при макс. и мин. мощности котла во всех 3 фазах работы котла (разжигание, работа, угасание).</w:t>
            </w:r>
          </w:p>
        </w:tc>
        <w:tc>
          <w:tcPr>
            <w:tcW w:w="960" w:type="dxa"/>
            <w:vMerge w:val="restart"/>
            <w:tcBorders>
              <w:top w:val="nil"/>
              <w:left w:val="single" w:sz="4" w:space="0" w:color="000000"/>
              <w:right w:val="nil"/>
            </w:tcBorders>
          </w:tcPr>
          <w:p w:rsidR="003E6078" w:rsidRPr="00D3624C" w:rsidRDefault="003E6078"/>
        </w:tc>
      </w:tr>
      <w:tr w:rsidR="003E6078" w:rsidRPr="00D3624C" w:rsidTr="00D3624C">
        <w:trPr>
          <w:trHeight w:hRule="exact" w:val="71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190"/>
              <w:rPr>
                <w:rFonts w:cs="Calibri"/>
                <w:sz w:val="20"/>
                <w:szCs w:val="20"/>
              </w:rPr>
            </w:pPr>
            <w:r w:rsidRPr="00D3624C">
              <w:rPr>
                <w:b/>
                <w:sz w:val="20"/>
              </w:rPr>
              <w:t>1.1 Параметры разжигания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60"/>
              <w:ind w:left="1562"/>
              <w:rPr>
                <w:rFonts w:cs="Calibri"/>
                <w:sz w:val="20"/>
                <w:szCs w:val="20"/>
              </w:rPr>
            </w:pPr>
            <w:r w:rsidRPr="00D3624C">
              <w:rPr>
                <w:sz w:val="20"/>
              </w:rPr>
              <w:t>Изменение параметров для фазы автоматического разжигания.</w:t>
            </w:r>
          </w:p>
        </w:tc>
        <w:tc>
          <w:tcPr>
            <w:tcW w:w="960" w:type="dxa"/>
            <w:vMerge/>
            <w:tcBorders>
              <w:left w:val="single" w:sz="4" w:space="0" w:color="000000"/>
              <w:bottom w:val="single" w:sz="4" w:space="0" w:color="000000"/>
              <w:right w:val="nil"/>
            </w:tcBorders>
          </w:tcPr>
          <w:p w:rsidR="003E6078" w:rsidRPr="00D3624C" w:rsidRDefault="003E6078"/>
        </w:tc>
      </w:tr>
      <w:tr w:rsidR="003E6078" w:rsidRPr="00D3624C" w:rsidTr="00D3624C">
        <w:trPr>
          <w:trHeight w:hRule="exact" w:val="87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299"/>
              <w:rPr>
                <w:rFonts w:cs="Calibri"/>
                <w:sz w:val="20"/>
                <w:szCs w:val="20"/>
              </w:rPr>
            </w:pPr>
            <w:r w:rsidRPr="00D3624C">
              <w:rPr>
                <w:b/>
                <w:sz w:val="20"/>
              </w:rPr>
              <w:t>1.1.1 Время продува</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938" w:right="112" w:hanging="1475"/>
              <w:rPr>
                <w:rFonts w:cs="Calibri"/>
                <w:sz w:val="20"/>
                <w:szCs w:val="20"/>
              </w:rPr>
            </w:pPr>
            <w:r w:rsidRPr="00D3624C">
              <w:rPr>
                <w:sz w:val="20"/>
              </w:rPr>
              <w:t>Время очистки колосника горелки перед добавлением гранул для Разжигания. Связано с функциями Скорость продувания и Задержка разжигания.</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203" w:right="206"/>
              <w:jc w:val="center"/>
              <w:rPr>
                <w:rFonts w:cs="Calibri"/>
                <w:sz w:val="20"/>
                <w:szCs w:val="20"/>
              </w:rPr>
            </w:pPr>
            <w:r w:rsidRPr="00D3624C">
              <w:rPr>
                <w:sz w:val="20"/>
              </w:rPr>
              <w:t>30 с</w:t>
            </w:r>
          </w:p>
        </w:tc>
      </w:tr>
      <w:tr w:rsidR="003E6078" w:rsidRPr="00D3624C" w:rsidTr="00D3624C">
        <w:trPr>
          <w:trHeight w:hRule="exact" w:val="684"/>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62"/>
              <w:rPr>
                <w:rFonts w:cs="Calibri"/>
                <w:sz w:val="20"/>
                <w:szCs w:val="20"/>
              </w:rPr>
            </w:pPr>
            <w:r w:rsidRPr="00D3624C">
              <w:rPr>
                <w:b/>
                <w:sz w:val="20"/>
              </w:rPr>
              <w:t>1.1.2 Скорость продува</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740"/>
              <w:rPr>
                <w:rFonts w:cs="Calibri"/>
                <w:sz w:val="20"/>
                <w:szCs w:val="20"/>
              </w:rPr>
            </w:pPr>
            <w:r w:rsidRPr="00D3624C">
              <w:rPr>
                <w:rFonts w:cs="Calibri"/>
                <w:sz w:val="20"/>
                <w:szCs w:val="20"/>
              </w:rPr>
              <w:t>Скорость вентилятора для очистки горелки</w:t>
            </w:r>
            <w:r w:rsidRPr="00D3624C">
              <w:rPr>
                <w:sz w:val="20"/>
              </w:rPr>
              <w:t>. Связано с функцией Время продувания.</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51"/>
              <w:rPr>
                <w:rFonts w:cs="Calibri"/>
                <w:sz w:val="20"/>
                <w:szCs w:val="20"/>
              </w:rPr>
            </w:pPr>
            <w:r w:rsidRPr="00D3624C">
              <w:rPr>
                <w:sz w:val="20"/>
              </w:rPr>
              <w:t>100%</w:t>
            </w:r>
          </w:p>
        </w:tc>
      </w:tr>
      <w:tr w:rsidR="003E6078" w:rsidRPr="00D3624C" w:rsidTr="00D3624C">
        <w:trPr>
          <w:trHeight w:hRule="exact" w:val="991"/>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505"/>
              <w:rPr>
                <w:rFonts w:cs="Calibri"/>
                <w:sz w:val="20"/>
                <w:szCs w:val="20"/>
              </w:rPr>
            </w:pPr>
            <w:r w:rsidRPr="00D3624C">
              <w:rPr>
                <w:b/>
                <w:sz w:val="20"/>
              </w:rPr>
              <w:t>1.1.3 Время засыпки</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59" w:right="112" w:firstLine="120"/>
              <w:rPr>
                <w:rFonts w:cs="Calibri"/>
                <w:sz w:val="20"/>
                <w:szCs w:val="20"/>
              </w:rPr>
            </w:pPr>
            <w:r w:rsidRPr="00D3624C">
              <w:rPr>
                <w:rFonts w:cs="Calibri"/>
                <w:sz w:val="20"/>
                <w:szCs w:val="20"/>
              </w:rPr>
              <w:t>Количество гранул для автоматического разжигания</w:t>
            </w:r>
            <w:r w:rsidRPr="00D3624C">
              <w:rPr>
                <w:sz w:val="20"/>
              </w:rPr>
              <w:t>. Рекомендуется в пределах 12-18 с в зависимости от типа горелки. Мало или много гранул может вызвать слишком долгое или неуспешное разжигание.</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200"/>
              <w:rPr>
                <w:rFonts w:cs="Calibri"/>
                <w:sz w:val="20"/>
                <w:szCs w:val="20"/>
              </w:rPr>
            </w:pPr>
            <w:r w:rsidRPr="00D3624C">
              <w:rPr>
                <w:sz w:val="20"/>
              </w:rPr>
              <w:t>12-16 с</w:t>
            </w:r>
          </w:p>
        </w:tc>
      </w:tr>
      <w:tr w:rsidR="003E6078" w:rsidRPr="00D3624C" w:rsidTr="00D3624C">
        <w:trPr>
          <w:trHeight w:hRule="exact" w:val="991"/>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5"/>
              <w:ind w:left="171"/>
              <w:rPr>
                <w:rFonts w:cs="Calibri"/>
                <w:sz w:val="20"/>
                <w:szCs w:val="20"/>
              </w:rPr>
            </w:pPr>
            <w:r w:rsidRPr="00D3624C">
              <w:rPr>
                <w:b/>
                <w:sz w:val="20"/>
              </w:rPr>
              <w:t>1.1.4 Задержка разжигания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201" w:right="114" w:hanging="1067"/>
              <w:rPr>
                <w:rFonts w:cs="Calibri"/>
                <w:sz w:val="20"/>
                <w:szCs w:val="20"/>
              </w:rPr>
            </w:pPr>
            <w:r w:rsidRPr="00D3624C">
              <w:rPr>
                <w:sz w:val="20"/>
              </w:rPr>
              <w:t>На протяжении этого времени не будет работать внешнее устройство подачи, чтобы не произошло сдувание гранул, поданных для автоматического разжигания. Связано с функцией Время продувания.</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5"/>
              <w:ind w:left="203" w:right="206"/>
              <w:jc w:val="center"/>
              <w:rPr>
                <w:rFonts w:cs="Calibri"/>
                <w:sz w:val="20"/>
                <w:szCs w:val="20"/>
              </w:rPr>
            </w:pPr>
            <w:r w:rsidRPr="00D3624C">
              <w:rPr>
                <w:sz w:val="20"/>
              </w:rPr>
              <w:t>30 с</w:t>
            </w:r>
          </w:p>
        </w:tc>
      </w:tr>
      <w:tr w:rsidR="003E6078" w:rsidRPr="00D3624C" w:rsidTr="00D3624C">
        <w:trPr>
          <w:trHeight w:hRule="exact" w:val="1133"/>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8" w:line="280" w:lineRule="exact"/>
              <w:rPr>
                <w:sz w:val="28"/>
                <w:szCs w:val="28"/>
              </w:rPr>
            </w:pPr>
          </w:p>
          <w:p w:rsidR="003E6078" w:rsidRPr="00D3624C" w:rsidRDefault="003E6078" w:rsidP="00D3624C">
            <w:pPr>
              <w:pStyle w:val="TableParagraph"/>
              <w:ind w:left="416"/>
              <w:rPr>
                <w:rFonts w:cs="Calibri"/>
                <w:sz w:val="20"/>
                <w:szCs w:val="20"/>
              </w:rPr>
            </w:pPr>
            <w:r w:rsidRPr="00D3624C">
              <w:rPr>
                <w:b/>
                <w:sz w:val="20"/>
              </w:rPr>
              <w:t>1.1.5 Время подачи</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35" w:right="144" w:firstLine="2"/>
              <w:jc w:val="center"/>
              <w:rPr>
                <w:rFonts w:cs="Calibri"/>
                <w:sz w:val="20"/>
                <w:szCs w:val="20"/>
              </w:rPr>
            </w:pPr>
            <w:r w:rsidRPr="00D3624C">
              <w:rPr>
                <w:sz w:val="20"/>
              </w:rPr>
              <w:t>Работа внутреннего устройства подачи в горелке по время Разжигания. Внутреннее устройство подачи подает в регулярных интервалах остаточное количество гранул из задней части горелки на колосник. Связано с функцией Перерыв подачи.</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8" w:line="280" w:lineRule="exact"/>
              <w:rPr>
                <w:sz w:val="28"/>
                <w:szCs w:val="28"/>
              </w:rPr>
            </w:pPr>
          </w:p>
          <w:p w:rsidR="003E6078" w:rsidRPr="00D3624C" w:rsidRDefault="003E6078" w:rsidP="00D3624C">
            <w:pPr>
              <w:pStyle w:val="TableParagraph"/>
              <w:ind w:left="203" w:right="206"/>
              <w:jc w:val="center"/>
              <w:rPr>
                <w:rFonts w:cs="Calibri"/>
                <w:sz w:val="20"/>
                <w:szCs w:val="20"/>
              </w:rPr>
            </w:pPr>
            <w:r w:rsidRPr="00D3624C">
              <w:rPr>
                <w:sz w:val="20"/>
              </w:rPr>
              <w:t>5 с</w:t>
            </w:r>
          </w:p>
        </w:tc>
      </w:tr>
      <w:tr w:rsidR="003E6078" w:rsidRPr="00D3624C" w:rsidTr="00D3624C">
        <w:trPr>
          <w:trHeight w:hRule="exact" w:val="84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490"/>
              <w:rPr>
                <w:rFonts w:cs="Calibri"/>
                <w:sz w:val="20"/>
                <w:szCs w:val="20"/>
              </w:rPr>
            </w:pPr>
            <w:r w:rsidRPr="00D3624C">
              <w:rPr>
                <w:b/>
                <w:sz w:val="20"/>
              </w:rPr>
              <w:t>1.1.6 Перерыв в</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193"/>
              <w:rPr>
                <w:rFonts w:cs="Calibri"/>
                <w:sz w:val="20"/>
                <w:szCs w:val="20"/>
              </w:rPr>
            </w:pPr>
            <w:r w:rsidRPr="00D3624C">
              <w:rPr>
                <w:rFonts w:cs="Calibri"/>
                <w:sz w:val="20"/>
                <w:szCs w:val="20"/>
              </w:rPr>
              <w:t>Пауза подачи внутреннего устройства подачи горелки.</w:t>
            </w:r>
            <w:r w:rsidRPr="00D3624C">
              <w:rPr>
                <w:sz w:val="20"/>
              </w:rPr>
              <w:t>. Как долго внутреннее устройство подачи стоит перед следующей</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291"/>
              <w:rPr>
                <w:rFonts w:cs="Calibri"/>
                <w:sz w:val="20"/>
                <w:szCs w:val="20"/>
              </w:rPr>
            </w:pPr>
            <w:r w:rsidRPr="00D3624C">
              <w:rPr>
                <w:sz w:val="20"/>
              </w:rPr>
              <w:t>100-</w:t>
            </w:r>
          </w:p>
        </w:tc>
      </w:tr>
    </w:tbl>
    <w:p w:rsidR="003E6078" w:rsidRPr="00AA08B5" w:rsidRDefault="003E6078">
      <w:pPr>
        <w:rPr>
          <w:rFonts w:cs="Calibri"/>
          <w:sz w:val="20"/>
          <w:szCs w:val="20"/>
        </w:rPr>
        <w:sectPr w:rsidR="003E6078" w:rsidRPr="00AA08B5">
          <w:headerReference w:type="default" r:id="rId89"/>
          <w:footerReference w:type="default" r:id="rId90"/>
          <w:pgSz w:w="11910" w:h="16840"/>
          <w:pgMar w:top="620" w:right="420" w:bottom="280" w:left="500" w:header="0" w:footer="0" w:gutter="0"/>
          <w:cols w:space="708"/>
        </w:sectPr>
      </w:pPr>
    </w:p>
    <w:p w:rsidR="003E6078" w:rsidRPr="00AA08B5" w:rsidRDefault="003E6078">
      <w:pPr>
        <w:spacing w:before="1" w:line="80" w:lineRule="exact"/>
        <w:rPr>
          <w:sz w:val="8"/>
          <w:szCs w:val="8"/>
        </w:rPr>
      </w:pPr>
    </w:p>
    <w:tbl>
      <w:tblPr>
        <w:tblW w:w="0" w:type="auto"/>
        <w:tblInd w:w="106" w:type="dxa"/>
        <w:tblLayout w:type="fixed"/>
        <w:tblCellMar>
          <w:left w:w="0" w:type="dxa"/>
          <w:right w:w="0" w:type="dxa"/>
        </w:tblCellMar>
        <w:tblLook w:val="01E0"/>
      </w:tblPr>
      <w:tblGrid>
        <w:gridCol w:w="2405"/>
        <w:gridCol w:w="7396"/>
        <w:gridCol w:w="960"/>
      </w:tblGrid>
      <w:tr w:rsidR="003E6078" w:rsidRPr="008540F3" w:rsidTr="00D3624C">
        <w:trPr>
          <w:trHeight w:hRule="exact" w:val="36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right="1"/>
              <w:jc w:val="center"/>
              <w:rPr>
                <w:rFonts w:ascii="Arial Narrow" w:hAnsi="Arial Narrow" w:cs="Calibri"/>
                <w:sz w:val="18"/>
                <w:szCs w:val="18"/>
              </w:rPr>
            </w:pPr>
            <w:r w:rsidRPr="008540F3">
              <w:rPr>
                <w:rFonts w:ascii="Arial Narrow" w:hAnsi="Arial Narrow"/>
                <w:b/>
                <w:sz w:val="18"/>
                <w:szCs w:val="18"/>
              </w:rPr>
              <w:t>подаче</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2102"/>
              <w:rPr>
                <w:rFonts w:ascii="Arial Narrow" w:hAnsi="Arial Narrow" w:cs="Calibri"/>
                <w:sz w:val="18"/>
                <w:szCs w:val="18"/>
              </w:rPr>
            </w:pPr>
            <w:r w:rsidRPr="008540F3">
              <w:rPr>
                <w:rFonts w:ascii="Arial Narrow" w:hAnsi="Arial Narrow"/>
                <w:sz w:val="18"/>
                <w:szCs w:val="18"/>
              </w:rPr>
              <w:t>дозой. Связано с функцией Время подачи.</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282"/>
              <w:rPr>
                <w:rFonts w:ascii="Arial Narrow" w:hAnsi="Arial Narrow" w:cs="Calibri"/>
                <w:sz w:val="18"/>
                <w:szCs w:val="18"/>
              </w:rPr>
            </w:pPr>
            <w:r w:rsidRPr="008540F3">
              <w:rPr>
                <w:rFonts w:ascii="Arial Narrow" w:hAnsi="Arial Narrow"/>
                <w:sz w:val="18"/>
                <w:szCs w:val="18"/>
              </w:rPr>
              <w:t>300 с</w:t>
            </w:r>
          </w:p>
        </w:tc>
      </w:tr>
      <w:tr w:rsidR="003E6078" w:rsidRPr="008540F3" w:rsidTr="008540F3">
        <w:trPr>
          <w:trHeight w:hRule="exact" w:val="101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before="3" w:line="220" w:lineRule="exact"/>
              <w:rPr>
                <w:rFonts w:ascii="Arial Narrow" w:hAnsi="Arial Narrow"/>
                <w:sz w:val="18"/>
                <w:szCs w:val="18"/>
              </w:rPr>
            </w:pPr>
          </w:p>
          <w:p w:rsidR="003E6078" w:rsidRPr="008540F3" w:rsidRDefault="003E6078" w:rsidP="00D3624C">
            <w:pPr>
              <w:pStyle w:val="TableParagraph"/>
              <w:ind w:left="193"/>
              <w:rPr>
                <w:rFonts w:ascii="Arial Narrow" w:hAnsi="Arial Narrow" w:cs="Calibri"/>
                <w:sz w:val="18"/>
                <w:szCs w:val="18"/>
              </w:rPr>
            </w:pPr>
            <w:r w:rsidRPr="008540F3">
              <w:rPr>
                <w:rFonts w:ascii="Arial Narrow" w:hAnsi="Arial Narrow"/>
                <w:b/>
                <w:sz w:val="18"/>
                <w:szCs w:val="18"/>
              </w:rPr>
              <w:t>1.1.7 Обороты вентилятора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84" w:right="189"/>
              <w:jc w:val="center"/>
              <w:rPr>
                <w:rFonts w:ascii="Arial Narrow" w:hAnsi="Arial Narrow" w:cs="Calibri"/>
                <w:sz w:val="18"/>
                <w:szCs w:val="18"/>
              </w:rPr>
            </w:pPr>
            <w:r w:rsidRPr="008540F3">
              <w:rPr>
                <w:rFonts w:ascii="Arial Narrow" w:hAnsi="Arial Narrow"/>
                <w:sz w:val="18"/>
                <w:szCs w:val="18"/>
              </w:rPr>
              <w:t>Обороты вентилятора во время первой половины автоматического разжигания. Вентилятор имеет малые обороты для получения жара, от которого потом возникнет огонь. Связано с функцией Защита нагревателя. Правильные обороты вентилятора связаны с величиной горелки, для получения более подробной информации прочитайте раздел Заводские настройки.</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before="3" w:line="220" w:lineRule="exact"/>
              <w:rPr>
                <w:rFonts w:ascii="Arial Narrow" w:hAnsi="Arial Narrow"/>
                <w:sz w:val="18"/>
                <w:szCs w:val="18"/>
              </w:rPr>
            </w:pPr>
          </w:p>
          <w:p w:rsidR="003E6078" w:rsidRPr="008540F3" w:rsidRDefault="003E6078" w:rsidP="00D3624C">
            <w:pPr>
              <w:pStyle w:val="TableParagraph"/>
              <w:ind w:left="270"/>
              <w:rPr>
                <w:rFonts w:ascii="Arial Narrow" w:hAnsi="Arial Narrow" w:cs="Calibri"/>
                <w:sz w:val="18"/>
                <w:szCs w:val="18"/>
              </w:rPr>
            </w:pPr>
            <w:r w:rsidRPr="008540F3">
              <w:rPr>
                <w:rFonts w:ascii="Arial Narrow" w:hAnsi="Arial Narrow"/>
                <w:sz w:val="18"/>
                <w:szCs w:val="18"/>
              </w:rPr>
              <w:t>1-8%</w:t>
            </w:r>
          </w:p>
        </w:tc>
      </w:tr>
      <w:tr w:rsidR="003E6078" w:rsidRPr="008540F3" w:rsidTr="008540F3">
        <w:trPr>
          <w:trHeight w:hRule="exact" w:val="106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before="5" w:line="240" w:lineRule="exact"/>
              <w:rPr>
                <w:rFonts w:ascii="Arial Narrow" w:hAnsi="Arial Narrow"/>
                <w:sz w:val="18"/>
                <w:szCs w:val="18"/>
              </w:rPr>
            </w:pPr>
          </w:p>
          <w:p w:rsidR="003E6078" w:rsidRPr="008540F3" w:rsidRDefault="003E6078" w:rsidP="00D3624C">
            <w:pPr>
              <w:pStyle w:val="TableParagraph"/>
              <w:ind w:left="121"/>
              <w:rPr>
                <w:rFonts w:ascii="Arial Narrow" w:hAnsi="Arial Narrow" w:cs="Calibri"/>
                <w:sz w:val="18"/>
                <w:szCs w:val="18"/>
              </w:rPr>
            </w:pPr>
            <w:r w:rsidRPr="008540F3">
              <w:rPr>
                <w:rFonts w:ascii="Arial Narrow" w:hAnsi="Arial Narrow"/>
                <w:b/>
                <w:sz w:val="18"/>
                <w:szCs w:val="18"/>
              </w:rPr>
              <w:t>1.1.8 Обороты 2 вентилятора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77"/>
              <w:ind w:left="102" w:right="111" w:hanging="1"/>
              <w:jc w:val="center"/>
              <w:rPr>
                <w:rFonts w:ascii="Arial Narrow" w:hAnsi="Arial Narrow" w:cs="Calibri"/>
                <w:sz w:val="18"/>
                <w:szCs w:val="18"/>
              </w:rPr>
            </w:pPr>
            <w:r w:rsidRPr="008540F3">
              <w:rPr>
                <w:rFonts w:ascii="Arial Narrow" w:hAnsi="Arial Narrow"/>
                <w:sz w:val="18"/>
                <w:szCs w:val="18"/>
              </w:rPr>
              <w:t>Обороты вентилятора во второй половине разжигания. Если во время первой половины цикла разжигания не было получено пламя, то вентилятор увеличивает обороты для создания пламени. Связано с функцией Защита нагревателя. Правильные обороты вентилятора связаны с величиной горелки, для получения более подробной информации прочитайте раздел Заводские настройки.</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before="5" w:line="240" w:lineRule="exact"/>
              <w:rPr>
                <w:rFonts w:ascii="Arial Narrow" w:hAnsi="Arial Narrow"/>
                <w:sz w:val="18"/>
                <w:szCs w:val="18"/>
              </w:rPr>
            </w:pPr>
          </w:p>
          <w:p w:rsidR="003E6078" w:rsidRPr="008540F3" w:rsidRDefault="003E6078" w:rsidP="00D3624C">
            <w:pPr>
              <w:pStyle w:val="TableParagraph"/>
              <w:ind w:left="219"/>
              <w:rPr>
                <w:rFonts w:ascii="Arial Narrow" w:hAnsi="Arial Narrow" w:cs="Calibri"/>
                <w:sz w:val="18"/>
                <w:szCs w:val="18"/>
              </w:rPr>
            </w:pPr>
            <w:r w:rsidRPr="008540F3">
              <w:rPr>
                <w:rFonts w:ascii="Arial Narrow" w:hAnsi="Arial Narrow"/>
                <w:sz w:val="18"/>
                <w:szCs w:val="18"/>
              </w:rPr>
              <w:t>3-16%</w:t>
            </w:r>
          </w:p>
        </w:tc>
      </w:tr>
      <w:tr w:rsidR="003E6078" w:rsidRPr="008540F3" w:rsidTr="008540F3">
        <w:trPr>
          <w:trHeight w:hRule="exact" w:val="2686"/>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before="10" w:line="220" w:lineRule="exact"/>
              <w:rPr>
                <w:rFonts w:ascii="Arial Narrow" w:hAnsi="Arial Narrow"/>
                <w:sz w:val="18"/>
                <w:szCs w:val="18"/>
              </w:rPr>
            </w:pPr>
          </w:p>
          <w:p w:rsidR="003E6078" w:rsidRPr="008540F3" w:rsidRDefault="003E6078" w:rsidP="00D3624C">
            <w:pPr>
              <w:pStyle w:val="TableParagraph"/>
              <w:ind w:left="947" w:hanging="709"/>
              <w:rPr>
                <w:rFonts w:ascii="Arial Narrow" w:hAnsi="Arial Narrow" w:cs="Calibri"/>
                <w:sz w:val="18"/>
                <w:szCs w:val="18"/>
              </w:rPr>
            </w:pPr>
            <w:r w:rsidRPr="008540F3">
              <w:rPr>
                <w:rFonts w:ascii="Arial Narrow" w:hAnsi="Arial Narrow"/>
                <w:b/>
                <w:sz w:val="18"/>
                <w:szCs w:val="18"/>
              </w:rPr>
              <w:t>1.1.9 Защита нагревателя</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88" w:right="194" w:hanging="7"/>
              <w:jc w:val="center"/>
              <w:rPr>
                <w:rFonts w:ascii="Arial Narrow" w:hAnsi="Arial Narrow" w:cs="Calibri"/>
                <w:sz w:val="18"/>
                <w:szCs w:val="18"/>
              </w:rPr>
            </w:pPr>
            <w:r w:rsidRPr="008540F3">
              <w:rPr>
                <w:rFonts w:ascii="Arial Narrow" w:hAnsi="Arial Narrow" w:cs="Calibri"/>
                <w:sz w:val="18"/>
                <w:szCs w:val="18"/>
              </w:rPr>
              <w:t>Максимальная продолжительность одного цикла разжигания</w:t>
            </w:r>
            <w:r w:rsidRPr="008540F3">
              <w:rPr>
                <w:rFonts w:ascii="Arial Narrow" w:hAnsi="Arial Narrow"/>
                <w:sz w:val="18"/>
                <w:szCs w:val="18"/>
              </w:rPr>
              <w:t>. Во время этого цикла обороты вентилятора возрастают в соответствии с настройкой Обороты вентилятора и Обороты 2 вентилятора. Если не произойдет разжигание, то внешнее устройство подачи подаст половину дозы гранул, настроенной во Время насыпки и испытает 2 разжигания. Если на протяжении установленного в данной функции времени не произойдет возникновение пламени, то возникнет сообщение об ошибке, и котел выключается.</w:t>
            </w:r>
          </w:p>
          <w:p w:rsidR="003E6078" w:rsidRPr="008540F3" w:rsidRDefault="003E6078" w:rsidP="00D3624C">
            <w:pPr>
              <w:pStyle w:val="TableParagraph"/>
              <w:ind w:left="106" w:right="115" w:hanging="2"/>
              <w:jc w:val="center"/>
              <w:rPr>
                <w:rFonts w:ascii="Arial Narrow" w:hAnsi="Arial Narrow" w:cs="Calibri"/>
                <w:sz w:val="18"/>
                <w:szCs w:val="18"/>
              </w:rPr>
            </w:pPr>
            <w:r w:rsidRPr="008540F3">
              <w:rPr>
                <w:rFonts w:ascii="Arial Narrow" w:hAnsi="Arial Narrow"/>
                <w:sz w:val="18"/>
                <w:szCs w:val="18"/>
              </w:rPr>
              <w:t>В случае, когда это время подойдет к 0, но несмотря на это не получится зажечь гранулы, устройства подачи подают вторую дозу, половинчатую (половина значения, установленного в функции Время насыпки. Потом осуществляется вторая попытка разжигания. Если интервал времени снова подойдет к 0 без реального возникновения пламени (фото-сенсор не определяет больший свет, чем установленное значение в функции Яркость разжигания), то объявляется тревога "Неуспешное разжигание".</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3" w:line="15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ind w:left="217"/>
              <w:rPr>
                <w:rFonts w:ascii="Arial Narrow" w:hAnsi="Arial Narrow" w:cs="Calibri"/>
                <w:sz w:val="18"/>
                <w:szCs w:val="18"/>
              </w:rPr>
            </w:pPr>
            <w:r w:rsidRPr="008540F3">
              <w:rPr>
                <w:rFonts w:ascii="Arial Narrow" w:hAnsi="Arial Narrow"/>
                <w:sz w:val="18"/>
                <w:szCs w:val="18"/>
              </w:rPr>
              <w:t>12 мин.</w:t>
            </w:r>
          </w:p>
        </w:tc>
      </w:tr>
      <w:tr w:rsidR="003E6078" w:rsidRPr="008540F3" w:rsidTr="008540F3">
        <w:trPr>
          <w:trHeight w:hRule="exact" w:val="1261"/>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3" w:line="14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ind w:left="375"/>
              <w:rPr>
                <w:rFonts w:ascii="Arial Narrow" w:hAnsi="Arial Narrow" w:cs="Calibri"/>
                <w:sz w:val="18"/>
                <w:szCs w:val="18"/>
              </w:rPr>
            </w:pPr>
            <w:r w:rsidRPr="008540F3">
              <w:rPr>
                <w:rFonts w:ascii="Arial Narrow" w:hAnsi="Arial Narrow"/>
                <w:b/>
                <w:sz w:val="18"/>
                <w:szCs w:val="18"/>
              </w:rPr>
              <w:t>1.1.10 Яркость разжигания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184" w:right="187"/>
              <w:jc w:val="center"/>
              <w:rPr>
                <w:rFonts w:ascii="Arial Narrow" w:hAnsi="Arial Narrow" w:cs="Calibri"/>
                <w:sz w:val="18"/>
                <w:szCs w:val="18"/>
              </w:rPr>
            </w:pPr>
            <w:r w:rsidRPr="008540F3">
              <w:rPr>
                <w:rFonts w:ascii="Arial Narrow" w:hAnsi="Arial Narrow"/>
                <w:sz w:val="18"/>
                <w:szCs w:val="18"/>
              </w:rPr>
              <w:t>Чувствительность фото-сенсора. Реальное обнаружение количества света можно видеть в левом нижнем углу после входа в эту функцию. Если в котле нет пламени, то настроенное число должно быть больше, чем число определяемое фото-сенсором в левом нижнем углу. Если произойдет разжигание, фото-сенсор определяет пламя, уровень света возрастает и превышает установленный предел. В данный момент произойдет переход от разжигания в PID работа.</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3" w:line="14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ind w:left="300" w:right="300"/>
              <w:jc w:val="center"/>
              <w:rPr>
                <w:rFonts w:ascii="Arial Narrow" w:hAnsi="Arial Narrow" w:cs="Calibri"/>
                <w:sz w:val="18"/>
                <w:szCs w:val="18"/>
              </w:rPr>
            </w:pPr>
            <w:r w:rsidRPr="008540F3">
              <w:rPr>
                <w:rFonts w:ascii="Arial Narrow" w:hAnsi="Arial Narrow"/>
                <w:sz w:val="18"/>
                <w:szCs w:val="18"/>
              </w:rPr>
              <w:t>38</w:t>
            </w:r>
          </w:p>
        </w:tc>
      </w:tr>
      <w:tr w:rsidR="003E6078" w:rsidRPr="008540F3" w:rsidTr="008540F3">
        <w:trPr>
          <w:trHeight w:hRule="exact" w:val="1081"/>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8" w:line="280" w:lineRule="exact"/>
              <w:rPr>
                <w:rFonts w:ascii="Arial Narrow" w:hAnsi="Arial Narrow"/>
                <w:sz w:val="18"/>
                <w:szCs w:val="18"/>
              </w:rPr>
            </w:pPr>
          </w:p>
          <w:p w:rsidR="003E6078" w:rsidRPr="008540F3" w:rsidRDefault="003E6078" w:rsidP="00D3624C">
            <w:pPr>
              <w:pStyle w:val="TableParagraph"/>
              <w:ind w:left="733" w:hanging="193"/>
              <w:rPr>
                <w:rFonts w:ascii="Arial Narrow" w:hAnsi="Arial Narrow" w:cs="Calibri"/>
                <w:sz w:val="18"/>
                <w:szCs w:val="18"/>
              </w:rPr>
            </w:pPr>
            <w:r w:rsidRPr="008540F3">
              <w:rPr>
                <w:rFonts w:ascii="Arial Narrow" w:hAnsi="Arial Narrow"/>
                <w:b/>
                <w:sz w:val="18"/>
                <w:szCs w:val="18"/>
              </w:rPr>
              <w:t>1.1.11 Задержка вентилятора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320" w:right="331" w:firstLine="2"/>
              <w:jc w:val="center"/>
              <w:rPr>
                <w:rFonts w:ascii="Arial Narrow" w:hAnsi="Arial Narrow" w:cs="Calibri"/>
                <w:sz w:val="18"/>
                <w:szCs w:val="18"/>
              </w:rPr>
            </w:pPr>
            <w:r w:rsidRPr="008540F3">
              <w:rPr>
                <w:rFonts w:ascii="Arial Narrow" w:hAnsi="Arial Narrow" w:cs="Calibri"/>
                <w:sz w:val="18"/>
                <w:szCs w:val="18"/>
              </w:rPr>
              <w:t>Предварительный нагрев зажигающего патрона</w:t>
            </w:r>
            <w:r w:rsidRPr="008540F3">
              <w:rPr>
                <w:rFonts w:ascii="Arial Narrow" w:hAnsi="Arial Narrow"/>
                <w:sz w:val="18"/>
                <w:szCs w:val="18"/>
              </w:rPr>
              <w:t>. Вентилятор после активации разжигания деактивируется по истечению установленного срока, чтобы зажигающий патрон не охлаждался. После нагрева зажигающего патрона произойдет запуск вентилятора. То, когда это произойдет после активации разжигания, дано данной функцией.</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before="1" w:line="220" w:lineRule="exact"/>
              <w:rPr>
                <w:rFonts w:ascii="Arial Narrow" w:hAnsi="Arial Narrow"/>
                <w:sz w:val="18"/>
                <w:szCs w:val="18"/>
              </w:rPr>
            </w:pPr>
          </w:p>
          <w:p w:rsidR="003E6078" w:rsidRPr="008540F3" w:rsidRDefault="003E6078" w:rsidP="00D3624C">
            <w:pPr>
              <w:pStyle w:val="TableParagraph"/>
              <w:ind w:left="203" w:right="206"/>
              <w:jc w:val="center"/>
              <w:rPr>
                <w:rFonts w:ascii="Arial Narrow" w:hAnsi="Arial Narrow" w:cs="Calibri"/>
                <w:sz w:val="18"/>
                <w:szCs w:val="18"/>
              </w:rPr>
            </w:pPr>
            <w:r w:rsidRPr="008540F3">
              <w:rPr>
                <w:rFonts w:ascii="Arial Narrow" w:hAnsi="Arial Narrow"/>
                <w:sz w:val="18"/>
                <w:szCs w:val="18"/>
              </w:rPr>
              <w:t>30 с</w:t>
            </w:r>
          </w:p>
        </w:tc>
      </w:tr>
      <w:tr w:rsidR="003E6078" w:rsidRPr="008540F3" w:rsidTr="008540F3">
        <w:trPr>
          <w:trHeight w:hRule="exact" w:val="724"/>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570" w:right="114" w:hanging="118"/>
              <w:rPr>
                <w:rFonts w:ascii="Arial Narrow" w:hAnsi="Arial Narrow" w:cs="Calibri"/>
                <w:sz w:val="18"/>
                <w:szCs w:val="18"/>
              </w:rPr>
            </w:pPr>
            <w:r w:rsidRPr="008540F3">
              <w:rPr>
                <w:rFonts w:ascii="Arial Narrow" w:hAnsi="Arial Narrow"/>
                <w:b/>
                <w:sz w:val="18"/>
                <w:szCs w:val="18"/>
              </w:rPr>
              <w:t>1.1.12 Мин. мощность нагревателя</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918" w:right="112" w:hanging="776"/>
              <w:rPr>
                <w:rFonts w:ascii="Arial Narrow" w:hAnsi="Arial Narrow" w:cs="Calibri"/>
                <w:sz w:val="18"/>
                <w:szCs w:val="18"/>
              </w:rPr>
            </w:pPr>
            <w:r w:rsidRPr="008540F3">
              <w:rPr>
                <w:rFonts w:ascii="Arial Narrow" w:hAnsi="Arial Narrow"/>
                <w:sz w:val="18"/>
                <w:szCs w:val="18"/>
              </w:rPr>
              <w:t>Здесь можно уменьшить напряжение питания зажигающего патрона. При стандартном зажигающем патроне, поставляемом фирмой OPOP, рекомендуем оставить прежние настройки.</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300" w:right="300"/>
              <w:jc w:val="center"/>
              <w:rPr>
                <w:rFonts w:ascii="Arial Narrow" w:hAnsi="Arial Narrow" w:cs="Calibri"/>
                <w:sz w:val="18"/>
                <w:szCs w:val="18"/>
              </w:rPr>
            </w:pPr>
            <w:r w:rsidRPr="008540F3">
              <w:rPr>
                <w:rFonts w:ascii="Arial Narrow" w:hAnsi="Arial Narrow"/>
                <w:sz w:val="18"/>
                <w:szCs w:val="18"/>
              </w:rPr>
              <w:t>0</w:t>
            </w:r>
          </w:p>
        </w:tc>
      </w:tr>
      <w:tr w:rsidR="003E6078" w:rsidRPr="008540F3" w:rsidTr="00D3624C">
        <w:trPr>
          <w:trHeight w:hRule="exact" w:val="707"/>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224"/>
              <w:rPr>
                <w:rFonts w:ascii="Arial Narrow" w:hAnsi="Arial Narrow" w:cs="Calibri"/>
                <w:sz w:val="18"/>
                <w:szCs w:val="18"/>
              </w:rPr>
            </w:pPr>
            <w:r w:rsidRPr="008540F3">
              <w:rPr>
                <w:rFonts w:ascii="Arial Narrow" w:hAnsi="Arial Narrow"/>
                <w:b/>
                <w:sz w:val="18"/>
                <w:szCs w:val="18"/>
              </w:rPr>
              <w:t>1.2 Рабочие параметры</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361"/>
              <w:rPr>
                <w:rFonts w:ascii="Arial Narrow" w:hAnsi="Arial Narrow" w:cs="Calibri"/>
                <w:sz w:val="18"/>
                <w:szCs w:val="18"/>
              </w:rPr>
            </w:pPr>
            <w:r w:rsidRPr="008540F3">
              <w:rPr>
                <w:rFonts w:ascii="Arial Narrow" w:hAnsi="Arial Narrow"/>
                <w:sz w:val="18"/>
                <w:szCs w:val="18"/>
              </w:rPr>
              <w:t>Параметры работы внешнего устройства подачи и вентилятора во время так называемой PID работы.</w:t>
            </w:r>
          </w:p>
        </w:tc>
        <w:tc>
          <w:tcPr>
            <w:tcW w:w="960" w:type="dxa"/>
            <w:vMerge w:val="restart"/>
            <w:tcBorders>
              <w:top w:val="single" w:sz="4" w:space="0" w:color="000000"/>
              <w:left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735"/>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 w:line="1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ind w:left="272"/>
              <w:rPr>
                <w:rFonts w:ascii="Arial Narrow" w:hAnsi="Arial Narrow" w:cs="Calibri"/>
                <w:sz w:val="18"/>
                <w:szCs w:val="18"/>
              </w:rPr>
            </w:pPr>
            <w:r w:rsidRPr="008540F3">
              <w:rPr>
                <w:rFonts w:ascii="Arial Narrow" w:hAnsi="Arial Narrow"/>
                <w:b/>
                <w:sz w:val="18"/>
                <w:szCs w:val="18"/>
              </w:rPr>
              <w:t>1.2.1 Минимальная  мощность</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84" w:right="185"/>
              <w:jc w:val="center"/>
              <w:rPr>
                <w:rFonts w:ascii="Arial Narrow" w:hAnsi="Arial Narrow" w:cs="Calibri"/>
                <w:sz w:val="18"/>
                <w:szCs w:val="18"/>
              </w:rPr>
            </w:pPr>
            <w:r w:rsidRPr="008540F3">
              <w:rPr>
                <w:rFonts w:ascii="Arial Narrow" w:hAnsi="Arial Narrow"/>
                <w:sz w:val="18"/>
                <w:szCs w:val="18"/>
              </w:rPr>
              <w:t>Настройка работы, паузы внешнего устройства подачи и оборотов вентилятора для минимальной мощности котла. Следите за тем, чтобы пламя было достаточно большим, чтобы не происходила плохая детекция пламени или его угасание.</w:t>
            </w:r>
          </w:p>
        </w:tc>
        <w:tc>
          <w:tcPr>
            <w:tcW w:w="960" w:type="dxa"/>
            <w:vMerge/>
            <w:tcBorders>
              <w:left w:val="single" w:sz="4" w:space="0" w:color="000000"/>
              <w:bottom w:val="single" w:sz="4" w:space="0" w:color="000000"/>
              <w:right w:val="nil"/>
            </w:tcBorders>
          </w:tcPr>
          <w:p w:rsidR="003E6078" w:rsidRPr="008540F3" w:rsidRDefault="003E6078">
            <w:pPr>
              <w:rPr>
                <w:rFonts w:ascii="Arial Narrow" w:hAnsi="Arial Narrow"/>
                <w:sz w:val="18"/>
                <w:szCs w:val="18"/>
              </w:rPr>
            </w:pPr>
          </w:p>
        </w:tc>
      </w:tr>
      <w:tr w:rsidR="003E6078" w:rsidRPr="008540F3" w:rsidTr="00D3624C">
        <w:trPr>
          <w:trHeight w:hRule="exact" w:val="848"/>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366" w:right="114" w:firstLine="84"/>
              <w:rPr>
                <w:rFonts w:ascii="Arial Narrow" w:hAnsi="Arial Narrow" w:cs="Calibri"/>
                <w:sz w:val="18"/>
                <w:szCs w:val="18"/>
              </w:rPr>
            </w:pPr>
            <w:r w:rsidRPr="008540F3">
              <w:rPr>
                <w:rFonts w:ascii="Arial Narrow" w:hAnsi="Arial Narrow"/>
                <w:b/>
                <w:sz w:val="18"/>
                <w:szCs w:val="18"/>
              </w:rPr>
              <w:t>1.2.1.1 Максимальный перерыв работы устройства подачи</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623"/>
              <w:rPr>
                <w:rFonts w:ascii="Arial Narrow" w:hAnsi="Arial Narrow" w:cs="Calibri"/>
                <w:sz w:val="18"/>
                <w:szCs w:val="18"/>
              </w:rPr>
            </w:pPr>
            <w:r w:rsidRPr="008540F3">
              <w:rPr>
                <w:rFonts w:ascii="Arial Narrow" w:hAnsi="Arial Narrow"/>
                <w:sz w:val="18"/>
                <w:szCs w:val="18"/>
              </w:rPr>
              <w:t>Перерыв работы устройства подачи при мин. мощности котла. Зависит от величины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251"/>
              <w:rPr>
                <w:rFonts w:ascii="Arial Narrow" w:hAnsi="Arial Narrow" w:cs="Calibri"/>
                <w:sz w:val="18"/>
                <w:szCs w:val="18"/>
              </w:rPr>
            </w:pPr>
            <w:r w:rsidRPr="008540F3">
              <w:rPr>
                <w:rFonts w:ascii="Arial Narrow" w:hAnsi="Arial Narrow"/>
                <w:sz w:val="18"/>
                <w:szCs w:val="18"/>
              </w:rPr>
              <w:t>7-25 с</w:t>
            </w:r>
          </w:p>
        </w:tc>
      </w:tr>
      <w:tr w:rsidR="003E6078" w:rsidRPr="008540F3" w:rsidTr="008540F3">
        <w:trPr>
          <w:trHeight w:hRule="exact" w:val="58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796" w:right="114" w:hanging="404"/>
              <w:rPr>
                <w:rFonts w:ascii="Arial Narrow" w:hAnsi="Arial Narrow" w:cs="Calibri"/>
                <w:sz w:val="18"/>
                <w:szCs w:val="18"/>
              </w:rPr>
            </w:pPr>
            <w:r w:rsidRPr="008540F3">
              <w:rPr>
                <w:rFonts w:ascii="Arial Narrow" w:hAnsi="Arial Narrow"/>
                <w:b/>
                <w:sz w:val="18"/>
                <w:szCs w:val="18"/>
              </w:rPr>
              <w:t>1.2.1.2 Мин. работа устройства подачи</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553"/>
              <w:rPr>
                <w:rFonts w:ascii="Arial Narrow" w:hAnsi="Arial Narrow" w:cs="Calibri"/>
                <w:sz w:val="18"/>
                <w:szCs w:val="18"/>
              </w:rPr>
            </w:pPr>
            <w:r w:rsidRPr="008540F3">
              <w:rPr>
                <w:rFonts w:ascii="Arial Narrow" w:hAnsi="Arial Narrow"/>
                <w:sz w:val="18"/>
                <w:szCs w:val="18"/>
              </w:rPr>
              <w:t>Работа устройства подачи при минимальной мощности котла. Зависит от величины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301"/>
              <w:rPr>
                <w:rFonts w:ascii="Arial Narrow" w:hAnsi="Arial Narrow" w:cs="Calibri"/>
                <w:sz w:val="18"/>
                <w:szCs w:val="18"/>
              </w:rPr>
            </w:pPr>
            <w:r w:rsidRPr="008540F3">
              <w:rPr>
                <w:rFonts w:ascii="Arial Narrow" w:hAnsi="Arial Narrow"/>
                <w:sz w:val="18"/>
                <w:szCs w:val="18"/>
              </w:rPr>
              <w:t>1-3 с</w:t>
            </w:r>
          </w:p>
        </w:tc>
      </w:tr>
      <w:tr w:rsidR="003E6078" w:rsidRPr="008540F3" w:rsidTr="008540F3">
        <w:trPr>
          <w:trHeight w:hRule="exact" w:val="532"/>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6"/>
              <w:ind w:left="543" w:hanging="142"/>
              <w:rPr>
                <w:rFonts w:ascii="Arial Narrow" w:hAnsi="Arial Narrow" w:cs="Calibri"/>
                <w:sz w:val="18"/>
                <w:szCs w:val="18"/>
              </w:rPr>
            </w:pPr>
            <w:r w:rsidRPr="008540F3">
              <w:rPr>
                <w:rFonts w:ascii="Arial Narrow" w:hAnsi="Arial Narrow"/>
                <w:b/>
                <w:sz w:val="18"/>
                <w:szCs w:val="18"/>
              </w:rPr>
              <w:t>1.2.1.3 Мин. обороты вентилят. Работа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6"/>
              <w:ind w:left="3463" w:right="114" w:hanging="3141"/>
              <w:rPr>
                <w:rFonts w:ascii="Arial Narrow" w:hAnsi="Arial Narrow" w:cs="Calibri"/>
                <w:sz w:val="18"/>
                <w:szCs w:val="18"/>
              </w:rPr>
            </w:pPr>
            <w:r w:rsidRPr="008540F3">
              <w:rPr>
                <w:rFonts w:ascii="Arial Narrow" w:hAnsi="Arial Narrow"/>
                <w:sz w:val="18"/>
                <w:szCs w:val="18"/>
              </w:rPr>
              <w:t>Скорость оборотов вентилятора при минимальной мощности котла. Зависит от величины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219"/>
              <w:rPr>
                <w:rFonts w:ascii="Arial Narrow" w:hAnsi="Arial Narrow" w:cs="Calibri"/>
                <w:sz w:val="18"/>
                <w:szCs w:val="18"/>
              </w:rPr>
            </w:pPr>
            <w:r w:rsidRPr="008540F3">
              <w:rPr>
                <w:rFonts w:ascii="Arial Narrow" w:hAnsi="Arial Narrow"/>
                <w:sz w:val="18"/>
                <w:szCs w:val="18"/>
              </w:rPr>
              <w:t>5-30%</w:t>
            </w:r>
          </w:p>
        </w:tc>
      </w:tr>
      <w:tr w:rsidR="003E6078" w:rsidRPr="008540F3" w:rsidTr="008540F3">
        <w:trPr>
          <w:trHeight w:hRule="exact" w:val="1618"/>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line="200" w:lineRule="exact"/>
              <w:rPr>
                <w:rFonts w:ascii="Arial Narrow" w:hAnsi="Arial Narrow"/>
                <w:sz w:val="18"/>
                <w:szCs w:val="18"/>
              </w:rPr>
            </w:pPr>
          </w:p>
          <w:p w:rsidR="003E6078" w:rsidRPr="008540F3" w:rsidRDefault="003E6078" w:rsidP="00D3624C">
            <w:pPr>
              <w:pStyle w:val="TableParagraph"/>
              <w:spacing w:before="5" w:line="260" w:lineRule="exact"/>
              <w:rPr>
                <w:rFonts w:ascii="Arial Narrow" w:hAnsi="Arial Narrow"/>
                <w:sz w:val="18"/>
                <w:szCs w:val="18"/>
              </w:rPr>
            </w:pPr>
          </w:p>
          <w:p w:rsidR="003E6078" w:rsidRPr="008540F3" w:rsidRDefault="003E6078" w:rsidP="00D3624C">
            <w:pPr>
              <w:pStyle w:val="TableParagraph"/>
              <w:ind w:left="253"/>
              <w:rPr>
                <w:rFonts w:ascii="Arial Narrow" w:hAnsi="Arial Narrow" w:cs="Calibri"/>
                <w:sz w:val="18"/>
                <w:szCs w:val="18"/>
              </w:rPr>
            </w:pPr>
            <w:r w:rsidRPr="008540F3">
              <w:rPr>
                <w:rFonts w:ascii="Arial Narrow" w:hAnsi="Arial Narrow"/>
                <w:b/>
                <w:sz w:val="18"/>
                <w:szCs w:val="18"/>
              </w:rPr>
              <w:t>1.2.2 Максимальная мощность</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176" w:right="183" w:hanging="5"/>
              <w:jc w:val="center"/>
              <w:rPr>
                <w:rFonts w:ascii="Arial Narrow" w:hAnsi="Arial Narrow" w:cs="Calibri"/>
                <w:sz w:val="18"/>
                <w:szCs w:val="18"/>
              </w:rPr>
            </w:pPr>
            <w:r w:rsidRPr="008540F3">
              <w:rPr>
                <w:rFonts w:ascii="Arial Narrow" w:hAnsi="Arial Narrow"/>
                <w:sz w:val="18"/>
                <w:szCs w:val="18"/>
              </w:rPr>
              <w:t>Настройка работы, паузы внешнего устройства подачи и оборотов вентилятора для максимальной мощности котла. Следите за тем, чтобы пламя было достаточно большим, чтобы сжигание было эффективным с мелкой золой. Одновременно с этим проверяйте температуру продуктов сгорания, которая должна быть в пределах, установленных величиной котла. Проверяйте мануал для правильной температуры продуктов сгорания. Если она слишком высокая при макс. мощности котла, выполните коррекцию сжигания.</w:t>
            </w:r>
          </w:p>
          <w:p w:rsidR="003E6078" w:rsidRPr="008540F3" w:rsidRDefault="003E6078" w:rsidP="00D3624C">
            <w:pPr>
              <w:pStyle w:val="TableParagraph"/>
              <w:spacing w:line="245" w:lineRule="exact"/>
              <w:ind w:left="1278"/>
              <w:rPr>
                <w:rFonts w:ascii="Arial Narrow" w:hAnsi="Arial Narrow" w:cs="Calibri"/>
                <w:sz w:val="18"/>
                <w:szCs w:val="18"/>
              </w:rPr>
            </w:pPr>
            <w:r w:rsidRPr="008540F3">
              <w:rPr>
                <w:rFonts w:ascii="Arial Narrow" w:hAnsi="Arial Narrow"/>
                <w:position w:val="2"/>
                <w:sz w:val="18"/>
                <w:szCs w:val="18"/>
              </w:rPr>
              <w:t>Температура продуктов сгорания на главной панели отображена возле значка</w:t>
            </w:r>
            <w:r w:rsidRPr="00C563F8">
              <w:rPr>
                <w:rFonts w:ascii="Arial Narrow" w:hAnsi="Arial Narrow"/>
                <w:noProof/>
                <w:sz w:val="18"/>
                <w:szCs w:val="18"/>
                <w:lang w:val="cs-CZ" w:eastAsia="cs-CZ"/>
              </w:rPr>
              <w:pict>
                <v:shape id="obrázek 8" o:spid="_x0000_i1031" type="#_x0000_t75" style="width:12pt;height:12pt;visibility:visible">
                  <v:imagedata r:id="rId91" o:title=""/>
                </v:shape>
              </w:pict>
            </w:r>
          </w:p>
        </w:tc>
        <w:tc>
          <w:tcPr>
            <w:tcW w:w="960" w:type="dxa"/>
            <w:tcBorders>
              <w:top w:val="single" w:sz="4" w:space="0" w:color="000000"/>
              <w:left w:val="single" w:sz="4" w:space="0" w:color="000000"/>
              <w:bottom w:val="single" w:sz="4" w:space="0" w:color="000000"/>
              <w:right w:val="nil"/>
            </w:tcBorders>
          </w:tcPr>
          <w:p w:rsidR="003E6078" w:rsidRPr="008540F3" w:rsidRDefault="003E6078">
            <w:pPr>
              <w:rPr>
                <w:rFonts w:ascii="Arial Narrow" w:hAnsi="Arial Narrow"/>
                <w:sz w:val="18"/>
                <w:szCs w:val="18"/>
              </w:rPr>
            </w:pPr>
          </w:p>
        </w:tc>
      </w:tr>
      <w:tr w:rsidR="003E6078" w:rsidRPr="008540F3" w:rsidTr="008540F3">
        <w:trPr>
          <w:trHeight w:hRule="exact" w:val="536"/>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796" w:hanging="654"/>
              <w:rPr>
                <w:rFonts w:ascii="Arial Narrow" w:hAnsi="Arial Narrow" w:cs="Calibri"/>
                <w:sz w:val="18"/>
                <w:szCs w:val="18"/>
              </w:rPr>
            </w:pPr>
            <w:r w:rsidRPr="008540F3">
              <w:rPr>
                <w:rFonts w:ascii="Arial Narrow" w:hAnsi="Arial Narrow"/>
                <w:b/>
                <w:sz w:val="18"/>
                <w:szCs w:val="18"/>
              </w:rPr>
              <w:t>1.2.2.1 Максимальная работа устройства подачи</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536"/>
              <w:rPr>
                <w:rFonts w:ascii="Arial Narrow" w:hAnsi="Arial Narrow" w:cs="Calibri"/>
                <w:sz w:val="18"/>
                <w:szCs w:val="18"/>
              </w:rPr>
            </w:pPr>
            <w:r w:rsidRPr="008540F3">
              <w:rPr>
                <w:rFonts w:ascii="Arial Narrow" w:hAnsi="Arial Narrow"/>
                <w:sz w:val="18"/>
                <w:szCs w:val="18"/>
              </w:rPr>
              <w:t>Работа устройства подачи при максимальной мощности котла. Зависит от величины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301"/>
              <w:rPr>
                <w:rFonts w:ascii="Arial Narrow" w:hAnsi="Arial Narrow" w:cs="Calibri"/>
                <w:sz w:val="18"/>
                <w:szCs w:val="18"/>
              </w:rPr>
            </w:pPr>
            <w:r w:rsidRPr="008540F3">
              <w:rPr>
                <w:rFonts w:ascii="Arial Narrow" w:hAnsi="Arial Narrow"/>
                <w:sz w:val="18"/>
                <w:szCs w:val="18"/>
              </w:rPr>
              <w:t>1-8 с</w:t>
            </w:r>
          </w:p>
        </w:tc>
      </w:tr>
      <w:tr w:rsidR="003E6078" w:rsidRPr="008540F3" w:rsidTr="008540F3">
        <w:trPr>
          <w:trHeight w:hRule="exact" w:val="530"/>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796" w:hanging="529"/>
              <w:rPr>
                <w:rFonts w:ascii="Arial Narrow" w:hAnsi="Arial Narrow" w:cs="Calibri"/>
                <w:sz w:val="18"/>
                <w:szCs w:val="18"/>
              </w:rPr>
            </w:pPr>
            <w:r w:rsidRPr="008540F3">
              <w:rPr>
                <w:rFonts w:ascii="Arial Narrow" w:hAnsi="Arial Narrow"/>
                <w:b/>
                <w:sz w:val="18"/>
                <w:szCs w:val="18"/>
              </w:rPr>
              <w:t>1.2.2.2 Мин. перерыв устройства подачи</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606"/>
              <w:rPr>
                <w:rFonts w:ascii="Arial Narrow" w:hAnsi="Arial Narrow" w:cs="Calibri"/>
                <w:sz w:val="18"/>
                <w:szCs w:val="18"/>
              </w:rPr>
            </w:pPr>
            <w:r w:rsidRPr="008540F3">
              <w:rPr>
                <w:rFonts w:ascii="Arial Narrow" w:hAnsi="Arial Narrow"/>
                <w:sz w:val="18"/>
                <w:szCs w:val="18"/>
              </w:rPr>
              <w:t>Перерыв работы устройства подачи при макс. мощности котла. Зависит от величины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251"/>
              <w:rPr>
                <w:rFonts w:ascii="Arial Narrow" w:hAnsi="Arial Narrow" w:cs="Calibri"/>
                <w:sz w:val="18"/>
                <w:szCs w:val="18"/>
              </w:rPr>
            </w:pPr>
            <w:r w:rsidRPr="008540F3">
              <w:rPr>
                <w:rFonts w:ascii="Arial Narrow" w:hAnsi="Arial Narrow"/>
                <w:sz w:val="18"/>
                <w:szCs w:val="18"/>
              </w:rPr>
              <w:t>7-25 с</w:t>
            </w:r>
          </w:p>
        </w:tc>
      </w:tr>
      <w:tr w:rsidR="003E6078" w:rsidRPr="008540F3" w:rsidTr="008540F3">
        <w:trPr>
          <w:trHeight w:hRule="exact" w:val="538"/>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543" w:hanging="159"/>
              <w:rPr>
                <w:rFonts w:ascii="Arial Narrow" w:hAnsi="Arial Narrow" w:cs="Calibri"/>
                <w:sz w:val="18"/>
                <w:szCs w:val="18"/>
              </w:rPr>
            </w:pPr>
            <w:r w:rsidRPr="008540F3">
              <w:rPr>
                <w:rFonts w:ascii="Arial Narrow" w:hAnsi="Arial Narrow"/>
                <w:b/>
                <w:sz w:val="18"/>
                <w:szCs w:val="18"/>
              </w:rPr>
              <w:t>1.2.2.3 Макс. обороты вентилятора Работа</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5"/>
              <w:ind w:left="3463" w:right="112" w:hanging="3155"/>
              <w:rPr>
                <w:rFonts w:ascii="Arial Narrow" w:hAnsi="Arial Narrow" w:cs="Calibri"/>
                <w:sz w:val="18"/>
                <w:szCs w:val="18"/>
              </w:rPr>
            </w:pPr>
            <w:r w:rsidRPr="008540F3">
              <w:rPr>
                <w:rFonts w:ascii="Arial Narrow" w:hAnsi="Arial Narrow"/>
                <w:sz w:val="18"/>
                <w:szCs w:val="18"/>
              </w:rPr>
              <w:t>Скорость оборотов вентилятора при максимальной мощности котла. Зависит от величины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8"/>
              <w:ind w:left="169"/>
              <w:rPr>
                <w:rFonts w:ascii="Arial Narrow" w:hAnsi="Arial Narrow" w:cs="Calibri"/>
                <w:sz w:val="18"/>
                <w:szCs w:val="18"/>
              </w:rPr>
            </w:pPr>
            <w:r w:rsidRPr="008540F3">
              <w:rPr>
                <w:rFonts w:ascii="Arial Narrow" w:hAnsi="Arial Narrow"/>
                <w:sz w:val="18"/>
                <w:szCs w:val="18"/>
              </w:rPr>
              <w:t>10-70%</w:t>
            </w:r>
          </w:p>
        </w:tc>
      </w:tr>
      <w:tr w:rsidR="003E6078" w:rsidRPr="008540F3" w:rsidTr="008540F3">
        <w:trPr>
          <w:trHeight w:hRule="exact" w:val="738"/>
        </w:trPr>
        <w:tc>
          <w:tcPr>
            <w:tcW w:w="2405"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5"/>
              <w:ind w:left="455"/>
              <w:rPr>
                <w:rFonts w:ascii="Arial Narrow" w:hAnsi="Arial Narrow" w:cs="Calibri"/>
                <w:sz w:val="18"/>
                <w:szCs w:val="18"/>
              </w:rPr>
            </w:pPr>
            <w:r w:rsidRPr="008540F3">
              <w:rPr>
                <w:rFonts w:ascii="Arial Narrow" w:hAnsi="Arial Narrow"/>
                <w:b/>
                <w:sz w:val="18"/>
                <w:szCs w:val="18"/>
              </w:rPr>
              <w:t>1.2.3 Продолжительность очистки</w:t>
            </w:r>
          </w:p>
        </w:tc>
        <w:tc>
          <w:tcPr>
            <w:tcW w:w="7396"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53"/>
              <w:ind w:left="433" w:right="112" w:hanging="180"/>
              <w:rPr>
                <w:rFonts w:ascii="Arial Narrow" w:hAnsi="Arial Narrow" w:cs="Calibri"/>
                <w:sz w:val="18"/>
                <w:szCs w:val="18"/>
              </w:rPr>
            </w:pPr>
            <w:r w:rsidRPr="008540F3">
              <w:rPr>
                <w:rFonts w:ascii="Arial Narrow" w:hAnsi="Arial Narrow"/>
                <w:sz w:val="18"/>
                <w:szCs w:val="18"/>
              </w:rPr>
              <w:t>Принужденное выключение котла и очистка с помощью фазы Угасания. Котел на протяжении интервала времени выключен, и происходит фаза Угасания так, чтобы произошла очистка колосника. Далее произойдет</w:t>
            </w:r>
          </w:p>
        </w:tc>
        <w:tc>
          <w:tcPr>
            <w:tcW w:w="960" w:type="dxa"/>
            <w:tcBorders>
              <w:top w:val="single" w:sz="4" w:space="0" w:color="000000"/>
              <w:left w:val="single" w:sz="4" w:space="0" w:color="000000"/>
              <w:bottom w:val="single" w:sz="4" w:space="0" w:color="000000"/>
              <w:right w:val="single" w:sz="4" w:space="0" w:color="000000"/>
            </w:tcBorders>
          </w:tcPr>
          <w:p w:rsidR="003E6078" w:rsidRPr="008540F3" w:rsidRDefault="003E6078" w:rsidP="00D3624C">
            <w:pPr>
              <w:pStyle w:val="TableParagraph"/>
              <w:spacing w:before="175"/>
              <w:ind w:left="239"/>
              <w:rPr>
                <w:rFonts w:ascii="Arial Narrow" w:hAnsi="Arial Narrow" w:cs="Calibri"/>
                <w:sz w:val="18"/>
                <w:szCs w:val="18"/>
              </w:rPr>
            </w:pPr>
            <w:r w:rsidRPr="008540F3">
              <w:rPr>
                <w:rFonts w:ascii="Arial Narrow" w:hAnsi="Arial Narrow"/>
                <w:sz w:val="18"/>
                <w:szCs w:val="18"/>
              </w:rPr>
              <w:t>0-20 ч</w:t>
            </w:r>
          </w:p>
        </w:tc>
      </w:tr>
    </w:tbl>
    <w:p w:rsidR="003E6078" w:rsidRPr="00AA08B5" w:rsidRDefault="003E6078">
      <w:pPr>
        <w:rPr>
          <w:rFonts w:cs="Calibri"/>
          <w:sz w:val="20"/>
          <w:szCs w:val="20"/>
        </w:rPr>
        <w:sectPr w:rsidR="003E6078" w:rsidRPr="00AA08B5">
          <w:headerReference w:type="default" r:id="rId92"/>
          <w:footerReference w:type="default" r:id="rId93"/>
          <w:pgSz w:w="11910" w:h="16840"/>
          <w:pgMar w:top="620" w:right="420" w:bottom="280" w:left="500" w:header="0" w:footer="0" w:gutter="0"/>
          <w:cols w:space="708"/>
        </w:sectPr>
      </w:pPr>
    </w:p>
    <w:p w:rsidR="003E6078" w:rsidRPr="00AA08B5" w:rsidRDefault="003E6078">
      <w:pPr>
        <w:spacing w:before="1" w:line="80" w:lineRule="exact"/>
        <w:rPr>
          <w:sz w:val="8"/>
          <w:szCs w:val="8"/>
        </w:rPr>
      </w:pPr>
    </w:p>
    <w:tbl>
      <w:tblPr>
        <w:tblW w:w="0" w:type="auto"/>
        <w:tblInd w:w="106" w:type="dxa"/>
        <w:tblLayout w:type="fixed"/>
        <w:tblCellMar>
          <w:left w:w="0" w:type="dxa"/>
          <w:right w:w="0" w:type="dxa"/>
        </w:tblCellMar>
        <w:tblLook w:val="01E0"/>
      </w:tblPr>
      <w:tblGrid>
        <w:gridCol w:w="2405"/>
        <w:gridCol w:w="7396"/>
        <w:gridCol w:w="960"/>
      </w:tblGrid>
      <w:tr w:rsidR="003E6078" w:rsidRPr="009C5889" w:rsidTr="009C5889">
        <w:trPr>
          <w:trHeight w:hRule="exact" w:val="641"/>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pPr>
              <w:rPr>
                <w:rFonts w:ascii="Arial Narrow" w:hAnsi="Arial Narrow"/>
                <w:sz w:val="18"/>
                <w:szCs w:val="18"/>
              </w:rPr>
            </w:pP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118" w:right="129"/>
              <w:jc w:val="center"/>
              <w:rPr>
                <w:rFonts w:ascii="Arial Narrow" w:hAnsi="Arial Narrow" w:cs="Calibri"/>
                <w:sz w:val="18"/>
                <w:szCs w:val="18"/>
              </w:rPr>
            </w:pPr>
            <w:r w:rsidRPr="009C5889">
              <w:rPr>
                <w:rFonts w:ascii="Arial Narrow" w:hAnsi="Arial Narrow"/>
                <w:sz w:val="18"/>
                <w:szCs w:val="18"/>
              </w:rPr>
              <w:t>повторное автоматическое разжигание. Рекомендуем использовать только для высоких мощностей горелок, 100-200 кВт. Рекомендуем настроить 20 ч. Заводская настройка 0 ч 0 мин. - это означает, что данная функция деактивирована.</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pPr>
              <w:rPr>
                <w:rFonts w:ascii="Arial Narrow" w:hAnsi="Arial Narrow"/>
                <w:sz w:val="18"/>
                <w:szCs w:val="18"/>
              </w:rPr>
            </w:pPr>
          </w:p>
        </w:tc>
      </w:tr>
      <w:tr w:rsidR="003E6078" w:rsidRPr="009C5889" w:rsidTr="009C5889">
        <w:trPr>
          <w:trHeight w:hRule="exact" w:val="989"/>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9" w:line="280" w:lineRule="exact"/>
              <w:rPr>
                <w:rFonts w:ascii="Arial Narrow" w:hAnsi="Arial Narrow"/>
                <w:sz w:val="18"/>
                <w:szCs w:val="18"/>
              </w:rPr>
            </w:pPr>
          </w:p>
          <w:p w:rsidR="003E6078" w:rsidRPr="009C5889" w:rsidRDefault="003E6078" w:rsidP="00D3624C">
            <w:pPr>
              <w:pStyle w:val="TableParagraph"/>
              <w:ind w:left="248"/>
              <w:rPr>
                <w:rFonts w:ascii="Arial Narrow" w:hAnsi="Arial Narrow" w:cs="Calibri"/>
                <w:sz w:val="18"/>
                <w:szCs w:val="18"/>
              </w:rPr>
            </w:pPr>
            <w:r w:rsidRPr="009C5889">
              <w:rPr>
                <w:rFonts w:ascii="Arial Narrow" w:hAnsi="Arial Narrow"/>
                <w:b/>
                <w:sz w:val="18"/>
                <w:szCs w:val="18"/>
              </w:rPr>
              <w:t>1.2.4 Контроль работы</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6"/>
              <w:ind w:left="126" w:right="132"/>
              <w:jc w:val="center"/>
              <w:rPr>
                <w:rFonts w:ascii="Arial Narrow" w:hAnsi="Arial Narrow" w:cs="Calibri"/>
                <w:sz w:val="18"/>
                <w:szCs w:val="18"/>
              </w:rPr>
            </w:pPr>
            <w:r w:rsidRPr="009C5889">
              <w:rPr>
                <w:rFonts w:ascii="Arial Narrow" w:hAnsi="Arial Narrow"/>
                <w:sz w:val="18"/>
                <w:szCs w:val="18"/>
              </w:rPr>
              <w:t>Как часто фото-сенсор определяет свет. Если фото-сенсор на протяжении установленного периода времени не определяет пламя при PID работе, то произойдет автоматический переход в фазу Разжигания.</w:t>
            </w:r>
          </w:p>
          <w:p w:rsidR="003E6078" w:rsidRPr="009C5889" w:rsidRDefault="003E6078" w:rsidP="00D3624C">
            <w:pPr>
              <w:pStyle w:val="TableParagraph"/>
              <w:ind w:left="184" w:right="188"/>
              <w:jc w:val="center"/>
              <w:rPr>
                <w:rFonts w:ascii="Arial Narrow" w:hAnsi="Arial Narrow" w:cs="Calibri"/>
                <w:sz w:val="18"/>
                <w:szCs w:val="18"/>
              </w:rPr>
            </w:pPr>
            <w:r w:rsidRPr="009C5889">
              <w:rPr>
                <w:rFonts w:ascii="Arial Narrow" w:hAnsi="Arial Narrow"/>
                <w:sz w:val="18"/>
                <w:szCs w:val="18"/>
              </w:rPr>
              <w:t>Рекомендованная настройка т 20-50 с. У больших горелок это время может быть больше.</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9" w:line="280" w:lineRule="exact"/>
              <w:rPr>
                <w:rFonts w:ascii="Arial Narrow" w:hAnsi="Arial Narrow"/>
                <w:sz w:val="18"/>
                <w:szCs w:val="18"/>
              </w:rPr>
            </w:pPr>
          </w:p>
          <w:p w:rsidR="003E6078" w:rsidRPr="009C5889" w:rsidRDefault="003E6078" w:rsidP="00D3624C">
            <w:pPr>
              <w:pStyle w:val="TableParagraph"/>
              <w:ind w:left="200"/>
              <w:rPr>
                <w:rFonts w:ascii="Arial Narrow" w:hAnsi="Arial Narrow" w:cs="Calibri"/>
                <w:sz w:val="18"/>
                <w:szCs w:val="18"/>
              </w:rPr>
            </w:pPr>
            <w:r w:rsidRPr="009C5889">
              <w:rPr>
                <w:rFonts w:ascii="Arial Narrow" w:hAnsi="Arial Narrow"/>
                <w:sz w:val="18"/>
                <w:szCs w:val="18"/>
              </w:rPr>
              <w:t>20-50 с</w:t>
            </w:r>
          </w:p>
        </w:tc>
      </w:tr>
      <w:tr w:rsidR="003E6078" w:rsidRPr="009C5889" w:rsidTr="00D3624C">
        <w:trPr>
          <w:trHeight w:hRule="exact" w:val="612"/>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5"/>
              <w:ind w:left="142"/>
              <w:rPr>
                <w:rFonts w:ascii="Arial Narrow" w:hAnsi="Arial Narrow" w:cs="Calibri"/>
                <w:sz w:val="18"/>
                <w:szCs w:val="18"/>
              </w:rPr>
            </w:pPr>
            <w:r w:rsidRPr="009C5889">
              <w:rPr>
                <w:rFonts w:ascii="Arial Narrow" w:hAnsi="Arial Narrow"/>
                <w:b/>
                <w:sz w:val="18"/>
                <w:szCs w:val="18"/>
              </w:rPr>
              <w:t>1.3 Параметры угасания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3023" w:right="112" w:hanging="2785"/>
              <w:rPr>
                <w:rFonts w:ascii="Arial Narrow" w:hAnsi="Arial Narrow" w:cs="Calibri"/>
                <w:sz w:val="18"/>
                <w:szCs w:val="18"/>
              </w:rPr>
            </w:pPr>
            <w:r w:rsidRPr="009C5889">
              <w:rPr>
                <w:rFonts w:ascii="Arial Narrow" w:hAnsi="Arial Narrow"/>
                <w:sz w:val="18"/>
                <w:szCs w:val="18"/>
              </w:rPr>
              <w:t>Фаза угасания и работа устройств подачи и вентиляторов в этом рабочем состоянии. Различается в зависимости от размера горелки.</w:t>
            </w:r>
          </w:p>
        </w:tc>
        <w:tc>
          <w:tcPr>
            <w:tcW w:w="960" w:type="dxa"/>
            <w:tcBorders>
              <w:top w:val="single" w:sz="4" w:space="0" w:color="000000"/>
              <w:left w:val="single" w:sz="4" w:space="0" w:color="000000"/>
              <w:bottom w:val="single" w:sz="4" w:space="0" w:color="000000"/>
              <w:right w:val="nil"/>
            </w:tcBorders>
          </w:tcPr>
          <w:p w:rsidR="003E6078" w:rsidRPr="009C5889" w:rsidRDefault="003E6078">
            <w:pPr>
              <w:rPr>
                <w:rFonts w:ascii="Arial Narrow" w:hAnsi="Arial Narrow"/>
                <w:sz w:val="18"/>
                <w:szCs w:val="18"/>
              </w:rPr>
            </w:pPr>
          </w:p>
        </w:tc>
      </w:tr>
      <w:tr w:rsidR="003E6078" w:rsidRPr="009C5889" w:rsidTr="009C5889">
        <w:trPr>
          <w:trHeight w:hRule="exact" w:val="1179"/>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3" w:line="140" w:lineRule="exact"/>
              <w:rPr>
                <w:rFonts w:ascii="Arial Narrow" w:hAnsi="Arial Narrow"/>
                <w:sz w:val="18"/>
                <w:szCs w:val="18"/>
              </w:rPr>
            </w:pPr>
          </w:p>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ind w:left="193"/>
              <w:rPr>
                <w:rFonts w:ascii="Arial Narrow" w:hAnsi="Arial Narrow" w:cs="Calibri"/>
                <w:sz w:val="18"/>
                <w:szCs w:val="18"/>
              </w:rPr>
            </w:pPr>
            <w:r w:rsidRPr="009C5889">
              <w:rPr>
                <w:rFonts w:ascii="Arial Narrow" w:hAnsi="Arial Narrow"/>
                <w:b/>
                <w:sz w:val="18"/>
                <w:szCs w:val="18"/>
              </w:rPr>
              <w:t>1.3.1 Обороты вентилятора</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179" w:right="189" w:firstLine="6"/>
              <w:jc w:val="center"/>
              <w:rPr>
                <w:rFonts w:ascii="Arial Narrow" w:hAnsi="Arial Narrow" w:cs="Calibri"/>
                <w:sz w:val="18"/>
                <w:szCs w:val="18"/>
              </w:rPr>
            </w:pPr>
            <w:r w:rsidRPr="009C5889">
              <w:rPr>
                <w:rFonts w:ascii="Arial Narrow" w:hAnsi="Arial Narrow"/>
                <w:sz w:val="18"/>
                <w:szCs w:val="18"/>
              </w:rPr>
              <w:t>Обороты вентилятора во время первой части фазы угасания - во время, когда в котле еще обнаруживается пламя фото-сенсором. В это время мы хотим сжечь оставшиеся гранулы, пока не произойдет вторая фаза очистки и охлаждения. Рекомендованная настройка 50-80 %. Мы хотим быстро сжечь гранулы, но не хотим, чтобы скорость вентилятора была слишком большой, что может вызвать падение несгоревших гранул в зольник.</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3" w:line="140" w:lineRule="exact"/>
              <w:rPr>
                <w:rFonts w:ascii="Arial Narrow" w:hAnsi="Arial Narrow"/>
                <w:sz w:val="18"/>
                <w:szCs w:val="18"/>
              </w:rPr>
            </w:pPr>
          </w:p>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ind w:left="169"/>
              <w:rPr>
                <w:rFonts w:ascii="Arial Narrow" w:hAnsi="Arial Narrow" w:cs="Calibri"/>
                <w:sz w:val="18"/>
                <w:szCs w:val="18"/>
              </w:rPr>
            </w:pPr>
            <w:r w:rsidRPr="009C5889">
              <w:rPr>
                <w:rFonts w:ascii="Arial Narrow" w:hAnsi="Arial Narrow"/>
                <w:sz w:val="18"/>
                <w:szCs w:val="18"/>
              </w:rPr>
              <w:t>50-80%</w:t>
            </w:r>
          </w:p>
        </w:tc>
      </w:tr>
      <w:tr w:rsidR="003E6078" w:rsidRPr="009C5889" w:rsidTr="009C5889">
        <w:trPr>
          <w:trHeight w:hRule="exact" w:val="530"/>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ind w:left="416"/>
              <w:rPr>
                <w:rFonts w:ascii="Arial Narrow" w:hAnsi="Arial Narrow" w:cs="Calibri"/>
                <w:sz w:val="18"/>
                <w:szCs w:val="18"/>
              </w:rPr>
            </w:pPr>
            <w:r w:rsidRPr="009C5889">
              <w:rPr>
                <w:rFonts w:ascii="Arial Narrow" w:hAnsi="Arial Narrow"/>
                <w:b/>
                <w:sz w:val="18"/>
                <w:szCs w:val="18"/>
              </w:rPr>
              <w:t>1.3.2 Время подачи</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1859" w:right="112" w:hanging="1729"/>
              <w:rPr>
                <w:rFonts w:ascii="Arial Narrow" w:hAnsi="Arial Narrow" w:cs="Calibri"/>
                <w:sz w:val="18"/>
                <w:szCs w:val="18"/>
              </w:rPr>
            </w:pPr>
            <w:r w:rsidRPr="009C5889">
              <w:rPr>
                <w:rFonts w:ascii="Arial Narrow" w:hAnsi="Arial Narrow"/>
                <w:sz w:val="18"/>
                <w:szCs w:val="18"/>
              </w:rPr>
              <w:t>Работа внутреннего устройства подачи в горелке по время фазы угасания. Устройство подачи подает оставшиеся гранулы на колосник. Связано с функцией Перерыв подачи.</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ind w:left="203" w:right="206"/>
              <w:jc w:val="center"/>
              <w:rPr>
                <w:rFonts w:ascii="Arial Narrow" w:hAnsi="Arial Narrow" w:cs="Calibri"/>
                <w:sz w:val="18"/>
                <w:szCs w:val="18"/>
              </w:rPr>
            </w:pPr>
            <w:r w:rsidRPr="009C5889">
              <w:rPr>
                <w:rFonts w:ascii="Arial Narrow" w:hAnsi="Arial Narrow"/>
                <w:sz w:val="18"/>
                <w:szCs w:val="18"/>
              </w:rPr>
              <w:t>5 с</w:t>
            </w:r>
          </w:p>
        </w:tc>
      </w:tr>
      <w:tr w:rsidR="003E6078" w:rsidRPr="009C5889" w:rsidTr="009C5889">
        <w:trPr>
          <w:trHeight w:hRule="exact" w:val="538"/>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810" w:hanging="320"/>
              <w:rPr>
                <w:rFonts w:ascii="Arial Narrow" w:hAnsi="Arial Narrow" w:cs="Calibri"/>
                <w:sz w:val="18"/>
                <w:szCs w:val="18"/>
              </w:rPr>
            </w:pPr>
            <w:r w:rsidRPr="009C5889">
              <w:rPr>
                <w:rFonts w:ascii="Arial Narrow" w:hAnsi="Arial Narrow"/>
                <w:b/>
                <w:sz w:val="18"/>
                <w:szCs w:val="18"/>
              </w:rPr>
              <w:t>1.3.3 Перерыв в подаче</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ind w:left="699"/>
              <w:rPr>
                <w:rFonts w:ascii="Arial Narrow" w:hAnsi="Arial Narrow" w:cs="Calibri"/>
                <w:sz w:val="18"/>
                <w:szCs w:val="18"/>
              </w:rPr>
            </w:pPr>
            <w:r w:rsidRPr="009C5889">
              <w:rPr>
                <w:rFonts w:ascii="Arial Narrow" w:hAnsi="Arial Narrow"/>
                <w:sz w:val="18"/>
                <w:szCs w:val="18"/>
              </w:rPr>
              <w:t>Пауза в работе внутреннего устройства подачи горелки. Связано с функцией Время подачи.</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ind w:left="150"/>
              <w:rPr>
                <w:rFonts w:ascii="Arial Narrow" w:hAnsi="Arial Narrow" w:cs="Calibri"/>
                <w:sz w:val="18"/>
                <w:szCs w:val="18"/>
              </w:rPr>
            </w:pPr>
            <w:r w:rsidRPr="009C5889">
              <w:rPr>
                <w:rFonts w:ascii="Arial Narrow" w:hAnsi="Arial Narrow"/>
                <w:sz w:val="18"/>
                <w:szCs w:val="18"/>
              </w:rPr>
              <w:t>10-100 с</w:t>
            </w:r>
          </w:p>
        </w:tc>
      </w:tr>
      <w:tr w:rsidR="003E6078" w:rsidRPr="009C5889" w:rsidTr="009C5889">
        <w:trPr>
          <w:trHeight w:hRule="exact" w:val="1071"/>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spacing w:before="19" w:line="280" w:lineRule="exact"/>
              <w:rPr>
                <w:rFonts w:ascii="Arial Narrow" w:hAnsi="Arial Narrow"/>
                <w:sz w:val="18"/>
                <w:szCs w:val="18"/>
              </w:rPr>
            </w:pPr>
          </w:p>
          <w:p w:rsidR="003E6078" w:rsidRPr="009C5889" w:rsidRDefault="003E6078" w:rsidP="00D3624C">
            <w:pPr>
              <w:pStyle w:val="TableParagraph"/>
              <w:ind w:left="359"/>
              <w:rPr>
                <w:rFonts w:ascii="Arial Narrow" w:hAnsi="Arial Narrow" w:cs="Calibri"/>
                <w:sz w:val="18"/>
                <w:szCs w:val="18"/>
              </w:rPr>
            </w:pPr>
            <w:r w:rsidRPr="009C5889">
              <w:rPr>
                <w:rFonts w:ascii="Arial Narrow" w:hAnsi="Arial Narrow"/>
                <w:b/>
                <w:sz w:val="18"/>
                <w:szCs w:val="18"/>
              </w:rPr>
              <w:t>1.3.4 Время угасания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4" w:line="130" w:lineRule="exact"/>
              <w:rPr>
                <w:rFonts w:ascii="Arial Narrow" w:hAnsi="Arial Narrow"/>
                <w:sz w:val="18"/>
                <w:szCs w:val="18"/>
              </w:rPr>
            </w:pPr>
          </w:p>
          <w:p w:rsidR="003E6078" w:rsidRPr="009C5889" w:rsidRDefault="003E6078" w:rsidP="00D3624C">
            <w:pPr>
              <w:pStyle w:val="TableParagraph"/>
              <w:ind w:left="152" w:right="161" w:hanging="1"/>
              <w:jc w:val="center"/>
              <w:rPr>
                <w:rFonts w:ascii="Arial Narrow" w:hAnsi="Arial Narrow" w:cs="Calibri"/>
                <w:sz w:val="18"/>
                <w:szCs w:val="18"/>
              </w:rPr>
            </w:pPr>
            <w:r w:rsidRPr="009C5889">
              <w:rPr>
                <w:rFonts w:ascii="Arial Narrow" w:hAnsi="Arial Narrow"/>
                <w:sz w:val="18"/>
                <w:szCs w:val="18"/>
              </w:rPr>
              <w:t>Максимальное время угасания когда фото-сенсор определяет пламя. Если произойдет угасание, а фото-сенсор на протяжении установленного времени определяет пламя, то колет перейдет в режим разжигания и в последующее угасание. Речь идет о защите, чтобы котел не выключился в случае, когда в котле остается пламя.</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spacing w:before="19" w:line="280" w:lineRule="exact"/>
              <w:rPr>
                <w:rFonts w:ascii="Arial Narrow" w:hAnsi="Arial Narrow"/>
                <w:sz w:val="18"/>
                <w:szCs w:val="18"/>
              </w:rPr>
            </w:pPr>
          </w:p>
          <w:p w:rsidR="003E6078" w:rsidRPr="009C5889" w:rsidRDefault="003E6078" w:rsidP="00D3624C">
            <w:pPr>
              <w:pStyle w:val="TableParagraph"/>
              <w:ind w:left="135"/>
              <w:rPr>
                <w:rFonts w:ascii="Arial Narrow" w:hAnsi="Arial Narrow" w:cs="Calibri"/>
                <w:sz w:val="18"/>
                <w:szCs w:val="18"/>
              </w:rPr>
            </w:pPr>
            <w:r w:rsidRPr="009C5889">
              <w:rPr>
                <w:rFonts w:ascii="Arial Narrow" w:hAnsi="Arial Narrow"/>
                <w:sz w:val="18"/>
                <w:szCs w:val="18"/>
              </w:rPr>
              <w:t>5-10 мин.</w:t>
            </w:r>
          </w:p>
        </w:tc>
      </w:tr>
      <w:tr w:rsidR="003E6078" w:rsidRPr="009C5889" w:rsidTr="00D3624C">
        <w:trPr>
          <w:trHeight w:hRule="exact" w:val="1100"/>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spacing w:before="1" w:line="220" w:lineRule="exact"/>
              <w:rPr>
                <w:rFonts w:ascii="Arial Narrow" w:hAnsi="Arial Narrow"/>
                <w:sz w:val="18"/>
                <w:szCs w:val="18"/>
              </w:rPr>
            </w:pPr>
          </w:p>
          <w:p w:rsidR="003E6078" w:rsidRPr="009C5889" w:rsidRDefault="003E6078" w:rsidP="00D3624C">
            <w:pPr>
              <w:pStyle w:val="TableParagraph"/>
              <w:ind w:left="433"/>
              <w:rPr>
                <w:rFonts w:ascii="Arial Narrow" w:hAnsi="Arial Narrow" w:cs="Calibri"/>
                <w:sz w:val="18"/>
                <w:szCs w:val="18"/>
              </w:rPr>
            </w:pPr>
            <w:r w:rsidRPr="009C5889">
              <w:rPr>
                <w:rFonts w:ascii="Arial Narrow" w:hAnsi="Arial Narrow"/>
                <w:b/>
                <w:sz w:val="18"/>
                <w:szCs w:val="18"/>
              </w:rPr>
              <w:t>1.3.5 Время задержки</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3"/>
              <w:ind w:left="200" w:right="210" w:hanging="1"/>
              <w:jc w:val="center"/>
              <w:rPr>
                <w:rFonts w:ascii="Arial Narrow" w:hAnsi="Arial Narrow" w:cs="Calibri"/>
                <w:sz w:val="18"/>
                <w:szCs w:val="18"/>
              </w:rPr>
            </w:pPr>
            <w:r w:rsidRPr="009C5889">
              <w:rPr>
                <w:rFonts w:ascii="Arial Narrow" w:hAnsi="Arial Narrow"/>
                <w:sz w:val="18"/>
                <w:szCs w:val="18"/>
              </w:rPr>
              <w:t>Вторая фаза цикла угасания во время, когда оставшиеся гранулы на колоснике догорели, а фото-сенсор уже не определяет свет. В этот момент произойдет увеличение оборотов вентилятора до 100 %. Целью является очистка и охлаждение колосника так, чтобы не происходила его деформация. Рекомендованное значение 5-15 минут в зависимости от величины горелки.</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spacing w:before="1" w:line="220" w:lineRule="exact"/>
              <w:rPr>
                <w:rFonts w:ascii="Arial Narrow" w:hAnsi="Arial Narrow"/>
                <w:sz w:val="18"/>
                <w:szCs w:val="18"/>
              </w:rPr>
            </w:pPr>
          </w:p>
          <w:p w:rsidR="003E6078" w:rsidRPr="009C5889" w:rsidRDefault="003E6078" w:rsidP="00D3624C">
            <w:pPr>
              <w:pStyle w:val="TableParagraph"/>
              <w:ind w:left="135"/>
              <w:rPr>
                <w:rFonts w:ascii="Arial Narrow" w:hAnsi="Arial Narrow" w:cs="Calibri"/>
                <w:sz w:val="18"/>
                <w:szCs w:val="18"/>
              </w:rPr>
            </w:pPr>
            <w:r w:rsidRPr="009C5889">
              <w:rPr>
                <w:rFonts w:ascii="Arial Narrow" w:hAnsi="Arial Narrow"/>
                <w:sz w:val="18"/>
                <w:szCs w:val="18"/>
              </w:rPr>
              <w:t>5-15 минут</w:t>
            </w:r>
          </w:p>
        </w:tc>
      </w:tr>
    </w:tbl>
    <w:p w:rsidR="003E6078" w:rsidRPr="00AA08B5" w:rsidRDefault="003E6078">
      <w:pPr>
        <w:spacing w:before="5" w:line="190" w:lineRule="exact"/>
        <w:rPr>
          <w:sz w:val="19"/>
          <w:szCs w:val="19"/>
        </w:rPr>
      </w:pPr>
    </w:p>
    <w:tbl>
      <w:tblPr>
        <w:tblW w:w="0" w:type="auto"/>
        <w:tblInd w:w="106" w:type="dxa"/>
        <w:tblLayout w:type="fixed"/>
        <w:tblCellMar>
          <w:left w:w="0" w:type="dxa"/>
          <w:right w:w="0" w:type="dxa"/>
        </w:tblCellMar>
        <w:tblLook w:val="01E0"/>
      </w:tblPr>
      <w:tblGrid>
        <w:gridCol w:w="2405"/>
        <w:gridCol w:w="7396"/>
        <w:gridCol w:w="960"/>
      </w:tblGrid>
      <w:tr w:rsidR="003E6078" w:rsidRPr="009C5889" w:rsidTr="009C5889">
        <w:trPr>
          <w:trHeight w:hRule="exact" w:val="1016"/>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8" w:line="280" w:lineRule="exact"/>
              <w:rPr>
                <w:rFonts w:ascii="Arial Narrow" w:hAnsi="Arial Narrow"/>
                <w:sz w:val="18"/>
                <w:szCs w:val="18"/>
              </w:rPr>
            </w:pPr>
          </w:p>
          <w:p w:rsidR="003E6078" w:rsidRPr="009C5889" w:rsidRDefault="003E6078" w:rsidP="00D3624C">
            <w:pPr>
              <w:pStyle w:val="TableParagraph"/>
              <w:ind w:left="294"/>
              <w:rPr>
                <w:rFonts w:ascii="Arial Narrow" w:hAnsi="Arial Narrow" w:cs="Calibri"/>
                <w:sz w:val="18"/>
                <w:szCs w:val="18"/>
              </w:rPr>
            </w:pPr>
            <w:r w:rsidRPr="009C5889">
              <w:rPr>
                <w:rFonts w:ascii="Arial Narrow" w:hAnsi="Arial Narrow"/>
                <w:b/>
                <w:sz w:val="18"/>
                <w:szCs w:val="18"/>
              </w:rPr>
              <w:t>2. Макс. температура продуктов сгорания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210" w:right="112" w:hanging="99"/>
              <w:rPr>
                <w:rFonts w:ascii="Arial Narrow" w:hAnsi="Arial Narrow" w:cs="Calibri"/>
                <w:sz w:val="18"/>
                <w:szCs w:val="18"/>
              </w:rPr>
            </w:pPr>
            <w:r w:rsidRPr="009C5889">
              <w:rPr>
                <w:rFonts w:ascii="Arial Narrow" w:hAnsi="Arial Narrow"/>
                <w:sz w:val="18"/>
                <w:szCs w:val="18"/>
              </w:rPr>
              <w:t>Если произойдет увеличение температуры на выходе дымохода, приближающейся к установленному значению, то произойдет уменьшение мощности котла так, чтобы предотвращалось превышение максимальной температуры продуктов сгорания.</w:t>
            </w:r>
          </w:p>
          <w:p w:rsidR="003E6078" w:rsidRPr="009C5889" w:rsidRDefault="003E6078" w:rsidP="00D3624C">
            <w:pPr>
              <w:pStyle w:val="TableParagraph"/>
              <w:spacing w:line="245" w:lineRule="exact"/>
              <w:ind w:left="1278"/>
              <w:rPr>
                <w:rFonts w:ascii="Arial Narrow" w:hAnsi="Arial Narrow" w:cs="Calibri"/>
                <w:sz w:val="18"/>
                <w:szCs w:val="18"/>
              </w:rPr>
            </w:pPr>
            <w:r w:rsidRPr="009C5889">
              <w:rPr>
                <w:rFonts w:ascii="Arial Narrow" w:hAnsi="Arial Narrow"/>
                <w:sz w:val="18"/>
                <w:szCs w:val="18"/>
              </w:rPr>
              <w:t>Температура продуктов сгорания отображена на главной панели возле значка</w:t>
            </w:r>
            <w:r w:rsidRPr="00C563F8">
              <w:rPr>
                <w:rFonts w:ascii="Arial Narrow" w:hAnsi="Arial Narrow"/>
                <w:noProof/>
                <w:sz w:val="18"/>
                <w:szCs w:val="18"/>
                <w:lang w:val="cs-CZ" w:eastAsia="cs-CZ"/>
              </w:rPr>
              <w:pict>
                <v:shape id="obrázek 9" o:spid="_x0000_i1032" type="#_x0000_t75" style="width:12pt;height:12pt;visibility:visible">
                  <v:imagedata r:id="rId91" o:title=""/>
                </v:shape>
              </w:pic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8" w:line="280" w:lineRule="exact"/>
              <w:rPr>
                <w:rFonts w:ascii="Arial Narrow" w:hAnsi="Arial Narrow"/>
                <w:sz w:val="18"/>
                <w:szCs w:val="18"/>
              </w:rPr>
            </w:pPr>
          </w:p>
          <w:p w:rsidR="003E6078" w:rsidRPr="009C5889" w:rsidRDefault="003E6078" w:rsidP="00D3624C">
            <w:pPr>
              <w:pStyle w:val="TableParagraph"/>
              <w:ind w:left="234"/>
              <w:rPr>
                <w:rFonts w:ascii="Arial Narrow" w:hAnsi="Arial Narrow" w:cs="Calibri"/>
                <w:sz w:val="18"/>
                <w:szCs w:val="18"/>
              </w:rPr>
            </w:pPr>
            <w:r w:rsidRPr="009C5889">
              <w:rPr>
                <w:rFonts w:ascii="Arial Narrow" w:hAnsi="Arial Narrow"/>
                <w:sz w:val="18"/>
                <w:szCs w:val="18"/>
              </w:rPr>
              <w:t>220°C</w:t>
            </w:r>
          </w:p>
        </w:tc>
      </w:tr>
      <w:tr w:rsidR="003E6078" w:rsidRPr="009C5889" w:rsidTr="009C5889">
        <w:trPr>
          <w:trHeight w:hRule="exact" w:val="1073"/>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 w:line="100" w:lineRule="exact"/>
              <w:rPr>
                <w:rFonts w:ascii="Arial Narrow" w:hAnsi="Arial Narrow"/>
                <w:sz w:val="18"/>
                <w:szCs w:val="18"/>
              </w:rPr>
            </w:pPr>
          </w:p>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ind w:left="796" w:right="114" w:hanging="332"/>
              <w:rPr>
                <w:rFonts w:ascii="Arial Narrow" w:hAnsi="Arial Narrow" w:cs="Calibri"/>
                <w:sz w:val="18"/>
                <w:szCs w:val="18"/>
              </w:rPr>
            </w:pPr>
            <w:r w:rsidRPr="009C5889">
              <w:rPr>
                <w:rFonts w:ascii="Arial Narrow" w:hAnsi="Arial Narrow"/>
                <w:b/>
                <w:sz w:val="18"/>
                <w:szCs w:val="18"/>
              </w:rPr>
              <w:t>3. Температура тревоги устройства подачи</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226" w:right="233" w:hanging="5"/>
              <w:jc w:val="center"/>
              <w:rPr>
                <w:rFonts w:ascii="Arial Narrow" w:hAnsi="Arial Narrow" w:cs="Calibri"/>
                <w:sz w:val="18"/>
                <w:szCs w:val="18"/>
              </w:rPr>
            </w:pPr>
            <w:r w:rsidRPr="009C5889">
              <w:rPr>
                <w:rFonts w:ascii="Arial Narrow" w:hAnsi="Arial Narrow"/>
                <w:sz w:val="18"/>
                <w:szCs w:val="18"/>
              </w:rPr>
              <w:t>Максимальная температура внутреннего устройства подачи в горелке. Если слишком высокая, то произойдет сообщение об ошибке. Обеспечьте, чтобы горелка/котел/дымоход и дымовая труба были должным образом очищены. Следите за правильным положением колосника и правильной настройкой процесса сжигания. В противном случае имеется угроза перегрева горелки.</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spacing w:before="3" w:line="220" w:lineRule="exact"/>
              <w:rPr>
                <w:rFonts w:ascii="Arial Narrow" w:hAnsi="Arial Narrow"/>
                <w:sz w:val="18"/>
                <w:szCs w:val="18"/>
              </w:rPr>
            </w:pPr>
          </w:p>
          <w:p w:rsidR="003E6078" w:rsidRPr="009C5889" w:rsidRDefault="003E6078" w:rsidP="00D3624C">
            <w:pPr>
              <w:pStyle w:val="TableParagraph"/>
              <w:ind w:left="284"/>
              <w:rPr>
                <w:rFonts w:ascii="Arial Narrow" w:hAnsi="Arial Narrow" w:cs="Calibri"/>
                <w:sz w:val="18"/>
                <w:szCs w:val="18"/>
              </w:rPr>
            </w:pPr>
            <w:r w:rsidRPr="009C5889">
              <w:rPr>
                <w:rFonts w:ascii="Arial Narrow" w:hAnsi="Arial Narrow"/>
                <w:sz w:val="18"/>
                <w:szCs w:val="18"/>
              </w:rPr>
              <w:t>85°C</w:t>
            </w:r>
          </w:p>
        </w:tc>
      </w:tr>
      <w:tr w:rsidR="003E6078" w:rsidRPr="009C5889" w:rsidTr="009C5889">
        <w:trPr>
          <w:trHeight w:hRule="exact" w:val="356"/>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558"/>
              <w:rPr>
                <w:rFonts w:ascii="Arial Narrow" w:hAnsi="Arial Narrow" w:cs="Calibri"/>
                <w:sz w:val="18"/>
                <w:szCs w:val="18"/>
              </w:rPr>
            </w:pPr>
            <w:r w:rsidRPr="009C5889">
              <w:rPr>
                <w:rFonts w:ascii="Arial Narrow" w:hAnsi="Arial Narrow"/>
                <w:b/>
                <w:sz w:val="18"/>
                <w:szCs w:val="18"/>
              </w:rPr>
              <w:t>4. Темп. приоритета</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pPr>
              <w:rPr>
                <w:rFonts w:ascii="Arial Narrow" w:hAnsi="Arial Narrow"/>
                <w:sz w:val="18"/>
                <w:szCs w:val="18"/>
              </w:rPr>
            </w:pP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284"/>
              <w:rPr>
                <w:rFonts w:ascii="Arial Narrow" w:hAnsi="Arial Narrow" w:cs="Calibri"/>
                <w:sz w:val="18"/>
                <w:szCs w:val="18"/>
              </w:rPr>
            </w:pPr>
            <w:r w:rsidRPr="009C5889">
              <w:rPr>
                <w:rFonts w:ascii="Arial Narrow" w:hAnsi="Arial Narrow"/>
                <w:sz w:val="18"/>
                <w:szCs w:val="18"/>
              </w:rPr>
              <w:t>62°C</w:t>
            </w:r>
          </w:p>
        </w:tc>
      </w:tr>
      <w:tr w:rsidR="003E6078" w:rsidRPr="009C5889" w:rsidTr="009C5889">
        <w:trPr>
          <w:trHeight w:hRule="exact" w:val="695"/>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957" w:right="114" w:hanging="697"/>
              <w:rPr>
                <w:rFonts w:ascii="Arial Narrow" w:hAnsi="Arial Narrow" w:cs="Calibri"/>
                <w:sz w:val="18"/>
                <w:szCs w:val="18"/>
              </w:rPr>
            </w:pPr>
            <w:r w:rsidRPr="009C5889">
              <w:rPr>
                <w:rFonts w:ascii="Arial Narrow" w:hAnsi="Arial Narrow"/>
                <w:b/>
                <w:sz w:val="18"/>
                <w:szCs w:val="18"/>
              </w:rPr>
              <w:t>5. Включение насоса ЦО тревога</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1542" w:right="114" w:hanging="1427"/>
              <w:rPr>
                <w:rFonts w:ascii="Arial Narrow" w:hAnsi="Arial Narrow" w:cs="Calibri"/>
                <w:sz w:val="18"/>
                <w:szCs w:val="18"/>
              </w:rPr>
            </w:pPr>
            <w:r w:rsidRPr="009C5889">
              <w:rPr>
                <w:rFonts w:ascii="Arial Narrow" w:hAnsi="Arial Narrow"/>
                <w:sz w:val="18"/>
                <w:szCs w:val="18"/>
              </w:rPr>
              <w:t>Активация насоса ЦО во время сообщения об ошибке. Насос обеспечит циркуляцию перегретой воды в котле до тех пор, пока температура ЦО не упадет ниже заданного предела.</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ind w:left="284"/>
              <w:rPr>
                <w:rFonts w:ascii="Arial Narrow" w:hAnsi="Arial Narrow" w:cs="Calibri"/>
                <w:sz w:val="18"/>
                <w:szCs w:val="18"/>
              </w:rPr>
            </w:pPr>
            <w:r w:rsidRPr="009C5889">
              <w:rPr>
                <w:rFonts w:ascii="Arial Narrow" w:hAnsi="Arial Narrow"/>
                <w:sz w:val="18"/>
                <w:szCs w:val="18"/>
              </w:rPr>
              <w:t>85°C</w:t>
            </w:r>
          </w:p>
        </w:tc>
      </w:tr>
      <w:tr w:rsidR="003E6078" w:rsidRPr="009C5889" w:rsidTr="009C5889">
        <w:trPr>
          <w:trHeight w:hRule="exact" w:val="715"/>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9C5889">
            <w:pPr>
              <w:pStyle w:val="TableParagraph"/>
              <w:spacing w:before="53"/>
              <w:ind w:left="449" w:right="114" w:hanging="40"/>
              <w:rPr>
                <w:rFonts w:ascii="Arial Narrow" w:hAnsi="Arial Narrow" w:cs="Calibri"/>
                <w:sz w:val="18"/>
                <w:szCs w:val="18"/>
              </w:rPr>
            </w:pPr>
            <w:r w:rsidRPr="009C5889">
              <w:rPr>
                <w:rFonts w:ascii="Arial Narrow" w:hAnsi="Arial Narrow"/>
                <w:b/>
                <w:sz w:val="18"/>
                <w:szCs w:val="18"/>
              </w:rPr>
              <w:t>6. Температура включения насосов</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3"/>
              <w:ind w:left="301" w:right="112" w:hanging="118"/>
              <w:rPr>
                <w:rFonts w:ascii="Arial Narrow" w:hAnsi="Arial Narrow" w:cs="Calibri"/>
                <w:sz w:val="18"/>
                <w:szCs w:val="18"/>
              </w:rPr>
            </w:pPr>
            <w:r w:rsidRPr="009C5889">
              <w:rPr>
                <w:rFonts w:ascii="Arial Narrow" w:hAnsi="Arial Narrow"/>
                <w:sz w:val="18"/>
                <w:szCs w:val="18"/>
              </w:rPr>
              <w:t>Температура ЦО котла, когда произойдет включение насосов. Если температура ниже, чем установленная граница, насосы не активны. Речь идет о защите котла от низкотемпературной коррозии.</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5"/>
              <w:ind w:left="284"/>
              <w:rPr>
                <w:rFonts w:ascii="Arial Narrow" w:hAnsi="Arial Narrow" w:cs="Calibri"/>
                <w:sz w:val="18"/>
                <w:szCs w:val="18"/>
              </w:rPr>
            </w:pPr>
            <w:r w:rsidRPr="009C5889">
              <w:rPr>
                <w:rFonts w:ascii="Arial Narrow" w:hAnsi="Arial Narrow"/>
                <w:sz w:val="18"/>
                <w:szCs w:val="18"/>
              </w:rPr>
              <w:t>40°C</w:t>
            </w:r>
          </w:p>
        </w:tc>
      </w:tr>
      <w:tr w:rsidR="003E6078" w:rsidRPr="009C5889" w:rsidTr="009C5889">
        <w:trPr>
          <w:trHeight w:hRule="exact" w:val="708"/>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5"/>
              <w:ind w:left="229"/>
              <w:rPr>
                <w:rFonts w:ascii="Arial Narrow" w:hAnsi="Arial Narrow" w:cs="Calibri"/>
                <w:sz w:val="18"/>
                <w:szCs w:val="18"/>
              </w:rPr>
            </w:pPr>
            <w:r w:rsidRPr="009C5889">
              <w:rPr>
                <w:rFonts w:ascii="Arial Narrow" w:hAnsi="Arial Narrow"/>
                <w:b/>
                <w:sz w:val="18"/>
                <w:szCs w:val="18"/>
              </w:rPr>
              <w:t>7. Температура тревоги котла</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3379" w:right="112" w:hanging="3021"/>
              <w:rPr>
                <w:rFonts w:ascii="Arial Narrow" w:hAnsi="Arial Narrow" w:cs="Calibri"/>
                <w:sz w:val="18"/>
                <w:szCs w:val="18"/>
              </w:rPr>
            </w:pPr>
            <w:r w:rsidRPr="009C5889">
              <w:rPr>
                <w:rFonts w:ascii="Arial Narrow" w:hAnsi="Arial Narrow"/>
                <w:sz w:val="18"/>
                <w:szCs w:val="18"/>
              </w:rPr>
              <w:t>Максимальная температура ЦО Если выше установленной, то произойдет сообщение об ошибке.</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5"/>
              <w:ind w:left="284"/>
              <w:rPr>
                <w:rFonts w:ascii="Arial Narrow" w:hAnsi="Arial Narrow" w:cs="Calibri"/>
                <w:sz w:val="18"/>
                <w:szCs w:val="18"/>
              </w:rPr>
            </w:pPr>
            <w:r w:rsidRPr="009C5889">
              <w:rPr>
                <w:rFonts w:ascii="Arial Narrow" w:hAnsi="Arial Narrow"/>
                <w:sz w:val="18"/>
                <w:szCs w:val="18"/>
              </w:rPr>
              <w:t>93°C</w:t>
            </w:r>
          </w:p>
        </w:tc>
      </w:tr>
      <w:tr w:rsidR="003E6078" w:rsidRPr="009C5889" w:rsidTr="009C5889">
        <w:trPr>
          <w:trHeight w:hRule="exact" w:val="1087"/>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9C5889">
            <w:pPr>
              <w:pStyle w:val="TableParagraph"/>
              <w:spacing w:before="178"/>
              <w:ind w:left="449" w:hanging="177"/>
              <w:rPr>
                <w:rFonts w:ascii="Arial Narrow" w:hAnsi="Arial Narrow" w:cs="Calibri"/>
                <w:sz w:val="18"/>
                <w:szCs w:val="18"/>
              </w:rPr>
            </w:pPr>
            <w:r w:rsidRPr="009C5889">
              <w:rPr>
                <w:rFonts w:ascii="Arial Narrow" w:hAnsi="Arial Narrow"/>
                <w:b/>
                <w:sz w:val="18"/>
                <w:szCs w:val="18"/>
              </w:rPr>
              <w:t>8. Коэффициент внутреннего устройства подачи</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149" w:right="161"/>
              <w:jc w:val="center"/>
              <w:rPr>
                <w:rFonts w:ascii="Arial Narrow" w:hAnsi="Arial Narrow" w:cs="Calibri"/>
                <w:sz w:val="18"/>
                <w:szCs w:val="18"/>
              </w:rPr>
            </w:pPr>
            <w:r w:rsidRPr="009C5889">
              <w:rPr>
                <w:rFonts w:ascii="Arial Narrow" w:hAnsi="Arial Narrow"/>
                <w:sz w:val="18"/>
                <w:szCs w:val="18"/>
              </w:rPr>
              <w:t>Продление работы внутреннего устройства подачи горелки. Внутреннее устройство подачи должно работать дольше по сравнению с внешним устройством подачи, чтобы оно подало все гранулы на колосник горелки.</w:t>
            </w:r>
          </w:p>
          <w:p w:rsidR="003E6078" w:rsidRPr="009C5889" w:rsidRDefault="003E6078" w:rsidP="00D3624C">
            <w:pPr>
              <w:pStyle w:val="TableParagraph"/>
              <w:ind w:left="184" w:right="186"/>
              <w:jc w:val="center"/>
              <w:rPr>
                <w:rFonts w:ascii="Arial Narrow" w:hAnsi="Arial Narrow" w:cs="Calibri"/>
                <w:sz w:val="18"/>
                <w:szCs w:val="18"/>
              </w:rPr>
            </w:pPr>
            <w:r w:rsidRPr="009C5889">
              <w:rPr>
                <w:rFonts w:ascii="Arial Narrow" w:hAnsi="Arial Narrow"/>
                <w:sz w:val="18"/>
                <w:szCs w:val="18"/>
              </w:rPr>
              <w:t>Рекомендованная настройка 100-150%.</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line="243" w:lineRule="exact"/>
              <w:ind w:left="291"/>
              <w:rPr>
                <w:rFonts w:ascii="Arial Narrow" w:hAnsi="Arial Narrow" w:cs="Calibri"/>
                <w:sz w:val="18"/>
                <w:szCs w:val="18"/>
              </w:rPr>
            </w:pPr>
            <w:r w:rsidRPr="009C5889">
              <w:rPr>
                <w:rFonts w:ascii="Arial Narrow" w:hAnsi="Arial Narrow"/>
                <w:sz w:val="18"/>
                <w:szCs w:val="18"/>
              </w:rPr>
              <w:t>100-</w:t>
            </w:r>
          </w:p>
          <w:p w:rsidR="003E6078" w:rsidRPr="009C5889" w:rsidRDefault="003E6078" w:rsidP="00D3624C">
            <w:pPr>
              <w:pStyle w:val="TableParagraph"/>
              <w:spacing w:line="243" w:lineRule="exact"/>
              <w:ind w:left="251"/>
              <w:rPr>
                <w:rFonts w:ascii="Arial Narrow" w:hAnsi="Arial Narrow" w:cs="Calibri"/>
                <w:sz w:val="18"/>
                <w:szCs w:val="18"/>
              </w:rPr>
            </w:pPr>
            <w:r w:rsidRPr="009C5889">
              <w:rPr>
                <w:rFonts w:ascii="Arial Narrow" w:hAnsi="Arial Narrow"/>
                <w:sz w:val="18"/>
                <w:szCs w:val="18"/>
              </w:rPr>
              <w:t>200%</w:t>
            </w:r>
          </w:p>
        </w:tc>
      </w:tr>
      <w:tr w:rsidR="003E6078" w:rsidRPr="009C5889" w:rsidTr="009C5889">
        <w:trPr>
          <w:trHeight w:hRule="exact" w:val="356"/>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681"/>
              <w:rPr>
                <w:rFonts w:ascii="Arial Narrow" w:hAnsi="Arial Narrow" w:cs="Calibri"/>
                <w:sz w:val="18"/>
                <w:szCs w:val="18"/>
              </w:rPr>
            </w:pPr>
            <w:r w:rsidRPr="009C5889">
              <w:rPr>
                <w:rFonts w:ascii="Arial Narrow" w:hAnsi="Arial Narrow"/>
                <w:b/>
                <w:sz w:val="18"/>
                <w:szCs w:val="18"/>
              </w:rPr>
              <w:t>9. Нагнетание</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5"/>
              <w:ind w:left="495"/>
              <w:rPr>
                <w:rFonts w:ascii="Arial Narrow" w:hAnsi="Arial Narrow" w:cs="Calibri"/>
                <w:sz w:val="18"/>
                <w:szCs w:val="18"/>
              </w:rPr>
            </w:pPr>
            <w:r w:rsidRPr="009C5889">
              <w:rPr>
                <w:rFonts w:ascii="Arial Narrow" w:hAnsi="Arial Narrow"/>
                <w:sz w:val="18"/>
                <w:szCs w:val="18"/>
              </w:rPr>
              <w:t>Заводские настройки вентилятора. Не нужно изменять, настройка только для производителя.</w:t>
            </w:r>
          </w:p>
        </w:tc>
        <w:tc>
          <w:tcPr>
            <w:tcW w:w="960" w:type="dxa"/>
            <w:tcBorders>
              <w:top w:val="single" w:sz="4" w:space="0" w:color="000000"/>
              <w:left w:val="single" w:sz="4" w:space="0" w:color="000000"/>
              <w:bottom w:val="single" w:sz="4" w:space="0" w:color="000000"/>
              <w:right w:val="nil"/>
            </w:tcBorders>
          </w:tcPr>
          <w:p w:rsidR="003E6078" w:rsidRPr="009C5889" w:rsidRDefault="003E6078">
            <w:pPr>
              <w:rPr>
                <w:rFonts w:ascii="Arial Narrow" w:hAnsi="Arial Narrow"/>
                <w:sz w:val="18"/>
                <w:szCs w:val="18"/>
              </w:rPr>
            </w:pPr>
          </w:p>
        </w:tc>
      </w:tr>
      <w:tr w:rsidR="003E6078" w:rsidRPr="009C5889" w:rsidTr="009C5889">
        <w:trPr>
          <w:trHeight w:hRule="exact" w:val="721"/>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ind w:left="294"/>
              <w:rPr>
                <w:rFonts w:ascii="Arial Narrow" w:hAnsi="Arial Narrow" w:cs="Calibri"/>
                <w:sz w:val="18"/>
                <w:szCs w:val="18"/>
              </w:rPr>
            </w:pPr>
            <w:r w:rsidRPr="009C5889">
              <w:rPr>
                <w:rFonts w:ascii="Arial Narrow" w:hAnsi="Arial Narrow"/>
                <w:b/>
                <w:sz w:val="18"/>
                <w:szCs w:val="18"/>
              </w:rPr>
              <w:t>10. Мин. температура котла</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9C5889">
            <w:pPr>
              <w:pStyle w:val="TableParagraph"/>
              <w:spacing w:before="55"/>
              <w:ind w:left="244" w:right="112" w:hanging="39"/>
              <w:rPr>
                <w:rFonts w:ascii="Arial Narrow" w:hAnsi="Arial Narrow" w:cs="Calibri"/>
                <w:sz w:val="18"/>
                <w:szCs w:val="18"/>
              </w:rPr>
            </w:pPr>
            <w:r w:rsidRPr="009C5889">
              <w:rPr>
                <w:rFonts w:ascii="Arial Narrow" w:hAnsi="Arial Narrow"/>
                <w:sz w:val="18"/>
                <w:szCs w:val="18"/>
              </w:rPr>
              <w:t>Минимальная температура котла. Если температура на протяжении установленного времени не превысит этот предел, то произойдет сообщение об ошибке. Связано с функцией Температура наблюдения.</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ind w:left="152"/>
              <w:rPr>
                <w:rFonts w:ascii="Arial Narrow" w:hAnsi="Arial Narrow" w:cs="Calibri"/>
                <w:sz w:val="18"/>
                <w:szCs w:val="18"/>
              </w:rPr>
            </w:pPr>
            <w:r w:rsidRPr="009C5889">
              <w:rPr>
                <w:rFonts w:ascii="Arial Narrow" w:hAnsi="Arial Narrow"/>
                <w:sz w:val="18"/>
                <w:szCs w:val="18"/>
              </w:rPr>
              <w:t>30-45°C</w:t>
            </w:r>
          </w:p>
        </w:tc>
      </w:tr>
      <w:tr w:rsidR="003E6078" w:rsidRPr="009C5889" w:rsidTr="009C5889">
        <w:trPr>
          <w:trHeight w:hRule="exact" w:val="883"/>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 w:line="100" w:lineRule="exact"/>
              <w:rPr>
                <w:rFonts w:ascii="Arial Narrow" w:hAnsi="Arial Narrow"/>
                <w:sz w:val="18"/>
                <w:szCs w:val="18"/>
              </w:rPr>
            </w:pPr>
          </w:p>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ind w:left="375"/>
              <w:rPr>
                <w:rFonts w:ascii="Arial Narrow" w:hAnsi="Arial Narrow" w:cs="Calibri"/>
                <w:sz w:val="18"/>
                <w:szCs w:val="18"/>
              </w:rPr>
            </w:pPr>
            <w:r w:rsidRPr="009C5889">
              <w:rPr>
                <w:rFonts w:ascii="Arial Narrow" w:hAnsi="Arial Narrow"/>
                <w:b/>
                <w:sz w:val="18"/>
                <w:szCs w:val="18"/>
              </w:rPr>
              <w:t>11. Импульсы возрастания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56"/>
              <w:ind w:left="184" w:right="193"/>
              <w:jc w:val="center"/>
              <w:rPr>
                <w:rFonts w:ascii="Arial Narrow" w:hAnsi="Arial Narrow" w:cs="Calibri"/>
                <w:sz w:val="18"/>
                <w:szCs w:val="18"/>
              </w:rPr>
            </w:pPr>
            <w:r w:rsidRPr="009C5889">
              <w:rPr>
                <w:rFonts w:ascii="Arial Narrow" w:hAnsi="Arial Narrow"/>
                <w:sz w:val="18"/>
                <w:szCs w:val="18"/>
              </w:rPr>
              <w:t>Изменение модулирующего шага во время PID работы. Чем выше число, тем большее изменение мощности во времени. Чем меньше число, тем меньшее изменение мощности во времени. Этим непосредственно происходит влияние на то, как скорость PID модуляции реагирует на изменение температуры для поддержания заданной температуры ЦО.</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 w:line="100" w:lineRule="exact"/>
              <w:rPr>
                <w:rFonts w:ascii="Arial Narrow" w:hAnsi="Arial Narrow"/>
                <w:sz w:val="18"/>
                <w:szCs w:val="18"/>
              </w:rPr>
            </w:pPr>
          </w:p>
          <w:p w:rsidR="003E6078" w:rsidRPr="009C5889" w:rsidRDefault="003E6078" w:rsidP="00D3624C">
            <w:pPr>
              <w:pStyle w:val="TableParagraph"/>
              <w:spacing w:line="200" w:lineRule="exact"/>
              <w:rPr>
                <w:rFonts w:ascii="Arial Narrow" w:hAnsi="Arial Narrow"/>
                <w:sz w:val="18"/>
                <w:szCs w:val="18"/>
              </w:rPr>
            </w:pPr>
          </w:p>
          <w:p w:rsidR="003E6078" w:rsidRPr="009C5889" w:rsidRDefault="003E6078" w:rsidP="00D3624C">
            <w:pPr>
              <w:pStyle w:val="TableParagraph"/>
              <w:ind w:left="291"/>
              <w:rPr>
                <w:rFonts w:ascii="Arial Narrow" w:hAnsi="Arial Narrow" w:cs="Calibri"/>
                <w:sz w:val="18"/>
                <w:szCs w:val="18"/>
              </w:rPr>
            </w:pPr>
            <w:r w:rsidRPr="009C5889">
              <w:rPr>
                <w:rFonts w:ascii="Arial Narrow" w:hAnsi="Arial Narrow"/>
                <w:sz w:val="18"/>
                <w:szCs w:val="18"/>
              </w:rPr>
              <w:t>0-20</w:t>
            </w:r>
          </w:p>
        </w:tc>
      </w:tr>
      <w:tr w:rsidR="003E6078" w:rsidRPr="009C5889" w:rsidTr="009C5889">
        <w:trPr>
          <w:trHeight w:hRule="exact" w:val="738"/>
        </w:trPr>
        <w:tc>
          <w:tcPr>
            <w:tcW w:w="2405"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ind w:left="363"/>
              <w:rPr>
                <w:rFonts w:ascii="Arial Narrow" w:hAnsi="Arial Narrow" w:cs="Calibri"/>
                <w:sz w:val="18"/>
                <w:szCs w:val="18"/>
              </w:rPr>
            </w:pPr>
            <w:r w:rsidRPr="009C5889">
              <w:rPr>
                <w:rFonts w:ascii="Arial Narrow" w:hAnsi="Arial Narrow"/>
                <w:b/>
                <w:sz w:val="18"/>
                <w:szCs w:val="18"/>
              </w:rPr>
              <w:t>12. Температура наблюдения</w:t>
            </w:r>
          </w:p>
        </w:tc>
        <w:tc>
          <w:tcPr>
            <w:tcW w:w="7396" w:type="dxa"/>
            <w:tcBorders>
              <w:top w:val="single" w:sz="4" w:space="0" w:color="000000"/>
              <w:left w:val="single" w:sz="4" w:space="0" w:color="000000"/>
              <w:bottom w:val="single" w:sz="4" w:space="0" w:color="000000"/>
              <w:right w:val="single" w:sz="4" w:space="0" w:color="000000"/>
            </w:tcBorders>
          </w:tcPr>
          <w:p w:rsidR="003E6078" w:rsidRPr="009C5889" w:rsidRDefault="003E6078" w:rsidP="009C5889">
            <w:pPr>
              <w:pStyle w:val="TableParagraph"/>
              <w:spacing w:before="55"/>
              <w:ind w:left="574" w:hanging="343"/>
              <w:rPr>
                <w:rFonts w:ascii="Arial Narrow" w:hAnsi="Arial Narrow" w:cs="Calibri"/>
                <w:sz w:val="18"/>
                <w:szCs w:val="18"/>
              </w:rPr>
            </w:pPr>
            <w:r w:rsidRPr="009C5889">
              <w:rPr>
                <w:rFonts w:ascii="Arial Narrow" w:hAnsi="Arial Narrow"/>
                <w:sz w:val="18"/>
                <w:szCs w:val="18"/>
              </w:rPr>
              <w:t>Если температура на протяжении этого установленного времени не превысит значение, установленное в функции Мин. температура котла, то произойдет сообщение об ошибке.</w:t>
            </w:r>
          </w:p>
        </w:tc>
        <w:tc>
          <w:tcPr>
            <w:tcW w:w="960" w:type="dxa"/>
            <w:tcBorders>
              <w:top w:val="single" w:sz="4" w:space="0" w:color="000000"/>
              <w:left w:val="single" w:sz="4" w:space="0" w:color="000000"/>
              <w:bottom w:val="single" w:sz="4" w:space="0" w:color="000000"/>
              <w:right w:val="single" w:sz="4" w:space="0" w:color="000000"/>
            </w:tcBorders>
          </w:tcPr>
          <w:p w:rsidR="003E6078" w:rsidRPr="009C5889" w:rsidRDefault="003E6078" w:rsidP="00D3624C">
            <w:pPr>
              <w:pStyle w:val="TableParagraph"/>
              <w:spacing w:before="178"/>
              <w:ind w:left="300" w:right="304"/>
              <w:jc w:val="center"/>
              <w:rPr>
                <w:rFonts w:ascii="Arial Narrow" w:hAnsi="Arial Narrow" w:cs="Calibri"/>
                <w:sz w:val="18"/>
                <w:szCs w:val="18"/>
              </w:rPr>
            </w:pPr>
            <w:r w:rsidRPr="009C5889">
              <w:rPr>
                <w:rFonts w:ascii="Arial Narrow" w:hAnsi="Arial Narrow"/>
                <w:sz w:val="18"/>
                <w:szCs w:val="18"/>
              </w:rPr>
              <w:t>5°C</w:t>
            </w:r>
          </w:p>
        </w:tc>
      </w:tr>
    </w:tbl>
    <w:p w:rsidR="003E6078" w:rsidRPr="00AA08B5" w:rsidRDefault="003E6078">
      <w:pPr>
        <w:jc w:val="center"/>
        <w:rPr>
          <w:rFonts w:cs="Calibri"/>
          <w:sz w:val="20"/>
          <w:szCs w:val="20"/>
        </w:rPr>
        <w:sectPr w:rsidR="003E6078" w:rsidRPr="00AA08B5">
          <w:headerReference w:type="default" r:id="rId94"/>
          <w:footerReference w:type="default" r:id="rId95"/>
          <w:pgSz w:w="11910" w:h="16840"/>
          <w:pgMar w:top="620" w:right="420" w:bottom="280" w:left="500" w:header="0" w:footer="0" w:gutter="0"/>
          <w:cols w:space="708"/>
        </w:sectPr>
      </w:pPr>
    </w:p>
    <w:p w:rsidR="003E6078" w:rsidRPr="00AA08B5" w:rsidRDefault="003E6078">
      <w:pPr>
        <w:spacing w:before="1" w:line="80" w:lineRule="exact"/>
        <w:rPr>
          <w:sz w:val="8"/>
          <w:szCs w:val="8"/>
        </w:rPr>
      </w:pPr>
    </w:p>
    <w:tbl>
      <w:tblPr>
        <w:tblW w:w="0" w:type="auto"/>
        <w:tblInd w:w="106" w:type="dxa"/>
        <w:tblLayout w:type="fixed"/>
        <w:tblCellMar>
          <w:left w:w="0" w:type="dxa"/>
          <w:right w:w="0" w:type="dxa"/>
        </w:tblCellMar>
        <w:tblLook w:val="01E0"/>
      </w:tblPr>
      <w:tblGrid>
        <w:gridCol w:w="2405"/>
        <w:gridCol w:w="7396"/>
        <w:gridCol w:w="960"/>
      </w:tblGrid>
      <w:tr w:rsidR="003E6078" w:rsidRPr="00D3624C" w:rsidTr="00D3624C">
        <w:trPr>
          <w:trHeight w:hRule="exact" w:val="1200"/>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 w:line="100" w:lineRule="exact"/>
              <w:rPr>
                <w:sz w:val="10"/>
                <w:szCs w:val="1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ind w:left="399"/>
              <w:rPr>
                <w:rFonts w:cs="Calibri"/>
                <w:sz w:val="20"/>
                <w:szCs w:val="20"/>
              </w:rPr>
            </w:pPr>
            <w:r w:rsidRPr="00D3624C">
              <w:rPr>
                <w:b/>
                <w:sz w:val="20"/>
              </w:rPr>
              <w:t>13. Гистерезис котла</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11" w:right="119" w:hanging="3"/>
              <w:jc w:val="center"/>
              <w:rPr>
                <w:rFonts w:cs="Calibri"/>
                <w:sz w:val="20"/>
                <w:szCs w:val="20"/>
              </w:rPr>
            </w:pPr>
            <w:r w:rsidRPr="00D3624C">
              <w:rPr>
                <w:sz w:val="20"/>
              </w:rPr>
              <w:t>Температура ЦО минус Гистерезис котла означает уровень ЦО температуры, когда происходит повторное включение котла. ЦО температура = 75°C, Гистерезис котла = 15°C. Котел будет включен автоматически при падении ЦО температуры ниже 60°C.</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 w:line="100" w:lineRule="exact"/>
              <w:rPr>
                <w:sz w:val="10"/>
                <w:szCs w:val="1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ind w:left="203"/>
              <w:rPr>
                <w:rFonts w:cs="Calibri"/>
                <w:sz w:val="20"/>
                <w:szCs w:val="20"/>
              </w:rPr>
            </w:pPr>
            <w:r w:rsidRPr="00D3624C">
              <w:rPr>
                <w:sz w:val="20"/>
              </w:rPr>
              <w:t>5-15°C</w:t>
            </w:r>
          </w:p>
        </w:tc>
      </w:tr>
      <w:tr w:rsidR="003E6078" w:rsidRPr="00D3624C" w:rsidTr="00D3624C">
        <w:trPr>
          <w:trHeight w:hRule="exact" w:val="1131"/>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9" w:line="280" w:lineRule="exact"/>
              <w:rPr>
                <w:sz w:val="28"/>
                <w:szCs w:val="28"/>
              </w:rPr>
            </w:pPr>
          </w:p>
          <w:p w:rsidR="003E6078" w:rsidRPr="00D3624C" w:rsidRDefault="003E6078" w:rsidP="00D3624C">
            <w:pPr>
              <w:pStyle w:val="TableParagraph"/>
              <w:ind w:left="438"/>
              <w:rPr>
                <w:rFonts w:cs="Calibri"/>
                <w:sz w:val="20"/>
                <w:szCs w:val="20"/>
              </w:rPr>
            </w:pPr>
            <w:r w:rsidRPr="00D3624C">
              <w:rPr>
                <w:b/>
                <w:sz w:val="20"/>
              </w:rPr>
              <w:t>14. Гистерезис ГВ</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6"/>
              <w:ind w:left="126" w:right="131" w:hanging="4"/>
              <w:jc w:val="center"/>
              <w:rPr>
                <w:rFonts w:cs="Calibri"/>
                <w:sz w:val="20"/>
                <w:szCs w:val="20"/>
              </w:rPr>
            </w:pPr>
            <w:r w:rsidRPr="00D3624C">
              <w:rPr>
                <w:sz w:val="20"/>
              </w:rPr>
              <w:t>Температура ГВ минус Гистерезис ГВ означает уровень температуры в бойлере, когда происходит повторная активация ГВ насоса/клапана. ГВ температура = 60°C, Гистерезис ГВ = 10°C. ГВ насос/клапан будет снова активирован автоматически при падении температуры ГВ ниже 50°C.</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9" w:line="280" w:lineRule="exact"/>
              <w:rPr>
                <w:sz w:val="28"/>
                <w:szCs w:val="28"/>
              </w:rPr>
            </w:pPr>
          </w:p>
          <w:p w:rsidR="003E6078" w:rsidRPr="00D3624C" w:rsidRDefault="003E6078" w:rsidP="00D3624C">
            <w:pPr>
              <w:pStyle w:val="TableParagraph"/>
              <w:ind w:left="203"/>
              <w:rPr>
                <w:rFonts w:cs="Calibri"/>
                <w:sz w:val="20"/>
                <w:szCs w:val="20"/>
              </w:rPr>
            </w:pPr>
            <w:r w:rsidRPr="00D3624C">
              <w:rPr>
                <w:sz w:val="20"/>
              </w:rPr>
              <w:t>5-10°C</w:t>
            </w:r>
          </w:p>
        </w:tc>
      </w:tr>
      <w:tr w:rsidR="003E6078" w:rsidRPr="00D3624C" w:rsidTr="00D3624C">
        <w:trPr>
          <w:trHeight w:hRule="exact" w:val="72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591"/>
              <w:rPr>
                <w:rFonts w:cs="Calibri"/>
                <w:sz w:val="20"/>
                <w:szCs w:val="20"/>
              </w:rPr>
            </w:pPr>
            <w:r w:rsidRPr="00D3624C">
              <w:rPr>
                <w:b/>
                <w:sz w:val="20"/>
              </w:rPr>
              <w:t>15. Дезинфекция</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801"/>
              <w:rPr>
                <w:rFonts w:cs="Calibri"/>
                <w:sz w:val="20"/>
                <w:szCs w:val="20"/>
              </w:rPr>
            </w:pPr>
            <w:r w:rsidRPr="00D3624C">
              <w:rPr>
                <w:sz w:val="20"/>
              </w:rPr>
              <w:t>Принужденное увеличение температуры ГВ для ликвидации бактерий в бойлере горячей воды.</w:t>
            </w:r>
          </w:p>
        </w:tc>
        <w:tc>
          <w:tcPr>
            <w:tcW w:w="960" w:type="dxa"/>
            <w:tcBorders>
              <w:top w:val="single" w:sz="4" w:space="0" w:color="000000"/>
              <w:left w:val="single" w:sz="4" w:space="0" w:color="000000"/>
              <w:bottom w:val="single" w:sz="4" w:space="0" w:color="000000"/>
              <w:right w:val="nil"/>
            </w:tcBorders>
          </w:tcPr>
          <w:p w:rsidR="003E6078" w:rsidRPr="00D3624C" w:rsidRDefault="003E6078"/>
        </w:tc>
      </w:tr>
      <w:tr w:rsidR="003E6078" w:rsidRPr="00D3624C" w:rsidTr="00D3624C">
        <w:trPr>
          <w:trHeight w:hRule="exact" w:val="704"/>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12"/>
              <w:rPr>
                <w:rFonts w:cs="Calibri"/>
                <w:sz w:val="20"/>
                <w:szCs w:val="20"/>
              </w:rPr>
            </w:pPr>
            <w:r w:rsidRPr="00D3624C">
              <w:rPr>
                <w:b/>
                <w:sz w:val="20"/>
              </w:rPr>
              <w:t>15.1 Температура дезинфекции</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293"/>
              <w:rPr>
                <w:rFonts w:cs="Calibri"/>
                <w:sz w:val="20"/>
                <w:szCs w:val="20"/>
              </w:rPr>
            </w:pPr>
            <w:r w:rsidRPr="00D3624C">
              <w:rPr>
                <w:sz w:val="20"/>
              </w:rPr>
              <w:t>Выберите до какой температуры ГВ должна нагреться вся система ГВ.</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84"/>
              <w:rPr>
                <w:rFonts w:cs="Calibri"/>
                <w:sz w:val="20"/>
                <w:szCs w:val="20"/>
              </w:rPr>
            </w:pPr>
            <w:r w:rsidRPr="00D3624C">
              <w:rPr>
                <w:sz w:val="20"/>
              </w:rPr>
              <w:t>75°C</w:t>
            </w:r>
          </w:p>
        </w:tc>
      </w:tr>
      <w:tr w:rsidR="003E6078" w:rsidRPr="00D3624C" w:rsidTr="00D3624C">
        <w:trPr>
          <w:trHeight w:hRule="exact" w:val="714"/>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385"/>
              <w:rPr>
                <w:rFonts w:cs="Calibri"/>
                <w:sz w:val="20"/>
                <w:szCs w:val="20"/>
              </w:rPr>
            </w:pPr>
            <w:r w:rsidRPr="00D3624C">
              <w:rPr>
                <w:b/>
                <w:sz w:val="20"/>
              </w:rPr>
              <w:t>15.2 Время Дезинфекции</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1398"/>
              <w:rPr>
                <w:rFonts w:cs="Calibri"/>
                <w:sz w:val="20"/>
                <w:szCs w:val="20"/>
              </w:rPr>
            </w:pPr>
            <w:r w:rsidRPr="00D3624C">
              <w:rPr>
                <w:sz w:val="20"/>
              </w:rPr>
              <w:t>Как долго температура ГВ останется нагретой на высоком уровне.</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17"/>
              <w:rPr>
                <w:rFonts w:cs="Calibri"/>
                <w:sz w:val="20"/>
                <w:szCs w:val="20"/>
              </w:rPr>
            </w:pPr>
            <w:r w:rsidRPr="00D3624C">
              <w:rPr>
                <w:sz w:val="20"/>
              </w:rPr>
              <w:t>10 мин.</w:t>
            </w:r>
          </w:p>
        </w:tc>
      </w:tr>
      <w:tr w:rsidR="003E6078" w:rsidRPr="00D3624C" w:rsidTr="00D3624C">
        <w:trPr>
          <w:trHeight w:hRule="exact" w:val="1404"/>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8"/>
              <w:ind w:left="753" w:right="114" w:hanging="450"/>
              <w:rPr>
                <w:rFonts w:cs="Calibri"/>
                <w:sz w:val="20"/>
                <w:szCs w:val="20"/>
              </w:rPr>
            </w:pPr>
            <w:r w:rsidRPr="00D3624C">
              <w:rPr>
                <w:b/>
                <w:sz w:val="20"/>
              </w:rPr>
              <w:t>15.3 Макс. время нагревания дезинфекции</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12" w:right="222" w:firstLine="43"/>
              <w:jc w:val="both"/>
              <w:rPr>
                <w:rFonts w:cs="Calibri"/>
                <w:sz w:val="20"/>
                <w:szCs w:val="20"/>
              </w:rPr>
            </w:pPr>
            <w:r w:rsidRPr="00D3624C">
              <w:rPr>
                <w:sz w:val="20"/>
              </w:rPr>
              <w:t>Максимальное время, на протяжении которого должна быть активирована функция Дезинфекция. Если до этого момента не произойдет увеличение температуры ГВ до установленного значения в функции Температура дезинфекции, то блок управления деактивирует функцию Дезинфекция и переходит снова в обычный режим работы.</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 w:line="100" w:lineRule="exact"/>
              <w:rPr>
                <w:sz w:val="10"/>
                <w:szCs w:val="10"/>
              </w:rPr>
            </w:pPr>
          </w:p>
          <w:p w:rsidR="003E6078" w:rsidRPr="00D3624C" w:rsidRDefault="003E6078" w:rsidP="00D3624C">
            <w:pPr>
              <w:pStyle w:val="TableParagraph"/>
              <w:spacing w:line="200" w:lineRule="exact"/>
              <w:rPr>
                <w:sz w:val="20"/>
                <w:szCs w:val="20"/>
              </w:rPr>
            </w:pPr>
          </w:p>
          <w:p w:rsidR="003E6078" w:rsidRPr="00D3624C" w:rsidRDefault="003E6078" w:rsidP="00D3624C">
            <w:pPr>
              <w:pStyle w:val="TableParagraph"/>
              <w:ind w:left="217"/>
              <w:rPr>
                <w:rFonts w:cs="Calibri"/>
                <w:sz w:val="20"/>
                <w:szCs w:val="20"/>
              </w:rPr>
            </w:pPr>
            <w:r w:rsidRPr="00D3624C">
              <w:rPr>
                <w:sz w:val="20"/>
              </w:rPr>
              <w:t>20 мин.</w:t>
            </w:r>
          </w:p>
        </w:tc>
      </w:tr>
      <w:tr w:rsidR="003E6078" w:rsidRPr="00D3624C" w:rsidTr="00D3624C">
        <w:trPr>
          <w:trHeight w:hRule="exact" w:val="999"/>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5"/>
              <w:ind w:left="265"/>
              <w:rPr>
                <w:rFonts w:cs="Calibri"/>
                <w:sz w:val="20"/>
                <w:szCs w:val="20"/>
              </w:rPr>
            </w:pPr>
            <w:r w:rsidRPr="00D3624C">
              <w:rPr>
                <w:b/>
                <w:sz w:val="20"/>
              </w:rPr>
              <w:t>16. Мин. температура тревога</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623" w:right="112" w:hanging="257"/>
              <w:rPr>
                <w:rFonts w:cs="Calibri"/>
                <w:sz w:val="20"/>
                <w:szCs w:val="20"/>
              </w:rPr>
            </w:pPr>
            <w:r w:rsidRPr="00D3624C">
              <w:rPr>
                <w:sz w:val="20"/>
              </w:rPr>
              <w:t>Минимальная температура ЦО (котла), которую необходимо достичь за интервал времени (настроенный в функции Мин. температура время), чтобы не была объявлена тревога "Температура не растет".</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75"/>
              <w:ind w:left="284"/>
              <w:rPr>
                <w:rFonts w:cs="Calibri"/>
                <w:sz w:val="20"/>
                <w:szCs w:val="20"/>
              </w:rPr>
            </w:pPr>
            <w:r w:rsidRPr="00D3624C">
              <w:rPr>
                <w:sz w:val="20"/>
              </w:rPr>
              <w:t>30°C</w:t>
            </w:r>
          </w:p>
        </w:tc>
      </w:tr>
      <w:tr w:rsidR="003E6078" w:rsidRPr="00D3624C" w:rsidTr="00D3624C">
        <w:trPr>
          <w:trHeight w:hRule="exact" w:val="1127"/>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8" w:line="280" w:lineRule="exact"/>
              <w:rPr>
                <w:sz w:val="28"/>
                <w:szCs w:val="28"/>
              </w:rPr>
            </w:pPr>
          </w:p>
          <w:p w:rsidR="003E6078" w:rsidRPr="00D3624C" w:rsidRDefault="003E6078" w:rsidP="00D3624C">
            <w:pPr>
              <w:pStyle w:val="TableParagraph"/>
              <w:ind w:left="375"/>
              <w:rPr>
                <w:rFonts w:cs="Calibri"/>
                <w:sz w:val="20"/>
                <w:szCs w:val="20"/>
              </w:rPr>
            </w:pPr>
            <w:r w:rsidRPr="00D3624C">
              <w:rPr>
                <w:b/>
                <w:sz w:val="20"/>
              </w:rPr>
              <w:t>17. Мин. температура время</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258" w:right="264" w:hanging="5"/>
              <w:jc w:val="center"/>
              <w:rPr>
                <w:rFonts w:cs="Calibri"/>
                <w:sz w:val="20"/>
                <w:szCs w:val="20"/>
              </w:rPr>
            </w:pPr>
            <w:r w:rsidRPr="00D3624C">
              <w:rPr>
                <w:sz w:val="20"/>
              </w:rPr>
              <w:t>Время, на протяжении которого температура ЦО (котла) должна быть выше, чем значение установленное в функции Мин. температура тревога. Если на протяжении этого интервала времени после разжигания температура ЦО будет ниже, то объявляется тревога "Температура не возрастает".</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8" w:line="280" w:lineRule="exact"/>
              <w:rPr>
                <w:sz w:val="28"/>
                <w:szCs w:val="28"/>
              </w:rPr>
            </w:pPr>
          </w:p>
          <w:p w:rsidR="003E6078" w:rsidRPr="00D3624C" w:rsidRDefault="003E6078" w:rsidP="00D3624C">
            <w:pPr>
              <w:pStyle w:val="TableParagraph"/>
              <w:ind w:left="217"/>
              <w:rPr>
                <w:rFonts w:cs="Calibri"/>
                <w:sz w:val="20"/>
                <w:szCs w:val="20"/>
              </w:rPr>
            </w:pPr>
            <w:r w:rsidRPr="00D3624C">
              <w:rPr>
                <w:sz w:val="20"/>
              </w:rPr>
              <w:t>30 мин.</w:t>
            </w:r>
          </w:p>
        </w:tc>
      </w:tr>
      <w:tr w:rsidR="003E6078" w:rsidRPr="00D3624C" w:rsidTr="00D3624C">
        <w:trPr>
          <w:trHeight w:hRule="exact" w:val="562"/>
        </w:trPr>
        <w:tc>
          <w:tcPr>
            <w:tcW w:w="2405"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306"/>
              <w:rPr>
                <w:rFonts w:cs="Calibri"/>
                <w:sz w:val="20"/>
                <w:szCs w:val="20"/>
              </w:rPr>
            </w:pPr>
            <w:r w:rsidRPr="00D3624C">
              <w:rPr>
                <w:b/>
                <w:sz w:val="20"/>
              </w:rPr>
              <w:t>16. Заводские настройки</w:t>
            </w:r>
          </w:p>
        </w:tc>
        <w:tc>
          <w:tcPr>
            <w:tcW w:w="739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764"/>
              <w:rPr>
                <w:rFonts w:cs="Calibri"/>
                <w:sz w:val="20"/>
                <w:szCs w:val="20"/>
              </w:rPr>
            </w:pPr>
            <w:r w:rsidRPr="00D3624C">
              <w:rPr>
                <w:sz w:val="20"/>
              </w:rPr>
              <w:t>Сбрасывает все настройки в Сервисном меню до заводских значений.</w:t>
            </w:r>
          </w:p>
        </w:tc>
        <w:tc>
          <w:tcPr>
            <w:tcW w:w="960" w:type="dxa"/>
            <w:tcBorders>
              <w:top w:val="single" w:sz="4" w:space="0" w:color="000000"/>
              <w:left w:val="single" w:sz="4" w:space="0" w:color="000000"/>
              <w:bottom w:val="nil"/>
              <w:right w:val="nil"/>
            </w:tcBorders>
          </w:tcPr>
          <w:p w:rsidR="003E6078" w:rsidRPr="00D3624C" w:rsidRDefault="003E6078"/>
        </w:tc>
      </w:tr>
    </w:tbl>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before="12" w:line="240" w:lineRule="exact"/>
        <w:rPr>
          <w:sz w:val="24"/>
          <w:szCs w:val="24"/>
        </w:rPr>
      </w:pPr>
    </w:p>
    <w:p w:rsidR="003E6078" w:rsidRPr="00AA08B5" w:rsidRDefault="003E6078">
      <w:pPr>
        <w:pStyle w:val="Heading2"/>
        <w:numPr>
          <w:ilvl w:val="1"/>
          <w:numId w:val="25"/>
        </w:numPr>
        <w:tabs>
          <w:tab w:val="left" w:pos="1071"/>
        </w:tabs>
        <w:spacing w:before="47"/>
        <w:ind w:hanging="490"/>
        <w:jc w:val="both"/>
      </w:pPr>
      <w:bookmarkStart w:id="66" w:name="_bookmark33"/>
      <w:bookmarkStart w:id="67" w:name="_Toc465800697"/>
      <w:bookmarkEnd w:id="66"/>
      <w:r w:rsidRPr="00AA08B5">
        <w:rPr>
          <w:color w:val="000000"/>
        </w:rPr>
        <w:t>Выбор языка</w:t>
      </w:r>
      <w:bookmarkEnd w:id="67"/>
    </w:p>
    <w:p w:rsidR="003E6078" w:rsidRPr="00AA08B5" w:rsidRDefault="003E6078">
      <w:pPr>
        <w:pStyle w:val="BodyText"/>
        <w:spacing w:before="25" w:line="258" w:lineRule="auto"/>
        <w:ind w:left="580" w:right="301" w:firstLine="0"/>
        <w:jc w:val="both"/>
      </w:pPr>
      <w:r w:rsidRPr="00AA08B5">
        <w:t>Выбор языка является простым, посредством собственного меню в главном меню блока управления v9. При первом включении блока управления на дисплее появится требование по выбору языка. Если вы упустите этот выбор (промежуток времени 30 с), то вы сможете в любое время поменять язык на чешский с помощью этого меню. В английском языке выбор языка называется "Language selection". Вы увидите это в меню по рисунку флажков. После выбора языка он немедленно загрузится в блок управления.</w:t>
      </w:r>
    </w:p>
    <w:p w:rsidR="003E6078" w:rsidRPr="00AA08B5" w:rsidRDefault="003E6078">
      <w:pPr>
        <w:spacing w:line="258" w:lineRule="auto"/>
        <w:jc w:val="both"/>
        <w:sectPr w:rsidR="003E6078" w:rsidRPr="00AA08B5">
          <w:headerReference w:type="default" r:id="rId96"/>
          <w:footerReference w:type="default" r:id="rId97"/>
          <w:pgSz w:w="11910" w:h="16840"/>
          <w:pgMar w:top="620" w:right="420" w:bottom="280" w:left="500" w:header="0" w:footer="0" w:gutter="0"/>
          <w:cols w:space="708"/>
        </w:sectPr>
      </w:pPr>
    </w:p>
    <w:p w:rsidR="003E6078" w:rsidRPr="00AA08B5" w:rsidRDefault="003E6078">
      <w:pPr>
        <w:pStyle w:val="Heading1"/>
        <w:numPr>
          <w:ilvl w:val="0"/>
          <w:numId w:val="27"/>
        </w:numPr>
        <w:tabs>
          <w:tab w:val="left" w:pos="460"/>
        </w:tabs>
        <w:jc w:val="both"/>
      </w:pPr>
      <w:bookmarkStart w:id="68" w:name="_bookmark34"/>
      <w:bookmarkStart w:id="69" w:name="_Toc465800698"/>
      <w:bookmarkEnd w:id="68"/>
      <w:r w:rsidRPr="00AA08B5">
        <w:rPr>
          <w:color w:val="000000"/>
        </w:rPr>
        <w:t>ПЕРВОЕ ВКЛЮЧЕНИЕ КОТЛА</w:t>
      </w:r>
      <w:bookmarkEnd w:id="69"/>
    </w:p>
    <w:p w:rsidR="003E6078" w:rsidRPr="009C5889" w:rsidRDefault="003E6078">
      <w:pPr>
        <w:pStyle w:val="BodyText"/>
        <w:spacing w:before="33" w:line="258" w:lineRule="auto"/>
        <w:ind w:left="100" w:right="127" w:firstLine="0"/>
        <w:jc w:val="both"/>
        <w:rPr>
          <w:sz w:val="18"/>
          <w:szCs w:val="18"/>
        </w:rPr>
      </w:pPr>
      <w:r w:rsidRPr="009C5889">
        <w:rPr>
          <w:rFonts w:cs="Calibri"/>
          <w:sz w:val="18"/>
          <w:szCs w:val="18"/>
        </w:rPr>
        <w:t>После успешной установки всех компонентов и дополнительных устройств котла следует так называемый</w:t>
      </w:r>
      <w:r w:rsidRPr="009C5889">
        <w:rPr>
          <w:sz w:val="18"/>
          <w:szCs w:val="18"/>
        </w:rPr>
        <w:t xml:space="preserve"> </w:t>
      </w:r>
      <w:r w:rsidRPr="009C5889">
        <w:rPr>
          <w:rFonts w:cs="Calibri"/>
          <w:sz w:val="18"/>
          <w:szCs w:val="18"/>
        </w:rPr>
        <w:t>Первый запуск, во время которого сертифицированный монтажник настроит основные данные для правильного процесса сжигания и активирует дополнительные устройства, подключенные к Внешнему цоколю.</w:t>
      </w:r>
      <w:r w:rsidRPr="009C5889">
        <w:rPr>
          <w:sz w:val="18"/>
          <w:szCs w:val="18"/>
        </w:rPr>
        <w:t xml:space="preserve"> Это меню защищено кодом доступа.</w:t>
      </w:r>
    </w:p>
    <w:p w:rsidR="003E6078" w:rsidRPr="00AA08B5" w:rsidRDefault="003E6078">
      <w:pPr>
        <w:spacing w:before="3" w:line="100" w:lineRule="exact"/>
        <w:rPr>
          <w:sz w:val="10"/>
          <w:szCs w:val="10"/>
        </w:rPr>
      </w:pPr>
    </w:p>
    <w:p w:rsidR="003E6078" w:rsidRPr="00AA08B5" w:rsidRDefault="003E6078" w:rsidP="00D275AC">
      <w:pPr>
        <w:pStyle w:val="Heading5"/>
        <w:spacing w:before="161"/>
        <w:ind w:left="1134"/>
        <w:jc w:val="center"/>
        <w:rPr>
          <w:highlight w:val="green"/>
        </w:rPr>
      </w:pPr>
      <w:r>
        <w:rPr>
          <w:noProof/>
          <w:lang w:val="cs-CZ" w:eastAsia="cs-CZ"/>
        </w:rPr>
        <w:pict>
          <v:shape id="obrázek 1448" o:spid="_x0000_s1536" type="#_x0000_t75" style="position:absolute;left:0;text-align:left;margin-left:35.35pt;margin-top:11.45pt;width:15.05pt;height:25.05pt;z-index:251767296;visibility:visible">
            <v:imagedata r:id="rId40" o:title=""/>
          </v:shape>
        </w:pict>
      </w:r>
      <w:r w:rsidRPr="00AA08B5">
        <w:rPr>
          <w:b/>
          <w:highlight w:val="green"/>
        </w:rPr>
        <w:t>Внимание:</w:t>
      </w:r>
      <w:r w:rsidRPr="00AA08B5">
        <w:rPr>
          <w:highlight w:val="green"/>
        </w:rPr>
        <w:t xml:space="preserve"> первый запуск осуществляется в деактивированном состоянии котла (погашен). Если вы будете осуществлять первый запуск во время фазы Разжигание или PID работа, то заданные данные не будут сохранены в оперативной памяти блока управления, и работа устройств подачи и вентилятора не будет соответствовать заданным вами значениям. </w:t>
      </w:r>
    </w:p>
    <w:p w:rsidR="003E6078" w:rsidRPr="00AA08B5" w:rsidRDefault="003E6078">
      <w:pPr>
        <w:spacing w:before="6" w:line="120" w:lineRule="exact"/>
        <w:rPr>
          <w:sz w:val="12"/>
          <w:szCs w:val="12"/>
        </w:rPr>
      </w:pPr>
    </w:p>
    <w:p w:rsidR="003E6078" w:rsidRPr="009C5889" w:rsidRDefault="003E6078">
      <w:pPr>
        <w:pStyle w:val="BodyText"/>
        <w:spacing w:before="59" w:line="257" w:lineRule="auto"/>
        <w:ind w:left="100" w:right="131" w:firstLine="0"/>
        <w:jc w:val="both"/>
        <w:rPr>
          <w:sz w:val="18"/>
          <w:szCs w:val="18"/>
        </w:rPr>
      </w:pPr>
      <w:r w:rsidRPr="009C5889">
        <w:rPr>
          <w:sz w:val="18"/>
          <w:szCs w:val="18"/>
        </w:rPr>
        <w:t>При первом запуске блок будет постепенно запрашивать у вас основную информацию о котле. После ввода каждой позиции переходите к следующей нажатием на кнопку Далее.</w:t>
      </w:r>
    </w:p>
    <w:p w:rsidR="003E6078" w:rsidRPr="00AA08B5" w:rsidRDefault="003E6078" w:rsidP="00D275AC">
      <w:pPr>
        <w:pStyle w:val="Heading5"/>
        <w:spacing w:before="161"/>
        <w:ind w:left="851"/>
        <w:jc w:val="center"/>
        <w:rPr>
          <w:i w:val="0"/>
        </w:rPr>
      </w:pPr>
      <w:r>
        <w:rPr>
          <w:noProof/>
          <w:lang w:val="cs-CZ" w:eastAsia="cs-CZ"/>
        </w:rPr>
        <w:pict>
          <v:shape id="obrázek 825" o:spid="_x0000_s1537" type="#_x0000_t75" style="position:absolute;left:0;text-align:left;margin-left:48.75pt;margin-top:9.15pt;width:15pt;height:24.9pt;z-index:-251743744;visibility:visible;mso-position-horizontal-relative:page">
            <v:imagedata r:id="rId40" o:title=""/>
            <w10:wrap anchorx="page"/>
          </v:shape>
        </w:pict>
      </w:r>
      <w:r w:rsidRPr="00AA08B5">
        <w:rPr>
          <w:b/>
          <w:highlight w:val="green"/>
        </w:rPr>
        <w:t xml:space="preserve">Внимание: </w:t>
      </w:r>
      <w:r w:rsidRPr="00AA08B5">
        <w:rPr>
          <w:highlight w:val="green"/>
        </w:rPr>
        <w:t xml:space="preserve">если вы не будете вводить данные на каждый запрос внутри Первого запуска в интервале 30 с, то блок управления сам через 30 с перейдет на следующий запрос. </w:t>
      </w:r>
    </w:p>
    <w:p w:rsidR="003E6078" w:rsidRPr="009C5889" w:rsidRDefault="003E6078">
      <w:pPr>
        <w:pStyle w:val="BodyText"/>
        <w:spacing w:before="182" w:line="259" w:lineRule="auto"/>
        <w:ind w:left="100" w:right="121" w:firstLine="0"/>
        <w:jc w:val="both"/>
        <w:rPr>
          <w:sz w:val="18"/>
          <w:szCs w:val="18"/>
        </w:rPr>
      </w:pPr>
      <w:r w:rsidRPr="009C5889">
        <w:rPr>
          <w:sz w:val="18"/>
          <w:szCs w:val="18"/>
        </w:rPr>
        <w:t>Поэтому перед Первым запуском изучите диаграмму первого запуска на следующих страницах данного руководства так, чтобы вы не задерживали выбор внутри Первого запуска более 30 с. Это защита от того, чтобы блок не остался в Первом запуске в случае, когда монтажник перестанет им управлять продолжительное время.</w:t>
      </w:r>
    </w:p>
    <w:p w:rsidR="003E6078" w:rsidRPr="00AA08B5" w:rsidRDefault="003E6078">
      <w:pPr>
        <w:pStyle w:val="Heading5"/>
        <w:spacing w:before="155" w:line="258" w:lineRule="auto"/>
        <w:ind w:left="1310" w:right="1333"/>
        <w:jc w:val="center"/>
        <w:rPr>
          <w:i w:val="0"/>
        </w:rPr>
      </w:pPr>
      <w:r>
        <w:rPr>
          <w:noProof/>
          <w:lang w:val="cs-CZ" w:eastAsia="cs-CZ"/>
        </w:rPr>
        <w:pict>
          <v:shape id="obrázek 824" o:spid="_x0000_s1538" type="#_x0000_t75" style="position:absolute;left:0;text-align:left;margin-left:72.75pt;margin-top:13.1pt;width:15pt;height:24.9pt;z-index:-251742720;visibility:visible;mso-position-horizontal-relative:page">
            <v:imagedata r:id="rId14" o:title=""/>
            <w10:wrap anchorx="page"/>
          </v:shape>
        </w:pict>
      </w:r>
      <w:r w:rsidRPr="00AA08B5">
        <w:t>Для лучшей наглядности во время первого запуска используйте информацию из разделов Описание функций блока управления и Электрическое подключение принадлежностей, а также диаграмму первого запуска, указанную на следующих страницах руководства.</w:t>
      </w:r>
    </w:p>
    <w:p w:rsidR="003E6078" w:rsidRPr="009C5889" w:rsidRDefault="003E6078">
      <w:pPr>
        <w:pStyle w:val="BodyText"/>
        <w:numPr>
          <w:ilvl w:val="0"/>
          <w:numId w:val="2"/>
        </w:numPr>
        <w:tabs>
          <w:tab w:val="left" w:pos="821"/>
        </w:tabs>
        <w:spacing w:before="165"/>
        <w:ind w:hanging="360"/>
        <w:rPr>
          <w:sz w:val="18"/>
          <w:szCs w:val="18"/>
        </w:rPr>
      </w:pPr>
      <w:r w:rsidRPr="009C5889">
        <w:rPr>
          <w:sz w:val="18"/>
          <w:szCs w:val="18"/>
        </w:rPr>
        <w:t>Ввод актуального времени и даты - для online функций и временного запуска котла, а также для правильного отображения истории тревог.</w:t>
      </w:r>
    </w:p>
    <w:p w:rsidR="003E6078" w:rsidRPr="009C5889" w:rsidRDefault="003E6078">
      <w:pPr>
        <w:pStyle w:val="BodyText"/>
        <w:numPr>
          <w:ilvl w:val="0"/>
          <w:numId w:val="2"/>
        </w:numPr>
        <w:tabs>
          <w:tab w:val="left" w:pos="821"/>
        </w:tabs>
        <w:spacing w:before="19" w:line="258" w:lineRule="auto"/>
        <w:ind w:right="119" w:hanging="360"/>
        <w:jc w:val="both"/>
        <w:rPr>
          <w:sz w:val="18"/>
          <w:szCs w:val="18"/>
        </w:rPr>
      </w:pPr>
      <w:r w:rsidRPr="009C5889">
        <w:rPr>
          <w:sz w:val="18"/>
          <w:szCs w:val="18"/>
        </w:rPr>
        <w:t>Мощность горелки - правильный выбор горелки установит время работы устройств подачи и оборотов вентилятора в соответствии с величиной вашего котла и горелки. Внимание: вводите только такую мощность горелки, которая указана на щитке на боковой стороне горелки. Ввод неправильной мощности может повредить горелку или котел!</w:t>
      </w:r>
    </w:p>
    <w:p w:rsidR="003E6078" w:rsidRPr="009C5889" w:rsidRDefault="003E6078">
      <w:pPr>
        <w:pStyle w:val="BodyText"/>
        <w:numPr>
          <w:ilvl w:val="0"/>
          <w:numId w:val="2"/>
        </w:numPr>
        <w:tabs>
          <w:tab w:val="left" w:pos="821"/>
        </w:tabs>
        <w:spacing w:before="3" w:line="258" w:lineRule="auto"/>
        <w:ind w:right="116" w:hanging="360"/>
        <w:jc w:val="both"/>
        <w:rPr>
          <w:sz w:val="18"/>
          <w:szCs w:val="18"/>
        </w:rPr>
      </w:pPr>
      <w:r w:rsidRPr="009C5889">
        <w:rPr>
          <w:sz w:val="18"/>
          <w:szCs w:val="18"/>
        </w:rPr>
        <w:t>Ввод температуры ЦО и диапазона модуляции - температура ЦО, т.е. выходная температура из котла должна быть как можно выше, лучше всего в пределах от 65 до 80°C. Далее следует активация насосов в случае, когда они подключены к Внешнему цоколю ко входам "CH pump" или "DHW pump". Внимание: для насоса ГВ необходимо подключить датчик температуры ко входу "DHW sensor" во внешнем цоколе котла, в противном случае при активации насоса блок управления объявит тревогу.</w:t>
      </w:r>
    </w:p>
    <w:p w:rsidR="003E6078" w:rsidRPr="009C5889" w:rsidRDefault="003E6078">
      <w:pPr>
        <w:pStyle w:val="BodyText"/>
        <w:numPr>
          <w:ilvl w:val="0"/>
          <w:numId w:val="2"/>
        </w:numPr>
        <w:tabs>
          <w:tab w:val="left" w:pos="821"/>
        </w:tabs>
        <w:spacing w:line="255" w:lineRule="exact"/>
        <w:ind w:hanging="360"/>
        <w:rPr>
          <w:sz w:val="18"/>
          <w:szCs w:val="18"/>
        </w:rPr>
      </w:pPr>
      <w:r w:rsidRPr="009C5889">
        <w:rPr>
          <w:sz w:val="18"/>
          <w:szCs w:val="18"/>
        </w:rPr>
        <w:t>Подключение дополнительных устройств в следующей последовательности:</w:t>
      </w:r>
    </w:p>
    <w:p w:rsidR="003E6078" w:rsidRPr="009C5889" w:rsidRDefault="003E6078">
      <w:pPr>
        <w:pStyle w:val="BodyText"/>
        <w:numPr>
          <w:ilvl w:val="1"/>
          <w:numId w:val="2"/>
        </w:numPr>
        <w:tabs>
          <w:tab w:val="left" w:pos="1541"/>
        </w:tabs>
        <w:spacing w:before="20" w:line="250" w:lineRule="auto"/>
        <w:ind w:right="121"/>
        <w:rPr>
          <w:sz w:val="18"/>
          <w:szCs w:val="18"/>
        </w:rPr>
      </w:pPr>
      <w:r w:rsidRPr="009C5889">
        <w:rPr>
          <w:sz w:val="18"/>
          <w:szCs w:val="18"/>
        </w:rPr>
        <w:t>Комнатный термостат - стандарт (без напряжения, подключенный ко входам "Room reg.1" или "Room reg2") или RT10 (OPOP регулятор, подключенный к RS выходу во внешнем цоколе).</w:t>
      </w:r>
    </w:p>
    <w:p w:rsidR="003E6078" w:rsidRPr="009C5889" w:rsidRDefault="003E6078">
      <w:pPr>
        <w:pStyle w:val="BodyText"/>
        <w:numPr>
          <w:ilvl w:val="1"/>
          <w:numId w:val="2"/>
        </w:numPr>
        <w:tabs>
          <w:tab w:val="left" w:pos="1541"/>
        </w:tabs>
        <w:spacing w:before="9"/>
        <w:rPr>
          <w:rFonts w:cs="Calibri"/>
          <w:sz w:val="18"/>
          <w:szCs w:val="18"/>
        </w:rPr>
      </w:pPr>
      <w:r w:rsidRPr="009C5889">
        <w:rPr>
          <w:sz w:val="18"/>
          <w:szCs w:val="18"/>
        </w:rPr>
        <w:t>Лямбда-зонд - подключен к RS выходу. Заранее настроенные значения можно изменять в Установочном меню.</w:t>
      </w:r>
    </w:p>
    <w:p w:rsidR="003E6078" w:rsidRPr="009C5889" w:rsidRDefault="003E6078">
      <w:pPr>
        <w:pStyle w:val="BodyText"/>
        <w:numPr>
          <w:ilvl w:val="1"/>
          <w:numId w:val="2"/>
        </w:numPr>
        <w:tabs>
          <w:tab w:val="left" w:pos="1541"/>
        </w:tabs>
        <w:spacing w:before="13" w:line="252" w:lineRule="auto"/>
        <w:ind w:right="120"/>
        <w:rPr>
          <w:rFonts w:cs="Calibri"/>
          <w:sz w:val="18"/>
          <w:szCs w:val="18"/>
        </w:rPr>
      </w:pPr>
      <w:r w:rsidRPr="009C5889">
        <w:rPr>
          <w:sz w:val="18"/>
          <w:szCs w:val="18"/>
        </w:rPr>
        <w:t>Компрессор 1,2 – подключен к выходу "Komp1" или "Komp2". Выбор выхода является любым, оба исполняют одну функцию.</w:t>
      </w:r>
    </w:p>
    <w:p w:rsidR="003E6078" w:rsidRPr="009C5889" w:rsidRDefault="003E6078">
      <w:pPr>
        <w:pStyle w:val="BodyText"/>
        <w:numPr>
          <w:ilvl w:val="1"/>
          <w:numId w:val="2"/>
        </w:numPr>
        <w:tabs>
          <w:tab w:val="left" w:pos="1541"/>
        </w:tabs>
        <w:spacing w:before="6" w:line="250" w:lineRule="auto"/>
        <w:ind w:right="120"/>
        <w:rPr>
          <w:sz w:val="18"/>
          <w:szCs w:val="18"/>
        </w:rPr>
      </w:pPr>
      <w:r w:rsidRPr="009C5889">
        <w:rPr>
          <w:sz w:val="18"/>
          <w:szCs w:val="18"/>
        </w:rPr>
        <w:t>Вакуумное устройство подачи, Устройство удаления золы, Очистка теплообменника, Вентилятор вытяжки - эти принадлежности подключать к выходам "Vacuum", "Deashing", "Cleaning", RS выход.</w:t>
      </w:r>
    </w:p>
    <w:p w:rsidR="003E6078" w:rsidRPr="009C5889" w:rsidRDefault="003E6078">
      <w:pPr>
        <w:pStyle w:val="BodyText"/>
        <w:numPr>
          <w:ilvl w:val="0"/>
          <w:numId w:val="2"/>
        </w:numPr>
        <w:tabs>
          <w:tab w:val="left" w:pos="821"/>
        </w:tabs>
        <w:spacing w:before="10" w:line="258" w:lineRule="auto"/>
        <w:ind w:right="117" w:hanging="360"/>
        <w:jc w:val="both"/>
        <w:rPr>
          <w:rFonts w:cs="Calibri"/>
          <w:sz w:val="18"/>
          <w:szCs w:val="18"/>
        </w:rPr>
      </w:pPr>
      <w:r w:rsidRPr="009C5889">
        <w:rPr>
          <w:sz w:val="18"/>
          <w:szCs w:val="18"/>
        </w:rPr>
        <w:t>Подключение смесительных клапанов 1,2 – к выходам "Valve1" или "Valve2". Внимание: при активации клапанов также необходимо подключить датчики клапанов к выходам „Valve1 sens.“ или „Valve2 sens.“, в противном случае произойдет сообщение об ошибке. Дополнительные насосы клапана подключайте к выходам "Valve1 pump" или "Valve2 pump" и активируйте непосредственно в настройках Встроенных клапанов 1 или 2 в Установочном меню.</w:t>
      </w:r>
    </w:p>
    <w:p w:rsidR="003E6078" w:rsidRPr="009C5889" w:rsidRDefault="003E6078">
      <w:pPr>
        <w:pStyle w:val="BodyText"/>
        <w:numPr>
          <w:ilvl w:val="0"/>
          <w:numId w:val="2"/>
        </w:numPr>
        <w:tabs>
          <w:tab w:val="left" w:pos="821"/>
        </w:tabs>
        <w:spacing w:before="2" w:line="256" w:lineRule="auto"/>
        <w:ind w:right="132" w:hanging="360"/>
        <w:jc w:val="both"/>
        <w:rPr>
          <w:sz w:val="18"/>
          <w:szCs w:val="18"/>
        </w:rPr>
      </w:pPr>
      <w:r w:rsidRPr="009C5889">
        <w:rPr>
          <w:sz w:val="18"/>
          <w:szCs w:val="18"/>
        </w:rPr>
        <w:t>Далее следует общее ознакомление с работой и обслуживанием котла. Не забывайте об ознакомлении заказчика со способом управления и обслуживания котла.</w:t>
      </w:r>
    </w:p>
    <w:p w:rsidR="003E6078" w:rsidRPr="009C5889" w:rsidRDefault="003E6078">
      <w:pPr>
        <w:pStyle w:val="BodyText"/>
        <w:numPr>
          <w:ilvl w:val="0"/>
          <w:numId w:val="2"/>
        </w:numPr>
        <w:tabs>
          <w:tab w:val="left" w:pos="821"/>
        </w:tabs>
        <w:spacing w:before="4" w:line="257" w:lineRule="auto"/>
        <w:ind w:right="127" w:hanging="360"/>
        <w:jc w:val="both"/>
        <w:rPr>
          <w:sz w:val="18"/>
          <w:szCs w:val="18"/>
        </w:rPr>
      </w:pPr>
      <w:r w:rsidRPr="009C5889">
        <w:rPr>
          <w:sz w:val="18"/>
          <w:szCs w:val="18"/>
        </w:rPr>
        <w:t>В конце Первого запуска вы можете активировать котел и привести его в автоматическое Разжигание, или вы можете оставить котел в деактивированном состоянии и осуществлять прочие работы по установке. Активацию котла вы можете выполнить в любое время посредством кнопки Разжигание в меню блока. Внимание: если подключен комнатный термостат, убедитесь, что он настроен на отопление так, чтобы дал команду котлу по отоплению. В противном случае котел после нажатия на Разжигание не будет активирован.</w:t>
      </w:r>
    </w:p>
    <w:p w:rsidR="003E6078" w:rsidRPr="00AA08B5" w:rsidRDefault="003E6078">
      <w:pPr>
        <w:pStyle w:val="Heading5"/>
        <w:spacing w:before="40"/>
        <w:ind w:left="0" w:right="68"/>
        <w:jc w:val="center"/>
        <w:rPr>
          <w:i w:val="0"/>
        </w:rPr>
      </w:pPr>
      <w:r w:rsidRPr="00C563F8">
        <w:rPr>
          <w:noProof/>
          <w:lang w:val="cs-CZ" w:eastAsia="cs-CZ"/>
        </w:rPr>
        <w:pict>
          <v:shape id="obrázek 11" o:spid="_x0000_i1033" type="#_x0000_t75" style="width:15pt;height:24.75pt;visibility:visible">
            <v:imagedata r:id="rId14" o:title=""/>
          </v:shape>
        </w:pict>
      </w:r>
      <w:r w:rsidRPr="00AA08B5">
        <w:rPr>
          <w:rFonts w:ascii="Times New Roman" w:hAnsi="Times New Roman"/>
          <w:i w:val="0"/>
          <w:sz w:val="20"/>
        </w:rPr>
        <w:t xml:space="preserve"> </w:t>
      </w:r>
      <w:r w:rsidRPr="00AA08B5">
        <w:t>Более подробное описание отдельных функций вы найдете в разделе Описание функций блока управления.</w:t>
      </w:r>
    </w:p>
    <w:p w:rsidR="003E6078" w:rsidRPr="009C5889" w:rsidRDefault="003E6078">
      <w:pPr>
        <w:pStyle w:val="BodyText"/>
        <w:spacing w:before="72" w:line="259" w:lineRule="auto"/>
        <w:ind w:left="460" w:right="131" w:firstLine="0"/>
        <w:rPr>
          <w:sz w:val="18"/>
          <w:szCs w:val="18"/>
        </w:rPr>
      </w:pPr>
      <w:r w:rsidRPr="009C5889">
        <w:rPr>
          <w:sz w:val="18"/>
          <w:szCs w:val="18"/>
        </w:rPr>
        <w:t>Первый запуск котла завершен. Большую часть возможностей после завершения Первого запуска вы можете повторно изменять в Главном или Установочном меню.</w:t>
      </w:r>
    </w:p>
    <w:p w:rsidR="003E6078" w:rsidRPr="00AA08B5" w:rsidRDefault="003E6078">
      <w:pPr>
        <w:spacing w:before="20" w:line="260" w:lineRule="exact"/>
        <w:rPr>
          <w:sz w:val="26"/>
          <w:szCs w:val="26"/>
        </w:rPr>
      </w:pPr>
    </w:p>
    <w:p w:rsidR="003E6078" w:rsidRPr="00AA08B5" w:rsidRDefault="003E6078" w:rsidP="00D275AC">
      <w:pPr>
        <w:pStyle w:val="Heading5"/>
        <w:ind w:left="1276" w:right="1276"/>
        <w:rPr>
          <w:i w:val="0"/>
        </w:rPr>
      </w:pPr>
      <w:r>
        <w:rPr>
          <w:noProof/>
          <w:lang w:val="cs-CZ" w:eastAsia="cs-CZ"/>
        </w:rPr>
        <w:pict>
          <v:shape id="obrázek 1449" o:spid="_x0000_s1539" type="#_x0000_t75" style="position:absolute;left:0;text-align:left;margin-left:39.1pt;margin-top:13.4pt;width:15.05pt;height:25.05pt;z-index:251768320;visibility:visible">
            <v:imagedata r:id="rId14" o:title=""/>
          </v:shape>
        </w:pict>
      </w:r>
      <w:r w:rsidRPr="00AA08B5">
        <w:t>В случае нестан</w:t>
      </w:r>
      <w:r>
        <w:t>дартной установки с другим, чем</w:t>
      </w:r>
      <w:r w:rsidRPr="00AA08B5">
        <w:rPr>
          <w:rFonts w:ascii="Times New Roman" w:hAnsi="Times New Roman"/>
        </w:rPr>
        <w:t xml:space="preserve"> </w:t>
      </w:r>
      <w:r w:rsidRPr="00AA08B5">
        <w:t>предписанным</w:t>
      </w:r>
      <w:r>
        <w:t>,</w:t>
      </w:r>
      <w:r w:rsidRPr="00AA08B5">
        <w:t xml:space="preserve"> внешним устройством подачи, другой чем предписанной тягой дымохода и т.п., рекомендуется перед запуском котла измерить производительность внешнего устройства подачи, см. раздел Коррекция сжигания, Нестандартная установка.</w:t>
      </w:r>
    </w:p>
    <w:p w:rsidR="003E6078" w:rsidRPr="00AA08B5" w:rsidRDefault="003E6078">
      <w:pPr>
        <w:jc w:val="center"/>
        <w:sectPr w:rsidR="003E6078" w:rsidRPr="00AA08B5">
          <w:headerReference w:type="default" r:id="rId98"/>
          <w:footerReference w:type="default" r:id="rId99"/>
          <w:pgSz w:w="11910" w:h="16840"/>
          <w:pgMar w:top="680" w:right="600" w:bottom="280" w:left="620" w:header="0" w:footer="0" w:gutter="0"/>
          <w:cols w:space="708"/>
        </w:sectPr>
      </w:pPr>
    </w:p>
    <w:p w:rsidR="003E6078" w:rsidRPr="009C5889" w:rsidRDefault="003E6078">
      <w:pPr>
        <w:pStyle w:val="BodyText"/>
        <w:spacing w:before="40" w:line="259" w:lineRule="auto"/>
        <w:ind w:left="460" w:right="129" w:firstLine="0"/>
        <w:rPr>
          <w:sz w:val="18"/>
          <w:szCs w:val="18"/>
        </w:rPr>
      </w:pPr>
      <w:r w:rsidRPr="009C5889">
        <w:rPr>
          <w:sz w:val="18"/>
          <w:szCs w:val="18"/>
        </w:rPr>
        <w:t>После активации котла нажатием на Разжигание в меню блока произойдет разжигание гранул и переход в PID работу. Далее следует Коррекция сжигания в случае, когда процесс сжигания не является оптимальным, см. предыдущий раздел.</w:t>
      </w:r>
    </w:p>
    <w:p w:rsidR="003E6078" w:rsidRPr="00AA08B5" w:rsidRDefault="003E6078">
      <w:pPr>
        <w:pStyle w:val="Heading3"/>
        <w:tabs>
          <w:tab w:val="left" w:pos="2932"/>
        </w:tabs>
        <w:spacing w:before="156"/>
        <w:ind w:left="498"/>
        <w:rPr>
          <w:rFonts w:cs="Calibri"/>
          <w:b w:val="0"/>
          <w:bCs w:val="0"/>
        </w:rPr>
      </w:pPr>
      <w:r>
        <w:rPr>
          <w:noProof/>
          <w:lang w:val="cs-CZ" w:eastAsia="cs-CZ"/>
        </w:rPr>
        <w:pict>
          <v:group id="Group 820" o:spid="_x0000_s1540" style="position:absolute;left:0;text-align:left;margin-left:181.5pt;margin-top:33.45pt;width:39pt;height:21.75pt;z-index:-251681280;mso-position-horizontal-relative:page" coordorigin="3630,669" coordsize="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">
            <v:shape id="Freeform 821" o:spid="_x0000_s1541" style="position:absolute;left:3630;top:669;width:780;height:435;visibility:visible;mso-wrap-style:square;v-text-anchor:top" coordsize="7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ITcMA&#10;AADcAAAADwAAAGRycy9kb3ducmV2LnhtbESPT4vCMBTE78J+h/AW9iJr6n+tRpFdBK9bPXh8Ns+2&#10;2LzUJmvrtzeC4HGYmd8wy3VrSnGj2hWWFfR7EQji1OqCMwWH/fZ7BsJ5ZI2lZVJwJwfr1UdnibG2&#10;Df/RLfGZCBB2MSrIva9iKV2ak0HXsxVx8M62NuiDrDOpa2wC3JRyEEUTabDgsJBjRT85pZfk3yiY&#10;Sn3u/uq5HHE3uZ7GzWh/GB6V+vpsNwsQnlr/Dr/aO61gNhn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gITcMAAADcAAAADwAAAAAAAAAAAAAAAACYAgAAZHJzL2Rv&#10;d25yZXYueG1sUEsFBgAAAAAEAAQA9QAAAIgDAAAAAA==&#10;" path="m,435r780,l780,,,,,435xe" filled="f" strokecolor="#6fac46" strokeweight="1pt">
              <v:path arrowok="t" o:connecttype="custom" o:connectlocs="0,1104;780,1104;780,669;0,669;0,1104" o:connectangles="0,0,0,0,0"/>
            </v:shape>
            <w10:wrap anchorx="page"/>
          </v:group>
        </w:pict>
      </w:r>
      <w:r>
        <w:rPr>
          <w:noProof/>
          <w:lang w:val="cs-CZ" w:eastAsia="cs-CZ"/>
        </w:rPr>
        <w:pict>
          <v:group id="Group 816" o:spid="_x0000_s1542" style="position:absolute;left:0;text-align:left;margin-left:153pt;margin-top:41.65pt;width:22.05pt;height:6pt;z-index:-251680256;mso-position-horizontal-relative:page" coordorigin="3060,833" coordsize="4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">
            <v:shape id="Freeform 819" o:spid="_x0000_s1543" style="position:absolute;left:3060;top:833;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TqcUA&#10;AADcAAAADwAAAGRycy9kb3ducmV2LnhtbESPQWvCQBSE74L/YXmCF6mbiIhGV1GLIBGE2uL5kX3N&#10;hmbfhuxW4793CwWPw8x8w6w2na3FjVpfOVaQjhMQxIXTFZcKvj4Pb3MQPiBrrB2Tggd52Kz7vRVm&#10;2t35g26XUIoIYZ+hAhNCk0npC0MW/dg1xNH7dq3FEGVbSt3iPcJtLSdJMpMWK44LBhvaGyp+Lr9W&#10;wWn7WFynaa5zn4/ej4tddz4kRqnhoNsuQQTqwiv83z5qBfNZCn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tOpxQAAANwAAAAPAAAAAAAAAAAAAAAAAJgCAABkcnMv&#10;ZG93bnJldi54bWxQSwUGAAAAAAQABAD1AAAAigMAAAAA&#10;" path="m321,r,120l431,65r-90,l341,55r90,l321,xe" fillcolor="#5b9bd4" stroked="f">
              <v:path arrowok="t" o:connecttype="custom" o:connectlocs="321,833;321,953;431,898;341,898;341,888;431,888;321,833" o:connectangles="0,0,0,0,0,0,0"/>
            </v:shape>
            <v:shape id="Freeform 818" o:spid="_x0000_s1544" style="position:absolute;left:3060;top:833;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N3sYA&#10;AADcAAAADwAAAGRycy9kb3ducmV2LnhtbESPQWvCQBSE7wX/w/IEL0U3ShFN3YRYESSFQrX0/Mi+&#10;ZoPZtyG7NfHfdwuFHoeZ+YbZ5aNtxY163zhWsFwkIIgrpxuuFXxcjvMNCB+QNbaOScGdPOTZ5GGH&#10;qXYDv9PtHGoRIexTVGBC6FIpfWXIol+4jjh6X663GKLsa6l7HCLctnKVJGtpseG4YLCjF0PV9fxt&#10;FbwW9+3n07LUpS8fD6ftfnw7Jkap2XQsnkEEGsN/+K990go26x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xN3sYAAADcAAAADwAAAAAAAAAAAAAAAACYAgAAZHJz&#10;L2Rvd25yZXYueG1sUEsFBgAAAAAEAAQA9QAAAIsDAAAAAA==&#10;" path="m321,55l,55,,65r321,l321,55xe" fillcolor="#5b9bd4" stroked="f">
              <v:path arrowok="t" o:connecttype="custom" o:connectlocs="321,888;0,888;0,898;321,898;321,888" o:connectangles="0,0,0,0,0"/>
            </v:shape>
            <v:shape id="Freeform 817" o:spid="_x0000_s1545" style="position:absolute;left:3060;top:833;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oRcYA&#10;AADcAAAADwAAAGRycy9kb3ducmV2LnhtbESP3WrCQBSE7wu+w3KE3hTd2BbRmI2oRZAUCv7g9SF7&#10;zAazZ0N2q/Htu4VCL4eZ+YbJlr1txI06XztWMBknIIhLp2uuFJyO29EMhA/IGhvHpOBBHpb54CnD&#10;VLs77+l2CJWIEPYpKjAhtKmUvjRk0Y9dSxy9i+sshii7SuoO7xFuG/maJFNpsea4YLCljaHyevi2&#10;Cj5Xj/n5fVLowhcvH7v5uv/aJkap52G/WoAI1If/8F97pxXMpm/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DoRcYAAADcAAAADwAAAAAAAAAAAAAAAACYAgAAZHJz&#10;L2Rvd25yZXYueG1sUEsFBgAAAAAEAAQA9QAAAIsDAAAAAA==&#10;" path="m431,55r-90,l341,65r90,l441,60,431,55xe" fillcolor="#5b9bd4" stroked="f">
              <v:path arrowok="t" o:connecttype="custom" o:connectlocs="431,888;341,888;341,898;431,898;441,893;431,888" o:connectangles="0,0,0,0,0,0"/>
            </v:shape>
            <w10:wrap anchorx="page"/>
          </v:group>
        </w:pict>
      </w:r>
      <w:r>
        <w:t>Название</w:t>
      </w:r>
      <w:r w:rsidRPr="00AA08B5">
        <w:t xml:space="preserve"> / </w:t>
      </w:r>
      <w:r>
        <w:t>Вопрос</w:t>
      </w:r>
      <w:r w:rsidRPr="00AA08B5">
        <w:tab/>
      </w:r>
      <w:r>
        <w:t>Действие</w:t>
      </w:r>
      <w:r w:rsidRPr="00AA08B5">
        <w:t>/</w:t>
      </w:r>
      <w:r>
        <w:t>Выбор</w:t>
      </w:r>
    </w:p>
    <w:p w:rsidR="003E6078" w:rsidRPr="00AA08B5" w:rsidRDefault="003E6078">
      <w:pPr>
        <w:spacing w:before="15" w:line="200" w:lineRule="exact"/>
        <w:rPr>
          <w:sz w:val="20"/>
          <w:szCs w:val="20"/>
        </w:rPr>
      </w:pPr>
    </w:p>
    <w:p w:rsidR="003E6078" w:rsidRPr="00AA08B5" w:rsidRDefault="003E6078">
      <w:pPr>
        <w:spacing w:line="200" w:lineRule="exact"/>
        <w:rPr>
          <w:sz w:val="20"/>
          <w:szCs w:val="20"/>
        </w:rPr>
        <w:sectPr w:rsidR="003E6078" w:rsidRPr="00AA08B5">
          <w:headerReference w:type="default" r:id="rId100"/>
          <w:footerReference w:type="default" r:id="rId101"/>
          <w:pgSz w:w="11910" w:h="16840"/>
          <w:pgMar w:top="660" w:right="600" w:bottom="0" w:left="620" w:header="0" w:footer="0" w:gutter="0"/>
          <w:cols w:space="708"/>
        </w:sectPr>
      </w:pPr>
    </w:p>
    <w:p w:rsidR="003E6078" w:rsidRPr="00AA08B5" w:rsidRDefault="003E6078" w:rsidP="0077514A">
      <w:pPr>
        <w:spacing w:before="63"/>
        <w:ind w:left="284" w:right="-205"/>
        <w:rPr>
          <w:rFonts w:cs="Calibri"/>
          <w:sz w:val="16"/>
          <w:szCs w:val="16"/>
        </w:rPr>
      </w:pPr>
      <w:r>
        <w:rPr>
          <w:noProof/>
          <w:lang w:val="cs-CZ" w:eastAsia="cs-CZ"/>
        </w:rPr>
        <w:pict>
          <v:group id="Group 814" o:spid="_x0000_s1546" style="position:absolute;left:0;text-align:left;margin-left:40.5pt;margin-top:-3.05pt;width:99.75pt;height:32.25pt;z-index:-251741696;mso-position-horizontal-relative:page" coordorigin="810,-61" coordsize="199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">
            <v:shape id="Freeform 815" o:spid="_x0000_s1547" style="position:absolute;left:810;top:-61;width:1995;height:645;visibility:visible;mso-wrap-style:square;v-text-anchor:top" coordsize="199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vO8UA&#10;AADcAAAADwAAAGRycy9kb3ducmV2LnhtbESPQWvCQBSE7wX/w/IEb3WjUtHUjYhU8FJBbQ/eXrPP&#10;JCT7dptdY/rvu0Khx2FmvmFW6940oqPWV5YVTMYJCOLc6ooLBR/n3fMChA/IGhvLpOCHPKyzwdMK&#10;U23vfKTuFAoRIexTVFCG4FIpfV6SQT+2jjh6V9saDFG2hdQt3iPcNHKaJHNpsOK4UKKjbUl5fboZ&#10;BZe8f9s69/4VPiezg+xu35tzjUqNhv3mFUSgPvyH/9p7rWDxsoTH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87xQAAANwAAAAPAAAAAAAAAAAAAAAAAJgCAABkcnMv&#10;ZG93bnJldi54bWxQSwUGAAAAAAQABAD1AAAAigMAAAAA&#10;" path="m,645r1995,l1995,,,,,645xe" filled="f" strokecolor="#5b9bd4" strokeweight="1pt">
              <v:path arrowok="t" o:connecttype="custom" o:connectlocs="0,584;1995,584;1995,-61;0,-61;0,584" o:connectangles="0,0,0,0,0"/>
            </v:shape>
            <w10:wrap anchorx="page"/>
          </v:group>
        </w:pict>
      </w:r>
      <w:r>
        <w:rPr>
          <w:sz w:val="16"/>
        </w:rPr>
        <w:t xml:space="preserve">Введите актуальное </w:t>
      </w:r>
      <w:r>
        <w:rPr>
          <w:b/>
          <w:sz w:val="16"/>
        </w:rPr>
        <w:t>Время</w:t>
      </w:r>
    </w:p>
    <w:p w:rsidR="003E6078" w:rsidRPr="00AA08B5" w:rsidRDefault="003E6078">
      <w:pPr>
        <w:spacing w:before="111"/>
        <w:ind w:left="452"/>
        <w:rPr>
          <w:rFonts w:cs="Calibri"/>
          <w:sz w:val="16"/>
          <w:szCs w:val="16"/>
        </w:rPr>
      </w:pPr>
      <w:r w:rsidRPr="00AA08B5">
        <w:br w:type="column"/>
      </w:r>
      <w:r w:rsidRPr="00AA08B5">
        <w:rPr>
          <w:sz w:val="16"/>
        </w:rPr>
        <w:t>Далее</w:t>
      </w:r>
    </w:p>
    <w:p w:rsidR="003E6078" w:rsidRPr="00AA08B5" w:rsidRDefault="003E6078">
      <w:pPr>
        <w:rPr>
          <w:rFonts w:cs="Calibri"/>
          <w:sz w:val="16"/>
          <w:szCs w:val="16"/>
        </w:rPr>
        <w:sectPr w:rsidR="003E6078" w:rsidRPr="00AA08B5">
          <w:type w:val="continuous"/>
          <w:pgSz w:w="11910" w:h="16840"/>
          <w:pgMar w:top="0" w:right="600" w:bottom="280" w:left="620" w:header="708" w:footer="708" w:gutter="0"/>
          <w:cols w:num="2" w:space="708" w:equalWidth="0">
            <w:col w:w="1922" w:space="863"/>
            <w:col w:w="7905"/>
          </w:cols>
        </w:sectPr>
      </w:pPr>
    </w:p>
    <w:p w:rsidR="003E6078" w:rsidRPr="00AA08B5" w:rsidRDefault="003E6078">
      <w:pPr>
        <w:spacing w:line="200" w:lineRule="exact"/>
        <w:rPr>
          <w:sz w:val="16"/>
          <w:szCs w:val="16"/>
        </w:rPr>
      </w:pPr>
    </w:p>
    <w:p w:rsidR="003E6078" w:rsidRPr="00AA08B5" w:rsidRDefault="003E6078">
      <w:pPr>
        <w:spacing w:before="17" w:line="220" w:lineRule="exact"/>
        <w:rPr>
          <w:sz w:val="16"/>
          <w:szCs w:val="16"/>
        </w:rPr>
      </w:pPr>
    </w:p>
    <w:p w:rsidR="003E6078" w:rsidRPr="00AA08B5" w:rsidRDefault="003E6078">
      <w:pPr>
        <w:spacing w:line="220" w:lineRule="exact"/>
        <w:rPr>
          <w:sz w:val="16"/>
          <w:szCs w:val="16"/>
        </w:rPr>
        <w:sectPr w:rsidR="003E6078" w:rsidRPr="00AA08B5">
          <w:type w:val="continuous"/>
          <w:pgSz w:w="11910" w:h="16840"/>
          <w:pgMar w:top="0" w:right="600" w:bottom="280" w:left="620" w:header="708" w:footer="708" w:gutter="0"/>
          <w:cols w:space="708"/>
        </w:sectPr>
      </w:pPr>
    </w:p>
    <w:p w:rsidR="003E6078" w:rsidRPr="00AA08B5" w:rsidRDefault="003E6078" w:rsidP="0077514A">
      <w:pPr>
        <w:spacing w:before="63"/>
        <w:ind w:left="284" w:right="-345"/>
        <w:jc w:val="center"/>
        <w:rPr>
          <w:rFonts w:cs="Calibri"/>
          <w:sz w:val="16"/>
          <w:szCs w:val="16"/>
        </w:rPr>
      </w:pPr>
      <w:r>
        <w:rPr>
          <w:noProof/>
          <w:lang w:val="cs-CZ" w:eastAsia="cs-CZ"/>
        </w:rPr>
        <w:pict>
          <v:group id="Group 812" o:spid="_x0000_s1548" style="position:absolute;left:0;text-align:left;margin-left:40.5pt;margin-top:-.95pt;width:100.5pt;height:32.25pt;z-index:-251740672;mso-position-horizontal-relative:page" coordorigin="810,-19" coordsize="201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">
            <v:shape id="Freeform 813" o:spid="_x0000_s1549" style="position:absolute;left:810;top:-19;width:2010;height:645;visibility:visible;mso-wrap-style:square;v-text-anchor:top" coordsize="201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rPsUA&#10;AADcAAAADwAAAGRycy9kb3ducmV2LnhtbESP0UoDMRRE3wX/IVyhL9Jmrdpt16ZFBWlBEbrtB1w2&#10;t5vg5mZJYrv+fSMIPg4zc4ZZrgfXiROFaD0ruJsUIIgbry23Cg77t/EcREzIGjvPpOCHIqxX11dL&#10;rLQ/845OdWpFhnCsUIFJqa+kjI0hh3Hie+LsHX1wmLIMrdQBzxnuOjktipl0aDkvGOzp1VDzVX87&#10;BUGX93FRbj7f9y/mtmFrzcdDrdToZnh+ApFoSP/hv/ZWK5g/lvB7Jh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s+xQAAANwAAAAPAAAAAAAAAAAAAAAAAJgCAABkcnMv&#10;ZG93bnJldi54bWxQSwUGAAAAAAQABAD1AAAAigMAAAAA&#10;" path="m,645r2010,l2010,,,,,645xe" filled="f" strokecolor="#5b9bd4" strokeweight="1pt">
              <v:path arrowok="t" o:connecttype="custom" o:connectlocs="0,626;2010,626;2010,-19;0,-19;0,626" o:connectangles="0,0,0,0,0"/>
            </v:shape>
            <w10:wrap anchorx="page"/>
          </v:group>
        </w:pict>
      </w:r>
      <w:r>
        <w:rPr>
          <w:sz w:val="16"/>
        </w:rPr>
        <w:t>Введите актуальную</w:t>
      </w:r>
      <w:r w:rsidRPr="00AA08B5">
        <w:rPr>
          <w:sz w:val="16"/>
        </w:rPr>
        <w:t xml:space="preserve"> </w:t>
      </w:r>
      <w:r>
        <w:rPr>
          <w:b/>
          <w:sz w:val="16"/>
        </w:rPr>
        <w:t>Дату</w:t>
      </w:r>
    </w:p>
    <w:p w:rsidR="003E6078" w:rsidRPr="00AA08B5" w:rsidRDefault="003E6078">
      <w:pPr>
        <w:spacing w:before="138"/>
        <w:ind w:left="609"/>
        <w:rPr>
          <w:rFonts w:cs="Calibri"/>
          <w:sz w:val="16"/>
          <w:szCs w:val="16"/>
        </w:rPr>
      </w:pPr>
      <w:r w:rsidRPr="00AA08B5">
        <w:br w:type="column"/>
      </w:r>
      <w:r w:rsidRPr="00AA08B5">
        <w:rPr>
          <w:sz w:val="16"/>
        </w:rPr>
        <w:t>Далее</w:t>
      </w:r>
    </w:p>
    <w:p w:rsidR="003E6078" w:rsidRPr="00AA08B5" w:rsidRDefault="003E6078">
      <w:pPr>
        <w:rPr>
          <w:rFonts w:cs="Calibri"/>
          <w:sz w:val="18"/>
          <w:szCs w:val="18"/>
        </w:rPr>
        <w:sectPr w:rsidR="003E6078" w:rsidRPr="00AA08B5">
          <w:type w:val="continuous"/>
          <w:pgSz w:w="11910" w:h="16840"/>
          <w:pgMar w:top="0" w:right="600" w:bottom="280" w:left="620" w:header="708" w:footer="708" w:gutter="0"/>
          <w:cols w:num="2" w:space="708" w:equalWidth="0">
            <w:col w:w="1782" w:space="847"/>
            <w:col w:w="8061"/>
          </w:cols>
        </w:sectPr>
      </w:pPr>
    </w:p>
    <w:p w:rsidR="003E6078" w:rsidRPr="00AA08B5" w:rsidRDefault="003E6078">
      <w:pPr>
        <w:spacing w:before="13" w:line="260" w:lineRule="exact"/>
        <w:rPr>
          <w:sz w:val="26"/>
          <w:szCs w:val="26"/>
        </w:rPr>
      </w:pPr>
    </w:p>
    <w:p w:rsidR="003E6078" w:rsidRPr="00AA08B5" w:rsidRDefault="003E6078">
      <w:pPr>
        <w:spacing w:line="260" w:lineRule="exact"/>
        <w:rPr>
          <w:sz w:val="26"/>
          <w:szCs w:val="26"/>
        </w:rPr>
        <w:sectPr w:rsidR="003E6078" w:rsidRPr="00AA08B5">
          <w:type w:val="continuous"/>
          <w:pgSz w:w="11910" w:h="16840"/>
          <w:pgMar w:top="0" w:right="600" w:bottom="280" w:left="620" w:header="708" w:footer="708" w:gutter="0"/>
          <w:cols w:space="708"/>
        </w:sectPr>
      </w:pPr>
    </w:p>
    <w:p w:rsidR="003E6078" w:rsidRPr="00AA08B5" w:rsidRDefault="003E6078" w:rsidP="0077514A">
      <w:pPr>
        <w:spacing w:before="63" w:line="259" w:lineRule="auto"/>
        <w:ind w:left="284" w:right="-238"/>
        <w:rPr>
          <w:rFonts w:cs="Calibri"/>
          <w:sz w:val="16"/>
          <w:szCs w:val="16"/>
        </w:rPr>
      </w:pPr>
      <w:r>
        <w:rPr>
          <w:noProof/>
          <w:lang w:val="cs-CZ" w:eastAsia="cs-CZ"/>
        </w:rPr>
        <w:pict>
          <v:group id="Group 810" o:spid="_x0000_s1550" style="position:absolute;left:0;text-align:left;margin-left:40.5pt;margin-top:-.9pt;width:111.75pt;height:48pt;z-index:-251739648;mso-position-horizontal-relative:page" coordorigin="810,-18" coordsize="223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">
            <v:shape id="Freeform 811" o:spid="_x0000_s1551" style="position:absolute;left:810;top:-18;width:2235;height:960;visibility:visible;mso-wrap-style:square;v-text-anchor:top" coordsize="223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C/cUA&#10;AADcAAAADwAAAGRycy9kb3ducmV2LnhtbESPQWvCQBSE70L/w/KE3nSjEBNSV5FCqeChVHvw+Mg+&#10;k2j2bdhdk/TfdwWhx2FmvmHW29G0oifnG8sKFvMEBHFpdcOVgp/TxywH4QOyxtYyKfglD9vNy2SN&#10;hbYDf1N/DJWIEPYFKqhD6AopfVmTQT+3HXH0LtYZDFG6SmqHQ4SbVi6TZCUNNhwXauzovabydrwb&#10;BY3/+jyk7ny/7oeuz7NztsxWB6Vep+PuDUSgMfyHn+29VpCnKT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QL9xQAAANwAAAAPAAAAAAAAAAAAAAAAAJgCAABkcnMv&#10;ZG93bnJldi54bWxQSwUGAAAAAAQABAD1AAAAigMAAAAA&#10;" path="m,960r2235,l2235,,,,,960xe" filled="f" strokecolor="#5b9bd4" strokeweight="1pt">
              <v:path arrowok="t" o:connecttype="custom" o:connectlocs="0,942;2235,942;2235,-18;0,-18;0,942" o:connectangles="0,0,0,0,0"/>
            </v:shape>
            <w10:wrap anchorx="page"/>
          </v:group>
        </w:pict>
      </w:r>
      <w:r>
        <w:rPr>
          <w:noProof/>
          <w:lang w:val="cs-CZ" w:eastAsia="cs-CZ"/>
        </w:rPr>
        <w:pict>
          <v:group id="Group 808" o:spid="_x0000_s1552" style="position:absolute;left:0;text-align:left;margin-left:181.5pt;margin-top:-36.9pt;width:39pt;height:21.75pt;z-index:-251679232;mso-position-horizontal-relative:page" coordorigin="3630,-738" coordsize="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">
            <v:shape id="Freeform 809" o:spid="_x0000_s1553" style="position:absolute;left:3630;top:-738;width:780;height:435;visibility:visible;mso-wrap-style:square;v-text-anchor:top" coordsize="7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H8QA&#10;AADcAAAADwAAAGRycy9kb3ducmV2LnhtbESPT4vCMBTE78J+h/AEL6Lp+md1u0YRZcHrVg8en82z&#10;LTYvtYm2fvuNIHgcZuY3zGLVmlLcqXaFZQWfwwgEcWp1wZmCw/53MAfhPLLG0jIpeJCD1fKjs8BY&#10;24b/6J74TAQIuxgV5N5XsZQuzcmgG9qKOHhnWxv0QdaZ1DU2AW5KOYqiL2mw4LCQY0WbnNJLcjMK&#10;ZlKf+1v9LSfcT66naTPZH8ZHpXrddv0DwlPr3+FXe6cVzKdj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x/EAAAA3AAAAA8AAAAAAAAAAAAAAAAAmAIAAGRycy9k&#10;b3ducmV2LnhtbFBLBQYAAAAABAAEAPUAAACJAwAAAAA=&#10;" path="m,435r780,l780,,,,,435xe" filled="f" strokecolor="#6fac46" strokeweight="1pt">
              <v:path arrowok="t" o:connecttype="custom" o:connectlocs="0,-303;780,-303;780,-738;0,-738;0,-303" o:connectangles="0,0,0,0,0"/>
            </v:shape>
            <w10:wrap anchorx="page"/>
          </v:group>
        </w:pict>
      </w:r>
      <w:r>
        <w:rPr>
          <w:noProof/>
          <w:lang w:val="cs-CZ" w:eastAsia="cs-CZ"/>
        </w:rPr>
        <w:pict>
          <v:group id="Group 804" o:spid="_x0000_s1554" style="position:absolute;left:0;text-align:left;margin-left:153pt;margin-top:-28.7pt;width:22.05pt;height:6pt;z-index:-251678208;mso-position-horizontal-relative:page" coordorigin="3060,-574" coordsize="4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">
            <v:shape id="Freeform 807" o:spid="_x0000_s1555" style="position:absolute;left:3060;top:-574;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Dz8UA&#10;AADcAAAADwAAAGRycy9kb3ducmV2LnhtbESPQWvCQBSE7wX/w/KEXkqzsUgxMauoRZAIQm3x/Mi+&#10;ZkOzb0N2q/Hfu4LQ4zAz3zDFcrCtOFPvG8cKJkkKgrhyuuFawffX9nUGwgdkja1jUnAlD8vF6KnA&#10;XLsLf9L5GGoRIexzVGBC6HIpfWXIok9cRxy9H9dbDFH2tdQ9XiLctvItTd+lxYbjgsGONoaq3+Of&#10;VbBfXbPTdFLq0pcvH7tsPRy2qVHqeTys5iACDeE//GjvtILZNI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YPPxQAAANwAAAAPAAAAAAAAAAAAAAAAAJgCAABkcnMv&#10;ZG93bnJldi54bWxQSwUGAAAAAAQABAD1AAAAigMAAAAA&#10;" path="m321,r,120l431,65r-90,l341,55r90,l321,xe" fillcolor="#5b9bd4" stroked="f">
              <v:path arrowok="t" o:connecttype="custom" o:connectlocs="321,-574;321,-454;431,-509;341,-509;341,-519;431,-519;321,-574" o:connectangles="0,0,0,0,0,0,0"/>
            </v:shape>
            <v:shape id="Freeform 806" o:spid="_x0000_s1556" style="position:absolute;left:3060;top:-574;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8j8MA&#10;AADcAAAADwAAAGRycy9kb3ducmV2LnhtbERPXWvCMBR9F/Yfwh34MmZa2YZ2RnEOoVQQ5sTnS3PX&#10;lDU3pYm1/ffLw8DHw/lebQbbiJ46XztWkM4SEMSl0zVXCs7f++cFCB+QNTaOScFIHjbrh8kKM+1u&#10;/EX9KVQihrDPUIEJoc2k9KUhi37mWuLI/bjOYoiwq6Tu8BbDbSPnSfImLdYcGwy2tDNU/p6uVsFh&#10;Oy4vL2mhC188febLj+G4T4xS08dh+w4i0BDu4n93rhUsXuP8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68j8MAAADcAAAADwAAAAAAAAAAAAAAAACYAgAAZHJzL2Rv&#10;d25yZXYueG1sUEsFBgAAAAAEAAQA9QAAAIgDAAAAAA==&#10;" path="m321,55l,55,,65r321,l321,55xe" fillcolor="#5b9bd4" stroked="f">
              <v:path arrowok="t" o:connecttype="custom" o:connectlocs="321,-519;0,-519;0,-509;321,-509;321,-519" o:connectangles="0,0,0,0,0"/>
            </v:shape>
            <v:shape id="Freeform 805" o:spid="_x0000_s1557" style="position:absolute;left:3060;top:-574;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IZFMYA&#10;AADcAAAADwAAAGRycy9kb3ducmV2LnhtbESP3WrCQBSE7wu+w3KE3ohuUmzR6Cq2RZAIBX/w+pA9&#10;ZoPZsyG71fj2bkHo5TAz3zDzZWdrcaXWV44VpKMEBHHhdMWlguNhPZyA8AFZY+2YFNzJw3LRe5lj&#10;pt2Nd3Tdh1JECPsMFZgQmkxKXxiy6EeuIY7e2bUWQ5RtKXWLtwi3tXxLkg9pseK4YLChL0PFZf9r&#10;FWxX9+lpnOY69/ngezP97H7WiVHqtd+tZiACdeE//GxvtILJew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IZFMYAAADcAAAADwAAAAAAAAAAAAAAAACYAgAAZHJz&#10;L2Rvd25yZXYueG1sUEsFBgAAAAAEAAQA9QAAAIsDAAAAAA==&#10;" path="m431,55r-90,l341,65r90,l441,60,431,55xe" fillcolor="#5b9bd4" stroked="f">
              <v:path arrowok="t" o:connecttype="custom" o:connectlocs="431,-519;341,-519;341,-509;431,-509;441,-514;431,-519" o:connectangles="0,0,0,0,0,0"/>
            </v:shape>
            <w10:wrap anchorx="page"/>
          </v:group>
        </w:pict>
      </w:r>
      <w:r>
        <w:rPr>
          <w:sz w:val="16"/>
        </w:rPr>
        <w:t xml:space="preserve">Укажите </w:t>
      </w:r>
      <w:r>
        <w:rPr>
          <w:b/>
          <w:sz w:val="16"/>
        </w:rPr>
        <w:t>мощность горелки</w:t>
      </w:r>
      <w:r w:rsidRPr="00AA08B5">
        <w:rPr>
          <w:b/>
          <w:sz w:val="16"/>
        </w:rPr>
        <w:t xml:space="preserve"> </w:t>
      </w:r>
      <w:r>
        <w:rPr>
          <w:sz w:val="16"/>
        </w:rPr>
        <w:t>в</w:t>
      </w:r>
      <w:r w:rsidRPr="00AA08B5">
        <w:rPr>
          <w:sz w:val="16"/>
        </w:rPr>
        <w:t xml:space="preserve"> </w:t>
      </w:r>
      <w:r>
        <w:rPr>
          <w:sz w:val="16"/>
        </w:rPr>
        <w:t>кВт</w:t>
      </w:r>
      <w:r w:rsidRPr="00AA08B5">
        <w:rPr>
          <w:sz w:val="16"/>
        </w:rPr>
        <w:t>. Вы найдете ее на щитке горелки и котла</w:t>
      </w:r>
    </w:p>
    <w:p w:rsidR="003E6078" w:rsidRPr="00AA08B5" w:rsidRDefault="003E6078">
      <w:pPr>
        <w:spacing w:before="4" w:line="240" w:lineRule="exact"/>
        <w:rPr>
          <w:sz w:val="24"/>
          <w:szCs w:val="24"/>
        </w:rPr>
      </w:pPr>
      <w:r w:rsidRPr="00AA08B5">
        <w:br w:type="column"/>
      </w:r>
    </w:p>
    <w:p w:rsidR="003E6078" w:rsidRPr="00AA08B5" w:rsidRDefault="003E6078">
      <w:pPr>
        <w:tabs>
          <w:tab w:val="left" w:pos="1177"/>
          <w:tab w:val="left" w:pos="1926"/>
          <w:tab w:val="left" w:pos="2677"/>
          <w:tab w:val="left" w:pos="3412"/>
          <w:tab w:val="left" w:pos="4146"/>
          <w:tab w:val="left" w:pos="4897"/>
          <w:tab w:val="left" w:pos="5556"/>
          <w:tab w:val="left" w:pos="6314"/>
          <w:tab w:val="left" w:pos="7077"/>
        </w:tabs>
        <w:ind w:left="443"/>
        <w:rPr>
          <w:rFonts w:cs="Calibri"/>
          <w:sz w:val="18"/>
          <w:szCs w:val="18"/>
        </w:rPr>
      </w:pPr>
      <w:r>
        <w:rPr>
          <w:noProof/>
          <w:lang w:val="cs-CZ" w:eastAsia="cs-CZ"/>
        </w:rPr>
        <w:pict>
          <v:group id="Group 800" o:spid="_x0000_s1558" style="position:absolute;left:0;text-align:left;margin-left:161.25pt;margin-top:4.65pt;width:20.25pt;height:6pt;z-index:-251724288;mso-position-horizontal-relative:page" coordorigin="3225,93"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">
            <v:shape id="Freeform 803" o:spid="_x0000_s1559" style="position:absolute;left:3225;top:93;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BhMMA&#10;AADcAAAADwAAAGRycy9kb3ducmV2LnhtbESPwWrDMBBE74H+g9hCb7GckgTjWg6hptBr0+JcF2tt&#10;ubFWxpIT9++rQiHHYXbe7BSHxQ7iSpPvHSvYJCkI4sbpnjsFX59v6wyED8gaB8ek4Ic8HMqHVYG5&#10;djf+oOspdCJC2OeowIQw5lL6xpBFn7iROHqtmyyGKKdO6glvEW4H+Zyme2mx59hgcKRXQ83lNNv4&#10;hnFNVtfbvj633e7bzxX6TaXU0+NyfAERaAn34//0u1aQbXfwNyYS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wBhMMAAADcAAAADwAAAAAAAAAAAAAAAACYAgAAZHJzL2Rv&#10;d25yZXYueG1sUEsFBgAAAAAEAAQA9QAAAIgDAAAAAA==&#10;" path="m285,r,120l395,65r-90,l305,55r90,l285,xe" fillcolor="#5b9bd4" stroked="f">
              <v:path arrowok="t" o:connecttype="custom" o:connectlocs="285,93;285,213;395,158;305,158;305,148;395,148;285,93" o:connectangles="0,0,0,0,0,0,0"/>
            </v:shape>
            <v:shape id="Freeform 802" o:spid="_x0000_s1560" style="position:absolute;left:3225;top:93;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f88MA&#10;AADcAAAADwAAAGRycy9kb3ducmV2LnhtbESPwWrDMBBE74H+g9hCb7GckgbjWg6hodBr0+JcF2tt&#10;ubFWxlJs9++rQiDHYXbe7BT7xfZiotF3jhVskhQEce10x62C76/3dQbCB2SNvWNS8Ese9uXDqsBc&#10;u5k/aTqFVkQI+xwVmBCGXEpfG7LoEzcQR69xo8UQ5dhKPeIc4baXz2m6kxY7jg0GB3ozVF9OVxvf&#10;MK7OqmrbVeemffnx1yP6zVGpp8fl8Aoi0BLux7f0h1aQbXfwPyYS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6f88MAAADcAAAADwAAAAAAAAAAAAAAAACYAgAAZHJzL2Rv&#10;d25yZXYueG1sUEsFBgAAAAAEAAQA9QAAAIgDAAAAAA==&#10;" path="m285,55l,55,,65r285,l285,55xe" fillcolor="#5b9bd4" stroked="f">
              <v:path arrowok="t" o:connecttype="custom" o:connectlocs="285,148;0,148;0,158;285,158;285,148" o:connectangles="0,0,0,0,0"/>
            </v:shape>
            <v:shape id="Freeform 801" o:spid="_x0000_s1561" style="position:absolute;left:3225;top:93;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6aMMA&#10;AADcAAAADwAAAGRycy9kb3ducmV2LnhtbESPQWvCQBCF7wX/wzJCb3VjSWuIrkEqBa+1Eq9DdsxG&#10;s7MhuzHx33cLhR4fb9735m2KybbiTr1vHCtYLhIQxJXTDdcKTt+fLxkIH5A1to5JwYM8FNvZ0wZz&#10;7Ub+ovsx1CJC2OeowITQ5VL6ypBFv3AdcfQurrcYouxrqXscI9y28jVJ3qXFhmODwY4+DFW342Dj&#10;G8ZVWVmmTXm+1G9XP+zRL/dKPc+n3RpEoCn8H/+lD1pBlq7gd0wk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I6aMMAAADcAAAADwAAAAAAAAAAAAAAAACYAgAAZHJzL2Rv&#10;d25yZXYueG1sUEsFBgAAAAAEAAQA9QAAAIgDAAAAAA==&#10;" path="m395,55r-90,l305,65r90,l405,60,395,55xe" fillcolor="#5b9bd4" stroked="f">
              <v:path arrowok="t" o:connecttype="custom" o:connectlocs="395,148;305,148;305,158;395,158;405,153;395,148" o:connectangles="0,0,0,0,0,0"/>
            </v:shape>
            <w10:wrap anchorx="page"/>
          </v:group>
        </w:pict>
      </w:r>
      <w:r>
        <w:rPr>
          <w:noProof/>
          <w:lang w:val="cs-CZ" w:eastAsia="cs-CZ"/>
        </w:rPr>
        <w:pict>
          <v:group id="Group 798" o:spid="_x0000_s1562" style="position:absolute;left:0;text-align:left;margin-left:190.5pt;margin-top:-4.05pt;width:26.15pt;height:21.75pt;z-index:-251723264;mso-position-horizontal-relative:page" coordorigin="3810,-81" coordsize="52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">
            <v:shape id="Freeform 799" o:spid="_x0000_s1563" style="position:absolute;left:3810;top:-81;width:523;height:435;visibility:visible;mso-wrap-style:square;v-text-anchor:top" coordsize="52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MQsUA&#10;AADcAAAADwAAAGRycy9kb3ducmV2LnhtbESPQWsCMRSE7wX/Q3hCL6VmrSJ2axSxFLzuKoXeHpvn&#10;ZunmZUmiu/bXN4LgcZiZb5jVZrCtuJAPjWMF00kGgrhyuuFawfHw9boEESKyxtYxKbhSgM169LTC&#10;XLueC7qUsRYJwiFHBSbGLpcyVIYshonriJN3ct5iTNLXUnvsE9y28i3LFtJiw2nBYEc7Q9VvebYK&#10;imtZyO7z5a98320X/tvU7emnV+p5PGw/QEQa4iN8b++1guV8Br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gxCxQAAANwAAAAPAAAAAAAAAAAAAAAAAJgCAABkcnMv&#10;ZG93bnJldi54bWxQSwUGAAAAAAQABAD1AAAAigMAAAAA&#10;" path="m,435r523,l523,,,,,435xe" filled="f" strokecolor="#6fac46" strokeweight="1pt">
              <v:path arrowok="t" o:connecttype="custom" o:connectlocs="0,354;523,354;523,-81;0,-81;0,354" o:connectangles="0,0,0,0,0"/>
            </v:shape>
            <w10:wrap anchorx="page"/>
          </v:group>
        </w:pict>
      </w:r>
      <w:r>
        <w:rPr>
          <w:noProof/>
          <w:lang w:val="cs-CZ" w:eastAsia="cs-CZ"/>
        </w:rPr>
        <w:pict>
          <v:group id="Group 796" o:spid="_x0000_s1564" style="position:absolute;left:0;text-align:left;margin-left:227.25pt;margin-top:-4.05pt;width:26.15pt;height:21.75pt;z-index:-251722240;mso-position-horizontal-relative:page" coordorigin="4545,-81" coordsize="52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">
            <v:shape id="Freeform 797" o:spid="_x0000_s1565" style="position:absolute;left:4545;top:-81;width:523;height:435;visibility:visible;mso-wrap-style:square;v-text-anchor:top" coordsize="52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3rsQA&#10;AADcAAAADwAAAGRycy9kb3ducmV2LnhtbESPQWsCMRSE7wX/Q3gFL6VmlSK6NYpYCl53LQVvj81z&#10;s3TzsiTRXf31jSB4HGbmG2a1GWwrLuRD41jBdJKBIK6cbrhW8HP4fl+ACBFZY+uYFFwpwGY9ellh&#10;rl3PBV3KWIsE4ZCjAhNjl0sZKkMWw8R1xMk7OW8xJulrqT32CW5bOcuyubTYcFow2NHOUPVXnq2C&#10;4loWsvt6u5XL3Xbuf03dno69UuPXYfsJItIQn+FHe68VLD6m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N67EAAAA3AAAAA8AAAAAAAAAAAAAAAAAmAIAAGRycy9k&#10;b3ducmV2LnhtbFBLBQYAAAAABAAEAPUAAACJAwAAAAA=&#10;" path="m,435r523,l523,,,,,435xe" filled="f" strokecolor="#6fac46" strokeweight="1pt">
              <v:path arrowok="t" o:connecttype="custom" o:connectlocs="0,354;523,354;523,-81;0,-81;0,354" o:connectangles="0,0,0,0,0"/>
            </v:shape>
            <w10:wrap anchorx="page"/>
          </v:group>
        </w:pict>
      </w:r>
      <w:r>
        <w:rPr>
          <w:noProof/>
          <w:lang w:val="cs-CZ" w:eastAsia="cs-CZ"/>
        </w:rPr>
        <w:pict>
          <v:group id="Group 794" o:spid="_x0000_s1566" style="position:absolute;left:0;text-align:left;margin-left:264.75pt;margin-top:-4.05pt;width:26.15pt;height:21.75pt;z-index:-251721216;mso-position-horizontal-relative:page" coordorigin="5295,-81" coordsize="52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">
            <v:shape id="Freeform 795" o:spid="_x0000_s1567" style="position:absolute;left:5295;top:-81;width:523;height:435;visibility:visible;mso-wrap-style:square;v-text-anchor:top" coordsize="52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I1cQA&#10;AADcAAAADwAAAGRycy9kb3ducmV2LnhtbESPQWsCMRSE7wX/Q3iCl6JZLYiuRhFLwetuS8HbY/Pc&#10;LG5eliS6q7++KRR6HGbmG2a7H2wr7uRD41jBfJaBIK6cbrhW8PX5MV2BCBFZY+uYFDwowH43etli&#10;rl3PBd3LWIsE4ZCjAhNjl0sZKkMWw8x1xMm7OG8xJulrqT32CW5buciypbTYcFow2NHRUHUtb1ZB&#10;8SgL2b2/Psv18bD036ZuL+deqcl4OGxARBrif/ivfdIKVm9r+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SNXEAAAA3AAAAA8AAAAAAAAAAAAAAAAAmAIAAGRycy9k&#10;b3ducmV2LnhtbFBLBQYAAAAABAAEAPUAAACJAwAAAAA=&#10;" path="m,435r523,l523,,,,,435xe" filled="f" strokecolor="#6fac46" strokeweight="1pt">
              <v:path arrowok="t" o:connecttype="custom" o:connectlocs="0,354;523,354;523,-81;0,-81;0,354" o:connectangles="0,0,0,0,0"/>
            </v:shape>
            <w10:wrap anchorx="page"/>
          </v:group>
        </w:pict>
      </w:r>
      <w:r>
        <w:rPr>
          <w:noProof/>
          <w:lang w:val="cs-CZ" w:eastAsia="cs-CZ"/>
        </w:rPr>
        <w:pict>
          <v:group id="Group 792" o:spid="_x0000_s1568" style="position:absolute;left:0;text-align:left;margin-left:302.25pt;margin-top:-4.05pt;width:26.15pt;height:21.75pt;z-index:-251720192;mso-position-horizontal-relative:page" coordorigin="6045,-81" coordsize="52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">
            <v:shape id="Freeform 793" o:spid="_x0000_s1569" style="position:absolute;left:6045;top:-81;width:523;height:435;visibility:visible;mso-wrap-style:square;v-text-anchor:top" coordsize="52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5PMUA&#10;AADcAAAADwAAAGRycy9kb3ducmV2LnhtbESPQWsCMRSE7wX/Q3iCl1KzWlC7NYoohV53W4TeHpvn&#10;ZnHzsiTRXfvrm4LgcZiZb5j1drCtuJIPjWMFs2kGgrhyuuFawffXx8sKRIjIGlvHpOBGAbab0dMa&#10;c+16LuhaxlokCIccFZgYu1zKUBmyGKauI07eyXmLMUlfS+2xT3DbynmWLaTFhtOCwY72hqpzebEK&#10;iltZyO7w/Fu+7XcLfzR1e/rplZqMh907iEhDfITv7U+tYPW6hP8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3k8xQAAANwAAAAPAAAAAAAAAAAAAAAAAJgCAABkcnMv&#10;ZG93bnJldi54bWxQSwUGAAAAAAQABAD1AAAAigMAAAAA&#10;" path="m,435r523,l523,,,,,435xe" filled="f" strokecolor="#6fac46" strokeweight="1pt">
              <v:path arrowok="t" o:connecttype="custom" o:connectlocs="0,354;523,354;523,-81;0,-81;0,354" o:connectangles="0,0,0,0,0"/>
            </v:shape>
            <w10:wrap anchorx="page"/>
          </v:group>
        </w:pict>
      </w:r>
      <w:r>
        <w:rPr>
          <w:noProof/>
          <w:lang w:val="cs-CZ" w:eastAsia="cs-CZ"/>
        </w:rPr>
        <w:pict>
          <v:group id="Group 790" o:spid="_x0000_s1570" style="position:absolute;left:0;text-align:left;margin-left:339pt;margin-top:-4.05pt;width:26.15pt;height:21.75pt;z-index:-251719168;mso-position-horizontal-relative:page" coordorigin="6780,-81" coordsize="52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">
            <v:shape id="Freeform 791" o:spid="_x0000_s1571" style="position:absolute;left:6780;top:-81;width:523;height:435;visibility:visible;mso-wrap-style:square;v-text-anchor:top" coordsize="52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C0MUA&#10;AADcAAAADwAAAGRycy9kb3ducmV2LnhtbESPQWsCMRSE7wX/Q3hCL6VmrSh2axSxFLzuKoXeHpvn&#10;ZunmZUmiu/bXN4LgcZiZb5jVZrCtuJAPjWMF00kGgrhyuuFawfHw9boEESKyxtYxKbhSgM169LTC&#10;XLueC7qUsRYJwiFHBSbGLpcyVIYshonriJN3ct5iTNLXUnvsE9y28i3LFtJiw2nBYEc7Q9VvebYK&#10;imtZyO7z5a98320X/tvU7emnV+p5PGw/QEQa4iN8b++1guVsDr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ULQxQAAANwAAAAPAAAAAAAAAAAAAAAAAJgCAABkcnMv&#10;ZG93bnJldi54bWxQSwUGAAAAAAQABAD1AAAAigMAAAAA&#10;" path="m,435r523,l523,,,,,435xe" filled="f" strokecolor="#6fac46" strokeweight="1pt">
              <v:path arrowok="t" o:connecttype="custom" o:connectlocs="0,354;523,354;523,-81;0,-81;0,354" o:connectangles="0,0,0,0,0"/>
            </v:shape>
            <w10:wrap anchorx="page"/>
          </v:group>
        </w:pict>
      </w:r>
      <w:r>
        <w:rPr>
          <w:noProof/>
          <w:lang w:val="cs-CZ" w:eastAsia="cs-CZ"/>
        </w:rPr>
        <w:pict>
          <v:group id="Group 788" o:spid="_x0000_s1572" style="position:absolute;left:0;text-align:left;margin-left:375.75pt;margin-top:-4.05pt;width:26.15pt;height:21.75pt;z-index:-251718144;mso-position-horizontal-relative:page" coordorigin="7515,-81" coordsize="52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">
            <v:shape id="Freeform 789" o:spid="_x0000_s1573" style="position:absolute;left:7515;top:-81;width:523;height:435;visibility:visible;mso-wrap-style:square;v-text-anchor:top" coordsize="52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P8QA&#10;AADcAAAADwAAAGRycy9kb3ducmV2LnhtbESPQWsCMRSE7wX/Q3hCL6VmVRDdGkUUodfdloK3x+a5&#10;Wdy8LEl01/76RhB6HGbmG2a9HWwrbuRD41jBdJKBIK6cbrhW8P11fF+CCBFZY+uYFNwpwHYzellj&#10;rl3PBd3KWIsE4ZCjAhNjl0sZKkMWw8R1xMk7O28xJulrqT32CW5bOcuyhbTYcFow2NHeUHUpr1ZB&#10;cS8L2R3efsvVfrfwP6Zuz6deqdfxsPsAEWmI/+Fn+1MrWM7n8Di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fz/EAAAA3AAAAA8AAAAAAAAAAAAAAAAAmAIAAGRycy9k&#10;b3ducmV2LnhtbFBLBQYAAAAABAAEAPUAAACJAwAAAAA=&#10;" path="m,435r523,l523,,,,,435xe" filled="f" strokecolor="#6fac46" strokeweight="1pt">
              <v:path arrowok="t" o:connecttype="custom" o:connectlocs="0,354;523,354;523,-81;0,-81;0,354" o:connectangles="0,0,0,0,0"/>
            </v:shape>
            <w10:wrap anchorx="page"/>
          </v:group>
        </w:pict>
      </w:r>
      <w:r>
        <w:rPr>
          <w:noProof/>
          <w:lang w:val="cs-CZ" w:eastAsia="cs-CZ"/>
        </w:rPr>
        <w:pict>
          <v:group id="Group 786" o:spid="_x0000_s1574" style="position:absolute;left:0;text-align:left;margin-left:413.25pt;margin-top:-4.05pt;width:26.15pt;height:21.75pt;z-index:-251717120;mso-position-horizontal-relative:page" coordorigin="8265,-81" coordsize="52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">
            <v:shape id="Freeform 787" o:spid="_x0000_s1575" style="position:absolute;left:8265;top:-81;width:523;height:435;visibility:visible;mso-wrap-style:square;v-text-anchor:top" coordsize="52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E08QA&#10;AADcAAAADwAAAGRycy9kb3ducmV2LnhtbESPQWsCMRSE7wX/Q3gFL6VmtSC6NYpYCl53LQVvj81z&#10;s3TzsiTRXf31jSB4HGbmG2a1GWwrLuRD41jBdJKBIK6cbrhW8HP4fl+ACBFZY+uYFFwpwGY9ellh&#10;rl3PBV3KWIsE4ZCjAhNjl0sZKkMWw8R1xMk7OW8xJulrqT32CW5bOcuyubTYcFow2NHOUPVXnq2C&#10;4loWsvt6u5XL3Xbuf03dno69UuPXYfsJItIQn+FHe68VLD6m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eRNPEAAAA3AAAAA8AAAAAAAAAAAAAAAAAmAIAAGRycy9k&#10;b3ducmV2LnhtbFBLBQYAAAAABAAEAPUAAACJAwAAAAA=&#10;" path="m,435r523,l523,,,,,435xe" filled="f" strokecolor="#6fac46" strokeweight="1pt">
              <v:path arrowok="t" o:connecttype="custom" o:connectlocs="0,354;523,354;523,-81;0,-81;0,354" o:connectangles="0,0,0,0,0"/>
            </v:shape>
            <w10:wrap anchorx="page"/>
          </v:group>
        </w:pict>
      </w:r>
      <w:r>
        <w:rPr>
          <w:noProof/>
          <w:lang w:val="cs-CZ" w:eastAsia="cs-CZ"/>
        </w:rPr>
        <w:pict>
          <v:group id="Group 784" o:spid="_x0000_s1576" style="position:absolute;left:0;text-align:left;margin-left:447pt;margin-top:-4.05pt;width:29.25pt;height:21.75pt;z-index:-251716096;mso-position-horizontal-relative:page" coordorigin="8940,-81" coordsize="5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">
            <v:shape id="Freeform 785" o:spid="_x0000_s1577" style="position:absolute;left:8940;top:-81;width:585;height:435;visibility:visible;mso-wrap-style:square;v-text-anchor:top" coordsize="58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CMQA&#10;AADcAAAADwAAAGRycy9kb3ducmV2LnhtbESPT2sCMRTE7wW/Q3hCbzXrv6Jbo4hSqJQe6tb7Y/O6&#10;u7p5CZvUjd/eFAo9DjPzG2a1iaYVV+p8Y1nBeJSBIC6tbrhS8FW8Pi1A+ICssbVMCm7kYbMePKww&#10;17bnT7oeQyUShH2OCuoQXC6lL2sy6EfWESfv23YGQ5JdJXWHfYKbVk6y7FkabDgt1OhoV1N5Of4Y&#10;BY63fYyz87s+SDv9mM+L4uT2Sj0O4/YFRKAY/sN/7TetYDFZwu+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3gjEAAAA3AAAAA8AAAAAAAAAAAAAAAAAmAIAAGRycy9k&#10;b3ducmV2LnhtbFBLBQYAAAAABAAEAPUAAACJAwAAAAA=&#10;" path="m,435r585,l585,,,,,435xe" filled="f" strokecolor="#6fac46" strokeweight="1pt">
              <v:path arrowok="t" o:connecttype="custom" o:connectlocs="0,354;585,354;585,-81;0,-81;0,354" o:connectangles="0,0,0,0,0"/>
            </v:shape>
            <w10:wrap anchorx="page"/>
          </v:group>
        </w:pict>
      </w:r>
      <w:r>
        <w:rPr>
          <w:noProof/>
          <w:lang w:val="cs-CZ" w:eastAsia="cs-CZ"/>
        </w:rPr>
        <w:pict>
          <v:group id="Group 782" o:spid="_x0000_s1578" style="position:absolute;left:0;text-align:left;margin-left:484.5pt;margin-top:-4.05pt;width:29.9pt;height:21.75pt;z-index:-251715072;mso-position-horizontal-relative:page" coordorigin="9690,-81" coordsize="59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">
            <v:shape id="Freeform 783" o:spid="_x0000_s1579" style="position:absolute;left:9690;top:-81;width:598;height:435;visibility:visible;mso-wrap-style:square;v-text-anchor:top" coordsize="59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MMA&#10;AADcAAAADwAAAGRycy9kb3ducmV2LnhtbESPT4vCMBTE7wt+h/AEb2uqB1eqUUQQPOyl/gG9PZpn&#10;U9q8lCZq1k9vFhb2OMzMb5jlOtpWPKj3tWMFk3EGgrh0uuZKwem4+5yD8AFZY+uYFPyQh/Vq8LHE&#10;XLsnF/Q4hEokCPscFZgQulxKXxqy6MeuI07ezfUWQ5J9JXWPzwS3rZxm2UxarDktGOxoa6hsDner&#10;4NrE26XY34usMe7lvo+Rm3NUajSMmwWIQDH8h//ae61gPv2C3zPp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MMAAADcAAAADwAAAAAAAAAAAAAAAACYAgAAZHJzL2Rv&#10;d25yZXYueG1sUEsFBgAAAAAEAAQA9QAAAIgDAAAAAA==&#10;" path="m,435r598,l598,,,,,435xe" filled="f" strokecolor="#6fac46" strokeweight="1pt">
              <v:path arrowok="t" o:connecttype="custom" o:connectlocs="0,354;598,354;598,-81;0,-81;0,354" o:connectangles="0,0,0,0,0"/>
            </v:shape>
            <w10:wrap anchorx="page"/>
          </v:group>
        </w:pict>
      </w:r>
      <w:r>
        <w:rPr>
          <w:noProof/>
          <w:lang w:val="cs-CZ" w:eastAsia="cs-CZ"/>
        </w:rPr>
        <w:pict>
          <v:group id="Group 780" o:spid="_x0000_s1580" style="position:absolute;left:0;text-align:left;margin-left:522.75pt;margin-top:-4.05pt;width:29.9pt;height:21.75pt;z-index:-251714048;mso-position-horizontal-relative:page" coordorigin="10455,-81" coordsize="59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">
            <v:shape id="Freeform 781" o:spid="_x0000_s1581" style="position:absolute;left:10455;top:-81;width:598;height:435;visibility:visible;mso-wrap-style:square;v-text-anchor:top" coordsize="59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5EMMA&#10;AADcAAAADwAAAGRycy9kb3ducmV2LnhtbESPT4vCMBTE7wt+h/AEb2uq4CLVKCIIHvZS/4DeHs2z&#10;KW1eShM166c3Cwt7HGbmN8xyHW0rHtT72rGCyTgDQVw6XXOl4HTcfc5B+ICssXVMCn7Iw3o1+Fhi&#10;rt2TC3ocQiUShH2OCkwIXS6lLw1Z9GPXESfv5nqLIcm+krrHZ4LbVk6z7EtarDktGOxoa6hsDner&#10;4NrE26XY34usMe7lvo+Rm3NUajSMmwWIQDH8h//ae61gPp3B75l0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Y5EMMAAADcAAAADwAAAAAAAAAAAAAAAACYAgAAZHJzL2Rv&#10;d25yZXYueG1sUEsFBgAAAAAEAAQA9QAAAIgDAAAAAA==&#10;" path="m,435r598,l598,,,,,435xe" filled="f" strokecolor="#6fac46" strokeweight="1pt">
              <v:path arrowok="t" o:connecttype="custom" o:connectlocs="0,354;598,354;598,-81;0,-81;0,354" o:connectangles="0,0,0,0,0"/>
            </v:shape>
            <w10:wrap anchorx="page"/>
          </v:group>
        </w:pict>
      </w:r>
      <w:r w:rsidRPr="00AA08B5">
        <w:rPr>
          <w:sz w:val="18"/>
        </w:rPr>
        <w:t>10</w:t>
      </w:r>
      <w:r w:rsidRPr="00AA08B5">
        <w:tab/>
      </w:r>
      <w:r w:rsidRPr="00AA08B5">
        <w:rPr>
          <w:sz w:val="18"/>
        </w:rPr>
        <w:t>15</w:t>
      </w:r>
      <w:r w:rsidRPr="00AA08B5">
        <w:tab/>
      </w:r>
      <w:r w:rsidRPr="00AA08B5">
        <w:rPr>
          <w:sz w:val="18"/>
        </w:rPr>
        <w:t>20</w:t>
      </w:r>
      <w:r w:rsidRPr="00AA08B5">
        <w:tab/>
      </w:r>
      <w:r w:rsidRPr="00AA08B5">
        <w:rPr>
          <w:sz w:val="18"/>
        </w:rPr>
        <w:t>30</w:t>
      </w:r>
      <w:r w:rsidRPr="00AA08B5">
        <w:tab/>
      </w:r>
      <w:r w:rsidRPr="00AA08B5">
        <w:rPr>
          <w:sz w:val="18"/>
        </w:rPr>
        <w:t>40</w:t>
      </w:r>
      <w:r w:rsidRPr="00AA08B5">
        <w:tab/>
      </w:r>
      <w:r w:rsidRPr="00AA08B5">
        <w:rPr>
          <w:sz w:val="18"/>
        </w:rPr>
        <w:t>60</w:t>
      </w:r>
      <w:r w:rsidRPr="00AA08B5">
        <w:tab/>
      </w:r>
      <w:r w:rsidRPr="00AA08B5">
        <w:rPr>
          <w:sz w:val="18"/>
        </w:rPr>
        <w:t>80</w:t>
      </w:r>
      <w:r w:rsidRPr="00AA08B5">
        <w:tab/>
      </w:r>
      <w:r w:rsidRPr="00AA08B5">
        <w:rPr>
          <w:sz w:val="18"/>
        </w:rPr>
        <w:t>100</w:t>
      </w:r>
      <w:r w:rsidRPr="00AA08B5">
        <w:tab/>
      </w:r>
      <w:r w:rsidRPr="00AA08B5">
        <w:rPr>
          <w:sz w:val="18"/>
        </w:rPr>
        <w:t>150</w:t>
      </w:r>
      <w:r w:rsidRPr="00AA08B5">
        <w:tab/>
      </w:r>
      <w:r w:rsidRPr="00AA08B5">
        <w:rPr>
          <w:sz w:val="18"/>
        </w:rPr>
        <w:t>200</w:t>
      </w:r>
    </w:p>
    <w:p w:rsidR="003E6078" w:rsidRPr="00AA08B5" w:rsidRDefault="003E6078">
      <w:pPr>
        <w:rPr>
          <w:rFonts w:cs="Calibri"/>
          <w:sz w:val="18"/>
          <w:szCs w:val="18"/>
        </w:rPr>
        <w:sectPr w:rsidR="003E6078" w:rsidRPr="00AA08B5">
          <w:type w:val="continuous"/>
          <w:pgSz w:w="11910" w:h="16840"/>
          <w:pgMar w:top="0" w:right="600" w:bottom="280" w:left="620" w:header="708" w:footer="708" w:gutter="0"/>
          <w:cols w:num="2" w:space="708" w:equalWidth="0">
            <w:col w:w="2172" w:space="748"/>
            <w:col w:w="7770"/>
          </w:cols>
        </w:sectPr>
      </w:pPr>
    </w:p>
    <w:p w:rsidR="003E6078" w:rsidRPr="00AA08B5" w:rsidRDefault="003E6078">
      <w:pPr>
        <w:spacing w:before="10" w:line="140" w:lineRule="exact"/>
        <w:rPr>
          <w:sz w:val="14"/>
          <w:szCs w:val="14"/>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sectPr w:rsidR="003E6078" w:rsidRPr="00AA08B5">
          <w:type w:val="continuous"/>
          <w:pgSz w:w="11910" w:h="16840"/>
          <w:pgMar w:top="0" w:right="600" w:bottom="280" w:left="620" w:header="708" w:footer="708" w:gutter="0"/>
          <w:cols w:space="708"/>
        </w:sectPr>
      </w:pPr>
    </w:p>
    <w:p w:rsidR="003E6078" w:rsidRPr="00AA08B5" w:rsidRDefault="003E6078">
      <w:pPr>
        <w:spacing w:before="63" w:line="259" w:lineRule="auto"/>
        <w:ind w:left="361" w:hanging="2"/>
        <w:jc w:val="center"/>
        <w:rPr>
          <w:rFonts w:cs="Calibri"/>
          <w:sz w:val="16"/>
          <w:szCs w:val="16"/>
        </w:rPr>
      </w:pPr>
      <w:r>
        <w:rPr>
          <w:noProof/>
          <w:lang w:val="cs-CZ" w:eastAsia="cs-CZ"/>
        </w:rPr>
        <w:pict>
          <v:group id="Group 778" o:spid="_x0000_s1582" style="position:absolute;left:0;text-align:left;margin-left:40.5pt;margin-top:-.95pt;width:270.75pt;height:50.25pt;z-index:-251738624;mso-position-horizontal-relative:page" coordorigin="810,-19" coordsize="541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">
            <v:shape id="Freeform 779" o:spid="_x0000_s1583" style="position:absolute;left:810;top:-19;width:5415;height:1005;visibility:visible;mso-wrap-style:square;v-text-anchor:top" coordsize="5415,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7OsUA&#10;AADcAAAADwAAAGRycy9kb3ducmV2LnhtbESPzWrDMBCE74W8g9hAbo1sB4pxooQQSOihUOy2gdwW&#10;a2ObWCtjyT99+6pQ6HGYmW+Y3WE2rRipd41lBfE6AkFcWt1wpeDz4/ycgnAeWWNrmRR8k4PDfvG0&#10;w0zbiXMaC1+JAGGXoYLa+y6T0pU1GXRr2xEH7257gz7IvpK6xynATSuTKHqRBhsOCzV2dKqpfBSD&#10;UfClz6fqdh1i9xbb9zEnuieXQanVcj5uQXia/X/4r/2qFaTJBn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s6xQAAANwAAAAPAAAAAAAAAAAAAAAAAJgCAABkcnMv&#10;ZG93bnJldi54bWxQSwUGAAAAAAQABAD1AAAAigMAAAAA&#10;" path="m,1005r5415,l5415,,,,,1005xe" filled="f" strokecolor="#5b9bd4" strokeweight="1pt">
              <v:path arrowok="t" o:connecttype="custom" o:connectlocs="0,986;5415,986;5415,-19;0,-19;0,986" o:connectangles="0,0,0,0,0"/>
            </v:shape>
            <w10:wrap anchorx="page"/>
          </v:group>
        </w:pict>
      </w:r>
      <w:r>
        <w:rPr>
          <w:b/>
          <w:sz w:val="16"/>
        </w:rPr>
        <w:t>Активация внешнего устройства подачи</w:t>
      </w:r>
      <w:r w:rsidRPr="00AA08B5">
        <w:rPr>
          <w:sz w:val="16"/>
        </w:rPr>
        <w:t>. Устройство подачи пустое, активируете его для заполнения гранулами. В моменте, когда гранулы начнут падать в горелку, выключите устройство подачи и перейдите на следующую позицию нажатием на Далее.</w:t>
      </w:r>
    </w:p>
    <w:p w:rsidR="003E6078" w:rsidRPr="00AA08B5" w:rsidRDefault="003E6078">
      <w:pPr>
        <w:spacing w:before="2" w:line="150" w:lineRule="exact"/>
        <w:rPr>
          <w:sz w:val="15"/>
          <w:szCs w:val="15"/>
        </w:rPr>
      </w:pPr>
      <w:r w:rsidRPr="00AA08B5">
        <w:br w:type="column"/>
      </w:r>
    </w:p>
    <w:p w:rsidR="003E6078" w:rsidRPr="00AA08B5" w:rsidRDefault="003E6078">
      <w:pPr>
        <w:spacing w:line="180" w:lineRule="exact"/>
        <w:rPr>
          <w:sz w:val="18"/>
          <w:szCs w:val="18"/>
        </w:rPr>
      </w:pPr>
    </w:p>
    <w:p w:rsidR="003E6078" w:rsidRPr="00AA08B5" w:rsidRDefault="003E6078">
      <w:pPr>
        <w:tabs>
          <w:tab w:val="left" w:pos="1602"/>
          <w:tab w:val="left" w:pos="3376"/>
        </w:tabs>
        <w:ind w:left="361"/>
        <w:rPr>
          <w:rFonts w:cs="Calibri"/>
          <w:sz w:val="16"/>
          <w:szCs w:val="16"/>
        </w:rPr>
      </w:pPr>
      <w:r>
        <w:rPr>
          <w:noProof/>
          <w:lang w:val="cs-CZ" w:eastAsia="cs-CZ"/>
        </w:rPr>
        <w:pict>
          <v:group id="Group 774" o:spid="_x0000_s1584" style="position:absolute;left:0;text-align:left;margin-left:318.75pt;margin-top:4.55pt;width:20.25pt;height:6pt;z-index:-251713024;mso-position-horizontal-relative:page" coordorigin="6375,91"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">
            <v:shape id="Freeform 777" o:spid="_x0000_s1585" style="position:absolute;left:6375;top:9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knMMA&#10;AADcAAAADwAAAGRycy9kb3ducmV2LnhtbESPwWrDMBBE74X8g9hAbo3skhbHiWxCQqHXusW9LtbG&#10;cmKtjKXE7t9XhUKPw+y82dmXs+3FnUbfOVaQrhMQxI3THbcKPj9eHzMQPiBr7B2Tgm/yUBaLhz3m&#10;2k38TvcqtCJC2OeowIQw5FL6xpBFv3YDcfTObrQYohxbqUecItz28ilJXqTFjmODwYGOhpprdbPx&#10;DeOarK43Xf11bp8v/nZCn56UWi3nww5EoDn8H/+l37SCLN3C75hI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IknMMAAADcAAAADwAAAAAAAAAAAAAAAACYAgAAZHJzL2Rv&#10;d25yZXYueG1sUEsFBgAAAAAEAAQA9QAAAIgDAAAAAA==&#10;" path="m285,r,120l395,65r-90,l305,55r90,l285,xe" fillcolor="#5b9bd4" stroked="f">
              <v:path arrowok="t" o:connecttype="custom" o:connectlocs="285,91;285,211;395,156;305,156;305,146;395,146;285,91" o:connectangles="0,0,0,0,0,0,0"/>
            </v:shape>
            <v:shape id="Freeform 776" o:spid="_x0000_s1586" style="position:absolute;left:6375;top:9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vMIA&#10;AADcAAAADwAAAGRycy9kb3ducmV2LnhtbESPwWrCQBCG7wXfYRmhN90oVUJ0laIIvWpLvA7ZMRub&#10;nQ3ZVdO3dw5Cj8M//zffrLeDb9Wd+tgENjCbZqCIq2Abrg38fB8mOaiYkC22gcnAH0XYbkZvayxs&#10;ePCR7qdUK4FwLNCAS6krtI6VI49xGjpiyS6h95hk7Gtte3wI3Ld6nmVL7bFhueCwo52j6vd086Lh&#10;QpWX5UdTni/14hpve4yzvTHv4+FzBSrRkP6XX+0vayCfi748IwT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Ee8wgAAANwAAAAPAAAAAAAAAAAAAAAAAJgCAABkcnMvZG93&#10;bnJldi54bWxQSwUGAAAAAAQABAD1AAAAhwMAAAAA&#10;" path="m285,55l,55,,65r285,l285,55xe" fillcolor="#5b9bd4" stroked="f">
              <v:path arrowok="t" o:connecttype="custom" o:connectlocs="285,146;0,146;0,156;285,156;285,146" o:connectangles="0,0,0,0,0"/>
            </v:shape>
            <v:shape id="Freeform 775" o:spid="_x0000_s1587" style="position:absolute;left:6375;top:9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iJ8IA&#10;AADcAAAADwAAAGRycy9kb3ducmV2LnhtbESPT4vCMBDF78J+hzALe7NpZZVSjbKsCF79Q70OzdhU&#10;m0lpona//UYQPD7evN+bt1gNthV36n3jWEGWpCCIK6cbrhUcD5txDsIHZI2tY1LwRx5Wy4/RAgvt&#10;Hryj+z7UIkLYF6jAhNAVUvrKkEWfuI44emfXWwxR9rXUPT4i3LZykqYzabHh2GCwo19D1XV/s/EN&#10;46q8LL+b8nSupxd/W6PP1kp9fQ4/cxCBhvA+fqW3WkE+yeA5JhJ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OInwgAAANwAAAAPAAAAAAAAAAAAAAAAAJgCAABkcnMvZG93&#10;bnJldi54bWxQSwUGAAAAAAQABAD1AAAAhwMAAAAA&#10;" path="m395,55r-90,l305,65r90,l405,60,395,55xe" fillcolor="#5b9bd4" stroked="f">
              <v:path arrowok="t" o:connecttype="custom" o:connectlocs="395,146;305,146;305,156;395,156;405,151;395,146" o:connectangles="0,0,0,0,0,0"/>
            </v:shape>
            <w10:wrap anchorx="page"/>
          </v:group>
        </w:pict>
      </w:r>
      <w:r>
        <w:rPr>
          <w:noProof/>
          <w:lang w:val="cs-CZ" w:eastAsia="cs-CZ"/>
        </w:rPr>
        <w:pict>
          <v:group id="Group 772" o:spid="_x0000_s1588" style="position:absolute;left:0;text-align:left;margin-left:344.95pt;margin-top:-4.05pt;width:50.3pt;height:21.75pt;z-index:-251712000;mso-position-horizontal-relative:page" coordorigin="6899,-81" coordsize="100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">
            <v:shape id="Freeform 773" o:spid="_x0000_s1589" style="position:absolute;left:6899;top:-81;width:1006;height:435;visibility:visible;mso-wrap-style:square;v-text-anchor:top" coordsize="100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BcQA&#10;AADcAAAADwAAAGRycy9kb3ducmV2LnhtbESPQWvCQBSE74L/YXlCb7qJlirRVVSwlV6KUe+P7DOJ&#10;Zt+G7Nak/nq3UOhxmJlvmMWqM5W4U+NKywriUQSCOLO65FzB6bgbzkA4j6yxskwKfsjBatnvLTDR&#10;tuUD3VOfiwBhl6CCwvs6kdJlBRl0I1sTB+9iG4M+yCaXusE2wE0lx1H0Jg2WHBYKrGlbUHZLv42C&#10;VzbX89embf3n5CMu1++Pg7w+lHoZdOs5CE+d/w//tfdawSyewu+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WwXEAAAA3AAAAA8AAAAAAAAAAAAAAAAAmAIAAGRycy9k&#10;b3ducmV2LnhtbFBLBQYAAAAABAAEAPUAAACJAwAAAAA=&#10;" path="m,435r1006,l1006,,,,,435xe" filled="f" strokecolor="#6fac46" strokeweight="1pt">
              <v:path arrowok="t" o:connecttype="custom" o:connectlocs="0,354;1006,354;1006,-81;0,-81;0,354" o:connectangles="0,0,0,0,0"/>
            </v:shape>
            <w10:wrap anchorx="page"/>
          </v:group>
        </w:pict>
      </w:r>
      <w:r>
        <w:rPr>
          <w:noProof/>
          <w:lang w:val="cs-CZ" w:eastAsia="cs-CZ"/>
        </w:rPr>
        <w:pict>
          <v:group id="Group 770" o:spid="_x0000_s1590" style="position:absolute;left:0;text-align:left;margin-left:406.5pt;margin-top:-4.05pt;width:51.75pt;height:21.75pt;z-index:-251710976;mso-position-horizontal-relative:page" coordorigin="8130,-81" coordsize="103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">
            <v:shape id="Freeform 771" o:spid="_x0000_s1591" style="position:absolute;left:8130;top:-81;width:1035;height:435;visibility:visible;mso-wrap-style:square;v-text-anchor:top" coordsize="103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06cIA&#10;AADcAAAADwAAAGRycy9kb3ducmV2LnhtbESPQYvCMBSE7wv+h/AEb2uqi0uoRhFBEPakuyDeHs2z&#10;rTYvoYlt/fdmYWGPw8x8w6w2g21ER22oHWuYTTMQxIUzNZcafr737wpEiMgGG8ek4UkBNuvR2wpz&#10;43o+UneKpUgQDjlqqGL0uZShqMhimDpPnLyray3GJNtSmhb7BLeNnGfZp7RYc1qo0NOuouJ+elgN&#10;iF9SqdthsVO931+k+fBZd9Z6Mh62SxCRhvgf/msfjAY1W8D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jTpwgAAANwAAAAPAAAAAAAAAAAAAAAAAJgCAABkcnMvZG93&#10;bnJldi54bWxQSwUGAAAAAAQABAD1AAAAhwMAAAAA&#10;" path="m,435r1035,l1035,,,,,435xe" filled="f" strokecolor="#6fac46" strokeweight="1pt">
              <v:path arrowok="t" o:connecttype="custom" o:connectlocs="0,354;1035,354;1035,-81;0,-81;0,354" o:connectangles="0,0,0,0,0"/>
            </v:shape>
            <w10:wrap anchorx="page"/>
          </v:group>
        </w:pict>
      </w:r>
      <w:r>
        <w:rPr>
          <w:noProof/>
          <w:lang w:val="cs-CZ" w:eastAsia="cs-CZ"/>
        </w:rPr>
        <w:pict>
          <v:group id="Group 768" o:spid="_x0000_s1592" style="position:absolute;left:0;text-align:left;margin-left:494.25pt;margin-top:-4.05pt;width:39pt;height:21.75pt;z-index:-251709952;mso-position-horizontal-relative:page" coordorigin="9885,-81" coordsize="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">
            <v:shape id="Freeform 769" o:spid="_x0000_s1593" style="position:absolute;left:9885;top:-81;width:780;height:435;visibility:visible;mso-wrap-style:square;v-text-anchor:top" coordsize="7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G38QA&#10;AADcAAAADwAAAGRycy9kb3ducmV2LnhtbESPT4vCMBTE78J+h/AWvIim/tnV7RpFFMGr1YPHZ/Ns&#10;yzYv3Sba+u2NIHgcZuY3zHzZmlLcqHaFZQXDQQSCOLW64EzB8bDtz0A4j6yxtEwK7uRgufjozDHW&#10;tuE93RKfiQBhF6OC3PsqltKlORl0A1sRB+9ia4M+yDqTusYmwE0pR1H0LQ0WHBZyrGidU/qXXI2C&#10;qdSX3kb/yAn3kv/zVzM5HMcnpbqf7eoXhKfWv8Ov9k4rmA3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bRt/EAAAA3AAAAA8AAAAAAAAAAAAAAAAAmAIAAGRycy9k&#10;b3ducmV2LnhtbFBLBQYAAAAABAAEAPUAAACJAwAAAAA=&#10;" path="m,435r780,l780,,,,,435xe" filled="f" strokecolor="#6fac46" strokeweight="1pt">
              <v:path arrowok="t" o:connecttype="custom" o:connectlocs="0,354;780,354;780,-81;0,-81;0,354" o:connectangles="0,0,0,0,0"/>
            </v:shape>
            <w10:wrap anchorx="page"/>
          </v:group>
        </w:pict>
      </w:r>
      <w:r>
        <w:rPr>
          <w:noProof/>
          <w:lang w:val="cs-CZ" w:eastAsia="cs-CZ"/>
        </w:rPr>
        <w:pict>
          <v:group id="Group 764" o:spid="_x0000_s1594" style="position:absolute;left:0;text-align:left;margin-left:465.75pt;margin-top:4.2pt;width:22.05pt;height:6pt;z-index:-251689472;mso-position-horizontal-relative:page" coordorigin="9315,84" coordsize="4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">
            <v:shape id="Freeform 767" o:spid="_x0000_s1595" style="position:absolute;left:9315;top:84;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6D8UA&#10;AADcAAAADwAAAGRycy9kb3ducmV2LnhtbESPQWsCMRSE7wX/Q3iFXkpNLKW4q1HUIsgWBK14fmye&#10;m6Wbl2UTdf33Rij0OMzMN8x03rtGXKgLtWcNo6ECQVx6U3Ol4fCzfhuDCBHZYOOZNNwowHw2eJpi&#10;bvyVd3TZx0okCIccNdgY21zKUFpyGIa+JU7eyXcOY5JdJU2H1wR3jXxX6lM6rDktWGxpZan83Z+d&#10;hu/FLTt+jApThOL1a5Mt++1aWa1fnvvFBESkPv6H/9obo2GsMnic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zoPxQAAANwAAAAPAAAAAAAAAAAAAAAAAJgCAABkcnMv&#10;ZG93bnJldi54bWxQSwUGAAAAAAQABAD1AAAAigMAAAAA&#10;" path="m321,r,120l431,65r-90,l341,55r90,l321,xe" fillcolor="#5b9bd4" stroked="f">
              <v:path arrowok="t" o:connecttype="custom" o:connectlocs="321,84;321,204;431,149;341,149;341,139;431,139;321,84" o:connectangles="0,0,0,0,0,0,0"/>
            </v:shape>
            <v:shape id="Freeform 766" o:spid="_x0000_s1596" style="position:absolute;left:9315;top:84;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FT8EA&#10;AADcAAAADwAAAGRycy9kb3ducmV2LnhtbERPTYvCMBC9C/6HMIIXWdOKiHaN4q4IUkFYd9nz0IxN&#10;sZmUJmr99+YgeHy87+W6s7W4UesrxwrScQKCuHC64lLB3+/uYw7CB2SNtWNS8CAP61W/t8RMuzv/&#10;0O0UShFD2GeowITQZFL6wpBFP3YNceTOrrUYImxLqVu8x3Bby0mSzKTFimODwYa+DRWX09UqOGwe&#10;i/9pmuvc56PtfvHVHXeJUWo46DafIAJ14S1+ufdawTyN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0BU/BAAAA3AAAAA8AAAAAAAAAAAAAAAAAmAIAAGRycy9kb3du&#10;cmV2LnhtbFBLBQYAAAAABAAEAPUAAACGAwAAAAA=&#10;" path="m321,55l,55,,65r321,l321,55xe" fillcolor="#5b9bd4" stroked="f">
              <v:path arrowok="t" o:connecttype="custom" o:connectlocs="321,139;0,139;0,149;321,149;321,139" o:connectangles="0,0,0,0,0"/>
            </v:shape>
            <v:shape id="Freeform 765" o:spid="_x0000_s1597" style="position:absolute;left:9315;top:84;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g1MQA&#10;AADcAAAADwAAAGRycy9kb3ducmV2LnhtbESPQWvCQBSE74X+h+UVvEjdREQ0uoqtCBJB0IrnR/aZ&#10;Dc2+Ddmtxn/vCkKPw8x8w8yXna3FlVpfOVaQDhIQxIXTFZcKTj+bzwkIH5A11o5JwZ08LBfvb3PM&#10;tLvxga7HUIoIYZ+hAhNCk0npC0MW/cA1xNG7uNZiiLItpW7xFuG2lsMkGUuLFccFgw19Gyp+j39W&#10;wW51n55Haa5zn/fX2+lXt98kRqneR7eagQjUhf/wq73VCiZp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4oNTEAAAA3AAAAA8AAAAAAAAAAAAAAAAAmAIAAGRycy9k&#10;b3ducmV2LnhtbFBLBQYAAAAABAAEAPUAAACJAwAAAAA=&#10;" path="m431,55r-90,l341,65r90,l441,60,431,55xe" fillcolor="#5b9bd4" stroked="f">
              <v:path arrowok="t" o:connecttype="custom" o:connectlocs="431,139;341,139;341,149;431,149;441,144;431,139" o:connectangles="0,0,0,0,0,0"/>
            </v:shape>
            <w10:wrap anchorx="page"/>
          </v:group>
        </w:pict>
      </w:r>
      <w:r>
        <w:rPr>
          <w:sz w:val="16"/>
        </w:rPr>
        <w:t>Включит</w:t>
      </w:r>
      <w:r w:rsidRPr="00AA08B5">
        <w:tab/>
      </w:r>
      <w:r>
        <w:rPr>
          <w:sz w:val="16"/>
        </w:rPr>
        <w:t>Выключить</w:t>
      </w:r>
      <w:r w:rsidRPr="00AA08B5">
        <w:tab/>
      </w:r>
      <w:r>
        <w:rPr>
          <w:sz w:val="16"/>
        </w:rPr>
        <w:t>Далее</w:t>
      </w:r>
    </w:p>
    <w:p w:rsidR="003E6078" w:rsidRPr="00AA08B5" w:rsidRDefault="003E6078">
      <w:pPr>
        <w:rPr>
          <w:rFonts w:cs="Calibri"/>
          <w:sz w:val="18"/>
          <w:szCs w:val="18"/>
        </w:rPr>
        <w:sectPr w:rsidR="003E6078" w:rsidRPr="00AA08B5">
          <w:type w:val="continuous"/>
          <w:pgSz w:w="11910" w:h="16840"/>
          <w:pgMar w:top="0" w:right="600" w:bottom="280" w:left="620" w:header="708" w:footer="708" w:gutter="0"/>
          <w:cols w:num="2" w:space="708" w:equalWidth="0">
            <w:col w:w="5432" w:space="684"/>
            <w:col w:w="4574"/>
          </w:cols>
        </w:sectPr>
      </w:pPr>
    </w:p>
    <w:p w:rsidR="003E6078" w:rsidRPr="00AA08B5" w:rsidRDefault="003E6078">
      <w:pPr>
        <w:spacing w:line="200" w:lineRule="exact"/>
        <w:rPr>
          <w:sz w:val="20"/>
          <w:szCs w:val="20"/>
        </w:rPr>
      </w:pPr>
    </w:p>
    <w:p w:rsidR="003E6078" w:rsidRPr="00AA08B5" w:rsidRDefault="003E6078">
      <w:pPr>
        <w:spacing w:before="18" w:line="220" w:lineRule="exact"/>
      </w:pPr>
    </w:p>
    <w:p w:rsidR="003E6078" w:rsidRPr="00AA08B5" w:rsidRDefault="003E6078" w:rsidP="0077514A">
      <w:pPr>
        <w:spacing w:before="63" w:line="169" w:lineRule="exact"/>
        <w:ind w:left="284" w:right="3177"/>
        <w:rPr>
          <w:rFonts w:cs="Calibri"/>
          <w:sz w:val="18"/>
          <w:szCs w:val="18"/>
        </w:rPr>
      </w:pPr>
      <w:r>
        <w:rPr>
          <w:noProof/>
          <w:lang w:val="cs-CZ" w:eastAsia="cs-CZ"/>
        </w:rPr>
        <w:pict>
          <v:shapetype id="_x0000_t202" coordsize="21600,21600" o:spt="202" path="m,l,21600r21600,l21600,xe">
            <v:stroke joinstyle="miter"/>
            <v:path gradientshapeok="t" o:connecttype="rect"/>
          </v:shapetype>
          <v:shape id="Textové pole 2" o:spid="_x0000_s1598" type="#_x0000_t202" style="position:absolute;left:0;text-align:left;margin-left:418.3pt;margin-top:5pt;width:49.4pt;height:165.6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" filled="f" stroked="f">
            <v:textbox style="mso-fit-shape-to-text:t">
              <w:txbxContent>
                <w:p w:rsidR="003E6078" w:rsidRPr="0077514A" w:rsidRDefault="003E6078">
                  <w:pPr>
                    <w:rPr>
                      <w:rFonts w:ascii="Arial" w:hAnsi="Arial" w:cs="Arial"/>
                      <w:sz w:val="16"/>
                      <w:szCs w:val="16"/>
                    </w:rPr>
                  </w:pPr>
                  <w:r>
                    <w:rPr>
                      <w:rFonts w:ascii="Arial" w:hAnsi="Arial"/>
                      <w:sz w:val="16"/>
                    </w:rPr>
                    <w:t>Далее</w:t>
                  </w:r>
                </w:p>
              </w:txbxContent>
            </v:textbox>
          </v:shape>
        </w:pict>
      </w:r>
      <w:r>
        <w:rPr>
          <w:noProof/>
          <w:lang w:val="cs-CZ" w:eastAsia="cs-CZ"/>
        </w:rPr>
        <w:pict>
          <v:group id="Group 762" o:spid="_x0000_s1599" style="position:absolute;left:0;text-align:left;margin-left:40.5pt;margin-top:-.9pt;width:367.5pt;height:35.25pt;z-index:-251688448;mso-position-horizontal-relative:page" coordorigin="810,-18" coordsize="73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">
            <v:shape id="Freeform 763" o:spid="_x0000_s1600" style="position:absolute;left:810;top:-18;width:7350;height:705;visibility:visible;mso-wrap-style:square;v-text-anchor:top" coordsize="735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UCMQA&#10;AADcAAAADwAAAGRycy9kb3ducmV2LnhtbESPQWvCQBSE7wX/w/IEL6VutKgxuooKBfWmtvT6yD6T&#10;YPZtzK6a/HtXKPQ4zMw3zHzZmFLcqXaFZQWDfgSCOLW64EzB9+nrIwbhPLLG0jIpaMnBctF5m2Oi&#10;7YMPdD/6TAQIuwQV5N5XiZQuzcmg69uKOHhnWxv0QdaZ1DU+AtyUchhFY2mw4LCQY0WbnNLL8WYU&#10;TMu2XY8+f+OzHfzI3b4x76OrUarXbVYzEJ4a/x/+a2+1gjiawO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VAjEAAAA3AAAAA8AAAAAAAAAAAAAAAAAmAIAAGRycy9k&#10;b3ducmV2LnhtbFBLBQYAAAAABAAEAPUAAACJAwAAAAA=&#10;" path="m,705r7350,l7350,,,,,705xe" filled="f" strokecolor="#5b9bd4" strokeweight="1pt">
              <v:path arrowok="t" o:connecttype="custom" o:connectlocs="0,687;7350,687;7350,-18;0,-18;0,687" o:connectangles="0,0,0,0,0"/>
            </v:shape>
            <w10:wrap anchorx="page"/>
          </v:group>
        </w:pict>
      </w:r>
      <w:r>
        <w:rPr>
          <w:noProof/>
          <w:lang w:val="cs-CZ" w:eastAsia="cs-CZ"/>
        </w:rPr>
        <w:pict>
          <v:group id="Group 760" o:spid="_x0000_s1601" style="position:absolute;left:0;text-align:left;margin-left:450.75pt;margin-top:5.1pt;width:39pt;height:21.75pt;z-index:-251687424;mso-position-horizontal-relative:page" coordorigin="9015,102" coordsize="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">
            <v:shape id="Freeform 761" o:spid="_x0000_s1602" style="position:absolute;left:9015;top:102;width:780;height:435;visibility:visible;mso-wrap-style:square;v-text-anchor:top" coordsize="7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t7cMA&#10;AADcAAAADwAAAGRycy9kb3ducmV2LnhtbESPT4vCMBTE74LfITzBi2jq33WrUUQRvG71sMe3zbMt&#10;Ni+1ibZ+e7OwsMdhZn7DrLetKcWTaldYVjAeRSCIU6sLzhRczsfhEoTzyBpLy6TgRQ62m25njbG2&#10;DX/RM/GZCBB2MSrIva9iKV2ak0E3shVx8K62NuiDrDOpa2wC3JRyEkULabDgsJBjRfuc0lvyMAo+&#10;pL4ODvpTzniQ3H/mzex8mX4r1e+1uxUIT63/D/+1T1rBMprD75l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ft7cMAAADcAAAADwAAAAAAAAAAAAAAAACYAgAAZHJzL2Rv&#10;d25yZXYueG1sUEsFBgAAAAAEAAQA9QAAAIgDAAAAAA==&#10;" path="m,435r780,l780,,,,,435xe" filled="f" strokecolor="#6fac46" strokeweight="1pt">
              <v:path arrowok="t" o:connecttype="custom" o:connectlocs="0,537;780,537;780,102;0,102;0,537" o:connectangles="0,0,0,0,0"/>
            </v:shape>
            <w10:wrap anchorx="page"/>
          </v:group>
        </w:pict>
      </w:r>
      <w:r>
        <w:rPr>
          <w:b/>
          <w:sz w:val="18"/>
        </w:rPr>
        <w:t>Температура ГВ</w:t>
      </w:r>
      <w:r w:rsidRPr="00AA08B5">
        <w:rPr>
          <w:sz w:val="18"/>
        </w:rPr>
        <w:t xml:space="preserve">. Выберите требуемую температуру центрального отопления (температура котла). Блок будет </w:t>
      </w:r>
      <w:r>
        <w:rPr>
          <w:noProof/>
          <w:lang w:val="cs-CZ" w:eastAsia="cs-CZ"/>
        </w:rPr>
        <w:pict>
          <v:group id="Group 756" o:spid="_x0000_s1603" style="position:absolute;left:0;text-align:left;margin-left:420pt;margin-top:1.7pt;width:22.05pt;height:6pt;z-index:-251686400;mso-position-horizontal-relative:page;mso-position-vertical-relative:text" coordorigin="8400,34" coordsize="4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">
            <v:shape id="Freeform 759" o:spid="_x0000_s1604" style="position:absolute;left:8400;top:34;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2CcUA&#10;AADcAAAADwAAAGRycy9kb3ducmV2LnhtbESPQWsCMRSE7wX/Q3iFXqQmW4roahS1CLJCoVY8PzbP&#10;zdLNy7KJuv77piD0OMzMN8x82btGXKkLtWcN2UiBIC69qbnScPzevk5AhIhssPFMGu4UYLkYPM0x&#10;N/7GX3Q9xEokCIccNdgY21zKUFpyGEa+JU7e2XcOY5JdJU2HtwR3jXxTaiwd1pwWLLa0sVT+HC5O&#10;w351n57es8IUoRh+7Kbr/nOrrNYvz/1qBiJSH//Dj/bOaJioD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TYJxQAAANwAAAAPAAAAAAAAAAAAAAAAAJgCAABkcnMv&#10;ZG93bnJldi54bWxQSwUGAAAAAAQABAD1AAAAigMAAAAA&#10;" path="m321,r,120l431,65r-90,l341,55r90,l321,xe" fillcolor="#5b9bd4" stroked="f">
              <v:path arrowok="t" o:connecttype="custom" o:connectlocs="321,34;321,154;431,99;341,99;341,89;431,89;321,34" o:connectangles="0,0,0,0,0,0,0"/>
            </v:shape>
            <v:shape id="Freeform 758" o:spid="_x0000_s1605" style="position:absolute;left:8400;top:34;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ofsUA&#10;AADcAAAADwAAAGRycy9kb3ducmV2LnhtbESP3WoCMRSE7wXfIRyhN1ITpYhujeIPgqwg1JZeHzan&#10;m6Wbk2UTdX37piB4OczMN8xi1blaXKkNlWcN45ECQVx4U3Gp4etz/zoDESKywdozabhTgNWy31tg&#10;ZvyNP+h6jqVIEA4ZarAxNpmUobDkMIx8Q5y8H986jEm2pTQt3hLc1XKi1FQ6rDgtWGxoa6n4PV+c&#10;huP6Pv9+G+cmD/lwd5hvutNeWa1fBt36HUSkLj7Dj/bBaJipC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6h+xQAAANwAAAAPAAAAAAAAAAAAAAAAAJgCAABkcnMv&#10;ZG93bnJldi54bWxQSwUGAAAAAAQABAD1AAAAigMAAAAA&#10;" path="m321,55l,55,,65r321,l321,55xe" fillcolor="#5b9bd4" stroked="f">
              <v:path arrowok="t" o:connecttype="custom" o:connectlocs="321,89;0,89;0,99;321,99;321,89" o:connectangles="0,0,0,0,0"/>
            </v:shape>
            <v:shape id="Freeform 757" o:spid="_x0000_s1606" style="position:absolute;left:8400;top:34;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5cUA&#10;AADcAAAADwAAAGRycy9kb3ducmV2LnhtbESPQWsCMRSE7wX/Q3iCl1ITbRFdjWIrgqwg1BbPj81z&#10;s7h5WTZR13/fFAo9DjPzDbNYda4WN2pD5VnDaKhAEBfeVFxq+P7avkxBhIhssPZMGh4UYLXsPS0w&#10;M/7On3Q7xlIkCIcMNdgYm0zKUFhyGIa+IU7e2bcOY5JtKU2L9wR3tRwrNZEOK04LFhv6sFRcjlen&#10;Yb9+zE5vo9zkIX/e7Gbv3WGrrNaDfreeg4jUxf/wX3tnNEzVK/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3lxQAAANwAAAAPAAAAAAAAAAAAAAAAAJgCAABkcnMv&#10;ZG93bnJldi54bWxQSwUGAAAAAAQABAD1AAAAigMAAAAA&#10;" path="m431,55r-90,l341,65r90,l441,60,431,55xe" fillcolor="#5b9bd4" stroked="f">
              <v:path arrowok="t" o:connecttype="custom" o:connectlocs="431,89;341,89;341,99;431,99;441,94;431,89" o:connectangles="0,0,0,0,0,0"/>
            </v:shape>
            <w10:wrap anchorx="page"/>
          </v:group>
        </w:pict>
      </w:r>
      <w:r w:rsidRPr="00AA08B5">
        <w:rPr>
          <w:sz w:val="18"/>
        </w:rPr>
        <w:t>поддерживать требуемую температуру в рамках PID регуляции.</w:t>
      </w:r>
    </w:p>
    <w:p w:rsidR="003E6078" w:rsidRPr="00AA08B5" w:rsidRDefault="003E6078">
      <w:pPr>
        <w:spacing w:line="200" w:lineRule="exact"/>
        <w:rPr>
          <w:sz w:val="20"/>
          <w:szCs w:val="20"/>
        </w:rPr>
      </w:pPr>
    </w:p>
    <w:p w:rsidR="003E6078" w:rsidRPr="00AA08B5" w:rsidRDefault="003E6078">
      <w:pPr>
        <w:spacing w:before="10" w:line="200" w:lineRule="exact"/>
        <w:rPr>
          <w:sz w:val="20"/>
          <w:szCs w:val="20"/>
        </w:rPr>
      </w:pPr>
    </w:p>
    <w:p w:rsidR="003E6078" w:rsidRPr="00AA08B5" w:rsidRDefault="003E6078" w:rsidP="007B5811">
      <w:pPr>
        <w:tabs>
          <w:tab w:val="left" w:pos="5385"/>
          <w:tab w:val="right" w:pos="8939"/>
        </w:tabs>
        <w:spacing w:before="63"/>
        <w:ind w:right="1751"/>
        <w:rPr>
          <w:rFonts w:cs="Calibri"/>
          <w:sz w:val="16"/>
          <w:szCs w:val="16"/>
        </w:rPr>
      </w:pPr>
      <w:r>
        <w:rPr>
          <w:sz w:val="16"/>
        </w:rPr>
        <w:tab/>
      </w:r>
      <w:r>
        <w:rPr>
          <w:sz w:val="16"/>
        </w:rPr>
        <w:tab/>
      </w:r>
      <w:r>
        <w:rPr>
          <w:noProof/>
          <w:lang w:val="cs-CZ" w:eastAsia="cs-CZ"/>
        </w:rPr>
        <w:pict>
          <v:group id="Group 754" o:spid="_x0000_s1607" style="position:absolute;margin-left:450pt;margin-top:-1pt;width:39pt;height:21.75pt;z-index:-251685376;mso-position-horizontal-relative:page;mso-position-vertical-relative:text" coordorigin="9000,-20" coordsize="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">
            <v:shape id="Freeform 755" o:spid="_x0000_s1608" style="position:absolute;left:9000;top:-20;width:780;height:435;visibility:visible;mso-wrap-style:square;v-text-anchor:top" coordsize="7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mOcQA&#10;AADcAAAADwAAAGRycy9kb3ducmV2LnhtbESPT2vCQBTE70K/w/KEXkQ3bW1t0qxSLEKvRg8en9mX&#10;P5h9m2ZXE7+9KxQ8DjO/GSZdDaYRF+pcbVnByywCQZxbXXOpYL/bTD9BOI+ssbFMCq7kYLV8GqWY&#10;aNvzli6ZL0UoYZeggsr7NpHS5RUZdDPbEgevsJ1BH2RXSt1hH8pNI1+j6EMarDksVNjSuqL8lJ2N&#10;goXUxeRHx3LOk+zv+N7Pd/u3g1LP4+H7C4SnwT/C//SvDlwcw/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5jnEAAAA3AAAAA8AAAAAAAAAAAAAAAAAmAIAAGRycy9k&#10;b3ducmV2LnhtbFBLBQYAAAAABAAEAPUAAACJAwAAAAA=&#10;" path="m,435r780,l780,,,,,435xe" filled="f" strokecolor="#6fac46" strokeweight="1pt">
              <v:path arrowok="t" o:connecttype="custom" o:connectlocs="0,415;780,415;780,-20;0,-20;0,415" o:connectangles="0,0,0,0,0"/>
            </v:shape>
            <w10:wrap anchorx="page"/>
          </v:group>
        </w:pict>
      </w:r>
      <w:r>
        <w:rPr>
          <w:noProof/>
          <w:lang w:val="cs-CZ" w:eastAsia="cs-CZ"/>
        </w:rPr>
        <w:pict>
          <v:group id="Group 750" o:spid="_x0000_s1609" style="position:absolute;margin-left:419.25pt;margin-top:7.15pt;width:22.05pt;height:6pt;z-index:-251684352;mso-position-horizontal-relative:page;mso-position-vertical-relative:text" coordorigin="8385,143" coordsize="4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">
            <v:shape id="Freeform 753" o:spid="_x0000_s1610" style="position:absolute;left:8385;top:143;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x28YA&#10;AADcAAAADwAAAGRycy9kb3ducmV2LnhtbESP3WrCQBSE7wt9h+UUvCm6UdpqoqvYFkFSEPzB60P2&#10;mA3Nng3Zrca3dwWhl8PMfMPMFp2txZlaXzlWMBwkIIgLpysuFRz2q/4EhA/IGmvHpOBKHhbz56cZ&#10;ZtpdeEvnXShFhLDPUIEJocmk9IUhi37gGuLonVxrMUTZllK3eIlwW8tRknxIixXHBYMNfRkqfnd/&#10;VsHP8poe34a5zn3++r1OP7vNKjFK9V665RREoC78hx/ttVYwTt/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Qx28YAAADcAAAADwAAAAAAAAAAAAAAAACYAgAAZHJz&#10;L2Rvd25yZXYueG1sUEsFBgAAAAAEAAQA9QAAAIsDAAAAAA==&#10;" path="m321,r,120l431,65r-90,l341,55r90,l321,xe" fillcolor="#5b9bd4" stroked="f">
              <v:path arrowok="t" o:connecttype="custom" o:connectlocs="321,143;321,263;431,208;341,208;341,198;431,198;321,143" o:connectangles="0,0,0,0,0,0,0"/>
            </v:shape>
            <v:shape id="Freeform 752" o:spid="_x0000_s1611" style="position:absolute;left:8385;top:143;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vrMUA&#10;AADcAAAADwAAAGRycy9kb3ducmV2LnhtbESPQWvCQBSE74X+h+UJXopuLKImuoqtCBJBUEvPj+wz&#10;G8y+DdlV47/vFgo9DjPzDbNYdbYWd2p95VjBaJiAIC6crrhU8HXeDmYgfEDWWDsmBU/ysFq+viww&#10;0+7BR7qfQikihH2GCkwITSalLwxZ9EPXEEfv4lqLIcq2lLrFR4TbWr4nyURarDguGGzo01BxPd2s&#10;gv36mX6PR7nOff622aUf3WGbGKX6vW49BxGoC//hv/ZOK5imE/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q+sxQAAANwAAAAPAAAAAAAAAAAAAAAAAJgCAABkcnMv&#10;ZG93bnJldi54bWxQSwUGAAAAAAQABAD1AAAAigMAAAAA&#10;" path="m321,55l,55,,65r321,l321,55xe" fillcolor="#5b9bd4" stroked="f">
              <v:path arrowok="t" o:connecttype="custom" o:connectlocs="321,198;0,198;0,208;321,208;321,198" o:connectangles="0,0,0,0,0"/>
            </v:shape>
            <v:shape id="Freeform 751" o:spid="_x0000_s1612" style="position:absolute;left:8385;top:143;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KN8UA&#10;AADcAAAADwAAAGRycy9kb3ducmV2LnhtbESPQWvCQBSE7wX/w/KEXkQ3FqkmuoptESRCoSqeH9ln&#10;Nph9G7Jbjf/eLQg9DjPzDbNYdbYWV2p95VjBeJSAIC6crrhUcDxshjMQPiBrrB2Tgjt5WC17LwvM&#10;tLvxD133oRQRwj5DBSaEJpPSF4Ys+pFriKN3dq3FEGVbSt3iLcJtLd+S5F1arDguGGzo01Bx2f9a&#10;Bbv1PT1NxrnOfT742qYf3fcmMUq99rv1HESgLvyHn+2tVjBNp/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go3xQAAANwAAAAPAAAAAAAAAAAAAAAAAJgCAABkcnMv&#10;ZG93bnJldi54bWxQSwUGAAAAAAQABAD1AAAAigMAAAAA&#10;" path="m431,55r-90,l341,65r90,l441,60,431,55xe" fillcolor="#5b9bd4" stroked="f">
              <v:path arrowok="t" o:connecttype="custom" o:connectlocs="431,198;341,198;341,208;431,208;441,203;431,198" o:connectangles="0,0,0,0,0,0"/>
            </v:shape>
            <w10:wrap anchorx="page"/>
          </v:group>
        </w:pict>
      </w:r>
      <w:r>
        <w:rPr>
          <w:noProof/>
          <w:lang w:val="cs-CZ" w:eastAsia="cs-CZ"/>
        </w:rPr>
        <w:pict>
          <v:shape id="Text Box 749" o:spid="_x0000_s1613" type="#_x0000_t202" style="position:absolute;margin-left:40pt;margin-top:-8.25pt;width:369pt;height:75.3pt;z-index:-25167718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7350"/>
                  </w:tblGrid>
                  <w:tr w:rsidR="003E6078" w:rsidRPr="00D3624C" w:rsidTr="00D3624C">
                    <w:trPr>
                      <w:trHeight w:hRule="exact" w:val="705"/>
                    </w:trPr>
                    <w:tc>
                      <w:tcPr>
                        <w:tcW w:w="7350" w:type="dxa"/>
                        <w:tcBorders>
                          <w:top w:val="single" w:sz="8" w:space="0" w:color="5B9BD4"/>
                          <w:left w:val="single" w:sz="8" w:space="0" w:color="5B9BD4"/>
                          <w:bottom w:val="single" w:sz="8" w:space="0" w:color="5B9BD4"/>
                          <w:right w:val="single" w:sz="8" w:space="0" w:color="5B9BD4"/>
                        </w:tcBorders>
                      </w:tcPr>
                      <w:p w:rsidR="003E6078" w:rsidRPr="00D3624C" w:rsidRDefault="003E6078" w:rsidP="00D3624C">
                        <w:pPr>
                          <w:pStyle w:val="TableParagraph"/>
                          <w:spacing w:before="71" w:line="259" w:lineRule="auto"/>
                          <w:ind w:left="152"/>
                          <w:rPr>
                            <w:rFonts w:cs="Calibri"/>
                            <w:sz w:val="16"/>
                            <w:szCs w:val="16"/>
                          </w:rPr>
                        </w:pPr>
                        <w:r w:rsidRPr="00D3624C">
                          <w:rPr>
                            <w:b/>
                            <w:sz w:val="16"/>
                          </w:rPr>
                          <w:t>ЦО гистерезис</w:t>
                        </w:r>
                        <w:r w:rsidRPr="00D3624C">
                          <w:rPr>
                            <w:sz w:val="16"/>
                          </w:rPr>
                          <w:t>. Выберите границу повторного включения котла. Пример: Температура ЦО 70°C, ЦО гистерезис 15°C. После выключения котел снова включается при падении температуры ниже 55°C.</w:t>
                        </w:r>
                      </w:p>
                    </w:tc>
                  </w:tr>
                  <w:tr w:rsidR="003E6078" w:rsidRPr="00D3624C" w:rsidTr="00D3624C">
                    <w:trPr>
                      <w:trHeight w:hRule="exact" w:val="76"/>
                    </w:trPr>
                    <w:tc>
                      <w:tcPr>
                        <w:tcW w:w="7350" w:type="dxa"/>
                        <w:tcBorders>
                          <w:top w:val="single" w:sz="8" w:space="0" w:color="5B9BD4"/>
                          <w:left w:val="nil"/>
                          <w:bottom w:val="single" w:sz="8" w:space="0" w:color="5B9BD4"/>
                          <w:right w:val="nil"/>
                        </w:tcBorders>
                      </w:tcPr>
                      <w:p w:rsidR="003E6078" w:rsidRPr="00D3624C" w:rsidRDefault="003E6078" w:rsidP="00D3624C">
                        <w:pPr>
                          <w:ind w:left="152"/>
                          <w:rPr>
                            <w:sz w:val="16"/>
                            <w:szCs w:val="16"/>
                          </w:rPr>
                        </w:pPr>
                        <w:r w:rsidRPr="00D3624C">
                          <w:rPr>
                            <w:sz w:val="16"/>
                            <w:szCs w:val="16"/>
                          </w:rPr>
                          <w:t xml:space="preserve"> </w:t>
                        </w:r>
                      </w:p>
                    </w:tc>
                  </w:tr>
                  <w:tr w:rsidR="003E6078" w:rsidRPr="00D3624C" w:rsidTr="00D3624C">
                    <w:trPr>
                      <w:trHeight w:hRule="exact" w:val="705"/>
                    </w:trPr>
                    <w:tc>
                      <w:tcPr>
                        <w:tcW w:w="7350" w:type="dxa"/>
                        <w:tcBorders>
                          <w:top w:val="single" w:sz="8" w:space="0" w:color="5B9BD4"/>
                          <w:left w:val="single" w:sz="8" w:space="0" w:color="5B9BD4"/>
                          <w:bottom w:val="single" w:sz="8" w:space="0" w:color="5B9BD4"/>
                          <w:right w:val="single" w:sz="8" w:space="0" w:color="5B9BD4"/>
                        </w:tcBorders>
                      </w:tcPr>
                      <w:p w:rsidR="003E6078" w:rsidRPr="00D3624C" w:rsidRDefault="003E6078" w:rsidP="00D3624C">
                        <w:pPr>
                          <w:pStyle w:val="TableParagraph"/>
                          <w:spacing w:before="73" w:line="259" w:lineRule="auto"/>
                          <w:ind w:left="152"/>
                          <w:rPr>
                            <w:rFonts w:cs="Calibri"/>
                            <w:sz w:val="16"/>
                            <w:szCs w:val="16"/>
                          </w:rPr>
                        </w:pPr>
                        <w:r w:rsidRPr="00D3624C">
                          <w:rPr>
                            <w:b/>
                            <w:sz w:val="16"/>
                          </w:rPr>
                          <w:t>ЦО температура свыше</w:t>
                        </w:r>
                        <w:r w:rsidRPr="00D3624C">
                          <w:rPr>
                            <w:sz w:val="16"/>
                          </w:rPr>
                          <w:t>. Выберите диапазон модуляции. Пример: Температура ЦО 70°C, ЦО температура свыше 10°C. Котел выключится при 80°C и будет модулировать свою мощность в диапазоне от 70 до 80°C.</w:t>
                        </w:r>
                      </w:p>
                    </w:tc>
                  </w:tr>
                </w:tbl>
                <w:p w:rsidR="003E6078" w:rsidRPr="0077514A" w:rsidRDefault="003E6078" w:rsidP="0077514A">
                  <w:pPr>
                    <w:ind w:left="152"/>
                    <w:rPr>
                      <w:sz w:val="16"/>
                      <w:szCs w:val="16"/>
                    </w:rPr>
                  </w:pPr>
                </w:p>
              </w:txbxContent>
            </v:textbox>
            <w10:wrap anchorx="page"/>
          </v:shape>
        </w:pict>
      </w:r>
      <w:r w:rsidRPr="00AA08B5">
        <w:rPr>
          <w:sz w:val="16"/>
        </w:rPr>
        <w:t>Далее</w:t>
      </w:r>
    </w:p>
    <w:p w:rsidR="003E6078" w:rsidRPr="00AA08B5" w:rsidRDefault="003E6078">
      <w:pPr>
        <w:spacing w:line="200" w:lineRule="exact"/>
        <w:rPr>
          <w:sz w:val="16"/>
          <w:szCs w:val="16"/>
        </w:rPr>
      </w:pPr>
    </w:p>
    <w:p w:rsidR="003E6078" w:rsidRPr="00AA08B5" w:rsidRDefault="003E6078">
      <w:pPr>
        <w:spacing w:before="11" w:line="240" w:lineRule="exact"/>
        <w:rPr>
          <w:sz w:val="24"/>
          <w:szCs w:val="24"/>
        </w:rPr>
      </w:pPr>
    </w:p>
    <w:p w:rsidR="003E6078" w:rsidRPr="00AA08B5" w:rsidRDefault="003E6078" w:rsidP="007B5811">
      <w:pPr>
        <w:tabs>
          <w:tab w:val="left" w:pos="330"/>
          <w:tab w:val="right" w:pos="8939"/>
        </w:tabs>
        <w:spacing w:before="63"/>
        <w:ind w:right="1751"/>
        <w:rPr>
          <w:rFonts w:cs="Calibri"/>
          <w:sz w:val="16"/>
          <w:szCs w:val="16"/>
        </w:rPr>
      </w:pPr>
      <w:r>
        <w:rPr>
          <w:sz w:val="16"/>
        </w:rPr>
        <w:tab/>
        <w:t xml:space="preserve"> </w:t>
      </w:r>
      <w:r>
        <w:rPr>
          <w:sz w:val="16"/>
        </w:rPr>
        <w:tab/>
      </w:r>
      <w:r>
        <w:rPr>
          <w:noProof/>
          <w:lang w:val="cs-CZ" w:eastAsia="cs-CZ"/>
        </w:rPr>
        <w:pict>
          <v:group id="Group 745" o:spid="_x0000_s1614" style="position:absolute;margin-left:240.05pt;margin-top:50.75pt;width:20.25pt;height:6pt;z-index:-251732480;mso-position-horizontal-relative:page;mso-position-vertical-relative:text" coordorigin="4801,1015"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">
            <v:shape id="Freeform 748" o:spid="_x0000_s1615" style="position:absolute;left:4801;top:10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aDcMA&#10;AADcAAAADwAAAGRycy9kb3ducmV2LnhtbESPTW/CMAyG75P4D5GRdhspiPFRCAiBJu06NpWr1Zim&#10;0DhVE6D79/NhEkfr9fv48Xrb+0bdqYt1YAPjUQaKuAy25srAz/fH2wJUTMgWm8Bk4JcibDeDlzXm&#10;Njz4i+7HVCmBcMzRgEupzbWOpSOPcRRaYsnOofOYZOwqbTt8CNw3epJlM+2xZrngsKW9o/J6vHnR&#10;cKFcFMW0Lk7n6v0SbweM44Mxr8N+twKVqE/P5f/2pzUwX4q+PCME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8aDcMAAADcAAAADwAAAAAAAAAAAAAAAACYAgAAZHJzL2Rv&#10;d25yZXYueG1sUEsFBgAAAAAEAAQA9QAAAIgDAAAAAA==&#10;" path="m285,r,120l395,65r-90,l305,55r90,l285,xe" fillcolor="#5b9bd4" stroked="f">
              <v:path arrowok="t" o:connecttype="custom" o:connectlocs="285,1015;285,1135;395,1080;305,1080;305,1070;395,1070;285,1015" o:connectangles="0,0,0,0,0,0,0"/>
            </v:shape>
            <v:shape id="Freeform 747" o:spid="_x0000_s1616" style="position:absolute;left:4801;top:10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lsQA&#10;AADcAAAADwAAAGRycy9kb3ducmV2LnhtbESPzWrDMBCE74G+g9hCb4ns0LSpEyWUmEKvSYp7XayN&#10;5dRaGUv+6dtXgUCPw+x8s7PdT7YRA3W+dqwgXSQgiEuna64UfJ0/5msQPiBrbByTgl/ysN89zLaY&#10;aTfykYZTqESEsM9QgQmhzaT0pSGLfuFa4uhdXGcxRNlVUnc4Rrht5DJJXqTFmmODwZYOhsqfU2/j&#10;G8aV66J4rovvS7W6+j5Hn+ZKPT1O7xsQgabwf3xPf2oFr28p3MZEAs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v5bEAAAA3AAAAA8AAAAAAAAAAAAAAAAAmAIAAGRycy9k&#10;b3ducmV2LnhtbFBLBQYAAAAABAAEAPUAAACJAwAAAAA=&#10;" path="m285,55l,55,,65r285,l285,55xe" fillcolor="#5b9bd4" stroked="f">
              <v:path arrowok="t" o:connecttype="custom" o:connectlocs="285,1070;0,1070;0,1080;285,1080;285,1070" o:connectangles="0,0,0,0,0"/>
            </v:shape>
            <v:shape id="Freeform 746" o:spid="_x0000_s1617" style="position:absolute;left:4801;top:10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h4cQA&#10;AADcAAAADwAAAGRycy9kb3ducmV2LnhtbESPwWrDMBBE74X+g9hCbrUck6auGyWEhEKuTYJ7Xay1&#10;5dZaGUtO3L+PCoUch9l5s7PaTLYTFxp861jBPElBEFdOt9woOJ8+nnMQPiBr7ByTgl/ysFk/Pqyw&#10;0O7Kn3Q5hkZECPsCFZgQ+kJKXxmy6BPXE0evdoPFEOXQSD3gNcJtJ7M0XUqLLccGgz3tDFU/x9HG&#10;N4yr8rJctOVX3bx8+3GPfr5XavY0bd9BBJrC/fg/fdAKXt8y+BsTC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IeHEAAAA3AAAAA8AAAAAAAAAAAAAAAAAmAIAAGRycy9k&#10;b3ducmV2LnhtbFBLBQYAAAAABAAEAPUAAACJAwAAAAA=&#10;" path="m395,55r-90,l305,65r90,l405,60,395,55xe" fillcolor="#5b9bd4" stroked="f">
              <v:path arrowok="t" o:connecttype="custom" o:connectlocs="395,1070;305,1070;305,1080;395,1080;405,1075;395,1070" o:connectangles="0,0,0,0,0,0"/>
            </v:shape>
            <w10:wrap anchorx="page"/>
          </v:group>
        </w:pict>
      </w:r>
      <w:r>
        <w:rPr>
          <w:noProof/>
          <w:lang w:val="cs-CZ" w:eastAsia="cs-CZ"/>
        </w:rPr>
        <w:pict>
          <v:group id="Group 743" o:spid="_x0000_s1618" style="position:absolute;margin-left:271.5pt;margin-top:37.25pt;width:209.25pt;height:29.25pt;z-index:-251731456;mso-position-horizontal-relative:page;mso-position-vertical-relative:text" coordorigin="5430,745" coordsize="41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">
            <v:shape id="Freeform 744" o:spid="_x0000_s1619" style="position:absolute;left:5430;top:745;width:4185;height:585;visibility:visible;mso-wrap-style:square;v-text-anchor:top" coordsize="418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UlsAA&#10;AADcAAAADwAAAGRycy9kb3ducmV2LnhtbERPy2oCMRTdC/5DuEI3ooldtDIaRXyUbp1WcXmZXGcG&#10;JzfDJDrp3zcFocvDeS/X0TbiQZ2vHWuYTRUI4sKZmksN31+HyRyED8gGG8ek4Yc8rFfDwRIz43o+&#10;0iMPpUgh7DPUUIXQZlL6oiKLfupa4sRdXWcxJNiV0nTYp3DbyFel3qTFmlNDhS1tKypu+d3+9ar8&#10;dDlfx0XYzcoY1Ue/2Z+1fhnFzQJEoBj+xU/3p9HwPk9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kUlsAAAADcAAAADwAAAAAAAAAAAAAAAACYAgAAZHJzL2Rvd25y&#10;ZXYueG1sUEsFBgAAAAAEAAQA9QAAAIUDAAAAAA==&#10;" path="m,585r4185,l4185,,,,,585xe" filled="f" strokecolor="#6fac46" strokeweight="1pt">
              <v:path arrowok="t" o:connecttype="custom" o:connectlocs="0,1330;4185,1330;4185,745;0,745;0,1330" o:connectangles="0,0,0,0,0"/>
            </v:shape>
            <w10:wrap anchorx="page"/>
          </v:group>
        </w:pict>
      </w:r>
      <w:r>
        <w:rPr>
          <w:noProof/>
          <w:lang w:val="cs-CZ" w:eastAsia="cs-CZ"/>
        </w:rPr>
        <w:pict>
          <v:group id="Group 741" o:spid="_x0000_s1620" style="position:absolute;margin-left:450pt;margin-top:-1pt;width:39pt;height:21.75pt;z-index:-251683328;mso-position-horizontal-relative:page;mso-position-vertical-relative:text" coordorigin="9000,-20" coordsize="7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">
            <v:shape id="Freeform 742" o:spid="_x0000_s1621" style="position:absolute;left:9000;top:-20;width:780;height:435;visibility:visible;mso-wrap-style:square;v-text-anchor:top" coordsize="7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klsUA&#10;AADcAAAADwAAAGRycy9kb3ducmV2LnhtbESPQWvCQBSE74X+h+UJXkLdVNMYo6tIpdBro4cen9ln&#10;Esy+jdmtSf99t1DocZj5ZpjNbjStuFPvGssKnmcxCOLS6oYrBafj21MGwnlkja1lUvBNDnbbx4cN&#10;5toO/EH3wlcilLDLUUHtfZdL6cqaDLqZ7YiDd7G9QR9kX0nd4xDKTSvncZxKgw2HhRo7eq2pvBZf&#10;RsFS6kt00CuZcFTczi9DcjwtPpWaTsb9GoSn0f+H/+h3Hbgshd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uSWxQAAANwAAAAPAAAAAAAAAAAAAAAAAJgCAABkcnMv&#10;ZG93bnJldi54bWxQSwUGAAAAAAQABAD1AAAAigMAAAAA&#10;" path="m,435r780,l780,,,,,435xe" filled="f" strokecolor="#6fac46" strokeweight="1pt">
              <v:path arrowok="t" o:connecttype="custom" o:connectlocs="0,415;780,415;780,-20;0,-20;0,415" o:connectangles="0,0,0,0,0"/>
            </v:shape>
            <w10:wrap anchorx="page"/>
          </v:group>
        </w:pict>
      </w:r>
      <w:r>
        <w:rPr>
          <w:noProof/>
          <w:lang w:val="cs-CZ" w:eastAsia="cs-CZ"/>
        </w:rPr>
        <w:pict>
          <v:group id="Group 737" o:spid="_x0000_s1622" style="position:absolute;margin-left:418.2pt;margin-top:6.4pt;width:22.05pt;height:6pt;z-index:-251682304;mso-position-horizontal-relative:page;mso-position-vertical-relative:text" coordorigin="8364,128" coordsize="4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">
            <v:shape id="Freeform 740" o:spid="_x0000_s1623" style="position:absolute;left:8364;top:128;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csYA&#10;AADcAAAADwAAAGRycy9kb3ducmV2LnhtbESP3WrCQBSE7wu+w3IK3kjdKEVjdBV/ECSFgrb0+pA9&#10;ZkOzZ0N21fj2XUHo5TAz3zCLVWdrcaXWV44VjIYJCOLC6YpLBd9f+7cUhA/IGmvHpOBOHlbL3ssC&#10;M+1ufKTrKZQiQthnqMCE0GRS+sKQRT90DXH0zq61GKJsS6lbvEW4reU4SSbSYsVxwWBDW0PF7+li&#10;FXys77Of91Guc58PdofZpvvcJ0ap/mu3noMI1IX/8LN90Aqm6Rge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Q/csYAAADcAAAADwAAAAAAAAAAAAAAAACYAgAAZHJz&#10;L2Rvd25yZXYueG1sUEsFBgAAAAAEAAQA9QAAAIsDAAAAAA==&#10;" path="m321,r,120l431,65r-90,l341,55r90,l321,xe" fillcolor="#5b9bd4" stroked="f">
              <v:path arrowok="t" o:connecttype="custom" o:connectlocs="321,128;321,248;431,193;341,193;341,183;431,183;321,128" o:connectangles="0,0,0,0,0,0,0"/>
            </v:shape>
            <v:shape id="Freeform 739" o:spid="_x0000_s1624" style="position:absolute;left:8364;top:128;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a6ccA&#10;AADcAAAADwAAAGRycy9kb3ducmV2LnhtbESP3WrCQBSE7wu+w3KE3hTd2BZ/YjaiLYKkIKil14fs&#10;MRvMng3Zrca37xYKvRxm5hsmW/W2EVfqfO1YwWScgCAuna65UvB52o7mIHxA1tg4JgV38rDKBw8Z&#10;ptrd+EDXY6hEhLBPUYEJoU2l9KUhi37sWuLonV1nMUTZVVJ3eItw28jnJJlKizXHBYMtvRkqL8dv&#10;q+BjfV98vU4KXfji6X232PT7bWKUehz26yWIQH34D/+1d1rBbP4Cv2fi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YmunHAAAA3AAAAA8AAAAAAAAAAAAAAAAAmAIAAGRy&#10;cy9kb3ducmV2LnhtbFBLBQYAAAAABAAEAPUAAACMAwAAAAA=&#10;" path="m321,55l,55,,65r321,l321,55xe" fillcolor="#5b9bd4" stroked="f">
              <v:path arrowok="t" o:connecttype="custom" o:connectlocs="321,183;0,183;0,193;321,193;321,183" o:connectangles="0,0,0,0,0"/>
            </v:shape>
            <v:shape id="Freeform 738" o:spid="_x0000_s1625" style="position:absolute;left:8364;top:128;width:441;height:120;visibility:visible;mso-wrap-style:square;v-text-anchor:top" coordsize="4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CncYA&#10;AADcAAAADwAAAGRycy9kb3ducmV2LnhtbESPQWvCQBSE7wX/w/KEXqTZWERNdBVtESSFgrb0/Mg+&#10;s8Hs25Ddavz3XUHocZiZb5jlureNuFDna8cKxkkKgrh0uuZKwffX7mUOwgdkjY1jUnAjD+vV4GmJ&#10;uXZXPtDlGCoRIexzVGBCaHMpfWnIok9cSxy9k+sshii7SuoOrxFuG/maplNpsea4YLClN0Pl+fhr&#10;FXxsbtnPZFzowhej93227T93qVHqedhvFiAC9eE//GjvtYLZfAL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ECncYAAADcAAAADwAAAAAAAAAAAAAAAACYAgAAZHJz&#10;L2Rvd25yZXYueG1sUEsFBgAAAAAEAAQA9QAAAIsDAAAAAA==&#10;" path="m431,55r-90,l341,65r90,l441,60,431,55xe" fillcolor="#5b9bd4" stroked="f">
              <v:path arrowok="t" o:connecttype="custom" o:connectlocs="431,183;341,183;341,193;431,193;441,188;431,183" o:connectangles="0,0,0,0,0,0"/>
            </v:shape>
            <w10:wrap anchorx="page"/>
          </v:group>
        </w:pict>
      </w:r>
      <w:r>
        <w:rPr>
          <w:sz w:val="16"/>
        </w:rPr>
        <w:t>Далее</w:t>
      </w:r>
    </w:p>
    <w:p w:rsidR="003E6078" w:rsidRPr="00AA08B5" w:rsidRDefault="003E6078">
      <w:pPr>
        <w:spacing w:line="200" w:lineRule="exact"/>
        <w:rPr>
          <w:sz w:val="20"/>
          <w:szCs w:val="20"/>
        </w:rPr>
      </w:pPr>
    </w:p>
    <w:p w:rsidR="003E6078" w:rsidRPr="00AA08B5" w:rsidRDefault="003E6078">
      <w:pPr>
        <w:spacing w:before="17" w:line="220" w:lineRule="exact"/>
      </w:pPr>
    </w:p>
    <w:p w:rsidR="003E6078" w:rsidRPr="00AA08B5" w:rsidRDefault="003E6078">
      <w:pPr>
        <w:spacing w:line="220" w:lineRule="exact"/>
        <w:sectPr w:rsidR="003E6078" w:rsidRPr="00AA08B5">
          <w:type w:val="continuous"/>
          <w:pgSz w:w="11910" w:h="16840"/>
          <w:pgMar w:top="0" w:right="600" w:bottom="280" w:left="620" w:header="708" w:footer="708" w:gutter="0"/>
          <w:cols w:space="708"/>
        </w:sectPr>
      </w:pPr>
    </w:p>
    <w:p w:rsidR="003E6078" w:rsidRPr="00AA08B5" w:rsidRDefault="003E6078">
      <w:pPr>
        <w:spacing w:before="63" w:line="259" w:lineRule="auto"/>
        <w:ind w:left="400" w:hanging="1"/>
        <w:jc w:val="center"/>
        <w:rPr>
          <w:rFonts w:cs="Calibri"/>
          <w:sz w:val="16"/>
          <w:szCs w:val="16"/>
        </w:rPr>
      </w:pPr>
      <w:r>
        <w:rPr>
          <w:noProof/>
          <w:lang w:val="cs-CZ" w:eastAsia="cs-CZ"/>
        </w:rPr>
        <w:pict>
          <v:group id="Group 735" o:spid="_x0000_s1626" style="position:absolute;left:0;text-align:left;margin-left:40.5pt;margin-top:-.95pt;width:85.5pt;height:63.75pt;z-index:-251735552;mso-position-horizontal-relative:page" coordorigin="810,-19" coordsize="171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">
            <v:shape id="Freeform 736" o:spid="_x0000_s1627" style="position:absolute;left:810;top:-19;width:1710;height:1275;visibility:visible;mso-wrap-style:square;v-text-anchor:top" coordsize="171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YG8QA&#10;AADcAAAADwAAAGRycy9kb3ducmV2LnhtbERPy2rCQBTdC/2H4Ra6KTqxQivRMZRKqcQU6mt/yVyT&#10;kMydkJma2K93FgWXh/NeJoNpxIU6V1lWMJ1EIIhzqysuFBwPn+M5COeRNTaWScGVHCSrh9ESY217&#10;3tFl7wsRQtjFqKD0vo2ldHlJBt3EtsSBO9vOoA+wK6TusA/hppEvUfQqDVYcGkps6aOkvN7/GgVp&#10;nZ3W2baf7dLNz5+9zr6/8Fkr9fQ4vC9AeBr8Xfzv3mgFb/MwP5w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2BvEAAAA3AAAAA8AAAAAAAAAAAAAAAAAmAIAAGRycy9k&#10;b3ducmV2LnhtbFBLBQYAAAAABAAEAPUAAACJAwAAAAA=&#10;" path="m,1275r1710,l1710,,,,,1275xe" filled="f" strokecolor="#5b9bd4" strokeweight="1pt">
              <v:path arrowok="t" o:connecttype="custom" o:connectlocs="0,1256;1710,1256;1710,-19;0,-19;0,1256" o:connectangles="0,0,0,0,0"/>
            </v:shape>
            <w10:wrap anchorx="page"/>
          </v:group>
        </w:pict>
      </w:r>
      <w:r>
        <w:rPr>
          <w:noProof/>
          <w:lang w:val="cs-CZ" w:eastAsia="cs-CZ"/>
        </w:rPr>
        <w:pict>
          <v:group id="Group 731" o:spid="_x0000_s1628" style="position:absolute;left:0;text-align:left;margin-left:138.75pt;margin-top:14.05pt;width:20.25pt;height:6pt;z-index:-251734528;mso-position-horizontal-relative:page" coordorigin="2775,281"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">
            <v:shape id="Freeform 734" o:spid="_x0000_s1629" style="position:absolute;left:2775;top:28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GMMA&#10;AADcAAAADwAAAGRycy9kb3ducmV2LnhtbESPQWvCQBCF7wX/wzKCt7qJtFGiaxCl0GtTidchO2aj&#10;2dmQXTX++26h0OPjzfvevE0x2k7cafCtYwXpPAFBXDvdcqPg+P3xugLhA7LGzjEpeJKHYjt52WCu&#10;3YO/6F6GRkQI+xwVmBD6XEpfG7Lo564njt7ZDRZDlEMj9YCPCLedXCRJJi22HBsM9rQ3VF/Lm41v&#10;GFevquqtrU7n5v3ibwf06UGp2XTcrUEEGsP/8V/6UytYLjP4HRM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GMMAAADcAAAADwAAAAAAAAAAAAAAAACYAgAAZHJzL2Rv&#10;d25yZXYueG1sUEsFBgAAAAAEAAQA9QAAAIgDAAAAAA==&#10;" path="m285,r,120l395,65r-90,l305,55r90,l285,xe" fillcolor="#5b9bd4" stroked="f">
              <v:path arrowok="t" o:connecttype="custom" o:connectlocs="285,281;285,401;395,346;305,346;305,336;395,336;285,281" o:connectangles="0,0,0,0,0,0,0"/>
            </v:shape>
            <v:shape id="Freeform 733" o:spid="_x0000_s1630" style="position:absolute;left:2775;top:28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g8IA&#10;AADcAAAADwAAAGRycy9kb3ducmV2LnhtbESPT4vCMBDF7wt+hzCCtzV1cW2pRhFlwat/qNehGZtq&#10;MylN1PrtzcLCHh9v3u/NW6x624gHdb52rGAyTkAQl07XXCk4HX8+MxA+IGtsHJOCF3lYLQcfC8y1&#10;e/KeHodQiQhhn6MCE0KbS+lLQxb92LXE0bu4zmKIsquk7vAZ4baRX0kykxZrjg0GW9oYKm+Hu41v&#10;GFdmRTGti/Ol+r76+xb9ZKvUaNiv5yAC9eH/+C+90wrSNIXfMZEA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SDwgAAANwAAAAPAAAAAAAAAAAAAAAAAJgCAABkcnMvZG93&#10;bnJldi54bWxQSwUGAAAAAAQABAD1AAAAhwMAAAAA&#10;" path="m285,55l,55,,65r285,l285,55xe" fillcolor="#5b9bd4" stroked="f">
              <v:path arrowok="t" o:connecttype="custom" o:connectlocs="285,336;0,336;0,346;285,346;285,336" o:connectangles="0,0,0,0,0"/>
            </v:shape>
            <v:shape id="Freeform 732" o:spid="_x0000_s1631" style="position:absolute;left:2775;top:28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w8cIA&#10;AADcAAAADwAAAGRycy9kb3ducmV2LnhtbESPwW7CMAyG75N4h8hIu42UiQEqBISGkHYdoHK1GtMU&#10;GqdqAnRvPx+QOFq//8+fl+veN+pOXawDGxiPMlDEZbA1VwaOh93HHFRMyBabwGTgjyKsV4O3JeY2&#10;PPiX7vtUKYFwzNGAS6nNtY6lI49xFFpiyc6h85hk7CptO3wI3Df6M8um2mPNcsFhS9+Oyuv+5kXD&#10;hXJeFJO6OJ2rr0u8bTGOt8a8D/vNAlSiPr2Wn+0fa2A2E1t5Rgi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fDxwgAAANwAAAAPAAAAAAAAAAAAAAAAAJgCAABkcnMvZG93&#10;bnJldi54bWxQSwUGAAAAAAQABAD1AAAAhwMAAAAA&#10;" path="m395,55r-90,l305,65r90,l405,60,395,55xe" fillcolor="#5b9bd4" stroked="f">
              <v:path arrowok="t" o:connecttype="custom" o:connectlocs="395,336;305,336;305,346;395,346;405,341;395,336" o:connectangles="0,0,0,0,0,0"/>
            </v:shape>
            <w10:wrap anchorx="page"/>
          </v:group>
        </w:pict>
      </w:r>
      <w:r>
        <w:rPr>
          <w:noProof/>
          <w:lang w:val="cs-CZ" w:eastAsia="cs-CZ"/>
        </w:rPr>
        <w:pict>
          <v:group id="Group 727" o:spid="_x0000_s1632" style="position:absolute;left:0;text-align:left;margin-left:138.75pt;margin-top:45.55pt;width:20.25pt;height:6pt;z-index:-251733504;mso-position-horizontal-relative:page" coordorigin="2775,911"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">
            <v:shape id="Freeform 730" o:spid="_x0000_s1633" style="position:absolute;left:2775;top:91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HG8MA&#10;AADcAAAADwAAAGRycy9kb3ducmV2LnhtbESPQWvCQBCF7wX/wzKCt7qJ2CrRNYgi9Gpa0uuQHbPR&#10;7GzIrib9926h0OPjzfvevG0+2lY8qPeNYwXpPAFBXDndcK3g6/P0ugbhA7LG1jEp+CEP+W7yssVM&#10;u4HP9ChCLSKEfYYKTAhdJqWvDFn0c9cRR+/ieoshyr6Wuschwm0rF0nyLi02HBsMdnQwVN2Ku41v&#10;GFety3LZlN+X+u3q70f06VGp2XTcb0AEGsP/8V/6QytYrRbwOyYS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3HG8MAAADcAAAADwAAAAAAAAAAAAAAAACYAgAAZHJzL2Rv&#10;d25yZXYueG1sUEsFBgAAAAAEAAQA9QAAAIgDAAAAAA==&#10;" path="m285,r,120l395,65r-90,l305,55r90,l285,xe" fillcolor="#5b9bd4" stroked="f">
              <v:path arrowok="t" o:connecttype="custom" o:connectlocs="285,911;285,1031;395,976;305,976;305,966;395,966;285,911" o:connectangles="0,0,0,0,0,0,0"/>
            </v:shape>
            <v:shape id="Freeform 729" o:spid="_x0000_s1634" style="position:absolute;left:2775;top:91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igMMA&#10;AADcAAAADwAAAGRycy9kb3ducmV2LnhtbESPS4vCQBCE74L/YWjBm0587EayjiKKsFcfZK9Nps1k&#10;zfSEzKjx3+8Iwh6L6vqqa7nubC3u1PrKsYLJOAFBXDhdcangfNqPFiB8QNZYOyYFT/KwXvV7S8y0&#10;e/CB7sdQighhn6ECE0KTSekLQxb92DXE0bu41mKIsi2lbvER4baW0yT5lBYrjg0GG9oaKq7Hm41v&#10;GFcs8nxe5T+X8uPX33boJzulhoNu8wUiUBf+j9/pb60gTWfwGhM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FigMMAAADcAAAADwAAAAAAAAAAAAAAAACYAgAAZHJzL2Rv&#10;d25yZXYueG1sUEsFBgAAAAAEAAQA9QAAAIgDAAAAAA==&#10;" path="m285,55l,55,,65r285,l285,55xe" fillcolor="#5b9bd4" stroked="f">
              <v:path arrowok="t" o:connecttype="custom" o:connectlocs="285,966;0,966;0,976;285,976;285,966" o:connectangles="0,0,0,0,0"/>
            </v:shape>
            <v:shape id="Freeform 728" o:spid="_x0000_s1635" style="position:absolute;left:2775;top:91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69MIA&#10;AADcAAAADwAAAGRycy9kb3ducmV2LnhtbESPT4vCMBDF74LfIcyCN01d/Ee3qciK4HVV6nVoxqa7&#10;zaQ0Ueu33wiCx8eb93vzsnVvG3GjzteOFUwnCQji0umaKwWn4268AuEDssbGMSl4kId1PhxkmGp3&#10;5x+6HUIlIoR9igpMCG0qpS8NWfQT1xJH7+I6iyHKrpK6w3uE20Z+JslCWqw5Nhhs6dtQ+Xe42viG&#10;ceWqKGZ1cb5U819/3aKfbpUaffSbLxCB+vA+fqX3WsFyOYPnmEg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Pr0wgAAANwAAAAPAAAAAAAAAAAAAAAAAJgCAABkcnMvZG93&#10;bnJldi54bWxQSwUGAAAAAAQABAD1AAAAhwMAAAAA&#10;" path="m395,55r-90,l305,65r90,l405,60,395,55xe" fillcolor="#5b9bd4" stroked="f">
              <v:path arrowok="t" o:connecttype="custom" o:connectlocs="395,966;305,966;305,976;395,976;405,971;395,966" o:connectangles="0,0,0,0,0,0"/>
            </v:shape>
            <w10:wrap anchorx="page"/>
          </v:group>
        </w:pict>
      </w:r>
      <w:r>
        <w:rPr>
          <w:sz w:val="16"/>
        </w:rPr>
        <w:t>Подключен</w:t>
      </w:r>
      <w:r w:rsidRPr="00AA08B5">
        <w:rPr>
          <w:sz w:val="16"/>
        </w:rPr>
        <w:t xml:space="preserve"> </w:t>
      </w:r>
      <w:r>
        <w:rPr>
          <w:b/>
          <w:sz w:val="16"/>
        </w:rPr>
        <w:t>насос</w:t>
      </w:r>
      <w:r w:rsidRPr="00AA08B5">
        <w:rPr>
          <w:b/>
          <w:sz w:val="16"/>
        </w:rPr>
        <w:t xml:space="preserve"> </w:t>
      </w:r>
      <w:r>
        <w:rPr>
          <w:sz w:val="16"/>
        </w:rPr>
        <w:t>или</w:t>
      </w:r>
      <w:r w:rsidRPr="00AA08B5">
        <w:rPr>
          <w:sz w:val="16"/>
        </w:rPr>
        <w:t xml:space="preserve"> </w:t>
      </w:r>
      <w:r>
        <w:rPr>
          <w:b/>
          <w:sz w:val="16"/>
        </w:rPr>
        <w:t>зонный</w:t>
      </w:r>
      <w:r w:rsidRPr="00AA08B5">
        <w:rPr>
          <w:b/>
          <w:sz w:val="16"/>
        </w:rPr>
        <w:t xml:space="preserve"> </w:t>
      </w:r>
      <w:r>
        <w:rPr>
          <w:b/>
          <w:sz w:val="16"/>
        </w:rPr>
        <w:t>клапан</w:t>
      </w:r>
      <w:r w:rsidRPr="00AA08B5">
        <w:rPr>
          <w:b/>
          <w:sz w:val="16"/>
        </w:rPr>
        <w:t xml:space="preserve"> </w:t>
      </w:r>
      <w:r>
        <w:rPr>
          <w:sz w:val="16"/>
        </w:rPr>
        <w:t>для нагрева ГВ</w:t>
      </w:r>
      <w:r w:rsidRPr="00AA08B5">
        <w:rPr>
          <w:sz w:val="16"/>
        </w:rPr>
        <w:t>?</w:t>
      </w:r>
    </w:p>
    <w:p w:rsidR="003E6078" w:rsidRPr="00AA08B5" w:rsidRDefault="003E6078">
      <w:pPr>
        <w:spacing w:before="106" w:line="259" w:lineRule="auto"/>
        <w:ind w:left="1871" w:right="1979" w:hanging="1472"/>
        <w:rPr>
          <w:rFonts w:cs="Calibri"/>
          <w:sz w:val="16"/>
          <w:szCs w:val="16"/>
        </w:rPr>
      </w:pPr>
      <w:r w:rsidRPr="00AA08B5">
        <w:br w:type="column"/>
      </w:r>
      <w:r w:rsidRPr="00AA08B5">
        <w:rPr>
          <w:sz w:val="16"/>
        </w:rPr>
        <w:t xml:space="preserve">Описание: </w:t>
      </w:r>
      <w:r>
        <w:rPr>
          <w:sz w:val="16"/>
        </w:rPr>
        <w:t xml:space="preserve">Если нет, то перейти и идти сразу на </w:t>
      </w:r>
      <w:r w:rsidRPr="00AA08B5">
        <w:rPr>
          <w:sz w:val="16"/>
        </w:rPr>
        <w:t xml:space="preserve"> </w:t>
      </w:r>
      <w:r>
        <w:rPr>
          <w:b/>
          <w:sz w:val="16"/>
        </w:rPr>
        <w:t>Комнатный термостат</w:t>
      </w:r>
    </w:p>
    <w:p w:rsidR="003E6078" w:rsidRPr="00AA08B5" w:rsidRDefault="003E6078">
      <w:pPr>
        <w:spacing w:line="259" w:lineRule="auto"/>
        <w:rPr>
          <w:rFonts w:cs="Calibri"/>
          <w:sz w:val="16"/>
          <w:szCs w:val="16"/>
        </w:rPr>
        <w:sectPr w:rsidR="003E6078" w:rsidRPr="00AA08B5">
          <w:type w:val="continuous"/>
          <w:pgSz w:w="11910" w:h="16840"/>
          <w:pgMar w:top="0" w:right="600" w:bottom="280" w:left="620" w:header="708" w:footer="708" w:gutter="0"/>
          <w:cols w:num="2" w:space="708" w:equalWidth="0">
            <w:col w:w="1689" w:space="3011"/>
            <w:col w:w="5990"/>
          </w:cols>
        </w:sectPr>
      </w:pPr>
    </w:p>
    <w:p w:rsidR="003E6078" w:rsidRPr="00AA08B5" w:rsidRDefault="003E6078">
      <w:pPr>
        <w:spacing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rsidP="0077514A">
      <w:pPr>
        <w:spacing w:before="63" w:line="259" w:lineRule="auto"/>
        <w:ind w:left="284" w:right="8847"/>
        <w:rPr>
          <w:rFonts w:cs="Calibri"/>
          <w:sz w:val="18"/>
          <w:szCs w:val="18"/>
        </w:rPr>
      </w:pPr>
      <w:r>
        <w:rPr>
          <w:noProof/>
          <w:lang w:val="cs-CZ" w:eastAsia="cs-CZ"/>
        </w:rPr>
        <w:pict>
          <v:group id="Group 718" o:spid="_x0000_s1636" style="position:absolute;left:0;text-align:left;margin-left:36.25pt;margin-top:-4.45pt;width:139.3pt;height:133pt;z-index:-251737600;mso-position-horizontal-relative:page" coordorigin="725,-89" coordsize="278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">
            <v:group id="Group 725" o:spid="_x0000_s1637" style="position:absolute;left:810;top:1751;width:2580;height:705" coordorigin="810,1751" coordsize="2580,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26" o:spid="_x0000_s1638" style="position:absolute;left:810;top:1751;width:2580;height:705;visibility:visible;mso-wrap-style:square;v-text-anchor:top" coordsize="258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pycMA&#10;AADcAAAADwAAAGRycy9kb3ducmV2LnhtbESPwWrDMBBE74X8g9hCbo3cEpzgWAkh0DYnQ518wGKt&#10;LRNrZSw5sfv1VaHQ4zAzb5j8MNlO3GnwrWMFr6sEBHHldMuNguvl/WULwgdkjZ1jUjCTh8N+8ZRj&#10;pt2Dv+hehkZECPsMFZgQ+kxKXxmy6FeuJ45e7QaLIcqhkXrAR4TbTr4lSSotthwXDPZ0MlTdytEq&#10;+DAzGzdK830+1jOVn2MhN4VSy+fpuAMRaAr/4b/2WSvYpG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YpycMAAADcAAAADwAAAAAAAAAAAAAAAACYAgAAZHJzL2Rv&#10;d25yZXYueG1sUEsFBgAAAAAEAAQA9QAAAIgDAAAAAA==&#10;" path="m,705r2580,l2580,,,,,705xe" filled="f" strokecolor="#5b9bd4" strokeweight="1pt">
                <v:path arrowok="t" o:connecttype="custom" o:connectlocs="0,2456;2580,2456;2580,1751;0,1751;0,2456" o:connectangles="0,0,0,0,0"/>
              </v:shape>
            </v:group>
            <v:group id="Group 723" o:spid="_x0000_s1639" style="position:absolute;left:810;top:-19;width:1710;height:645" coordorigin="810,-19" coordsize="171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24" o:spid="_x0000_s1640" style="position:absolute;left:810;top:-19;width:1710;height:645;visibility:visible;mso-wrap-style:square;v-text-anchor:top" coordsize="171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2jcIA&#10;AADcAAAADwAAAGRycy9kb3ducmV2LnhtbESPQYvCMBSE74L/ITzBm6buoS7VKCIIIgpaRa+P5tmW&#10;Ni+lyWr990YQ9jjMzDfMfNmZWjyodaVlBZNxBII4s7rkXMHlvBn9gnAeWWNtmRS8yMFy0e/NMdH2&#10;ySd6pD4XAcIuQQWF900ipcsKMujGtiEO3t22Bn2QbS51i88AN7X8iaJYGiw5LBTY0LqgrEr/jALc&#10;3/OjSfkq681h6qrutqtWN6WGg241A+Gp8//hb3urFUzjGD5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LaNwgAAANwAAAAPAAAAAAAAAAAAAAAAAJgCAABkcnMvZG93&#10;bnJldi54bWxQSwUGAAAAAAQABAD1AAAAhwMAAAAA&#10;" path="m,645r1710,l1710,,,,,645xe" filled="f" strokecolor="#5b9bd4" strokeweight="1pt">
                <v:path arrowok="t" o:connecttype="custom" o:connectlocs="0,626;1710,626;1710,-19;0,-19;0,626" o:connectangles="0,0,0,0,0"/>
              </v:shape>
            </v:group>
            <v:group id="Group 721" o:spid="_x0000_s1641" style="position:absolute;left:810;top:806;width:1710;height:645" coordorigin="810,806" coordsize="171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22" o:spid="_x0000_s1642" style="position:absolute;left:810;top:806;width:1710;height:645;visibility:visible;mso-wrap-style:square;v-text-anchor:top" coordsize="1710,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HZL0A&#10;AADcAAAADwAAAGRycy9kb3ducmV2LnhtbERPvQrCMBDeBd8hnOCmqQ4q1SgiCCIKWkXXoznb0uZS&#10;mqj17c0gOH58/4tVayrxosYVlhWMhhEI4tTqgjMF18t2MAPhPLLGyjIp+JCD1bLbWWCs7ZvP9Ep8&#10;JkIIuxgV5N7XsZQuzcmgG9qaOHAP2xj0ATaZ1A2+Q7ip5DiKJtJgwaEhx5o2OaVl8jQK8PDITibh&#10;m6y2x6kr2/u+XN+V6vfa9RyEp9b/xT/3TiuYTsL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heHZL0AAADcAAAADwAAAAAAAAAAAAAAAACYAgAAZHJzL2Rvd25yZXYu&#10;eG1sUEsFBgAAAAAEAAQA9QAAAIIDAAAAAA==&#10;" path="m,645r1710,l1710,,,,,645xe" filled="f" strokecolor="#5b9bd4" strokeweight="1pt">
                <v:path arrowok="t" o:connecttype="custom" o:connectlocs="0,1451;1710,1451;1710,806;0,806;0,1451" o:connectangles="0,0,0,0,0"/>
              </v:shape>
            </v:group>
            <v:group id="Group 719" o:spid="_x0000_s1643" style="position:absolute;left:735;top:-79;width:2766;height:2640" coordorigin="735,-79" coordsize="2766,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20" o:spid="_x0000_s1644" style="position:absolute;left:735;top:-79;width:2766;height:2640;visibility:visible;mso-wrap-style:square;v-text-anchor:top" coordsize="2766,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vK8QA&#10;AADcAAAADwAAAGRycy9kb3ducmV2LnhtbERPy2rCQBTdF/yH4QpuSp3U0FqiY5CCUHAhahcur5lr&#10;Es3ciZlpHn/vLAouD+e9THtTiZYaV1pW8D6NQBBnVpecK/g9bt6+QDiPrLGyTAoGcpCuRi9LTLTt&#10;eE/twecihLBLUEHhfZ1I6bKCDLqprYkDd7GNQR9gk0vdYBfCTSVnUfQpDZYcGgqs6bug7Hb4MwpO&#10;s2u8/3gdztnpLo/3Xby7bM+tUpNxv16A8NT7p/jf/aMVzOdhfjg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LyvEAAAA3AAAAA8AAAAAAAAAAAAAAAAAmAIAAGRycy9k&#10;b3ducmV2LnhtbFBLBQYAAAAABAAEAPUAAACJAwAAAAA=&#10;" path="m,2640r2766,l2766,,,,,2640xe" filled="f" strokecolor="#41709c" strokeweight="1pt">
                <v:stroke dashstyle="dash"/>
                <v:path arrowok="t" o:connecttype="custom" o:connectlocs="0,2561;2766,2561;2766,-79;0,-79;0,2561" o:connectangles="0,0,0,0,0"/>
              </v:shape>
            </v:group>
            <w10:wrap anchorx="page"/>
          </v:group>
        </w:pict>
      </w:r>
      <w:r>
        <w:rPr>
          <w:noProof/>
          <w:lang w:val="cs-CZ" w:eastAsia="cs-CZ"/>
        </w:rPr>
        <w:pict>
          <v:group id="Group 709" o:spid="_x0000_s1645" style="position:absolute;left:0;text-align:left;margin-left:185.7pt;margin-top:-31.2pt;width:71.8pt;height:37pt;z-index:-251730432;mso-position-horizontal-relative:page" coordorigin="3714,-624" coordsize="143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">
            <v:group id="Group 716" o:spid="_x0000_s1646" style="position:absolute;left:4815;top:-619;width:330;height:2" coordorigin="4815,-619" coordsize="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17" o:spid="_x0000_s1647" style="position:absolute;left:4815;top:-619;width:330;height:2;visibility:visible;mso-wrap-style:square;v-text-anchor:top" coordsize="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E9MQA&#10;AADcAAAADwAAAGRycy9kb3ducmV2LnhtbESP3WrCQBCF7wu+wzKCd2ZjUZumrlIU0Za2tNEHGLLT&#10;JJidDdk1xrfvCkIvD+fn4yxWvalFR62rLCuYRDEI4tzqigsFx8N2nIBwHlljbZkUXMnBajl4WGCq&#10;7YV/qMt8IcIIuxQVlN43qZQuL8mgi2xDHLxf2xr0QbaF1C1ewrip5WMcz6XBigOhxIbWJeWn7GwC&#10;N/v4ft5t8a1IOp5uPuPEfL3nSo2G/esLCE+9/w/f23ut4Gk2g9u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5xPTEAAAA3AAAAA8AAAAAAAAAAAAAAAAAmAIAAGRycy9k&#10;b3ducmV2LnhtbFBLBQYAAAAABAAEAPUAAACJAwAAAAA=&#10;" path="m,l330,e" filled="f" strokecolor="#5b9bd4" strokeweight=".5pt">
                <v:path arrowok="t" o:connecttype="custom" o:connectlocs="0,0;330,0" o:connectangles="0,0"/>
              </v:shape>
            </v:group>
            <v:group id="Group 714" o:spid="_x0000_s1648" style="position:absolute;left:5145;top:-618;width:2;height:675" coordorigin="5145,-618" coordsize="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15" o:spid="_x0000_s1649" style="position:absolute;left:5145;top:-618;width:2;height:675;visibility:visible;mso-wrap-style:square;v-text-anchor:top" coordsize="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SM8IA&#10;AADcAAAADwAAAGRycy9kb3ducmV2LnhtbESPQYvCMBSE78L+h/AEb5oquErXKLIg9CTqil4fzdu2&#10;2LyEJGr7742wsMdhZr5hVpvOtOJBPjSWFUwnGQji0uqGKwXnn914CSJEZI2tZVLQU4DN+mOwwlzb&#10;Jx/pcYqVSBAOOSqoY3S5lKGsyWCYWEecvF/rDcYkfSW1x2eCm1bOsuxTGmw4LdTo6Lum8na6GwW7&#10;vbvefX++6e0FD87qQvbXQqnRsNt+gYjUxf/wX7vQChbzBbz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NIzwgAAANwAAAAPAAAAAAAAAAAAAAAAAJgCAABkcnMvZG93&#10;bnJldi54bWxQSwUGAAAAAAQABAD1AAAAhwMAAAAA&#10;" path="m,l,675e" filled="f" strokecolor="#5b9bd4" strokeweight=".5pt">
                <v:path arrowok="t" o:connecttype="custom" o:connectlocs="0,-618;0,57" o:connectangles="0,0"/>
              </v:shape>
            </v:group>
            <v:group id="Group 710" o:spid="_x0000_s1650" style="position:absolute;left:3719;top:-9;width:1417;height:120" coordorigin="3719,-9" coordsize="141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13" o:spid="_x0000_s1651" style="position:absolute;left:3719;top:-9;width:1417;height:120;visibility:visible;mso-wrap-style:square;v-text-anchor:top" coordsize="14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I3McA&#10;AADcAAAADwAAAGRycy9kb3ducmV2LnhtbESPW0vDQBSE3wX/w3KEvtlNpd5iNkUKFn2SJtLi22n2&#10;5ILZs3F328R/7xYEH4eZ+YbJVpPpxYmc7ywrWMwTEMSV1R03Cj7Kl+sHED4ga+wtk4If8rDKLy8y&#10;TLUdeUunIjQiQtinqKANYUil9FVLBv3cDsTRq60zGKJ0jdQOxwg3vbxJkjtpsOO40OJA65aqr+Jo&#10;FJT1crc41IdqvSn3o9+6z+L7/U2p2dX0/AQi0BT+w3/tV63g/vYRzmfi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aSNzHAAAA3AAAAA8AAAAAAAAAAAAAAAAAmAIAAGRy&#10;cy9kb3ducmV2LnhtbFBLBQYAAAAABAAEAPUAAACMAwAAAAA=&#10;" path="m120,l,60r120,60l120,65r-20,l100,55r20,l120,xe" fillcolor="#5b9bd4" stroked="f">
                <v:path arrowok="t" o:connecttype="custom" o:connectlocs="120,-9;0,51;120,111;120,56;100,56;100,46;120,46;120,-9" o:connectangles="0,0,0,0,0,0,0,0"/>
              </v:shape>
              <v:shape id="Freeform 712" o:spid="_x0000_s1652" style="position:absolute;left:3719;top:-9;width:1417;height:120;visibility:visible;mso-wrap-style:square;v-text-anchor:top" coordsize="14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r/MMA&#10;AADcAAAADwAAAGRycy9kb3ducmV2LnhtbERPy2oCMRTdF/oP4Rbc1YxSVKZGKYKlrsQZaenuOrnz&#10;oJObaRKd8e/NQnB5OO/lejCtuJDzjWUFk3ECgriwuuFKwTHfvi5A+ICssbVMCq7kYb16flpiqm3P&#10;B7pkoRIxhH2KCuoQulRKX9Rk0I9tRxy50jqDIUJXSe2wj+GmldMkmUmDDceGGjva1FT8ZWejIC/f&#10;vien8lRsPvOf3h/cb/a/3yk1ehk+3kEEGsJDfHd/aQXzWZwf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wr/MMAAADcAAAADwAAAAAAAAAAAAAAAACYAgAAZHJzL2Rv&#10;d25yZXYueG1sUEsFBgAAAAAEAAQA9QAAAIgDAAAAAA==&#10;" path="m120,55r-20,l100,65r20,l120,55xe" fillcolor="#5b9bd4" stroked="f">
                <v:path arrowok="t" o:connecttype="custom" o:connectlocs="120,46;100,46;100,56;120,56;120,46" o:connectangles="0,0,0,0,0"/>
              </v:shape>
              <v:shape id="Freeform 711" o:spid="_x0000_s1653" style="position:absolute;left:3719;top:-9;width:1417;height:120;visibility:visible;mso-wrap-style:square;v-text-anchor:top" coordsize="14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OZ8YA&#10;AADcAAAADwAAAGRycy9kb3ducmV2LnhtbESPT2vCQBTE74V+h+UJ3uomIrZEVxGhpT0Vk1Lx9sy+&#10;/MHs27i7Nem37xYKPQ4z8xtmvR1NJ27kfGtZQTpLQBCXVrdcK/gonh+eQPiArLGzTAq+ycN2c3+3&#10;xkzbgQ90y0MtIoR9hgqaEPpMSl82ZNDPbE8cvco6gyFKV0vtcIhw08l5kiylwZbjQoM97RsqL/mX&#10;UVBUi8/0XJ3L/UtxHPzBnfLr+5tS08m4W4EINIb/8F/7VSt4XKb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COZ8YAAADcAAAADwAAAAAAAAAAAAAAAACYAgAAZHJz&#10;L2Rvd25yZXYueG1sUEsFBgAAAAAEAAQA9QAAAIsDAAAAAA==&#10;" path="m1417,55l120,55r,10l1417,65r,-10xe" fillcolor="#5b9bd4" stroked="f">
                <v:path arrowok="t" o:connecttype="custom" o:connectlocs="1417,46;120,46;120,56;1417,56;1417,46" o:connectangles="0,0,0,0,0"/>
              </v:shape>
            </v:group>
            <w10:wrap anchorx="page"/>
          </v:group>
        </w:pict>
      </w:r>
      <w:r>
        <w:rPr>
          <w:noProof/>
          <w:lang w:val="cs-CZ" w:eastAsia="cs-CZ"/>
        </w:rPr>
        <w:pict>
          <v:shape id="Text Box 708" o:spid="_x0000_s1654" type="#_x0000_t202" style="position:absolute;left:0;text-align:left;margin-left:168.25pt;margin-top:-79.45pt;width:38.65pt;height:64pt;z-index:-251676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qPtA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" filled="f" stroked="f">
            <v:textbox inset="0,0,0,0">
              <w:txbxContent>
                <w:tbl>
                  <w:tblPr>
                    <w:tblW w:w="0" w:type="auto"/>
                    <w:tblLayout w:type="fixed"/>
                    <w:tblCellMar>
                      <w:left w:w="0" w:type="dxa"/>
                      <w:right w:w="0" w:type="dxa"/>
                    </w:tblCellMar>
                    <w:tblLook w:val="01E0"/>
                  </w:tblPr>
                  <w:tblGrid>
                    <w:gridCol w:w="743"/>
                  </w:tblGrid>
                  <w:tr w:rsidR="003E6078" w:rsidRPr="00D3624C" w:rsidTr="00D3624C">
                    <w:trPr>
                      <w:trHeight w:hRule="exact" w:val="615"/>
                    </w:trPr>
                    <w:tc>
                      <w:tcPr>
                        <w:tcW w:w="743" w:type="dxa"/>
                        <w:tcBorders>
                          <w:top w:val="single" w:sz="8" w:space="0" w:color="6FAC46"/>
                          <w:left w:val="single" w:sz="8" w:space="0" w:color="6FAC46"/>
                          <w:bottom w:val="single" w:sz="8" w:space="0" w:color="6FAC46"/>
                          <w:right w:val="single" w:sz="8" w:space="0" w:color="6FAC46"/>
                        </w:tcBorders>
                      </w:tcPr>
                      <w:p w:rsidR="003E6078" w:rsidRPr="00D3624C" w:rsidRDefault="003E6078" w:rsidP="00D3624C">
                        <w:pPr>
                          <w:pStyle w:val="TableParagraph"/>
                          <w:spacing w:before="96"/>
                          <w:ind w:right="6"/>
                          <w:jc w:val="center"/>
                          <w:rPr>
                            <w:rFonts w:cs="Calibri"/>
                            <w:sz w:val="18"/>
                            <w:szCs w:val="18"/>
                          </w:rPr>
                        </w:pPr>
                        <w:r w:rsidRPr="00D3624C">
                          <w:rPr>
                            <w:sz w:val="18"/>
                          </w:rPr>
                          <w:t>Нет</w:t>
                        </w:r>
                      </w:p>
                    </w:tc>
                  </w:tr>
                  <w:tr w:rsidR="003E6078" w:rsidRPr="00D3624C" w:rsidTr="00D3624C">
                    <w:trPr>
                      <w:trHeight w:hRule="exact" w:val="60"/>
                    </w:trPr>
                    <w:tc>
                      <w:tcPr>
                        <w:tcW w:w="743" w:type="dxa"/>
                        <w:tcBorders>
                          <w:top w:val="single" w:sz="8" w:space="0" w:color="6FAC46"/>
                          <w:left w:val="nil"/>
                          <w:bottom w:val="single" w:sz="8" w:space="0" w:color="6FAC46"/>
                          <w:right w:val="nil"/>
                        </w:tcBorders>
                      </w:tcPr>
                      <w:p w:rsidR="003E6078" w:rsidRPr="00D3624C" w:rsidRDefault="003E6078"/>
                    </w:tc>
                  </w:tr>
                  <w:tr w:rsidR="003E6078" w:rsidRPr="00D3624C" w:rsidTr="00D3624C">
                    <w:trPr>
                      <w:trHeight w:hRule="exact" w:val="585"/>
                    </w:trPr>
                    <w:tc>
                      <w:tcPr>
                        <w:tcW w:w="743" w:type="dxa"/>
                        <w:tcBorders>
                          <w:top w:val="single" w:sz="8" w:space="0" w:color="6FAC46"/>
                          <w:left w:val="single" w:sz="8" w:space="0" w:color="6FAC46"/>
                          <w:bottom w:val="single" w:sz="8" w:space="0" w:color="6FAC46"/>
                          <w:right w:val="single" w:sz="8" w:space="0" w:color="6FAC46"/>
                        </w:tcBorders>
                      </w:tcPr>
                      <w:p w:rsidR="003E6078" w:rsidRPr="00D3624C" w:rsidRDefault="003E6078" w:rsidP="00D3624C">
                        <w:pPr>
                          <w:pStyle w:val="TableParagraph"/>
                          <w:spacing w:before="83"/>
                          <w:ind w:left="213"/>
                          <w:rPr>
                            <w:rFonts w:cs="Calibri"/>
                            <w:sz w:val="18"/>
                            <w:szCs w:val="18"/>
                          </w:rPr>
                        </w:pPr>
                        <w:r w:rsidRPr="00D3624C">
                          <w:rPr>
                            <w:sz w:val="18"/>
                          </w:rPr>
                          <w:t>Да</w:t>
                        </w:r>
                      </w:p>
                    </w:tc>
                  </w:tr>
                </w:tbl>
                <w:p w:rsidR="003E6078" w:rsidRDefault="003E6078"/>
              </w:txbxContent>
            </v:textbox>
            <w10:wrap anchorx="page"/>
          </v:shape>
        </w:pict>
      </w:r>
      <w:r>
        <w:rPr>
          <w:b/>
          <w:sz w:val="18"/>
        </w:rPr>
        <w:t>Температура ГВ</w:t>
      </w:r>
      <w:r w:rsidRPr="00AA08B5">
        <w:rPr>
          <w:b/>
          <w:sz w:val="18"/>
        </w:rPr>
        <w:t xml:space="preserve"> </w:t>
      </w:r>
      <w:r>
        <w:rPr>
          <w:sz w:val="18"/>
        </w:rPr>
        <w:t>в</w:t>
      </w:r>
      <w:r w:rsidRPr="00AA08B5">
        <w:rPr>
          <w:sz w:val="18"/>
        </w:rPr>
        <w:t xml:space="preserve"> </w:t>
      </w:r>
      <w:r>
        <w:rPr>
          <w:sz w:val="18"/>
        </w:rPr>
        <w:t>бойлере</w:t>
      </w:r>
    </w:p>
    <w:p w:rsidR="003E6078" w:rsidRPr="00AA08B5" w:rsidRDefault="003E6078">
      <w:pPr>
        <w:spacing w:before="1" w:line="110" w:lineRule="exact"/>
        <w:rPr>
          <w:sz w:val="11"/>
          <w:szCs w:val="11"/>
        </w:rPr>
      </w:pPr>
    </w:p>
    <w:p w:rsidR="003E6078" w:rsidRPr="00AA08B5" w:rsidRDefault="003E6078">
      <w:pPr>
        <w:spacing w:line="200" w:lineRule="exact"/>
        <w:rPr>
          <w:sz w:val="20"/>
          <w:szCs w:val="20"/>
        </w:rPr>
      </w:pPr>
    </w:p>
    <w:p w:rsidR="003E6078" w:rsidRPr="00AA08B5" w:rsidRDefault="003E6078">
      <w:pPr>
        <w:spacing w:before="56"/>
        <w:ind w:left="539"/>
        <w:rPr>
          <w:rFonts w:cs="Calibri"/>
          <w:sz w:val="18"/>
          <w:szCs w:val="18"/>
        </w:rPr>
      </w:pPr>
      <w:r>
        <w:rPr>
          <w:b/>
        </w:rPr>
        <w:t>ГВ гистерезис</w:t>
      </w:r>
    </w:p>
    <w:p w:rsidR="003E6078" w:rsidRPr="00AA08B5" w:rsidRDefault="003E6078">
      <w:pPr>
        <w:spacing w:before="7" w:line="190" w:lineRule="exact"/>
        <w:rPr>
          <w:sz w:val="19"/>
          <w:szCs w:val="19"/>
        </w:rPr>
      </w:pPr>
    </w:p>
    <w:p w:rsidR="003E6078" w:rsidRDefault="003E6078">
      <w:pPr>
        <w:spacing w:line="200" w:lineRule="exact"/>
        <w:rPr>
          <w:sz w:val="20"/>
          <w:szCs w:val="20"/>
          <w:lang w:val="cs-CZ"/>
        </w:rPr>
      </w:pPr>
    </w:p>
    <w:p w:rsidR="003E6078" w:rsidRDefault="003E6078">
      <w:pPr>
        <w:spacing w:line="200" w:lineRule="exact"/>
        <w:rPr>
          <w:sz w:val="20"/>
          <w:szCs w:val="20"/>
          <w:lang w:val="cs-CZ"/>
        </w:rPr>
      </w:pPr>
    </w:p>
    <w:p w:rsidR="003E6078" w:rsidRPr="009C5889" w:rsidRDefault="003E6078">
      <w:pPr>
        <w:spacing w:line="200" w:lineRule="exact"/>
        <w:rPr>
          <w:sz w:val="20"/>
          <w:szCs w:val="20"/>
          <w:lang w:val="cs-CZ"/>
        </w:rPr>
        <w:sectPr w:rsidR="003E6078" w:rsidRPr="009C5889">
          <w:type w:val="continuous"/>
          <w:pgSz w:w="11910" w:h="16840"/>
          <w:pgMar w:top="0" w:right="600" w:bottom="280" w:left="620" w:header="708" w:footer="708" w:gutter="0"/>
          <w:cols w:space="708"/>
        </w:sectPr>
      </w:pPr>
    </w:p>
    <w:p w:rsidR="003E6078" w:rsidRPr="00AA08B5" w:rsidRDefault="003E6078" w:rsidP="0077514A">
      <w:pPr>
        <w:spacing w:before="63" w:line="256" w:lineRule="auto"/>
        <w:ind w:left="284" w:right="-184"/>
        <w:rPr>
          <w:rFonts w:cs="Calibri"/>
          <w:sz w:val="16"/>
          <w:szCs w:val="16"/>
        </w:rPr>
      </w:pPr>
      <w:r>
        <w:rPr>
          <w:b/>
          <w:sz w:val="16"/>
        </w:rPr>
        <w:t>Режим работы</w:t>
      </w:r>
      <w:r w:rsidRPr="00AA08B5">
        <w:rPr>
          <w:sz w:val="16"/>
        </w:rPr>
        <w:t>, (</w:t>
      </w:r>
      <w:r>
        <w:rPr>
          <w:sz w:val="16"/>
        </w:rPr>
        <w:t>можно потом изменить в Главных настройках</w:t>
      </w:r>
      <w:r w:rsidRPr="00AA08B5">
        <w:rPr>
          <w:sz w:val="16"/>
        </w:rPr>
        <w:t>)</w:t>
      </w:r>
    </w:p>
    <w:p w:rsidR="003E6078" w:rsidRPr="00AA08B5" w:rsidRDefault="003E6078">
      <w:pPr>
        <w:spacing w:before="7" w:line="160" w:lineRule="exact"/>
        <w:rPr>
          <w:sz w:val="16"/>
          <w:szCs w:val="16"/>
        </w:rPr>
      </w:pPr>
      <w:r w:rsidRPr="00AA08B5">
        <w:br w:type="column"/>
      </w:r>
    </w:p>
    <w:p w:rsidR="003E6078" w:rsidRPr="00AA08B5" w:rsidRDefault="003E6078" w:rsidP="0077514A">
      <w:pPr>
        <w:tabs>
          <w:tab w:val="left" w:pos="1499"/>
          <w:tab w:val="left" w:pos="2584"/>
          <w:tab w:val="left" w:pos="3637"/>
        </w:tabs>
        <w:ind w:left="448" w:right="-231"/>
        <w:rPr>
          <w:rFonts w:cs="Calibri"/>
          <w:sz w:val="16"/>
          <w:szCs w:val="16"/>
        </w:rPr>
      </w:pPr>
      <w:r>
        <w:rPr>
          <w:noProof/>
          <w:lang w:val="cs-CZ" w:eastAsia="cs-CZ"/>
        </w:rPr>
        <w:pict>
          <v:group id="Group 701" o:spid="_x0000_s1655" style="position:absolute;left:0;text-align:left;margin-left:185.5pt;margin-top:-4.6pt;width:67pt;height:22.75pt;z-index:-251708928;mso-position-horizontal-relative:page" coordorigin="3710,-92" coordsize="134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">
            <v:group id="Group 704" o:spid="_x0000_s1656" style="position:absolute;left:3720;top:59;width:405;height:120" coordorigin="3720,59" coordsize="4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07" o:spid="_x0000_s1657" style="position:absolute;left:3720;top:5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uPsIA&#10;AADcAAAADwAAAGRycy9kb3ducmV2LnhtbESPT4vCMBDF74LfIcyCN01d/Ee3qciK4HVV6nVoxqa7&#10;zaQ0Ueu33wiCx8eb93vzsnVvG3GjzteOFUwnCQji0umaKwWn4268AuEDssbGMSl4kId1PhxkmGp3&#10;5x+6HUIlIoR9igpMCG0qpS8NWfQT1xJH7+I6iyHKrpK6w3uE20Z+JslCWqw5Nhhs6dtQ+Xe42viG&#10;ceWqKGZ1cb5U819/3aKfbpUaffSbLxCB+vA+fqX3WsFytoTnmEg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q4+wgAAANwAAAAPAAAAAAAAAAAAAAAAAJgCAABkcnMvZG93&#10;bnJldi54bWxQSwUGAAAAAAQABAD1AAAAhwMAAAAA&#10;" path="m285,r,120l395,65r-90,l305,55r90,l285,xe" fillcolor="#5b9bd4" stroked="f">
                <v:path arrowok="t" o:connecttype="custom" o:connectlocs="285,59;285,179;395,124;305,124;305,114;395,114;285,59" o:connectangles="0,0,0,0,0,0,0"/>
              </v:shape>
              <v:shape id="Freeform 706" o:spid="_x0000_s1658" style="position:absolute;left:3720;top:5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6TMMA&#10;AADcAAAADwAAAGRycy9kb3ducmV2LnhtbESPwW7CMAyG70h7h8iTuEHKBBvqGhACTdoVNnVXqzFN&#10;oXGqJoXy9vNh0o7W7//z52I7+lbdqI9NYAOLeQaKuAq24drA99fHbA0qJmSLbWAy8KAI283TpMDc&#10;hjsf6XZKtRIIxxwNuJS6XOtYOfIY56Ejluwceo9Jxr7Wtse7wH2rX7LsVXtsWC447GjvqLqeBi8a&#10;LlTrslw25c+5Xl3icMC4OBgzfR5376ASjel/+a/9aQ28LcVWnhEC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k6TMMAAADcAAAADwAAAAAAAAAAAAAAAACYAgAAZHJzL2Rv&#10;d25yZXYueG1sUEsFBgAAAAAEAAQA9QAAAIgDAAAAAA==&#10;" path="m285,55l,55,,65r285,l285,55xe" fillcolor="#5b9bd4" stroked="f">
                <v:path arrowok="t" o:connecttype="custom" o:connectlocs="285,114;0,114;0,124;285,124;285,114" o:connectangles="0,0,0,0,0"/>
              </v:shape>
              <v:shape id="Freeform 705" o:spid="_x0000_s1659" style="position:absolute;left:3720;top:5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f18MA&#10;AADcAAAADwAAAGRycy9kb3ducmV2LnhtbESPQWvCQBCF7wX/wzKCt7pRtNrUVcQg9Nq0xOuQHbNp&#10;s7Mhuybx33eFQo+PN+9783aH0Taip87XjhUs5gkI4tLpmisFX5/n5y0IH5A1No5JwZ08HPaTpx2m&#10;2g38QX0eKhEh7FNUYEJoUyl9aciin7uWOHpX11kMUXaV1B0OEW4buUySF2mx5thgsKWTofInv9n4&#10;hnHltihWdXG5Vutvf8vQLzKlZtPx+AYi0Bj+j//S71rBZvUKjzGRAH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Wf18MAAADcAAAADwAAAAAAAAAAAAAAAACYAgAAZHJzL2Rv&#10;d25yZXYueG1sUEsFBgAAAAAEAAQA9QAAAIgDAAAAAA==&#10;" path="m395,55r-90,l305,65r90,l405,60,395,55xe" fillcolor="#5b9bd4" stroked="f">
                <v:path arrowok="t" o:connecttype="custom" o:connectlocs="395,114;305,114;305,124;395,124;405,119;395,114" o:connectangles="0,0,0,0,0,0"/>
              </v:shape>
            </v:group>
            <v:group id="Group 702" o:spid="_x0000_s1660" style="position:absolute;left:4200;top:-82;width:840;height:435" coordorigin="4200,-82" coordsize="84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03" o:spid="_x0000_s1661" style="position:absolute;left:4200;top:-82;width:840;height:435;visibility:visible;mso-wrap-style:square;v-text-anchor:top" coordsize="84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VQcMA&#10;AADcAAAADwAAAGRycy9kb3ducmV2LnhtbESPQWvCQBSE7wX/w/IEb3WjmFpTVxFFqLcmeuntkX0m&#10;odm3Ibu68d93hUKPw8x8w6y3g2nFnXrXWFYwmyYgiEurG64UXM7H13cQziNrbC2Tggc52G5GL2vM&#10;tA2c073wlYgQdhkqqL3vMildWZNBN7UdcfSutjfoo+wrqXsMEW5aOU+SN2mw4bhQY0f7msqf4mYU&#10;hHk4pOHL7bm7feerPF0UJ7ZKTcbD7gOEp8H/h//an1rBMp3B8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WVQcMAAADcAAAADwAAAAAAAAAAAAAAAACYAgAAZHJzL2Rv&#10;d25yZXYueG1sUEsFBgAAAAAEAAQA9QAAAIgDAAAAAA==&#10;" path="m,435r840,l840,,,,,435xe" filled="f" strokecolor="#6fac46" strokeweight="1pt">
                <v:path arrowok="t" o:connecttype="custom" o:connectlocs="0,353;840,353;840,-82;0,-82;0,353" o:connectangles="0,0,0,0,0"/>
              </v:shape>
            </v:group>
            <w10:wrap anchorx="page"/>
          </v:group>
        </w:pict>
      </w:r>
      <w:r>
        <w:rPr>
          <w:noProof/>
          <w:lang w:val="cs-CZ" w:eastAsia="cs-CZ"/>
        </w:rPr>
        <w:pict>
          <v:group id="Group 699" o:spid="_x0000_s1662" style="position:absolute;left:0;text-align:left;margin-left:258pt;margin-top:-4.1pt;width:54pt;height:21.75pt;z-index:-251707904;mso-position-horizontal-relative:page" coordorigin="5160,-82" coordsize="10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">
            <v:shape id="Freeform 700" o:spid="_x0000_s1663" style="position:absolute;left:5160;top:-82;width:1080;height:435;visibility:visible;mso-wrap-style:square;v-text-anchor:top" coordsize="10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ZbMUA&#10;AADcAAAADwAAAGRycy9kb3ducmV2LnhtbESPQWvCQBSE7wX/w/KE3uqmQW2J2YgIYk+lpj3Y2yP7&#10;zIZm38bs1sR/7xaEHoeZ+YbJ16NtxYV63zhW8DxLQBBXTjdcK/j63D29gvABWWPrmBRcycO6mDzk&#10;mGk38IEuZahFhLDPUIEJocuk9JUhi37mOuLonVxvMUTZ11L3OES4bWWaJEtpseG4YLCjraHqp/y1&#10;CpbN+9ns0/3A6fFYnq/+e/jYLJR6nI6bFYhAY/gP39tvWsHLfA5/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plsxQAAANwAAAAPAAAAAAAAAAAAAAAAAJgCAABkcnMv&#10;ZG93bnJldi54bWxQSwUGAAAAAAQABAD1AAAAigMAAAAA&#10;" path="m,435r1080,l1080,,,,,435xe" filled="f" strokecolor="#6fac46" strokeweight="1pt">
              <v:path arrowok="t" o:connecttype="custom" o:connectlocs="0,353;1080,353;1080,-82;0,-82;0,353" o:connectangles="0,0,0,0,0"/>
            </v:shape>
            <w10:wrap anchorx="page"/>
          </v:group>
        </w:pict>
      </w:r>
      <w:r>
        <w:rPr>
          <w:noProof/>
          <w:lang w:val="cs-CZ" w:eastAsia="cs-CZ"/>
        </w:rPr>
        <w:pict>
          <v:group id="Group 697" o:spid="_x0000_s1664" style="position:absolute;left:0;text-align:left;margin-left:317.25pt;margin-top:-4.1pt;width:45pt;height:21.75pt;z-index:-251706880;mso-position-horizontal-relative:page" coordorigin="6345,-82" coordsize="90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">
            <v:shape id="Freeform 698" o:spid="_x0000_s1665" style="position:absolute;left:6345;top:-82;width:900;height:435;visibility:visible;mso-wrap-style:square;v-text-anchor:top" coordsize="90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5AcUA&#10;AADcAAAADwAAAGRycy9kb3ducmV2LnhtbESPQWvCQBSE74L/YXmCF9FNpVSJriIWaUE8GD14fOw+&#10;k2D2bchuTPz33UKhx2FmvmHW295W4kmNLx0reJslIIi1MyXnCq6Xw3QJwgdkg5VjUvAiD9vNcLDG&#10;1LiOz/TMQi4ihH2KCooQ6lRKrwuy6GeuJo7e3TUWQ5RNLk2DXYTbSs6T5ENaLDkuFFjTviD9yFqr&#10;4PRpu6U+6i9sb5NWH/dldj+9lBqP+t0KRKA+/If/2t9GweJ9D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HkBxQAAANwAAAAPAAAAAAAAAAAAAAAAAJgCAABkcnMv&#10;ZG93bnJldi54bWxQSwUGAAAAAAQABAD1AAAAigMAAAAA&#10;" path="m,435r900,l900,,,,,435xe" filled="f" strokecolor="#6fac46" strokeweight="1pt">
              <v:path arrowok="t" o:connecttype="custom" o:connectlocs="0,353;900,353;900,-82;0,-82;0,353" o:connectangles="0,0,0,0,0"/>
            </v:shape>
            <w10:wrap anchorx="page"/>
          </v:group>
        </w:pict>
      </w:r>
      <w:r>
        <w:rPr>
          <w:noProof/>
          <w:lang w:val="cs-CZ" w:eastAsia="cs-CZ"/>
        </w:rPr>
        <w:pict>
          <v:group id="Group 695" o:spid="_x0000_s1666" style="position:absolute;left:0;text-align:left;margin-left:368.25pt;margin-top:-4.1pt;width:60.75pt;height:21.75pt;z-index:-251705856;mso-position-horizontal-relative:page" coordorigin="7365,-82" coordsize="121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">
            <v:shape id="Freeform 696" o:spid="_x0000_s1667" style="position:absolute;left:7365;top:-82;width:1215;height:435;visibility:visible;mso-wrap-style:square;v-text-anchor:top" coordsize="121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A0sEA&#10;AADcAAAADwAAAGRycy9kb3ducmV2LnhtbERPTYvCMBC9L/gfwix4EU0VV6UaRQTBk6DbRbwNzdiU&#10;bSa1iVr3128OgsfH+16sWluJOzW+dKxgOEhAEOdOl1woyL63/RkIH5A1Vo5JwZM8rJadjwWm2j34&#10;QPdjKEQMYZ+iAhNCnUrpc0MW/cDVxJG7uMZiiLAppG7wEcNtJUdJMpEWS44NBmvaGMp/jzer4CTx&#10;Z3Y2/u9qe7395JJ9jbw8K9X9bNdzEIHa8Ba/3DutYDqO8+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XANLBAAAA3AAAAA8AAAAAAAAAAAAAAAAAmAIAAGRycy9kb3du&#10;cmV2LnhtbFBLBQYAAAAABAAEAPUAAACGAwAAAAA=&#10;" path="m,435r1215,l1215,,,,,435xe" filled="f" strokecolor="#6fac46" strokeweight="1pt">
              <v:path arrowok="t" o:connecttype="custom" o:connectlocs="0,353;1215,353;1215,-82;0,-82;0,353" o:connectangles="0,0,0,0,0"/>
            </v:shape>
            <w10:wrap anchorx="page"/>
          </v:group>
        </w:pict>
      </w:r>
      <w:r>
        <w:rPr>
          <w:sz w:val="16"/>
        </w:rPr>
        <w:t>Только ЦО</w:t>
      </w:r>
      <w:r w:rsidRPr="00AA08B5">
        <w:tab/>
      </w:r>
      <w:r>
        <w:rPr>
          <w:sz w:val="16"/>
        </w:rPr>
        <w:t>Приоритет</w:t>
      </w:r>
      <w:r w:rsidRPr="00AA08B5">
        <w:tab/>
      </w:r>
      <w:r>
        <w:rPr>
          <w:sz w:val="16"/>
        </w:rPr>
        <w:t>ЦО</w:t>
      </w:r>
      <w:r w:rsidRPr="00AA08B5">
        <w:rPr>
          <w:sz w:val="16"/>
        </w:rPr>
        <w:t xml:space="preserve"> + </w:t>
      </w:r>
      <w:r>
        <w:rPr>
          <w:sz w:val="16"/>
        </w:rPr>
        <w:t>ГВ</w:t>
      </w:r>
      <w:r w:rsidRPr="00AA08B5">
        <w:tab/>
      </w:r>
      <w:r>
        <w:rPr>
          <w:sz w:val="16"/>
        </w:rPr>
        <w:t>Летний режим</w:t>
      </w:r>
    </w:p>
    <w:p w:rsidR="003E6078" w:rsidRPr="00AA08B5" w:rsidRDefault="003E6078">
      <w:pPr>
        <w:spacing w:before="7" w:line="160" w:lineRule="exact"/>
        <w:rPr>
          <w:sz w:val="16"/>
          <w:szCs w:val="16"/>
        </w:rPr>
      </w:pPr>
      <w:r w:rsidRPr="00AA08B5">
        <w:br w:type="column"/>
      </w:r>
    </w:p>
    <w:p w:rsidR="003E6078" w:rsidRPr="00AA08B5" w:rsidRDefault="003E6078">
      <w:pPr>
        <w:ind w:left="447"/>
        <w:rPr>
          <w:rFonts w:cs="Calibri"/>
          <w:sz w:val="16"/>
          <w:szCs w:val="16"/>
        </w:rPr>
      </w:pPr>
      <w:r>
        <w:rPr>
          <w:noProof/>
          <w:lang w:val="cs-CZ" w:eastAsia="cs-CZ"/>
        </w:rPr>
        <w:pict>
          <v:group id="Group 693" o:spid="_x0000_s1668" style="position:absolute;left:0;text-align:left;margin-left:466.5pt;margin-top:-4.1pt;width:36.85pt;height:21.75pt;z-index:-251696640;mso-position-horizontal-relative:page" coordorigin="9330,-82" coordsize="73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">
            <v:shape id="Freeform 694" o:spid="_x0000_s1669" style="position:absolute;left:9330;top:-82;width:737;height:435;visibility:visible;mso-wrap-style:square;v-text-anchor:top" coordsize="7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yBLwA&#10;AADcAAAADwAAAGRycy9kb3ducmV2LnhtbERPyw7BQBTdS/zD5ErsmCLxKENESLBT7K/O1TY6d5rO&#10;oP7eLCSWJ+e9WDWmFC+qXWFZwaAfgSBOrS44U3A573pTEM4jaywtk4IPOVgt260Fxtq++USvxGci&#10;hLCLUUHufRVL6dKcDLq+rYgDd7e1QR9gnUld4zuEm1IOo2gsDRYcGnKsaJNT+kieRoHBz/G85+lM&#10;joorbq93upnDU6lup1nPQXhq/F/8c++1gskorA1nwh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XIEvAAAANwAAAAPAAAAAAAAAAAAAAAAAJgCAABkcnMvZG93bnJldi54&#10;bWxQSwUGAAAAAAQABAD1AAAAgQMAAAAA&#10;" path="m,435r737,l737,,,,,435xe" filled="f" strokecolor="#6fac46" strokeweight="1pt">
              <v:path arrowok="t" o:connecttype="custom" o:connectlocs="0,353;737,353;737,-82;0,-82;0,353" o:connectangles="0,0,0,0,0"/>
            </v:shape>
            <w10:wrap anchorx="page"/>
          </v:group>
        </w:pict>
      </w:r>
      <w:r>
        <w:rPr>
          <w:noProof/>
          <w:lang w:val="cs-CZ" w:eastAsia="cs-CZ"/>
        </w:rPr>
        <w:pict>
          <v:group id="Group 689" o:spid="_x0000_s1670" style="position:absolute;left:0;text-align:left;margin-left:437.25pt;margin-top:4.2pt;width:20.25pt;height:6pt;z-index:-251695616;mso-position-horizontal-relative:page" coordorigin="8745,84"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">
            <v:shape id="Freeform 692" o:spid="_x0000_s1671" style="position:absolute;left:8745;top:8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DNMQA&#10;AADcAAAADwAAAGRycy9kb3ducmV2LnhtbESPwWrDMBBE74H+g9hCb7GcxGmDGyWEmEKvcYt7XayN&#10;5dZaGUuJ3b+vCoEch9l5s7PdT7YTVxp861jBIklBENdOt9wo+Px4m29A+ICssXNMCn7Jw373MNti&#10;rt3IJ7qWoRERwj5HBSaEPpfS14Ys+sT1xNE7u8FiiHJopB5wjHDbyWWaPkuLLccGgz0dDdU/5cXG&#10;N4yrN1WVtdXXuVl/+0uBflEo9fQ4HV5BBJrC/fiWftcKXlYZ/I+JBJ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QzTEAAAA3AAAAA8AAAAAAAAAAAAAAAAAmAIAAGRycy9k&#10;b3ducmV2LnhtbFBLBQYAAAAABAAEAPUAAACJAwAAAAA=&#10;" path="m285,r,120l395,65r-90,l305,55r90,l285,xe" fillcolor="#5b9bd4" stroked="f">
              <v:path arrowok="t" o:connecttype="custom" o:connectlocs="285,84;285,204;395,149;305,149;305,139;395,139;285,84" o:connectangles="0,0,0,0,0,0,0"/>
            </v:shape>
            <v:shape id="Freeform 691" o:spid="_x0000_s1672" style="position:absolute;left:8745;top:8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mr8QA&#10;AADcAAAADwAAAGRycy9kb3ducmV2LnhtbESPwWrDMBBE74H+g9hCb7GcpG6DGyWEmEKvdYJ7XayN&#10;5dZaGUuJ3b+vCoEch9l5s7PZTbYTVxp861jBIklBENdOt9woOB3f52sQPiBr7ByTgl/ysNs+zDaY&#10;azfyJ13L0IgIYZ+jAhNCn0vpa0MWfeJ64uid3WAxRDk0Ug84Rrjt5DJNX6TFlmODwZ4Ohuqf8mLj&#10;G8bV66p6bquvc5N9+0uBflEo9fQ47d9ABJrC/fiW/tAKXlcZ/I+JB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5q/EAAAA3AAAAA8AAAAAAAAAAAAAAAAAmAIAAGRycy9k&#10;b3ducmV2LnhtbFBLBQYAAAAABAAEAPUAAACJAwAAAAA=&#10;" path="m285,55l,55,,65r285,l285,55xe" fillcolor="#5b9bd4" stroked="f">
              <v:path arrowok="t" o:connecttype="custom" o:connectlocs="285,139;0,139;0,149;285,149;285,139" o:connectangles="0,0,0,0,0"/>
            </v:shape>
            <v:shape id="Freeform 690" o:spid="_x0000_s1673" style="position:absolute;left:8745;top:8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42MQA&#10;AADcAAAADwAAAGRycy9kb3ducmV2LnhtbESPzWrDMBCE74W+g9hAb42ctvnBiWJKTSDXpsW5LtbG&#10;cmKtjCU7zttHhUKOw+x8s7PJRtuIgTpfO1YwmyYgiEuna64U/P7sXlcgfEDW2DgmBTfykG2fnzaY&#10;anflbxoOoRIRwj5FBSaENpXSl4Ys+qlriaN3cp3FEGVXSd3hNcJtI9+SZCEt1hwbDLb0Zai8HHob&#10;3zCuXBXFR10cT9X87Psc/SxX6mUyfq5BBBrD4/g/vdcKlu8L+BsTC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eNjEAAAA3AAAAA8AAAAAAAAAAAAAAAAAmAIAAGRycy9k&#10;b3ducmV2LnhtbFBLBQYAAAAABAAEAPUAAACJAwAAAAA=&#10;" path="m395,55r-90,l305,65r90,l405,60,395,55xe" fillcolor="#5b9bd4" stroked="f">
              <v:path arrowok="t" o:connecttype="custom" o:connectlocs="395,139;305,139;305,149;395,149;405,144;395,139" o:connectangles="0,0,0,0,0,0"/>
            </v:shape>
            <w10:wrap anchorx="page"/>
          </v:group>
        </w:pict>
      </w:r>
      <w:r>
        <w:rPr>
          <w:sz w:val="16"/>
        </w:rPr>
        <w:t>Далее</w:t>
      </w:r>
    </w:p>
    <w:p w:rsidR="003E6078" w:rsidRPr="00AA08B5" w:rsidRDefault="003E6078">
      <w:pPr>
        <w:rPr>
          <w:rFonts w:cs="Calibri"/>
          <w:sz w:val="18"/>
          <w:szCs w:val="18"/>
        </w:rPr>
        <w:sectPr w:rsidR="003E6078" w:rsidRPr="00AA08B5">
          <w:type w:val="continuous"/>
          <w:pgSz w:w="11910" w:h="16840"/>
          <w:pgMar w:top="0" w:right="600" w:bottom="280" w:left="620" w:header="708" w:footer="708" w:gutter="0"/>
          <w:cols w:num="3" w:space="708" w:equalWidth="0">
            <w:col w:w="2510" w:space="801"/>
            <w:col w:w="4447" w:space="712"/>
            <w:col w:w="2220"/>
          </w:cols>
        </w:sectPr>
      </w:pPr>
    </w:p>
    <w:p w:rsidR="003E6078" w:rsidRPr="00AA08B5" w:rsidRDefault="003E6078">
      <w:pPr>
        <w:spacing w:before="19" w:line="280" w:lineRule="exact"/>
        <w:rPr>
          <w:sz w:val="28"/>
          <w:szCs w:val="28"/>
        </w:rPr>
      </w:pPr>
    </w:p>
    <w:p w:rsidR="003E6078" w:rsidRPr="009C5889" w:rsidRDefault="003E6078">
      <w:pPr>
        <w:pStyle w:val="BodyText"/>
        <w:spacing w:before="59" w:line="259" w:lineRule="auto"/>
        <w:ind w:left="100" w:right="119" w:firstLine="0"/>
        <w:jc w:val="both"/>
        <w:rPr>
          <w:rFonts w:ascii="Arial Narrow" w:hAnsi="Arial Narrow" w:cs="Calibri"/>
          <w:sz w:val="18"/>
          <w:szCs w:val="18"/>
        </w:rPr>
      </w:pPr>
      <w:r>
        <w:rPr>
          <w:noProof/>
          <w:lang w:val="cs-CZ" w:eastAsia="cs-CZ"/>
        </w:rPr>
        <w:pict>
          <v:group id="Group 678" o:spid="_x0000_s1674" style="position:absolute;left:0;text-align:left;margin-left:222.25pt;margin-top:52.7pt;width:300.25pt;height:48.2pt;z-index:-251729408;mso-position-horizontal-relative:page" coordorigin="4455,1064" coordsize="598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">
            <v:group id="Group 687" o:spid="_x0000_s1675" style="position:absolute;left:4890;top:1064;width:5550;height:412" coordorigin="4890,1064" coordsize="5550,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688" o:spid="_x0000_s1676" style="position:absolute;left:4890;top:1064;width:5550;height:412;visibility:visible;mso-wrap-style:square;v-text-anchor:top" coordsize="555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0xcIA&#10;AADcAAAADwAAAGRycy9kb3ducmV2LnhtbESP0WoCMRRE3wv9h3ALvtVsRVq7NUoriGKfVvsBl81t&#10;sri5CUmq6983guDjMDNnmPlycL04UUydZwUv4woEcet1x0bBz2H9PAORMrLG3jMpuFCC5eLxYY61&#10;9mdu6LTPRhQIpxoV2JxDLWVqLTlMYx+Ii/fro8NcZDRSRzwXuOvlpKpepcOOy4LFQCtL7XH/5xRs&#10;2hjs8d18B+2b+LWNg9npRqnR0/D5ASLTkO/hW3urFbxNpnA9U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jTFwgAAANwAAAAPAAAAAAAAAAAAAAAAAJgCAABkcnMvZG93&#10;bnJldi54bWxQSwUGAAAAAAQABAD1AAAAhwMAAAAA&#10;" path="m,412r5550,l5550,,,,,412xe" filled="f" strokecolor="#6fac46" strokeweight="1pt">
                <v:path arrowok="t" o:connecttype="custom" o:connectlocs="0,1476;5550,1476;5550,1064;0,1064;0,1476" o:connectangles="0,0,0,0,0"/>
              </v:shape>
            </v:group>
            <v:group id="Group 685" o:spid="_x0000_s1677" style="position:absolute;left:4455;top:1547;width:2490;height:435" coordorigin="4455,1547" coordsize="249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86" o:spid="_x0000_s1678" style="position:absolute;left:4455;top:1547;width:2490;height:435;visibility:visible;mso-wrap-style:square;v-text-anchor:top" coordsize="249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dCMUA&#10;AADcAAAADwAAAGRycy9kb3ducmV2LnhtbESPW2vCQBSE3wv+h+UIvulGkVRTV1FBKEUQL33o2yF7&#10;mgSzZ0N2c2l/vVsQ+jjMzDfMatObUrRUu8KygukkAkGcWl1wpuB2PYwXIJxH1lhaJgU/5GCzHrys&#10;MNG24zO1F5+JAGGXoILc+yqR0qU5GXQTWxEH79vWBn2QdSZ1jV2Am1LOoiiWBgsOCzlWtM8pvV8a&#10;o8CdaEnZx+eUjrv9PP2qTr+ukUqNhv32DYSn3v+Hn+13reB1FsPfmX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10IxQAAANwAAAAPAAAAAAAAAAAAAAAAAJgCAABkcnMv&#10;ZG93bnJldi54bWxQSwUGAAAAAAQABAD1AAAAigMAAAAA&#10;" path="m,435r2490,l2490,,,,,435xe" filled="f" strokecolor="#6fac46" strokeweight="1pt">
                <v:path arrowok="t" o:connecttype="custom" o:connectlocs="0,1982;2490,1982;2490,1547;0,1547;0,1982" o:connectangles="0,0,0,0,0"/>
              </v:shape>
            </v:group>
            <v:group id="Group 683" o:spid="_x0000_s1679" style="position:absolute;left:7365;top:1573;width:810;height:435" coordorigin="7365,1573" coordsize="81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84" o:spid="_x0000_s1680" style="position:absolute;left:7365;top:1573;width:810;height:435;visibility:visible;mso-wrap-style:square;v-text-anchor:top" coordsize="8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UvMIA&#10;AADcAAAADwAAAGRycy9kb3ducmV2LnhtbERPTWsCMRC9F/ofwgi91axCq2yNYkuVHtpDtdDrsBmz&#10;y24mSxLd9d87h0KPj/e92oy+UxeKqQlsYDYtQBFXwTbsDPwcd49LUCkjW+wCk4ErJdis7+9WWNow&#10;8DddDtkpCeFUooE6577UOlU1eUzT0BMLdwrRYxYYnbYRBwn3nZ4XxbP22LA01NjTW01Vezh7A4vf&#10;xVfrz9f2adgtP4+4d++v0RnzMBm3L6Ayjflf/Of+sOKby1o5I0d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RS8wgAAANwAAAAPAAAAAAAAAAAAAAAAAJgCAABkcnMvZG93&#10;bnJldi54bWxQSwUGAAAAAAQABAD1AAAAhwMAAAAA&#10;" path="m,435r810,l810,,,,,435xe" filled="f" strokecolor="#6fac46" strokeweight="1pt">
                <v:path arrowok="t" o:connecttype="custom" o:connectlocs="0,2008;810,2008;810,1573;0,1573;0,2008" o:connectangles="0,0,0,0,0"/>
              </v:shape>
            </v:group>
            <v:group id="Group 679" o:spid="_x0000_s1681" style="position:absolute;left:7050;top:1741;width:240;height:120" coordorigin="7050,1741" coordsize="2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82" o:spid="_x0000_s1682" style="position:absolute;left:7050;top:1741;width:240;height:120;visibility:visible;mso-wrap-style:square;v-text-anchor:top" coordsize="2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fBsIA&#10;AADcAAAADwAAAGRycy9kb3ducmV2LnhtbERPu2rDMBTdA/kHcQtdQiMnIWlwLYfEUMhUaJwh48W6&#10;tU2tK2HJj/59NRQ6Hs47O82mEyP1vrWsYLNOQBBXVrdcK7iX7y9HED4ga+wsk4If8nDKl4sMU20n&#10;/qTxFmoRQ9inqKAJwaVS+qohg35tHXHkvmxvMETY11L3OMVw08ltkhykwZZjQ4OOioaq79tgFGzd&#10;0SWr+qOcivPmMaz2OM0XVOr5aT6/gQg0h3/xn/uqFbzu4v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t8GwgAAANwAAAAPAAAAAAAAAAAAAAAAAJgCAABkcnMvZG93&#10;bnJldi54bWxQSwUGAAAAAAQABAD1AAAAhwMAAAAA&#10;" path="m120,r,120l230,65r-90,l140,55r90,l120,xe" fillcolor="#5b9bd4" stroked="f">
                <v:path arrowok="t" o:connecttype="custom" o:connectlocs="120,1741;120,1861;230,1806;140,1806;140,1796;230,1796;120,1741" o:connectangles="0,0,0,0,0,0,0"/>
              </v:shape>
              <v:shape id="Freeform 681" o:spid="_x0000_s1683" style="position:absolute;left:7050;top:1741;width:240;height:120;visibility:visible;mso-wrap-style:square;v-text-anchor:top" coordsize="2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6ncUA&#10;AADcAAAADwAAAGRycy9kb3ducmV2LnhtbESPQWvCQBSE7wX/w/IEL0E3sbRKdA0xUOipUO3B4yP7&#10;TILZt0t2Nem/7xYKPQ4z8w2zLybTiwcNvrOsIFulIIhrqztuFHyd35ZbED4ga+wtk4Jv8lAcZk97&#10;zLUd+ZMep9CICGGfo4I2BJdL6euWDPqVdcTRu9rBYIhyaKQecIxw08t1mr5Kgx3HhRYdVS3Vt9Pd&#10;KFi7rUuT5uM8VmV2uScvOE5HVGoxn8odiEBT+A//td+1gs1zBr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nqdxQAAANwAAAAPAAAAAAAAAAAAAAAAAJgCAABkcnMv&#10;ZG93bnJldi54bWxQSwUGAAAAAAQABAD1AAAAigMAAAAA&#10;" path="m120,55l,55,,65r120,l120,55xe" fillcolor="#5b9bd4" stroked="f">
                <v:path arrowok="t" o:connecttype="custom" o:connectlocs="120,1796;0,1796;0,1806;120,1806;120,1796" o:connectangles="0,0,0,0,0"/>
              </v:shape>
              <v:shape id="Freeform 680" o:spid="_x0000_s1684" style="position:absolute;left:7050;top:1741;width:240;height:120;visibility:visible;mso-wrap-style:square;v-text-anchor:top" coordsize="2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k6sUA&#10;AADcAAAADwAAAGRycy9kb3ducmV2LnhtbESPT2vCQBTE7wW/w/IEL0E3prRKdBUNFHoqVHvw+Mg+&#10;k2D27ZLd/Om37xYKPQ4z8xtmf5xMKwbqfGNZwXqVgiAurW64UvB1fVtuQfiArLG1TAq+ycPxMHva&#10;Y67tyJ80XEIlIoR9jgrqEFwupS9rMuhX1hFH7247gyHKrpK6wzHCTSuzNH2VBhuOCzU6KmoqH5fe&#10;KMjc1qVJ9XEdi9P61icvOE5nVGoxn047EIGm8B/+a79rBZvnD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OTqxQAAANwAAAAPAAAAAAAAAAAAAAAAAJgCAABkcnMv&#10;ZG93bnJldi54bWxQSwUGAAAAAAQABAD1AAAAigMAAAAA&#10;" path="m230,55r-90,l140,65r90,l240,60,230,55xe" fillcolor="#5b9bd4" stroked="f">
                <v:path arrowok="t" o:connecttype="custom" o:connectlocs="230,1796;140,1796;140,1806;230,1806;240,1801;230,1796" o:connectangles="0,0,0,0,0,0"/>
              </v:shape>
            </v:group>
            <w10:wrap anchorx="page"/>
          </v:group>
        </w:pict>
      </w:r>
      <w:r>
        <w:rPr>
          <w:noProof/>
          <w:lang w:val="cs-CZ" w:eastAsia="cs-CZ"/>
        </w:rPr>
        <w:pict>
          <v:shape id="Text Box 677" o:spid="_x0000_s1685" type="#_x0000_t202" style="position:absolute;left:0;text-align:left;margin-left:139pt;margin-top:51.15pt;width:47.25pt;height:49pt;z-index:-251675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wptgIAALM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" filled="f" stroked="f">
            <v:textbox inset="0,0,0,0">
              <w:txbxContent>
                <w:tbl>
                  <w:tblPr>
                    <w:tblW w:w="0" w:type="auto"/>
                    <w:tblLayout w:type="fixed"/>
                    <w:tblCellMar>
                      <w:left w:w="0" w:type="dxa"/>
                      <w:right w:w="0" w:type="dxa"/>
                    </w:tblCellMar>
                    <w:tblLook w:val="01E0"/>
                  </w:tblPr>
                  <w:tblGrid>
                    <w:gridCol w:w="915"/>
                  </w:tblGrid>
                  <w:tr w:rsidR="003E6078" w:rsidRPr="00D3624C" w:rsidTr="00D3624C">
                    <w:trPr>
                      <w:trHeight w:hRule="exact" w:val="450"/>
                    </w:trPr>
                    <w:tc>
                      <w:tcPr>
                        <w:tcW w:w="915" w:type="dxa"/>
                        <w:tcBorders>
                          <w:top w:val="single" w:sz="8" w:space="0" w:color="6FAC46"/>
                          <w:left w:val="single" w:sz="8" w:space="0" w:color="6FAC46"/>
                          <w:bottom w:val="single" w:sz="8" w:space="0" w:color="6FAC46"/>
                          <w:right w:val="single" w:sz="8" w:space="0" w:color="6FAC46"/>
                        </w:tcBorders>
                      </w:tcPr>
                      <w:p w:rsidR="003E6078" w:rsidRPr="00D3624C" w:rsidRDefault="003E6078" w:rsidP="00D3624C">
                        <w:pPr>
                          <w:pStyle w:val="TableParagraph"/>
                          <w:spacing w:before="74"/>
                          <w:ind w:left="279" w:right="281"/>
                          <w:jc w:val="center"/>
                          <w:rPr>
                            <w:rFonts w:cs="Calibri"/>
                            <w:sz w:val="18"/>
                            <w:szCs w:val="18"/>
                          </w:rPr>
                        </w:pPr>
                        <w:r w:rsidRPr="00D3624C">
                          <w:rPr>
                            <w:sz w:val="18"/>
                          </w:rPr>
                          <w:t>Нет</w:t>
                        </w:r>
                      </w:p>
                    </w:tc>
                  </w:tr>
                  <w:tr w:rsidR="003E6078" w:rsidRPr="00D3624C" w:rsidTr="00D3624C">
                    <w:trPr>
                      <w:trHeight w:hRule="exact" w:val="75"/>
                    </w:trPr>
                    <w:tc>
                      <w:tcPr>
                        <w:tcW w:w="915" w:type="dxa"/>
                        <w:tcBorders>
                          <w:top w:val="single" w:sz="8" w:space="0" w:color="6FAC46"/>
                          <w:left w:val="nil"/>
                          <w:bottom w:val="single" w:sz="8" w:space="0" w:color="6FAC46"/>
                          <w:right w:val="nil"/>
                        </w:tcBorders>
                      </w:tcPr>
                      <w:p w:rsidR="003E6078" w:rsidRPr="00D3624C" w:rsidRDefault="003E6078"/>
                    </w:tc>
                  </w:tr>
                  <w:tr w:rsidR="003E6078" w:rsidRPr="00D3624C" w:rsidTr="00D3624C">
                    <w:trPr>
                      <w:trHeight w:hRule="exact" w:val="435"/>
                    </w:trPr>
                    <w:tc>
                      <w:tcPr>
                        <w:tcW w:w="915" w:type="dxa"/>
                        <w:tcBorders>
                          <w:top w:val="single" w:sz="8" w:space="0" w:color="6FAC46"/>
                          <w:left w:val="single" w:sz="8" w:space="0" w:color="6FAC46"/>
                          <w:bottom w:val="single" w:sz="8" w:space="0" w:color="6FAC46"/>
                          <w:right w:val="single" w:sz="8" w:space="0" w:color="6FAC46"/>
                        </w:tcBorders>
                      </w:tcPr>
                      <w:p w:rsidR="003E6078" w:rsidRPr="00D3624C" w:rsidRDefault="003E6078" w:rsidP="00D3624C">
                        <w:pPr>
                          <w:pStyle w:val="TableParagraph"/>
                          <w:spacing w:before="73"/>
                          <w:ind w:left="280" w:right="281"/>
                          <w:jc w:val="center"/>
                          <w:rPr>
                            <w:rFonts w:cs="Calibri"/>
                            <w:sz w:val="18"/>
                            <w:szCs w:val="18"/>
                          </w:rPr>
                        </w:pPr>
                        <w:r w:rsidRPr="00D3624C">
                          <w:rPr>
                            <w:sz w:val="18"/>
                          </w:rPr>
                          <w:t>Да</w:t>
                        </w:r>
                      </w:p>
                    </w:tc>
                  </w:tr>
                </w:tbl>
                <w:p w:rsidR="003E6078" w:rsidRDefault="003E6078"/>
              </w:txbxContent>
            </v:textbox>
            <w10:wrap anchorx="page"/>
          </v:shape>
        </w:pict>
      </w:r>
      <w:r w:rsidRPr="009C5889">
        <w:rPr>
          <w:rFonts w:ascii="Arial Narrow" w:hAnsi="Arial Narrow"/>
          <w:sz w:val="18"/>
          <w:szCs w:val="18"/>
        </w:rPr>
        <w:t>Далее следует активация подключенных дополнительных устройств ко входам 230 В и входам данных RS. Если вы активируете принадлежности, к которым отнесены какие-либо датчики, то эти датчики также должны быть подключены, в противном случае после активации будет отображено сообщение об ошибке. Заводские настройки активированных дополнительных устройство можно в любое время изменить в Установочном меню.</w:t>
      </w:r>
    </w:p>
    <w:p w:rsidR="003E6078" w:rsidRPr="00AA08B5" w:rsidRDefault="003E6078">
      <w:pPr>
        <w:spacing w:before="17" w:line="140" w:lineRule="exact"/>
        <w:rPr>
          <w:sz w:val="14"/>
          <w:szCs w:val="14"/>
        </w:rPr>
      </w:pPr>
    </w:p>
    <w:p w:rsidR="003E6078" w:rsidRPr="00AA08B5" w:rsidRDefault="003E6078">
      <w:pPr>
        <w:spacing w:line="140" w:lineRule="exact"/>
        <w:rPr>
          <w:sz w:val="14"/>
          <w:szCs w:val="14"/>
        </w:rPr>
        <w:sectPr w:rsidR="003E6078" w:rsidRPr="00AA08B5">
          <w:type w:val="continuous"/>
          <w:pgSz w:w="11910" w:h="16840"/>
          <w:pgMar w:top="0" w:right="600" w:bottom="280" w:left="620" w:header="708" w:footer="708" w:gutter="0"/>
          <w:cols w:space="708"/>
        </w:sectPr>
      </w:pPr>
    </w:p>
    <w:p w:rsidR="003E6078" w:rsidRDefault="003E6078" w:rsidP="009C5889">
      <w:pPr>
        <w:spacing w:before="63"/>
        <w:ind w:left="424" w:right="-134"/>
        <w:rPr>
          <w:rFonts w:ascii="Arial Narrow" w:hAnsi="Arial Narrow"/>
          <w:lang w:val="cs-CZ"/>
        </w:rPr>
      </w:pPr>
      <w:r>
        <w:rPr>
          <w:noProof/>
          <w:lang w:val="cs-CZ" w:eastAsia="cs-CZ"/>
        </w:rPr>
        <w:pict>
          <v:group id="Group 675" o:spid="_x0000_s1686" style="position:absolute;left:0;text-align:left;margin-left:40.5pt;margin-top:-1.05pt;width:61.5pt;height:50.25pt;z-index:-251736576;mso-position-horizontal-relative:page" coordorigin="810,-21" coordsize="123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">
            <v:shape id="Freeform 676" o:spid="_x0000_s1687" style="position:absolute;left:810;top:-21;width:1230;height:1005;visibility:visible;mso-wrap-style:square;v-text-anchor:top" coordsize="123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Tc8MA&#10;AADcAAAADwAAAGRycy9kb3ducmV2LnhtbERPXWvCMBR9F/Yfwh34pqkKbqtGUXFDhgirCj5emmtb&#10;bW5KErX+++VhsMfD+Z7OW1OLOzlfWVYw6CcgiHOrKy4UHPafvXcQPiBrrC2Tgid5mM9eOlNMtX3w&#10;D92zUIgYwj5FBWUITSqlz0sy6Pu2IY7c2TqDIUJXSO3wEcNNLYdJMpYGK44NJTa0Kim/ZjejYLTL&#10;3WW8PX0MzrvjsfrOaL38uinVfW0XExCB2vAv/nNvtIK3YZwfz8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5Tc8MAAADcAAAADwAAAAAAAAAAAAAAAACYAgAAZHJzL2Rv&#10;d25yZXYueG1sUEsFBgAAAAAEAAQA9QAAAIgDAAAAAA==&#10;" path="m,1005r1230,l1230,,,,,1005xe" filled="f" strokecolor="#5b9bd4" strokeweight="1pt">
              <v:path arrowok="t" o:connecttype="custom" o:connectlocs="0,984;1230,984;1230,-21;0,-21;0,984" o:connectangles="0,0,0,0,0"/>
            </v:shape>
            <w10:wrap anchorx="page"/>
          </v:group>
        </w:pict>
      </w:r>
      <w:r w:rsidRPr="009C5889">
        <w:rPr>
          <w:rFonts w:ascii="Arial Narrow" w:hAnsi="Arial Narrow"/>
          <w:sz w:val="16"/>
        </w:rPr>
        <w:t>Подключен комнатный термостат</w:t>
      </w:r>
      <w:r>
        <w:rPr>
          <w:noProof/>
          <w:lang w:val="cs-CZ" w:eastAsia="cs-CZ"/>
        </w:rPr>
        <w:pict>
          <v:group id="Group 671" o:spid="_x0000_s1688" style="position:absolute;left:0;text-align:left;margin-left:112.5pt;margin-top:20.75pt;width:20.25pt;height:6pt;z-index:-251727360;mso-position-horizontal-relative:page;mso-position-vertical-relative:text" coordorigin="2250,415"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">
            <v:shape id="Freeform 674" o:spid="_x0000_s1689" style="position:absolute;left:2250;top:4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kuMEA&#10;AADcAAAADwAAAGRycy9kb3ducmV2LnhtbESPQYvCMBCF7wv+hzCCtzXt4qpUo8iK4HVV6nVoxqba&#10;TEoTtf57IwgeH2/e9+bNl52txY1aXzlWkA4TEMSF0xWXCg77zfcUhA/IGmvHpOBBHpaL3tccM+3u&#10;/E+3XShFhLDPUIEJocmk9IUhi37oGuLonVxrMUTZllK3eI9wW8ufJBlLixXHBoMN/RkqLrurjW8Y&#10;V0zzfFTlx1P5e/bXNfp0rdSg361mIAJ14XP8Tm+1gkk6hteYS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JLjBAAAA3AAAAA8AAAAAAAAAAAAAAAAAmAIAAGRycy9kb3du&#10;cmV2LnhtbFBLBQYAAAAABAAEAPUAAACGAwAAAAA=&#10;" path="m285,r,120l395,65r-90,l305,55r90,l285,xe" fillcolor="#5b9bd4" stroked="f">
              <v:path arrowok="t" o:connecttype="custom" o:connectlocs="285,415;285,535;395,480;305,480;305,470;395,470;285,415" o:connectangles="0,0,0,0,0,0,0"/>
            </v:shape>
            <v:shape id="Freeform 673" o:spid="_x0000_s1690" style="position:absolute;left:2250;top:4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BI8IA&#10;AADcAAAADwAAAGRycy9kb3ducmV2LnhtbESPT4vCMBDF78J+hzALe9O0slrpGmVZEbz6h+51aMam&#10;2kxKE7V+eyMIHh9v3u/Nmy9724grdb52rCAdJSCIS6drrhQc9uvhDIQPyBobx6TgTh6Wi4/BHHPt&#10;bryl6y5UIkLY56jAhNDmUvrSkEU/ci1x9I6usxii7CqpO7xFuG3kOEmm0mLNscFgS3+GyvPuYuMb&#10;xpWzoviui/9jNTn5ywp9ulLq67P//QERqA/v41d6oxVkaQbPMZE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YEjwgAAANwAAAAPAAAAAAAAAAAAAAAAAJgCAABkcnMvZG93&#10;bnJldi54bWxQSwUGAAAAAAQABAD1AAAAhwMAAAAA&#10;" path="m285,55l,55,,65r285,l285,55xe" fillcolor="#5b9bd4" stroked="f">
              <v:path arrowok="t" o:connecttype="custom" o:connectlocs="285,470;0,470;0,480;285,480;285,470" o:connectangles="0,0,0,0,0"/>
            </v:shape>
            <v:shape id="Freeform 672" o:spid="_x0000_s1691" style="position:absolute;left:2250;top:4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VUcMA&#10;AADcAAAADwAAAGRycy9kb3ducmV2LnhtbESPTW/CMAyG75P4D5EncRtpp/GhjoDQ0CSufKhcrcY0&#10;3RqnagKUf48Pk3a0Xr+PHy/Xg2/VjfrYBDaQTzJQxFWwDdcGTsfvtwWomJAttoHJwIMirFejlyUW&#10;Ntx5T7dDqpVAOBZowKXUFVrHypHHOAkdsWSX0HtMMva1tj3eBe5b/Z5lM+2xYbngsKMvR9Xv4epF&#10;w4VqUZYfTXm+1NOfeN1izLfGjF+HzSeoREP6X/5r76yBeS628owQ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oVUcMAAADcAAAADwAAAAAAAAAAAAAAAACYAgAAZHJzL2Rv&#10;d25yZXYueG1sUEsFBgAAAAAEAAQA9QAAAIgDAAAAAA==&#10;" path="m395,55r-90,l305,65r90,l405,60,395,55xe" fillcolor="#5b9bd4" stroked="f">
              <v:path arrowok="t" o:connecttype="custom" o:connectlocs="395,470;305,470;305,480;395,480;405,475;395,470" o:connectangles="0,0,0,0,0,0"/>
            </v:shape>
            <w10:wrap anchorx="page"/>
          </v:group>
        </w:pict>
      </w:r>
      <w:r>
        <w:rPr>
          <w:noProof/>
          <w:lang w:val="cs-CZ" w:eastAsia="cs-CZ"/>
        </w:rPr>
        <w:pict>
          <v:group id="Group 663" o:spid="_x0000_s1692" style="position:absolute;left:0;text-align:left;margin-left:196.5pt;margin-top:20.05pt;width:20.25pt;height:6pt;z-index:-251692544;mso-position-horizontal-relative:page;mso-position-vertical-relative:text" coordorigin="3930,401"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">
            <v:shape id="Freeform 666" o:spid="_x0000_s1693" style="position:absolute;left:3930;top:40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DjMIA&#10;AADcAAAADwAAAGRycy9kb3ducmV2LnhtbESPwW7CMAyG70h7h8hIu0HKNAbqCGhaNYkrDJWr1Zim&#10;o3GqJoXu7fFh0o7W7//z581u9K26UR+bwAYW8wwUcRVsw7WB0/fXbA0qJmSLbWAy8EsRdtunyQZz&#10;G+58oNsx1UogHHM04FLqcq1j5chjnIeOWLJL6D0mGfta2x7vAvetfsmyN+2xYbngsKNPR9X1OHjR&#10;cKFal+VrU54v9fInDgXGRWHM83T8eAeVaEz/y3/tvTWwysRWnhEC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4OMwgAAANwAAAAPAAAAAAAAAAAAAAAAAJgCAABkcnMvZG93&#10;bnJldi54bWxQSwUGAAAAAAQABAD1AAAAhwMAAAAA&#10;" path="m285,r,120l395,65r-90,l305,55r90,l285,xe" fillcolor="#5b9bd4" stroked="f">
              <v:path arrowok="t" o:connecttype="custom" o:connectlocs="285,401;285,521;395,466;305,466;305,456;395,456;285,401" o:connectangles="0,0,0,0,0,0,0"/>
            </v:shape>
            <v:shape id="Freeform 665" o:spid="_x0000_s1694" style="position:absolute;left:3930;top:40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mF8MA&#10;AADcAAAADwAAAGRycy9kb3ducmV2LnhtbESPS2/CMBCE75X6H6xF6q04oD4gYFBFhNQrUIXrKl7i&#10;QLyOYufBv68rIfU4mp1vdtbb0daip9ZXjhXMpgkI4sLpiksFP6f96wKED8gaa8ek4E4etpvnpzWm&#10;2g18oP4YShEh7FNUYEJoUil9Yciin7qGOHoX11oMUbal1C0OEW5rOU+SD2mx4thgsKGdoeJ27Gx8&#10;w7hikedvVX6+lO9X32XoZ5lSL5PxawUi0Bj+jx/pb63gM1nC35hI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8mF8MAAADcAAAADwAAAAAAAAAAAAAAAACYAgAAZHJzL2Rv&#10;d25yZXYueG1sUEsFBgAAAAAEAAQA9QAAAIgDAAAAAA==&#10;" path="m285,55l,55,,65r285,l285,55xe" fillcolor="#5b9bd4" stroked="f">
              <v:path arrowok="t" o:connecttype="custom" o:connectlocs="285,456;0,456;0,466;285,466;285,456" o:connectangles="0,0,0,0,0"/>
            </v:shape>
            <v:shape id="Freeform 664" o:spid="_x0000_s1695" style="position:absolute;left:3930;top:40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ZV8MA&#10;AADcAAAADwAAAGRycy9kb3ducmV2LnhtbESPTW/CMAyG75P4D5EncRtpp/GhjoDQ0CSufKhcrcY0&#10;3RqnagKUf48Pk3a0Xr+PHy/Xg2/VjfrYBDaQTzJQxFWwDdcGTsfvtwWomJAttoHJwIMirFejlyUW&#10;Ntx5T7dDqpVAOBZowKXUFVrHypHHOAkdsWSX0HtMMva1tj3eBe5b/Z5lM+2xYbngsKMvR9Xv4epF&#10;w4VqUZYfTXm+1NOfeN1izLfGjF+HzSeoREP6X/5r76yBeS768owQ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wZV8MAAADcAAAADwAAAAAAAAAAAAAAAACYAgAAZHJzL2Rv&#10;d25yZXYueG1sUEsFBgAAAAAEAAQA9QAAAIgDAAAAAA==&#10;" path="m395,55r-90,l305,65r90,l405,60,395,55xe" fillcolor="#5b9bd4" stroked="f">
              <v:path arrowok="t" o:connecttype="custom" o:connectlocs="395,456;305,456;305,466;395,466;405,461;395,456" o:connectangles="0,0,0,0,0,0"/>
            </v:shape>
            <w10:wrap anchorx="page"/>
          </v:group>
        </w:pict>
      </w:r>
      <w:r w:rsidRPr="009C5889">
        <w:rPr>
          <w:rFonts w:ascii="Arial Narrow" w:hAnsi="Arial Narrow"/>
          <w:sz w:val="16"/>
        </w:rPr>
        <w:t>?</w:t>
      </w:r>
      <w:r w:rsidRPr="009C5889">
        <w:rPr>
          <w:rFonts w:ascii="Arial Narrow" w:hAnsi="Arial Narrow"/>
        </w:rPr>
        <w:br w:type="column"/>
      </w:r>
    </w:p>
    <w:p w:rsidR="003E6078" w:rsidRPr="009C5889" w:rsidRDefault="003E6078" w:rsidP="009C5889">
      <w:pPr>
        <w:spacing w:before="63"/>
        <w:ind w:left="424" w:right="-134"/>
        <w:rPr>
          <w:rFonts w:ascii="Arial Narrow" w:hAnsi="Arial Narrow" w:cs="Calibri"/>
          <w:sz w:val="16"/>
          <w:szCs w:val="16"/>
        </w:rPr>
      </w:pPr>
      <w:r w:rsidRPr="009C5889">
        <w:rPr>
          <w:rFonts w:ascii="Arial Narrow" w:hAnsi="Arial Narrow"/>
          <w:sz w:val="16"/>
        </w:rPr>
        <w:t xml:space="preserve">Описание: Если нет, то перескочить и идти сразу на </w:t>
      </w:r>
      <w:r w:rsidRPr="009C5889">
        <w:rPr>
          <w:rFonts w:ascii="Arial Narrow" w:hAnsi="Arial Narrow"/>
          <w:b/>
          <w:sz w:val="16"/>
        </w:rPr>
        <w:t>Лямбда-зонд.</w:t>
      </w:r>
    </w:p>
    <w:p w:rsidR="003E6078" w:rsidRPr="009C5889" w:rsidRDefault="003E6078">
      <w:pPr>
        <w:rPr>
          <w:rFonts w:ascii="Arial Narrow" w:hAnsi="Arial Narrow" w:cs="Calibri"/>
          <w:sz w:val="16"/>
          <w:szCs w:val="16"/>
        </w:rPr>
        <w:sectPr w:rsidR="003E6078" w:rsidRPr="009C5889">
          <w:type w:val="continuous"/>
          <w:pgSz w:w="11910" w:h="16840"/>
          <w:pgMar w:top="0" w:right="600" w:bottom="280" w:left="620" w:header="708" w:footer="708" w:gutter="0"/>
          <w:cols w:num="2" w:space="708" w:equalWidth="0">
            <w:col w:w="1186" w:space="3435"/>
            <w:col w:w="6069"/>
          </w:cols>
        </w:sectPr>
      </w:pPr>
    </w:p>
    <w:p w:rsidR="003E6078" w:rsidRPr="009C5889" w:rsidRDefault="003E6078">
      <w:pPr>
        <w:spacing w:before="15"/>
        <w:ind w:left="390"/>
        <w:rPr>
          <w:rFonts w:ascii="Arial Narrow" w:hAnsi="Arial Narrow" w:cs="Calibri"/>
          <w:sz w:val="16"/>
          <w:szCs w:val="16"/>
        </w:rPr>
      </w:pPr>
      <w:r>
        <w:rPr>
          <w:noProof/>
          <w:lang w:val="cs-CZ" w:eastAsia="cs-CZ"/>
        </w:rPr>
        <w:pict>
          <v:group id="Group 659" o:spid="_x0000_s1696" style="position:absolute;left:0;text-align:left;margin-left:112.5pt;margin-top:-18.9pt;width:20.25pt;height:6pt;z-index:-251728384;mso-position-horizontal-relative:page" coordorigin="2250,-378"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">
            <v:shape id="Freeform 662" o:spid="_x0000_s1697" style="position:absolute;left:2250;top:-37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JicIA&#10;AADcAAAADwAAAGRycy9kb3ducmV2LnhtbESPT4vCMBDF74LfIcyCN01d/Ee3UWRF8Loq9To006a7&#10;zaQ0Ueu33wiCx8eb93vzsk1vG3GjzteOFUwnCQjiwumaKwXn0368AuEDssbGMSl4kIfNejjIMNXu&#10;zj90O4ZKRAj7FBWYENpUSl8YsugnriWOXuk6iyHKrpK6w3uE20Z+JslCWqw5Nhhs6dtQ8Xe82viG&#10;ccUqz2d1fimr+a+/7tBPd0qNPvrtF4hAfXgfv9IHrWCZzOA5JhJ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omJwgAAANwAAAAPAAAAAAAAAAAAAAAAAJgCAABkcnMvZG93&#10;bnJldi54bWxQSwUGAAAAAAQABAD1AAAAhwMAAAAA&#10;" path="m285,r,120l395,65r-90,l305,55r90,l285,xe" fillcolor="#5b9bd4" stroked="f">
              <v:path arrowok="t" o:connecttype="custom" o:connectlocs="285,-378;285,-258;395,-313;305,-313;305,-323;395,-323;285,-378" o:connectangles="0,0,0,0,0,0,0"/>
            </v:shape>
            <v:shape id="Freeform 661" o:spid="_x0000_s1698" style="position:absolute;left:2250;top:-37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sEsIA&#10;AADcAAAADwAAAGRycy9kb3ducmV2LnhtbESPS4vCQBCE74L/YegFbzpRfJHNKKIIe/VBvDaZTia7&#10;mZ6QGTX++x1hYY9FdX3VlW1724gHdb52rGA6SUAQF07XXCm4Xo7jNQgfkDU2jknBizxsN8NBhql2&#10;Tz7R4xwqESHsU1RgQmhTKX1hyKKfuJY4eqXrLIYou0rqDp8Rbhs5S5KltFhzbDDY0t5Q8XO+2/iG&#10;ccU6z+d1fiurxbe/H9BPD0qNPvrdJ4hAffg//kt/aQWrZAHvMZE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iwSwgAAANwAAAAPAAAAAAAAAAAAAAAAAJgCAABkcnMvZG93&#10;bnJldi54bWxQSwUGAAAAAAQABAD1AAAAhwMAAAAA&#10;" path="m285,55l,55,,65r285,l285,55xe" fillcolor="#5b9bd4" stroked="f">
              <v:path arrowok="t" o:connecttype="custom" o:connectlocs="285,-323;0,-323;0,-313;285,-313;285,-323" o:connectangles="0,0,0,0,0"/>
            </v:shape>
            <v:shape id="Freeform 660" o:spid="_x0000_s1699" style="position:absolute;left:2250;top:-37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yZcIA&#10;AADcAAAADwAAAGRycy9kb3ducmV2LnhtbESPS4vCQBCE74L/YegFbzpRfJHNKKIIe/VBvDaZTia7&#10;mZ6QGTX++52FBY9FdX3VlW1724gHdb52rGA6SUAQF07XXCm4Xo7jNQgfkDU2jknBizxsN8NBhql2&#10;Tz7R4xwqESHsU1RgQmhTKX1hyKKfuJY4eqXrLIYou0rqDp8Rbhs5S5KltFhzbDDY0t5Q8XO+2/iG&#10;ccU6z+d1fiurxbe/H9BPD0qNPvrdJ4hAfXgf/6e/tIJVsoS/MZE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JlwgAAANwAAAAPAAAAAAAAAAAAAAAAAJgCAABkcnMvZG93&#10;bnJldi54bWxQSwUGAAAAAAQABAD1AAAAhwMAAAAA&#10;" path="m395,55r-90,l305,65r90,l405,60,395,55xe" fillcolor="#5b9bd4" stroked="f">
              <v:path arrowok="t" o:connecttype="custom" o:connectlocs="395,-323;305,-323;305,-313;395,-313;405,-318;395,-323" o:connectangles="0,0,0,0,0,0"/>
            </v:shape>
            <w10:wrap anchorx="page"/>
          </v:group>
        </w:pict>
      </w:r>
      <w:r>
        <w:rPr>
          <w:noProof/>
          <w:lang w:val="cs-CZ" w:eastAsia="cs-CZ"/>
        </w:rPr>
        <w:pict>
          <v:group id="Group 655" o:spid="_x0000_s1700" style="position:absolute;left:0;text-align:left;margin-left:208.55pt;margin-top:-15.95pt;width:20.25pt;height:6pt;z-index:-251726336;mso-position-horizontal-relative:page" coordorigin="4171,-319"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">
            <v:shape id="Freeform 658" o:spid="_x0000_s1701" style="position:absolute;left:4171;top:-31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PisIA&#10;AADcAAAADwAAAGRycy9kb3ducmV2LnhtbESPwW7CMAyG70h7h8hIu0HKNAbqCGhaNYkrDJWr1Zim&#10;o3GqJoXu7fFh0o7W7//z581u9K26UR+bwAYW8wwUcRVsw7WB0/fXbA0qJmSLbWAy8EsRdtunyQZz&#10;G+58oNsx1UogHHM04FLqcq1j5chjnIeOWLJL6D0mGfta2x7vAvetfsmyN+2xYbngsKNPR9X1OHjR&#10;cKFal+VrU54v9fInDgXGRWHM83T8eAeVaEz/y3/tvTWwykRfnhEC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Y+KwgAAANwAAAAPAAAAAAAAAAAAAAAAAJgCAABkcnMvZG93&#10;bnJldi54bWxQSwUGAAAAAAQABAD1AAAAhwMAAAAA&#10;" path="m285,r,120l395,65r-90,l305,55r90,l285,xe" fillcolor="#5b9bd4" stroked="f">
              <v:path arrowok="t" o:connecttype="custom" o:connectlocs="285,-319;285,-199;395,-254;305,-254;305,-264;395,-264;285,-319" o:connectangles="0,0,0,0,0,0,0"/>
            </v:shape>
            <v:shape id="Freeform 657" o:spid="_x0000_s1702" style="position:absolute;left:4171;top:-31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qEcIA&#10;AADcAAAADwAAAGRycy9kb3ducmV2LnhtbESPS4vCQBCE7wv+h6EFb+sk4iNkHUUUwasPstcm02ay&#10;m+kJmVHjv3eEhT0W1fVV13Ld20bcqfO1YwXpOAFBXDpdc6Xgct5/ZiB8QNbYOCYFT/KwXg0+lphr&#10;9+Aj3U+hEhHCPkcFJoQ2l9KXhiz6sWuJo3d1ncUQZVdJ3eEjwm0jJ0kylxZrjg0GW9oaKn9PNxvf&#10;MK7MimJaF9/Xavbjbzv06U6p0bDffIEI1If/47/0QStYJCm8x0QC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SoRwgAAANwAAAAPAAAAAAAAAAAAAAAAAJgCAABkcnMvZG93&#10;bnJldi54bWxQSwUGAAAAAAQABAD1AAAAhwMAAAAA&#10;" path="m285,55l,55,,65r285,l285,55xe" fillcolor="#5b9bd4" stroked="f">
              <v:path arrowok="t" o:connecttype="custom" o:connectlocs="285,-264;0,-264;0,-254;285,-254;285,-264" o:connectangles="0,0,0,0,0"/>
            </v:shape>
            <v:shape id="Freeform 656" o:spid="_x0000_s1703" style="position:absolute;left:4171;top:-31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0ZsIA&#10;AADcAAAADwAAAGRycy9kb3ducmV2LnhtbESPT4vCMBDF74LfIcyCN00V/9FtFFlZ8Loq9To006a7&#10;zaQ0Ueu33wiCx8eb93vzsm1vG3GjzteOFUwnCQjiwumaKwXn0/d4DcIHZI2NY1LwIA/bzXCQYard&#10;nX/odgyViBD2KSowIbSplL4wZNFPXEscvdJ1FkOUXSV1h/cIt42cJclSWqw5Nhhs6ctQ8Xe82viG&#10;ccU6z+d1fimrxa+/7tFP90qNPvrdJ4hAfXgfv9IHrWCVzOA5JhJ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7RmwgAAANwAAAAPAAAAAAAAAAAAAAAAAJgCAABkcnMvZG93&#10;bnJldi54bWxQSwUGAAAAAAQABAD1AAAAhwMAAAAA&#10;" path="m395,55r-90,l305,65r90,l405,60,395,55xe" fillcolor="#5b9bd4" stroked="f">
              <v:path arrowok="t" o:connecttype="custom" o:connectlocs="395,-264;305,-264;305,-254;395,-254;405,-259;395,-264" o:connectangles="0,0,0,0,0,0"/>
            </v:shape>
            <w10:wrap anchorx="page"/>
          </v:group>
        </w:pict>
      </w:r>
    </w:p>
    <w:p w:rsidR="003E6078" w:rsidRPr="009C5889" w:rsidRDefault="003E6078">
      <w:pPr>
        <w:spacing w:before="102"/>
        <w:ind w:left="390"/>
        <w:rPr>
          <w:rFonts w:ascii="Arial Narrow" w:hAnsi="Arial Narrow" w:cs="Calibri"/>
          <w:sz w:val="16"/>
          <w:szCs w:val="16"/>
        </w:rPr>
      </w:pPr>
      <w:r w:rsidRPr="009C5889">
        <w:rPr>
          <w:rFonts w:ascii="Arial Narrow" w:hAnsi="Arial Narrow"/>
        </w:rPr>
        <w:br w:type="column"/>
      </w:r>
      <w:r w:rsidRPr="009C5889">
        <w:rPr>
          <w:rFonts w:ascii="Arial Narrow" w:hAnsi="Arial Narrow"/>
          <w:sz w:val="16"/>
        </w:rPr>
        <w:t>Укажите тип термостата</w:t>
      </w:r>
    </w:p>
    <w:p w:rsidR="003E6078" w:rsidRPr="009C5889" w:rsidRDefault="003E6078">
      <w:pPr>
        <w:tabs>
          <w:tab w:val="left" w:pos="1331"/>
        </w:tabs>
        <w:spacing w:before="128"/>
        <w:ind w:left="390"/>
        <w:rPr>
          <w:rFonts w:ascii="Arial Narrow" w:hAnsi="Arial Narrow"/>
          <w:sz w:val="16"/>
          <w:szCs w:val="16"/>
        </w:rPr>
      </w:pPr>
      <w:r>
        <w:rPr>
          <w:noProof/>
          <w:lang w:val="cs-CZ" w:eastAsia="cs-CZ"/>
        </w:rPr>
        <w:pict>
          <v:group id="Group 669" o:spid="_x0000_s1704" style="position:absolute;left:0;text-align:left;margin-left:413.25pt;margin-top:-13.2pt;width:66pt;height:21.75pt;z-index:-251725312;mso-position-horizontal-relative:page" coordorigin="8265,281" coordsize="13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">
            <v:shape id="Freeform 670" o:spid="_x0000_s1705" style="position:absolute;left:8265;top:281;width:1320;height:435;visibility:visible;mso-wrap-style:square;v-text-anchor:top" coordsize="132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2FcMA&#10;AADcAAAADwAAAGRycy9kb3ducmV2LnhtbESPQYvCMBSE78L+h/AWvGmqqCu1qSyK4iIeVj14fDTP&#10;tmvzUpqo9d+bBcHjMDPfMMm8NZW4UeNKywoG/QgEcWZ1ybmC42HVm4JwHlljZZkUPMjBPP3oJBhr&#10;e+dfuu19LgKEXYwKCu/rWEqXFWTQ9W1NHLyzbQz6IJtc6gbvAW4qOYyiiTRYclgosKZFQdllfzUK&#10;IvKXpbarn3W15fGj/rO7vD0p1f1sv2cgPLX+HX61N1rB12AE/2fCE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x2FcMAAADcAAAADwAAAAAAAAAAAAAAAACYAgAAZHJzL2Rv&#10;d25yZXYueG1sUEsFBgAAAAAEAAQA9QAAAIgDAAAAAA==&#10;" path="m,435r1320,l1320,,,,,435xe" filled="f" strokecolor="#6fac46" strokeweight="1pt">
              <v:path arrowok="t" o:connecttype="custom" o:connectlocs="0,716;1320,716;1320,281;0,281;0,716" o:connectangles="0,0,0,0,0"/>
            </v:shape>
            <w10:wrap anchorx="page"/>
          </v:group>
        </w:pict>
      </w:r>
      <w:r w:rsidRPr="009C5889">
        <w:rPr>
          <w:rFonts w:ascii="Arial Narrow" w:hAnsi="Arial Narrow"/>
        </w:rPr>
        <w:br w:type="column"/>
      </w:r>
    </w:p>
    <w:p w:rsidR="003E6078" w:rsidRPr="009C5889" w:rsidRDefault="003E6078">
      <w:pPr>
        <w:tabs>
          <w:tab w:val="left" w:pos="1331"/>
        </w:tabs>
        <w:spacing w:before="128"/>
        <w:ind w:left="390"/>
        <w:rPr>
          <w:rFonts w:ascii="Arial Narrow" w:hAnsi="Arial Narrow" w:cs="Calibri"/>
          <w:sz w:val="16"/>
          <w:szCs w:val="16"/>
        </w:rPr>
      </w:pPr>
      <w:r w:rsidRPr="009C5889">
        <w:rPr>
          <w:rFonts w:ascii="Arial Narrow" w:hAnsi="Arial Narrow"/>
          <w:sz w:val="16"/>
        </w:rPr>
        <w:t>RT10</w:t>
      </w:r>
      <w:r w:rsidRPr="009C5889">
        <w:rPr>
          <w:rFonts w:ascii="Arial Narrow" w:hAnsi="Arial Narrow"/>
        </w:rPr>
        <w:tab/>
      </w:r>
      <w:r w:rsidRPr="009C5889">
        <w:rPr>
          <w:rFonts w:ascii="Arial Narrow" w:hAnsi="Arial Narrow"/>
          <w:sz w:val="16"/>
        </w:rPr>
        <w:t>Стандарт 1</w:t>
      </w:r>
    </w:p>
    <w:p w:rsidR="003E6078" w:rsidRPr="009C5889" w:rsidRDefault="003E6078">
      <w:pPr>
        <w:spacing w:before="128"/>
        <w:ind w:left="390"/>
        <w:rPr>
          <w:rFonts w:ascii="Arial Narrow" w:hAnsi="Arial Narrow"/>
        </w:rPr>
      </w:pPr>
      <w:r>
        <w:rPr>
          <w:noProof/>
          <w:lang w:val="cs-CZ" w:eastAsia="cs-CZ"/>
        </w:rPr>
        <w:pict>
          <v:group id="Group 667" o:spid="_x0000_s1706" style="position:absolute;left:0;text-align:left;margin-left:486.85pt;margin-top:-6.5pt;width:66pt;height:21.75pt;z-index:-251704832;mso-position-horizontal-relative:page" coordorigin="9690,281" coordsize="132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">
            <v:shape id="Freeform 668" o:spid="_x0000_s1707" style="position:absolute;left:9690;top:281;width:1320;height:435;visibility:visible;mso-wrap-style:square;v-text-anchor:top" coordsize="132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L+sUA&#10;AADcAAAADwAAAGRycy9kb3ducmV2LnhtbESPT2vCQBTE70K/w/IK3nQTwT9EVyktSkvxYOyhx0f2&#10;maTJvg3ZNYnf3i0IHoeZ+Q2z2Q2mFh21rrSsIJ5GIIgzq0vOFfyc95MVCOeRNdaWScGNHOy2L6MN&#10;Jtr2fKIu9bkIEHYJKii8bxIpXVaQQTe1DXHwLrY16INsc6lb7APc1HIWRQtpsOSwUGBD7wVlVXo1&#10;CiLy1Ye2+69D/c3zW/Nnj/nwq9T4dXhbg/A0+Gf40f7UCpbxDP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Uv6xQAAANwAAAAPAAAAAAAAAAAAAAAAAJgCAABkcnMv&#10;ZG93bnJldi54bWxQSwUGAAAAAAQABAD1AAAAigMAAAAA&#10;" path="m,435r1320,l1320,,,,,435xe" filled="f" strokecolor="#6fac46" strokeweight="1pt">
              <v:path arrowok="t" o:connecttype="custom" o:connectlocs="0,716;1320,716;1320,281;0,281;0,716" o:connectangles="0,0,0,0,0"/>
            </v:shape>
            <w10:wrap anchorx="page"/>
          </v:group>
        </w:pict>
      </w:r>
      <w:r w:rsidRPr="009C5889">
        <w:rPr>
          <w:rFonts w:ascii="Arial Narrow" w:hAnsi="Arial Narrow"/>
        </w:rPr>
        <w:br w:type="column"/>
      </w:r>
    </w:p>
    <w:p w:rsidR="003E6078" w:rsidRPr="009C5889" w:rsidRDefault="003E6078">
      <w:pPr>
        <w:spacing w:before="128"/>
        <w:ind w:left="390"/>
        <w:rPr>
          <w:rFonts w:ascii="Arial Narrow" w:hAnsi="Arial Narrow" w:cs="Calibri"/>
          <w:sz w:val="18"/>
          <w:szCs w:val="18"/>
        </w:rPr>
      </w:pPr>
      <w:r w:rsidRPr="009C5889">
        <w:rPr>
          <w:rFonts w:ascii="Arial Narrow" w:hAnsi="Arial Narrow"/>
          <w:sz w:val="18"/>
        </w:rPr>
        <w:t>Стандарт 2</w:t>
      </w:r>
    </w:p>
    <w:p w:rsidR="003E6078" w:rsidRPr="009C5889" w:rsidRDefault="003E6078">
      <w:pPr>
        <w:rPr>
          <w:rFonts w:ascii="Arial Narrow" w:hAnsi="Arial Narrow" w:cs="Calibri"/>
          <w:sz w:val="18"/>
          <w:szCs w:val="18"/>
        </w:rPr>
        <w:sectPr w:rsidR="003E6078" w:rsidRPr="009C5889">
          <w:type w:val="continuous"/>
          <w:pgSz w:w="11910" w:h="16840"/>
          <w:pgMar w:top="0" w:right="600" w:bottom="280" w:left="620" w:header="708" w:footer="708" w:gutter="0"/>
          <w:cols w:num="4" w:space="708" w:equalWidth="0">
            <w:col w:w="1221" w:space="2622"/>
            <w:col w:w="2082" w:space="652"/>
            <w:col w:w="2123" w:space="244"/>
            <w:col w:w="1746"/>
          </w:cols>
        </w:sectPr>
      </w:pPr>
    </w:p>
    <w:p w:rsidR="003E6078" w:rsidRPr="009C5889" w:rsidRDefault="003E6078">
      <w:pPr>
        <w:spacing w:before="9" w:line="110" w:lineRule="exact"/>
        <w:rPr>
          <w:rFonts w:ascii="Arial Narrow" w:hAnsi="Arial Narrow"/>
          <w:sz w:val="11"/>
          <w:szCs w:val="11"/>
        </w:rPr>
      </w:pPr>
    </w:p>
    <w:p w:rsidR="003E6078" w:rsidRPr="009C5889" w:rsidRDefault="003E6078">
      <w:pPr>
        <w:spacing w:line="200" w:lineRule="exact"/>
        <w:rPr>
          <w:rFonts w:ascii="Arial Narrow" w:hAnsi="Arial Narrow"/>
          <w:sz w:val="20"/>
          <w:szCs w:val="20"/>
        </w:rPr>
      </w:pPr>
    </w:p>
    <w:p w:rsidR="003E6078" w:rsidRPr="009C5889" w:rsidRDefault="003E6078">
      <w:pPr>
        <w:spacing w:line="200" w:lineRule="exact"/>
        <w:rPr>
          <w:rFonts w:ascii="Arial Narrow" w:hAnsi="Arial Narrow"/>
          <w:sz w:val="20"/>
          <w:szCs w:val="20"/>
        </w:rPr>
        <w:sectPr w:rsidR="003E6078" w:rsidRPr="009C5889">
          <w:type w:val="continuous"/>
          <w:pgSz w:w="11910" w:h="16840"/>
          <w:pgMar w:top="0" w:right="600" w:bottom="280" w:left="620" w:header="708" w:footer="708" w:gutter="0"/>
          <w:cols w:space="708"/>
        </w:sectPr>
      </w:pPr>
    </w:p>
    <w:p w:rsidR="003E6078" w:rsidRPr="009C5889" w:rsidRDefault="003E6078" w:rsidP="009C5889">
      <w:pPr>
        <w:spacing w:before="63" w:line="259" w:lineRule="auto"/>
        <w:ind w:left="440" w:right="-349" w:hanging="104"/>
        <w:rPr>
          <w:rFonts w:ascii="Arial Narrow" w:hAnsi="Arial Narrow" w:cs="Calibri"/>
          <w:sz w:val="18"/>
          <w:szCs w:val="18"/>
        </w:rPr>
      </w:pPr>
      <w:r>
        <w:rPr>
          <w:noProof/>
          <w:lang w:val="cs-CZ" w:eastAsia="cs-CZ"/>
        </w:rPr>
        <w:pict>
          <v:group id="Group 651" o:spid="_x0000_s1708" style="position:absolute;left:0;text-align:left;margin-left:286.55pt;margin-top:46.85pt;width:20.25pt;height:6pt;z-index:-251699712;mso-position-horizontal-relative:page" coordorigin="5731,937"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">
            <v:shape id="Freeform 654" o:spid="_x0000_s1709" style="position:absolute;left:5731;top:93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of8IA&#10;AADcAAAADwAAAGRycy9kb3ducmV2LnhtbESPT4vCMBDF78J+hzDC3jRVtHS7RlkUwat/6F6HZmy6&#10;NpPSRO1+eyMIHh9v3u/NW6x624gbdb52rGAyTkAQl07XXCk4HbejDIQPyBobx6Tgnzyslh+DBeba&#10;3XlPt0OoRISwz1GBCaHNpfSlIYt+7Fri6J1dZzFE2VVSd3iPcNvIaZKk0mLNscFgS2tD5eVwtfEN&#10;48qsKGZ18Xuu5n/+ukE/2Sj1Oex/vkEE6sP7+JXeaQXpVwrPMZEA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yh/wgAAANwAAAAPAAAAAAAAAAAAAAAAAJgCAABkcnMvZG93&#10;bnJldi54bWxQSwUGAAAAAAQABAD1AAAAhwMAAAAA&#10;" path="m285,r,120l395,65r-90,l305,55r90,l285,xe" fillcolor="#5b9bd4" stroked="f">
              <v:path arrowok="t" o:connecttype="custom" o:connectlocs="285,937;285,1057;395,1002;305,1002;305,992;395,992;285,937" o:connectangles="0,0,0,0,0,0,0"/>
            </v:shape>
            <v:shape id="Freeform 653" o:spid="_x0000_s1710" style="position:absolute;left:5731;top:93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N5MMA&#10;AADcAAAADwAAAGRycy9kb3ducmV2LnhtbESPQWvCQBCF7wX/wzKCt7pRbLSpq4hB6LVpidchO2bT&#10;ZmdDdjXx37uFQo+PN+9787b70bbiRr1vHCtYzBMQxJXTDdcKvj5PzxsQPiBrbB2Tgjt52O8mT1vM&#10;tBv4g25FqEWEsM9QgQmhy6T0lSGLfu464uhdXG8xRNnXUvc4RLht5TJJUmmx4dhgsKOjoeqnuNr4&#10;hnHVpixXTXm+1C/f/pqjX+RKzabj4Q1EoDH8H/+l37WC9HUNv2MiA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N5MMAAADcAAAADwAAAAAAAAAAAAAAAACYAgAAZHJzL2Rv&#10;d25yZXYueG1sUEsFBgAAAAAEAAQA9QAAAIgDAAAAAA==&#10;" path="m285,55l,55,,65r285,l285,55xe" fillcolor="#5b9bd4" stroked="f">
              <v:path arrowok="t" o:connecttype="custom" o:connectlocs="285,992;0,992;0,1002;285,1002;285,992" o:connectangles="0,0,0,0,0"/>
            </v:shape>
            <v:shape id="Freeform 652" o:spid="_x0000_s1711" style="position:absolute;left:5731;top:93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ZlsIA&#10;AADcAAAADwAAAGRycy9kb3ducmV2LnhtbESPwW7CMAyG75N4h8hI3EYKAgSFgBAIadexqbtajWkK&#10;jVM1Abq3nw9IO1q//8+fN7veN+pBXawDG5iMM1DEZbA1Vwa+v07vS1AxIVtsApOBX4qw2w7eNpjb&#10;8ORPepxTpQTCMUcDLqU21zqWjjzGcWiJJbuEzmOSsau07fApcN/oaZYttMea5YLDlg6Oytv57kXD&#10;hXJZFLO6+LlU82u8HzFOjsaMhv1+DSpRn/6XX+0Pa2CxElt5Rgi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BmWwgAAANwAAAAPAAAAAAAAAAAAAAAAAJgCAABkcnMvZG93&#10;bnJldi54bWxQSwUGAAAAAAQABAD1AAAAhwMAAAAA&#10;" path="m395,55r-90,l305,65r90,l405,60,395,55xe" fillcolor="#5b9bd4" stroked="f">
              <v:path arrowok="t" o:connecttype="custom" o:connectlocs="395,992;305,992;305,1002;395,1002;405,997;395,992" o:connectangles="0,0,0,0,0,0"/>
            </v:shape>
            <w10:wrap anchorx="page"/>
          </v:group>
        </w:pict>
      </w:r>
      <w:r>
        <w:rPr>
          <w:noProof/>
          <w:lang w:val="cs-CZ" w:eastAsia="cs-CZ"/>
        </w:rPr>
        <w:pict>
          <v:group id="Group 649" o:spid="_x0000_s1712" style="position:absolute;left:0;text-align:left;margin-left:41.25pt;margin-top:-1pt;width:196.5pt;height:33pt;z-index:-251691520;mso-position-horizontal-relative:page" coordorigin="825,-20" coordsize="39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">
            <v:shape id="Freeform 650" o:spid="_x0000_s1713" style="position:absolute;left:825;top:-20;width:3930;height:660;visibility:visible;mso-wrap-style:square;v-text-anchor:top" coordsize="393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crsYA&#10;AADcAAAADwAAAGRycy9kb3ducmV2LnhtbESPQWvCQBSE70L/w/IKvRSzaRFpU1eRloIKHkwLXl+z&#10;zySYfRt3V5P8e1coeBxm5htmtuhNIy7kfG1ZwUuSgiAurK65VPD78z1+A+EDssbGMikYyMNi/jCa&#10;YaZtxzu65KEUEcI+QwVVCG0mpS8qMugT2xJH72CdwRClK6V22EW4aeRrmk6lwZrjQoUtfVZUHPOz&#10;UbDe/K2XqZwM+1P+7E7br6F0Xa7U02O//AARqA/38H97pRVM3y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HcrsYAAADcAAAADwAAAAAAAAAAAAAAAACYAgAAZHJz&#10;L2Rvd25yZXYueG1sUEsFBgAAAAAEAAQA9QAAAIsDAAAAAA==&#10;" path="m,660r3930,l3930,,,,,660xe" filled="f" strokecolor="#5b9bd4" strokeweight="1pt">
              <v:path arrowok="t" o:connecttype="custom" o:connectlocs="0,640;3930,640;3930,-20;0,-20;0,640" o:connectangles="0,0,0,0,0"/>
            </v:shape>
            <w10:wrap anchorx="page"/>
          </v:group>
        </w:pict>
      </w:r>
      <w:r>
        <w:rPr>
          <w:noProof/>
          <w:lang w:val="cs-CZ" w:eastAsia="cs-CZ"/>
        </w:rPr>
        <w:pict>
          <v:group id="Group 640" o:spid="_x0000_s1714" style="position:absolute;left:0;text-align:left;margin-left:247.7pt;margin-top:-20.75pt;width:323.3pt;height:24pt;z-index:-251690496;mso-position-horizontal-relative:page" coordorigin="4954,-415" coordsize="646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">
            <v:group id="Group 645" o:spid="_x0000_s1715" style="position:absolute;left:4964;top:-65;width:6435;height:120" coordorigin="4964,-65" coordsize="64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48" o:spid="_x0000_s1716" style="position:absolute;left:4964;top:-65;width:6435;height:120;visibility:visible;mso-wrap-style:square;v-text-anchor:top" coordsize="64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cwsUA&#10;AADcAAAADwAAAGRycy9kb3ducmV2LnhtbESPS4vCQBCE78L+h6EXvOkkHkKIjrIPdhXEgy/QW5Pp&#10;TcJmekJmjPHfO4Lgsaiqr6jZoje16Kh1lWUF8TgCQZxbXXGh4LD/GaUgnEfWWFsmBTdysJi/DWaY&#10;aXvlLXU7X4gAYZehgtL7JpPS5SUZdGPbEAfvz7YGfZBtIXWL1wA3tZxEUSINVhwWSmzoq6T8f3cx&#10;Ci71+beL7edkS/Fyk57W7vu4ypUavvcfUxCeev8KP9srrSBJE3icC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BzCxQAAANwAAAAPAAAAAAAAAAAAAAAAAJgCAABkcnMv&#10;ZG93bnJldi54bWxQSwUGAAAAAAQABAD1AAAAigMAAAAA&#10;" path="m120,l,60r120,60l120,65r-20,l100,55r20,l120,xe" fillcolor="#5b9bd4" stroked="f">
                <v:path arrowok="t" o:connecttype="custom" o:connectlocs="120,-65;0,-5;120,55;120,0;100,0;100,-10;120,-10;120,-65" o:connectangles="0,0,0,0,0,0,0,0"/>
              </v:shape>
              <v:shape id="Freeform 647" o:spid="_x0000_s1717" style="position:absolute;left:4964;top:-65;width:6435;height:120;visibility:visible;mso-wrap-style:square;v-text-anchor:top" coordsize="64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5WcYA&#10;AADcAAAADwAAAGRycy9kb3ducmV2LnhtbESPT2vCQBTE70K/w/IKvekmHmyIbkL/oBXEg2mF9vbI&#10;viah2bchu8b027uC4HGYmd8wq3w0rRiod41lBfEsAkFcWt1wpeDrcz1NQDiPrLG1TAr+yUGePUxW&#10;mGp75gMNha9EgLBLUUHtfZdK6cqaDLqZ7YiD92t7gz7IvpK6x3OAm1bOo2ghDTYcFmrs6K2m8q84&#10;GQWn9mczxPZ1fqD4Y59879z7cVsq9fQ4vixBeBr9PXxrb7WCRfIM1zPhCM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C5WcYAAADcAAAADwAAAAAAAAAAAAAAAACYAgAAZHJz&#10;L2Rvd25yZXYueG1sUEsFBgAAAAAEAAQA9QAAAIsDAAAAAA==&#10;" path="m120,55r-20,l100,65r20,l120,55xe" fillcolor="#5b9bd4" stroked="f">
                <v:path arrowok="t" o:connecttype="custom" o:connectlocs="120,-10;100,-10;100,0;120,0;120,-10" o:connectangles="0,0,0,0,0"/>
              </v:shape>
              <v:shape id="Freeform 646" o:spid="_x0000_s1718" style="position:absolute;left:4964;top:-65;width:6435;height:120;visibility:visible;mso-wrap-style:square;v-text-anchor:top" coordsize="64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tK8MA&#10;AADcAAAADwAAAGRycy9kb3ducmV2LnhtbERPTWvCQBC9C/6HZQq9mU08hBCzilbaCqUHtQW9Ddkx&#10;CWZnQ3ZN0n/fPRR6fLzvYjOZVgzUu8aygiSKQRCXVjdcKfg6vy4yEM4ja2wtk4IfcrBZz2cF5tqO&#10;fKTh5CsRQtjlqKD2vsuldGVNBl1kO+LA3Wxv0AfYV1L3OIZw08plHKfSYMOhocaOXmoq76eHUfBo&#10;r29DYnfLIyXvn9nlw+2/D6VSz0/TdgXC0+T/xX/ug1aQZmFtOB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8tK8MAAADcAAAADwAAAAAAAAAAAAAAAACYAgAAZHJzL2Rv&#10;d25yZXYueG1sUEsFBgAAAAAEAAQA9QAAAIgDAAAAAA==&#10;" path="m6435,55l120,55r,10l6435,65r,-10xe" fillcolor="#5b9bd4" stroked="f">
                <v:path arrowok="t" o:connecttype="custom" o:connectlocs="6435,-10;120,-10;120,0;6435,0;6435,-10" o:connectangles="0,0,0,0,0"/>
              </v:shape>
            </v:group>
            <v:group id="Group 643" o:spid="_x0000_s1719" style="position:absolute;left:11415;top:-410;width:2;height:405" coordorigin="11415,-410" coordsize="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44" o:spid="_x0000_s1720" style="position:absolute;left:11415;top:-410;width:2;height:405;visibility:visible;mso-wrap-style:square;v-text-anchor:top" coordsize="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0DcAA&#10;AADcAAAADwAAAGRycy9kb3ducmV2LnhtbERPTYvCMBC9C/sfwix403QVi1ajLAuKggfryp6HZmzK&#10;NpPSRFv/vTkIHh/ve7XpbS3u1PrKsYKvcQKCuHC64lLB5Xc7moPwAVlj7ZgUPMjDZv0xWGGmXcc5&#10;3c+hFDGEfYYKTAhNJqUvDFn0Y9cQR+7qWoshwraUusUuhttaTpIklRYrjg0GG/oxVPyfb1aBrE2a&#10;W3c6Ti+H2XTxh7nZdb1Sw8/+ewkiUB/e4pd7rxWki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d0DcAAAADcAAAADwAAAAAAAAAAAAAAAACYAgAAZHJzL2Rvd25y&#10;ZXYueG1sUEsFBgAAAAAEAAQA9QAAAIUDAAAAAA==&#10;" path="m,405l,e" filled="f" strokecolor="#5b9bd4" strokeweight=".5pt">
                <v:path arrowok="t" o:connecttype="custom" o:connectlocs="0,-5;0,-410" o:connectangles="0,0"/>
              </v:shape>
            </v:group>
            <v:group id="Group 641" o:spid="_x0000_s1721" style="position:absolute;left:11115;top:-410;width:300;height:2" coordorigin="11115,-410"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42" o:spid="_x0000_s1722" style="position:absolute;left:11115;top:-41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tlscA&#10;AADcAAAADwAAAGRycy9kb3ducmV2LnhtbESPQWvCQBSE74L/YXlCb7oxB62pq4jQYvFQtYHQ22v2&#10;mQSzb9PsNqb99V2h4HGYmW+Y5bo3teiodZVlBdNJBII4t7riQkH6/jx+BOE8ssbaMin4IQfr1XCw&#10;xETbKx+pO/lCBAi7BBWU3jeJlC4vyaCb2IY4eGfbGvRBtoXULV4D3NQyjqKZNFhxWCixoW1J+eX0&#10;bRTE3W7ffX7VL2+vc/7Npmn2cagypR5G/eYJhKfe38P/7Z1WMFvEcDsTj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bZbHAAAA3AAAAA8AAAAAAAAAAAAAAAAAmAIAAGRy&#10;cy9kb3ducmV2LnhtbFBLBQYAAAAABAAEAPUAAACMAwAAAAA=&#10;" path="m300,l,e" filled="f" strokecolor="#5b9bd4" strokeweight=".5pt">
                <v:path arrowok="t" o:connecttype="custom" o:connectlocs="300,0;0,0" o:connectangles="0,0"/>
              </v:shape>
            </v:group>
            <w10:wrap anchorx="page"/>
          </v:group>
        </w:pict>
      </w:r>
      <w:r w:rsidRPr="009C5889">
        <w:rPr>
          <w:rFonts w:ascii="Arial Narrow" w:hAnsi="Arial Narrow"/>
          <w:sz w:val="18"/>
        </w:rPr>
        <w:t>Комнатный термостат активирован. Котел будет включаться и выключаться по указаниям от термостата.</w:t>
      </w:r>
    </w:p>
    <w:p w:rsidR="003E6078" w:rsidRPr="009C5889" w:rsidRDefault="003E6078">
      <w:pPr>
        <w:spacing w:before="4" w:line="100" w:lineRule="exact"/>
        <w:rPr>
          <w:rFonts w:ascii="Arial Narrow" w:hAnsi="Arial Narrow"/>
          <w:sz w:val="10"/>
          <w:szCs w:val="10"/>
        </w:rPr>
      </w:pPr>
      <w:r w:rsidRPr="009C5889">
        <w:rPr>
          <w:rFonts w:ascii="Arial Narrow" w:hAnsi="Arial Narrow"/>
        </w:rPr>
        <w:br w:type="column"/>
      </w:r>
    </w:p>
    <w:p w:rsidR="003E6078" w:rsidRPr="009C5889" w:rsidRDefault="003E6078">
      <w:pPr>
        <w:spacing w:line="180" w:lineRule="exact"/>
        <w:rPr>
          <w:rFonts w:ascii="Arial Narrow" w:hAnsi="Arial Narrow"/>
          <w:sz w:val="18"/>
          <w:szCs w:val="18"/>
        </w:rPr>
      </w:pPr>
    </w:p>
    <w:p w:rsidR="003E6078" w:rsidRPr="009C5889" w:rsidRDefault="003E6078">
      <w:pPr>
        <w:ind w:left="510"/>
        <w:rPr>
          <w:rFonts w:ascii="Arial Narrow" w:hAnsi="Arial Narrow" w:cs="Calibri"/>
          <w:sz w:val="18"/>
          <w:szCs w:val="18"/>
        </w:rPr>
      </w:pPr>
      <w:r>
        <w:rPr>
          <w:noProof/>
          <w:lang w:val="cs-CZ" w:eastAsia="cs-CZ"/>
        </w:rPr>
        <w:pict>
          <v:group id="Group 638" o:spid="_x0000_s1723" style="position:absolute;left:0;text-align:left;margin-left:279.75pt;margin-top:-4.2pt;width:36.85pt;height:21.75pt;z-index:-251694592;mso-position-horizontal-relative:page" coordorigin="5595,-84" coordsize="73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">
            <v:shape id="Freeform 639" o:spid="_x0000_s1724" style="position:absolute;left:5595;top:-84;width:737;height:435;visibility:visible;mso-wrap-style:square;v-text-anchor:top" coordsize="7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mD74A&#10;AADcAAAADwAAAGRycy9kb3ducmV2LnhtbESPzQrCMBCE74LvEFbwpqkKUqtRRBTUm3/3tVnbYrMp&#10;TdT69kYQPA4z8w0zWzSmFE+qXWFZwaAfgSBOrS44U3A+bXoxCOeRNZaWScGbHCzm7dYME21ffKDn&#10;0WciQNglqCD3vkqkdGlOBl3fVsTBu9naoA+yzqSu8RXgppTDKBpLgwWHhRwrWuWU3o8Po8Dge3/a&#10;cjyRo+KC68uNrmb3UKrbaZZTEJ4a/w//2lutYByP4HsmHAE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DJg++AAAA3AAAAA8AAAAAAAAAAAAAAAAAmAIAAGRycy9kb3ducmV2&#10;LnhtbFBLBQYAAAAABAAEAPUAAACDAwAAAAA=&#10;" path="m,435r737,l737,,,,,435xe" filled="f" strokecolor="#6fac46" strokeweight="1pt">
              <v:path arrowok="t" o:connecttype="custom" o:connectlocs="0,351;737,351;737,-84;0,-84;0,351" o:connectangles="0,0,0,0,0"/>
            </v:shape>
            <w10:wrap anchorx="page"/>
          </v:group>
        </w:pict>
      </w:r>
      <w:r>
        <w:rPr>
          <w:noProof/>
          <w:lang w:val="cs-CZ" w:eastAsia="cs-CZ"/>
        </w:rPr>
        <w:pict>
          <v:group id="Group 634" o:spid="_x0000_s1725" style="position:absolute;left:0;text-align:left;margin-left:250.5pt;margin-top:3.35pt;width:20.25pt;height:6pt;z-index:-251693568;mso-position-horizontal-relative:page" coordorigin="5010,67"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">
            <v:shape id="Freeform 637" o:spid="_x0000_s1726" style="position:absolute;left:5010;top:6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98MA&#10;AADcAAAADwAAAGRycy9kb3ducmV2LnhtbESPQWvCQBCF7wX/wzKCt7pRbLSpq4hB6LVpidchO2bT&#10;ZmdDdjXx37uFQo+PN+9787b70bbiRr1vHCtYzBMQxJXTDdcKvj5PzxsQPiBrbB2Tgjt52O8mT1vM&#10;tBv4g25FqEWEsM9QgQmhy6T0lSGLfu464uhdXG8xRNnXUvc4RLht5TJJUmmx4dhgsKOjoeqnuNr4&#10;hnHVpixXTXm+1C/f/pqjX+RKzabj4Q1EoDH8H/+l37WCdP0Kv2MiA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a98MAAADcAAAADwAAAAAAAAAAAAAAAACYAgAAZHJzL2Rv&#10;d25yZXYueG1sUEsFBgAAAAAEAAQA9QAAAIgDAAAAAA==&#10;" path="m285,r,120l395,65r-90,l305,55r90,l285,xe" fillcolor="#5b9bd4" stroked="f">
              <v:path arrowok="t" o:connecttype="custom" o:connectlocs="285,67;285,187;395,132;305,132;305,122;395,122;285,67" o:connectangles="0,0,0,0,0,0,0"/>
            </v:shape>
            <v:shape id="Freeform 636" o:spid="_x0000_s1727" style="position:absolute;left:5010;top:6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DTcIA&#10;AADcAAAADwAAAGRycy9kb3ducmV2LnhtbESPwWrCQBCG7wXfYRnBW90oVkJ0FVEEr7UlXofsmI1m&#10;Z0N21fTtO4dCj8M//zffrLeDb9WT+tgENjCbZqCIq2Abrg18fx3fc1AxIVtsA5OBH4qw3Yze1ljY&#10;8OJPep5TrQTCsUADLqWu0DpWjjzGaeiIJbuG3mOSsa+17fElcN/qeZYttceG5YLDjvaOqvv54UXD&#10;hSovy0VTXq71xy0+DhhnB2Mm42G3ApVoSP/Lf+2TNbDMRV+eEQL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4NNwgAAANwAAAAPAAAAAAAAAAAAAAAAAJgCAABkcnMvZG93&#10;bnJldi54bWxQSwUGAAAAAAQABAD1AAAAhwMAAAAA&#10;" path="m285,55l,55,,65r285,l285,55xe" fillcolor="#5b9bd4" stroked="f">
              <v:path arrowok="t" o:connecttype="custom" o:connectlocs="285,122;0,122;0,132;285,132;285,122" o:connectangles="0,0,0,0,0"/>
            </v:shape>
            <v:shape id="Freeform 635" o:spid="_x0000_s1728" style="position:absolute;left:5010;top:6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m1sMA&#10;AADcAAAADwAAAGRycy9kb3ducmV2LnhtbESPwWrDMBBE74H+g9hCb7Hs0BrjRAmlIdBr3eJcF2tj&#10;ObFWxlJs9++rQqHHYXbe7OwOi+3FRKPvHCvIkhQEceN0x62Cr8/TugDhA7LG3jEp+CYPh/3Daoel&#10;djN/0FSFVkQI+xIVmBCGUkrfGLLoEzcQR+/iRoshyrGVesQ5wm0vN2maS4sdxwaDA70Zam7V3cY3&#10;jGuKun7u6vOlfbn6+xF9dlTq6XF53YIItIT/47/0u1aQFxn8jokE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sm1sMAAADcAAAADwAAAAAAAAAAAAAAAACYAgAAZHJzL2Rv&#10;d25yZXYueG1sUEsFBgAAAAAEAAQA9QAAAIgDAAAAAA==&#10;" path="m395,55r-90,l305,65r90,l405,60,395,55xe" fillcolor="#5b9bd4" stroked="f">
              <v:path arrowok="t" o:connecttype="custom" o:connectlocs="395,122;305,122;305,132;395,132;405,127;395,122" o:connectangles="0,0,0,0,0,0"/>
            </v:shape>
            <w10:wrap anchorx="page"/>
          </v:group>
        </w:pict>
      </w:r>
      <w:r w:rsidRPr="009C5889">
        <w:rPr>
          <w:rFonts w:ascii="Arial Narrow" w:hAnsi="Arial Narrow"/>
          <w:sz w:val="18"/>
        </w:rPr>
        <w:t>Далее</w:t>
      </w:r>
    </w:p>
    <w:p w:rsidR="003E6078" w:rsidRPr="009C5889" w:rsidRDefault="003E6078">
      <w:pPr>
        <w:rPr>
          <w:rFonts w:ascii="Arial Narrow" w:hAnsi="Arial Narrow" w:cs="Calibri"/>
          <w:sz w:val="18"/>
          <w:szCs w:val="18"/>
        </w:rPr>
        <w:sectPr w:rsidR="003E6078" w:rsidRPr="009C5889">
          <w:type w:val="continuous"/>
          <w:pgSz w:w="11910" w:h="16840"/>
          <w:pgMar w:top="0" w:right="600" w:bottom="280" w:left="620" w:header="708" w:footer="708" w:gutter="0"/>
          <w:cols w:num="2" w:space="708" w:equalWidth="0">
            <w:col w:w="3831" w:space="838"/>
            <w:col w:w="6021"/>
          </w:cols>
        </w:sectPr>
      </w:pPr>
    </w:p>
    <w:p w:rsidR="003E6078" w:rsidRPr="009C5889" w:rsidRDefault="003E6078">
      <w:pPr>
        <w:spacing w:line="200" w:lineRule="exact"/>
        <w:rPr>
          <w:rFonts w:ascii="Arial Narrow" w:hAnsi="Arial Narrow"/>
          <w:sz w:val="20"/>
          <w:szCs w:val="20"/>
        </w:rPr>
      </w:pPr>
      <w:r>
        <w:rPr>
          <w:noProof/>
          <w:lang w:val="cs-CZ" w:eastAsia="cs-CZ"/>
        </w:rPr>
        <w:pict>
          <v:group id="Group 619" o:spid="_x0000_s1729" style="position:absolute;margin-left:172.05pt;margin-top:8.95pt;width:103pt;height:33.25pt;z-index:-251702784;mso-position-horizontal-relative:page" coordorigin="3455,-785" coordsize="206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">
            <v:group id="Group 622" o:spid="_x0000_s1730" style="position:absolute;left:3465;top:-775;width:2040;height:300" coordorigin="3465,-775" coordsize="204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23" o:spid="_x0000_s1731" style="position:absolute;left:3465;top:-775;width:2040;height:300;visibility:visible;mso-wrap-style:square;v-text-anchor:top" coordsize="20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QMcA&#10;AADcAAAADwAAAGRycy9kb3ducmV2LnhtbESPT2vCQBTE74V+h+UVeim6UWiQ6CpSWiulB//k4PGZ&#10;fSbB7Ns0+6rx23cLhR6HmfkNM1v0rlEX6kLt2cBomIAiLrytuTSQ798GE1BBkC02nsnAjQIs5vd3&#10;M8ysv/KWLjspVYRwyNBAJdJmWoeiIodh6Fvi6J1851Ci7EptO7xGuGv0OElS7bDmuFBhSy8VFefd&#10;tzOwXp2eXkcf+U3EfR7f83N5+Eo3xjw+9MspKKFe/sN/7bU1kKbP8HsmHg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vokDHAAAA3AAAAA8AAAAAAAAAAAAAAAAAmAIAAGRy&#10;cy9kb3ducmV2LnhtbFBLBQYAAAAABAAEAPUAAACMAwAAAAA=&#10;" path="m,300r2040,l2040,,,,,300xe" filled="f" strokecolor="#6fac46" strokeweight="1pt">
                <v:path arrowok="t" o:connecttype="custom" o:connectlocs="0,-475;2040,-475;2040,-775;0,-775;0,-475" o:connectangles="0,0,0,0,0"/>
              </v:shape>
            </v:group>
            <v:group id="Group 620" o:spid="_x0000_s1732" style="position:absolute;left:3465;top:-430;width:2040;height:300" coordorigin="3465,-430" coordsize="204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21" o:spid="_x0000_s1733" style="position:absolute;left:3465;top:-430;width:2040;height:300;visibility:visible;mso-wrap-style:square;v-text-anchor:top" coordsize="20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ZrMcA&#10;AADcAAAADwAAAGRycy9kb3ducmV2LnhtbESPQWvCQBSE74X+h+UVeil1o4dYoquU0qqIB2tz8Pia&#10;fSbB7Ns0+6rx37tCocdhZr5hpvPeNepEXag9GxgOElDEhbc1lwbyr4/nF1BBkC02nsnAhQLMZ/d3&#10;U8ysP/MnnXZSqgjhkKGBSqTNtA5FRQ7DwLfE0Tv4zqFE2ZXadniOcNfoUZKk2mHNcaHClt4qKo67&#10;X2dgtTg8vQ/X+UXEbb6X+bHc/6RbYx4f+tcJKKFe/sN/7ZU1kKZjuJ2JR0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mazHAAAA3AAAAA8AAAAAAAAAAAAAAAAAmAIAAGRy&#10;cy9kb3ducmV2LnhtbFBLBQYAAAAABAAEAPUAAACMAwAAAAA=&#10;" path="m,300r2040,l2040,,,,,300xe" filled="f" strokecolor="#6fac46" strokeweight="1pt">
                <v:path arrowok="t" o:connecttype="custom" o:connectlocs="0,-130;2040,-130;2040,-430;0,-430;0,-130" o:connectangles="0,0,0,0,0"/>
              </v:shape>
            </v:group>
            <w10:wrap anchorx="page"/>
          </v:group>
        </w:pict>
      </w:r>
    </w:p>
    <w:p w:rsidR="003E6078" w:rsidRPr="009C5889" w:rsidRDefault="003E6078">
      <w:pPr>
        <w:spacing w:line="200" w:lineRule="exact"/>
        <w:rPr>
          <w:rFonts w:ascii="Arial Narrow" w:hAnsi="Arial Narrow"/>
          <w:sz w:val="20"/>
          <w:szCs w:val="20"/>
        </w:rPr>
        <w:sectPr w:rsidR="003E6078" w:rsidRPr="009C5889">
          <w:type w:val="continuous"/>
          <w:pgSz w:w="11910" w:h="16840"/>
          <w:pgMar w:top="0" w:right="600" w:bottom="280" w:left="620" w:header="708" w:footer="708" w:gutter="0"/>
          <w:cols w:space="708"/>
        </w:sectPr>
      </w:pPr>
    </w:p>
    <w:p w:rsidR="003E6078" w:rsidRPr="009C5889" w:rsidRDefault="003E6078">
      <w:pPr>
        <w:spacing w:before="63" w:line="259" w:lineRule="auto"/>
        <w:ind w:left="359" w:firstLine="36"/>
        <w:rPr>
          <w:rFonts w:ascii="Arial Narrow" w:hAnsi="Arial Narrow" w:cs="Calibri"/>
          <w:sz w:val="16"/>
          <w:szCs w:val="16"/>
        </w:rPr>
      </w:pPr>
      <w:r>
        <w:rPr>
          <w:noProof/>
          <w:lang w:val="cs-CZ" w:eastAsia="cs-CZ"/>
        </w:rPr>
        <w:pict>
          <v:group id="Group 594" o:spid="_x0000_s1734" style="position:absolute;left:0;text-align:left;margin-left:41.85pt;margin-top:763.45pt;width:518.5pt;height:72.1pt;z-index:-251697664;mso-position-horizontal-relative:page;mso-position-vertical-relative:page" coordorigin="800,15407" coordsize="10370,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">
            <v:group id="Group 613" o:spid="_x0000_s1735" style="position:absolute;left:6330;top:15417;width:4830;height:300" coordorigin="6330,15417" coordsize="483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14" o:spid="_x0000_s1736" style="position:absolute;left:6330;top:15417;width:4830;height:300;visibility:visible;mso-wrap-style:square;v-text-anchor:top" coordsize="483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77sAA&#10;AADcAAAADwAAAGRycy9kb3ducmV2LnhtbERPTYvCMBC9L/gfwgje1lQRka5RFkHUgyxWPXgbmtm2&#10;bDIpSdT2328OgsfH+16uO2vEg3xoHCuYjDMQxKXTDVcKLuft5wJEiMgajWNS0FOA9WrwscRcuyef&#10;6FHESqQQDjkqqGNscylDWZPFMHYtceJ+nbcYE/SV1B6fKdwaOc2yubTYcGqosaVNTeVfcbcK9JS6&#10;om93xl6PO38/9D83c5FKjYbd9xeISF18i1/uvVYwn6X56Uw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77sAAAADcAAAADwAAAAAAAAAAAAAAAACYAgAAZHJzL2Rvd25y&#10;ZXYueG1sUEsFBgAAAAAEAAQA9QAAAIUDAAAAAA==&#10;" path="m,300r4830,l4830,,,,,300xe" filled="f" strokecolor="#6fac46" strokeweight="1pt">
                <v:path arrowok="t" o:connecttype="custom" o:connectlocs="0,15717;4830,15717;4830,15417;0,15417;0,15717" o:connectangles="0,0,0,0,0"/>
              </v:shape>
            </v:group>
            <v:group id="Group 611" o:spid="_x0000_s1737" style="position:absolute;left:6329;top:15761;width:3231;height:300" coordorigin="6329,15761" coordsize="323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12" o:spid="_x0000_s1738" style="position:absolute;left:6329;top:15761;width:3231;height:300;visibility:visible;mso-wrap-style:square;v-text-anchor:top" coordsize="323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bMMA&#10;AADcAAAADwAAAGRycy9kb3ducmV2LnhtbESPT4vCMBTE78J+h/AW9qapf5DSNRVZVhQ8VT3s8dE8&#10;22LyUppU67ffCILHYWZ+w6zWgzXiRp1vHCuYThIQxKXTDVcKzqftOAXhA7JG45gUPMjDOv8YrTDT&#10;7s4F3Y6hEhHCPkMFdQhtJqUva7LoJ64ljt7FdRZDlF0ldYf3CLdGzpJkKS02HBdqbOmnpvJ67K2C&#10;4sDt9NJjas7m75eomT+K7U6pr89h8w0i0BDe4Vd7rxUsFzN4nolH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bMMAAADcAAAADwAAAAAAAAAAAAAAAACYAgAAZHJzL2Rv&#10;d25yZXYueG1sUEsFBgAAAAAEAAQA9QAAAIgDAAAAAA==&#10;" path="m,300r3231,l3231,,,,,300xe" filled="f" strokecolor="#6fac46" strokeweight="1pt">
                <v:path arrowok="t" o:connecttype="custom" o:connectlocs="0,16061;3231,16061;3231,15761;0,15761;0,16061" o:connectangles="0,0,0,0,0"/>
              </v:shape>
            </v:group>
            <v:group id="Group 609" o:spid="_x0000_s1739" style="position:absolute;left:810;top:16242;width:6270;height:597" coordorigin="810,16242" coordsize="6270,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10" o:spid="_x0000_s1740" style="position:absolute;left:810;top:16242;width:6270;height:597;visibility:visible;mso-wrap-style:square;v-text-anchor:top" coordsize="627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7ysQA&#10;AADcAAAADwAAAGRycy9kb3ducmV2LnhtbESPQWvCQBSE7wX/w/KE3uomrQSJriIGwYOXWsHrI/tM&#10;gtm3MbvdRH99t1DocZiZb5jVZjStCNS7xrKCdJaAIC6tbrhScP7avy1AOI+ssbVMCh7kYLOevKww&#10;13bgTwonX4kIYZejgtr7LpfSlTUZdDPbEUfvanuDPsq+krrHIcJNK9+TJJMGG44LNXa0q6m8nb6N&#10;gpClN5c2z+39ejFJYe/HInwclXqdjtslCE+j/w//tQ9aQTaf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O8rEAAAA3AAAAA8AAAAAAAAAAAAAAAAAmAIAAGRycy9k&#10;b3ducmV2LnhtbFBLBQYAAAAABAAEAPUAAACJAwAAAAA=&#10;" path="m6270,596l6270,,,,,596e" filled="f" strokecolor="#5b9bd4" strokeweight="1pt">
                <v:path arrowok="t" o:connecttype="custom" o:connectlocs="6270,16838;6270,16242;0,16242;0,16838" o:connectangles="0,0,0,0"/>
              </v:shape>
            </v:group>
            <v:group id="Group 605" o:spid="_x0000_s1741" style="position:absolute;left:7260;top:16544;width:405;height:120" coordorigin="7260,16544" coordsize="4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08" o:spid="_x0000_s1742" style="position:absolute;left:7260;top:1654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EOMMA&#10;AADcAAAADwAAAGRycy9kb3ducmV2LnhtbESPQWvCQBCF74X+h2UKvdWNEoNEVxFDodeqxOuQHbPR&#10;7GzIrkn677tCocfHm/e9eZvdZFsxUO8bxwrmswQEceV0w7WC8+nzYwXCB2SNrWNS8EMedtvXlw3m&#10;2o38TcMx1CJC2OeowITQ5VL6ypBFP3MdcfSurrcYouxrqXscI9y2cpEkmbTYcGww2NHBUHU/Pmx8&#10;w7hqVZZpU16u9fLmHwX6eaHU+9u0X4MINIX/47/0l1aQpRk8x0QC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EOMMAAADcAAAADwAAAAAAAAAAAAAAAACYAgAAZHJzL2Rv&#10;d25yZXYueG1sUEsFBgAAAAAEAAQA9QAAAIgDAAAAAA==&#10;" path="m285,r,120l395,65r-90,l305,55r90,l285,xe" fillcolor="#5b9bd4" stroked="f">
                <v:path arrowok="t" o:connecttype="custom" o:connectlocs="285,16544;285,16664;395,16609;305,16609;305,16599;395,16599;285,16544" o:connectangles="0,0,0,0,0,0,0"/>
              </v:shape>
              <v:shape id="Freeform 607" o:spid="_x0000_s1743" style="position:absolute;left:7260;top:1654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ho8MA&#10;AADcAAAADwAAAGRycy9kb3ducmV2LnhtbESPQWvCQBCF7wX/wzKCt7pRUpXUVcQgeK2V9Dpkx2za&#10;7GzIrkn8926h0OPjzfvevO1+tI3oqfO1YwWLeQKCuHS65krB9fP0ugHhA7LGxjEpeJCH/W7yssVM&#10;u4E/qL+ESkQI+wwVmBDaTEpfGrLo564ljt7NdRZDlF0ldYdDhNtGLpNkJS3WHBsMtnQ0VP5c7ja+&#10;YVy5KYq0Lr5u1du3v+foF7lSs+l4eAcRaAz/x3/ps1awStfwOyYS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eho8MAAADcAAAADwAAAAAAAAAAAAAAAACYAgAAZHJzL2Rv&#10;d25yZXYueG1sUEsFBgAAAAAEAAQA9QAAAIgDAAAAAA==&#10;" path="m285,55l,55,,65r285,l285,55xe" fillcolor="#5b9bd4" stroked="f">
                <v:path arrowok="t" o:connecttype="custom" o:connectlocs="285,16599;0,16599;0,16609;285,16609;285,16599" o:connectangles="0,0,0,0,0"/>
              </v:shape>
              <v:shape id="Freeform 606" o:spid="_x0000_s1744" style="position:absolute;left:7260;top:1654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10cEA&#10;AADcAAAADwAAAGRycy9kb3ducmV2LnhtbESPwYrCQAyG7wu+wxDB2zp1UZGuo4iy4HVVutfQiZ1q&#10;J1M6o9a3N4cFj+HP/+XLct37Rt2pi3VgA5NxBoq4DLbmysDp+PO5ABUTssUmMBl4UoT1avCxxNyG&#10;B//S/ZAqJRCOORpwKbW51rF05DGOQ0ss2Tl0HpOMXaVthw+B+0Z/Zdlce6xZLjhsaeuovB5uXjRc&#10;KBdFMa2Lv3M1u8TbDuNkZ8xo2G++QSXq03v5v723BuZTsZVnhAB6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NdHBAAAA3AAAAA8AAAAAAAAAAAAAAAAAmAIAAGRycy9kb3du&#10;cmV2LnhtbFBLBQYAAAAABAAEAPUAAACGAwAAAAA=&#10;" path="m395,55r-90,l305,65r90,l405,60,395,55xe" fillcolor="#5b9bd4" stroked="f">
                <v:path arrowok="t" o:connecttype="custom" o:connectlocs="395,16599;305,16599;305,16609;395,16609;405,16604;395,16599" o:connectangles="0,0,0,0,0,0"/>
              </v:shape>
            </v:group>
            <v:group id="Group 603" o:spid="_x0000_s1745" style="position:absolute;left:7740;top:16387;width:737;height:435" coordorigin="7740,16387" coordsize="737,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04" o:spid="_x0000_s1746" style="position:absolute;left:7740;top:16387;width:737;height:435;visibility:visible;mso-wrap-style:square;v-text-anchor:top" coordsize="7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UP7sA&#10;AADcAAAADwAAAGRycy9kb3ducmV2LnhtbERPzQ7BQBC+S7zDZiRubBFCWSJCgpviPrqjbXRnm+6i&#10;3t4eJI5fvv/FqjGleFHtCssKBv0IBHFqdcGZgst515uCcB5ZY2mZFHzIwWrZbi0w1vbNJ3olPhMh&#10;hF2MCnLvq1hKl+Zk0PVtRRy4u60N+gDrTOoa3yHclHIYRRNpsODQkGNFm5zSR/I0Cgx+juc9T2dy&#10;VFxxe73TzRyeSnU7zXoOwlPj/+Kfe68VTMZhfjgTjoBc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mxlD+7AAAA3AAAAA8AAAAAAAAAAAAAAAAAmAIAAGRycy9kb3ducmV2Lnht&#10;bFBLBQYAAAAABAAEAPUAAACAAwAAAAA=&#10;" path="m,435r737,l737,,,,,435xe" filled="f" strokecolor="#6fac46" strokeweight="1pt">
                <v:path arrowok="t" o:connecttype="custom" o:connectlocs="0,16822;737,16822;737,16387;0,16387;0,16822" o:connectangles="0,0,0,0,0"/>
              </v:shape>
            </v:group>
            <v:group id="Group 599" o:spid="_x0000_s1747" style="position:absolute;left:7155;top:16215;width:2834;height:120" coordorigin="7155,16215" coordsize="283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02" o:spid="_x0000_s1748" style="position:absolute;left:7155;top:16215;width:2834;height:120;visibility:visible;mso-wrap-style:square;v-text-anchor:top" coordsize="283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u8YA&#10;AADcAAAADwAAAGRycy9kb3ducmV2LnhtbESPQUvDQBSE74L/YXlCb3Zj0Vhit0UKlSpISePF2yP7&#10;zAazb8PuNk3767uC0OMwM98wi9VoOzGQD61jBQ/TDARx7XTLjYKvanM/BxEissbOMSk4UYDV8vZm&#10;gYV2Ry5p2MdGJAiHAhWYGPtCylAbshimridO3o/zFmOSvpHa4zHBbSdnWZZLiy2nBYM9rQ3Vv/uD&#10;VTB/PO2+q/LTvIehOpzfyuf8I/NKTe7G1xcQkcZ4Df+3t1pB/jSDvzPp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ru8YAAADcAAAADwAAAAAAAAAAAAAAAACYAgAAZHJz&#10;L2Rvd25yZXYueG1sUEsFBgAAAAAEAAQA9QAAAIsDAAAAAA==&#10;" path="m120,l,60r120,60l120,65r-20,l100,55r20,l120,xe" fillcolor="#5b9bd4" stroked="f">
                <v:path arrowok="t" o:connecttype="custom" o:connectlocs="120,16215;0,16275;120,16335;120,16280;100,16280;100,16270;120,16270;120,16215" o:connectangles="0,0,0,0,0,0,0,0"/>
              </v:shape>
              <v:shape id="Freeform 601" o:spid="_x0000_s1749" style="position:absolute;left:7155;top:16215;width:2834;height:120;visibility:visible;mso-wrap-style:square;v-text-anchor:top" coordsize="283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OIMcA&#10;AADcAAAADwAAAGRycy9kb3ducmV2LnhtbESPzWrDMBCE74G+g9hCb4ncPze4UUIpNKSBUBz30tti&#10;bS1Ta2UkxXH69FWgkOMwM98wi9VoOzGQD61jBbezDARx7XTLjYLP6m06BxEissbOMSk4UYDV8mqy&#10;wEK7I5c07GMjEoRDgQpMjH0hZagNWQwz1xMn79t5izFJ30jt8ZjgtpN3WZZLiy2nBYM9vRqqf/YH&#10;q2D+cPr4qsqdeQ9Ddfhdl0/5NvNK3VyPL88gIo3xEv5vb7SC/PEezm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jiDHAAAA3AAAAA8AAAAAAAAAAAAAAAAAmAIAAGRy&#10;cy9kb3ducmV2LnhtbFBLBQYAAAAABAAEAPUAAACMAwAAAAA=&#10;" path="m120,55r-20,l100,65r20,l120,55xe" fillcolor="#5b9bd4" stroked="f">
                <v:path arrowok="t" o:connecttype="custom" o:connectlocs="120,16270;100,16270;100,16280;120,16280;120,16270" o:connectangles="0,0,0,0,0"/>
              </v:shape>
              <v:shape id="Freeform 600" o:spid="_x0000_s1750" style="position:absolute;left:7155;top:16215;width:2834;height:120;visibility:visible;mso-wrap-style:square;v-text-anchor:top" coordsize="283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WVMYA&#10;AADcAAAADwAAAGRycy9kb3ducmV2LnhtbESPQUvDQBSE74L/YXmCN7uxtLHEbosUFCtISePF2yP7&#10;zAazb8PuNk3767uC0OMwM98wy/VoOzGQD61jBY+TDARx7XTLjYKv6vVhASJEZI2dY1JwogDr1e3N&#10;EgvtjlzSsI+NSBAOBSowMfaFlKE2ZDFMXE+cvB/nLcYkfSO1x2OC205OsyyXFltOCwZ72hiqf/cH&#10;q2AxO+2+q/LTbMNQHc5v5VP+kXml7u/Gl2cQkcZ4Df+337WCfD6DvzPpCM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wWVMYAAADcAAAADwAAAAAAAAAAAAAAAACYAgAAZHJz&#10;L2Rvd25yZXYueG1sUEsFBgAAAAAEAAQA9QAAAIsDAAAAAA==&#10;" path="m2834,55l120,55r,10l2834,65r,-10xe" fillcolor="#5b9bd4" stroked="f">
                <v:path arrowok="t" o:connecttype="custom" o:connectlocs="2834,16270;120,16270;120,16280;2834,16280;2834,16270" o:connectangles="0,0,0,0,0"/>
              </v:shape>
            </v:group>
            <v:group id="Group 597" o:spid="_x0000_s1751" style="position:absolute;left:9990;top:15867;width:2;height:405" coordorigin="9990,15867" coordsize="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98" o:spid="_x0000_s1752" style="position:absolute;left:9990;top:15867;width:2;height:405;visibility:visible;mso-wrap-style:square;v-text-anchor:top" coordsize="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zeMQA&#10;AADcAAAADwAAAGRycy9kb3ducmV2LnhtbESPQWvCQBSE7wX/w/KE3upGxaAxGxHB0kIPjYrnR/aZ&#10;DWbfhuzWpP++Wyj0OMzMN0y+G20rHtT7xrGC+SwBQVw53XCt4HI+vqxB+ICssXVMCr7Jw66YPOWY&#10;aTdwSY9TqEWEsM9QgQmhy6T0lSGLfuY64ujdXG8xRNnXUvc4RLht5SJJUmmx4bhgsKODoep++rIK&#10;ZGvS0rrPj+XlfbXcXLE0r8Oo1PN03G9BBBrDf/iv/aYVpK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83jEAAAA3AAAAA8AAAAAAAAAAAAAAAAAmAIAAGRycy9k&#10;b3ducmV2LnhtbFBLBQYAAAAABAAEAPUAAACJAwAAAAA=&#10;" path="m,405l,e" filled="f" strokecolor="#5b9bd4" strokeweight=".5pt">
                <v:path arrowok="t" o:connecttype="custom" o:connectlocs="0,16272;0,15867" o:connectangles="0,0"/>
              </v:shape>
            </v:group>
            <v:group id="Group 595" o:spid="_x0000_s1753" style="position:absolute;left:9690;top:15867;width:300;height:2" coordorigin="9690,15867"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96" o:spid="_x0000_s1754" style="position:absolute;left:9690;top:15867;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g5sQA&#10;AADcAAAADwAAAGRycy9kb3ducmV2LnhtbERPy2rCQBTdC/7DcAV3OlHQSuooIihKF9YHhO5uM7dJ&#10;MHMnZsaY+vWdRcHl4bzny9aUoqHaFZYVjIYRCOLU6oIzBZfzZjAD4TyyxtIyKfglB8tFtzPHWNsH&#10;H6k5+UyEEHYxKsi9r2IpXZqTQTe0FXHgfmxt0AdYZ1LX+AjhppTjKJpKgwWHhhwrWueUXk93o2Dc&#10;7D6a71u5Pezf+JmMLsnXZ5Eo1e+1q3cQnlr/Ev+7d1rBdBLWhj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4ObEAAAA3AAAAA8AAAAAAAAAAAAAAAAAmAIAAGRycy9k&#10;b3ducmV2LnhtbFBLBQYAAAAABAAEAPUAAACJAwAAAAA=&#10;" path="m300,l,e" filled="f" strokecolor="#5b9bd4" strokeweight=".5pt">
                <v:path arrowok="t" o:connecttype="custom" o:connectlocs="300,0;0,0" o:connectangles="0,0"/>
              </v:shape>
            </v:group>
            <w10:wrap anchorx="page" anchory="page"/>
          </v:group>
        </w:pict>
      </w:r>
      <w:r>
        <w:rPr>
          <w:noProof/>
          <w:lang w:val="cs-CZ" w:eastAsia="cs-CZ"/>
        </w:rPr>
        <w:pict>
          <v:group id="Group 632" o:spid="_x0000_s1755" style="position:absolute;left:0;text-align:left;margin-left:40.5pt;margin-top:-1.05pt;width:95.25pt;height:33pt;z-index:-251703808;mso-position-horizontal-relative:page" coordorigin="810,-21" coordsize="190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">
            <v:shape id="Freeform 633" o:spid="_x0000_s1756" style="position:absolute;left:810;top:-21;width:1905;height:660;visibility:visible;mso-wrap-style:square;v-text-anchor:top" coordsize="190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hgpcYA&#10;AADcAAAADwAAAGRycy9kb3ducmV2LnhtbESPT2vCQBTE70K/w/IKXqTZKFQlzSqlRKzgxT/0/Jp9&#10;Jkuzb0N2q2k/vSsIHoeZ+Q2TL3vbiDN13jhWME5SEMSl04YrBcfD6mUOwgdkjY1jUvBHHpaLp0GO&#10;mXYX3tF5HyoRIewzVFCH0GZS+rImiz5xLXH0Tq6zGKLsKqk7vES4beQkTafSouG4UGNLHzWVP/tf&#10;q2D7VZhxMfpfv7pvsz1s8GhOplBq+Ny/v4EI1IdH+N7+1Aqmsx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hgpcYAAADcAAAADwAAAAAAAAAAAAAAAACYAgAAZHJz&#10;L2Rvd25yZXYueG1sUEsFBgAAAAAEAAQA9QAAAIsDAAAAAA==&#10;" path="m,660r1905,l1905,,,,,660xe" filled="f" strokecolor="#5b9bd4" strokeweight="1pt">
              <v:path arrowok="t" o:connecttype="custom" o:connectlocs="0,639;1905,639;1905,-21;0,-21;0,639" o:connectangles="0,0,0,0,0"/>
            </v:shape>
            <w10:wrap anchorx="page"/>
          </v:group>
        </w:pict>
      </w:r>
      <w:r>
        <w:rPr>
          <w:noProof/>
          <w:lang w:val="cs-CZ" w:eastAsia="cs-CZ"/>
        </w:rPr>
        <w:pict>
          <v:group id="Group 628" o:spid="_x0000_s1757" style="position:absolute;left:0;text-align:left;margin-left:146.25pt;margin-top:4.15pt;width:20.25pt;height:6pt;z-index:-251701760;mso-position-horizontal-relative:page" coordorigin="2925,83"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">
            <v:shape id="Freeform 631" o:spid="_x0000_s1758" style="position:absolute;left:2925;top:83;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tHcQA&#10;AADcAAAADwAAAGRycy9kb3ducmV2LnhtbESPzWrDMBCE74W+g9hAb42ctvnBiWJKTSDXpsW5LtbG&#10;cmKtjCU7zttHhUKOw+x8s7PJRtuIgTpfO1YwmyYgiEuna64U/P7sXlcgfEDW2DgmBTfykG2fnzaY&#10;anflbxoOoRIRwj5FBSaENpXSl4Ys+qlriaN3cp3FEGVXSd3hNcJtI9+SZCEt1hwbDLb0Zai8HHob&#10;3zCuXBXFR10cT9X87Psc/SxX6mUyfq5BBBrD4/g/vdcKFst3+BsTC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bR3EAAAA3AAAAA8AAAAAAAAAAAAAAAAAmAIAAGRycy9k&#10;b3ducmV2LnhtbFBLBQYAAAAABAAEAPUAAACJAwAAAAA=&#10;" path="m285,r,120l395,65r-90,l305,55r90,l285,xe" fillcolor="#5b9bd4" stroked="f">
              <v:path arrowok="t" o:connecttype="custom" o:connectlocs="285,83;285,203;395,148;305,148;305,138;395,138;285,83" o:connectangles="0,0,0,0,0,0,0"/>
            </v:shape>
            <v:shape id="Freeform 630" o:spid="_x0000_s1759" style="position:absolute;left:2925;top:83;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1acMA&#10;AADcAAAADwAAAGRycy9kb3ducmV2LnhtbESPQWvCQBCF7wX/wzKCt7pRUpXUVcQgeK2V9Dpkx2za&#10;7GzIrkn8926h0OPjzfvevO1+tI3oqfO1YwWLeQKCuHS65krB9fP0ugHhA7LGxjEpeJCH/W7yssVM&#10;u4E/qL+ESkQI+wwVmBDaTEpfGrLo564ljt7NdRZDlF0ldYdDhNtGLpNkJS3WHBsMtnQ0VP5c7ja+&#10;YVy5KYq0Lr5u1du3v+foF7lSs+l4eAcRaAz/x3/ps1awWqfwOyYS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1acMAAADcAAAADwAAAAAAAAAAAAAAAACYAgAAZHJzL2Rv&#10;d25yZXYueG1sUEsFBgAAAAAEAAQA9QAAAIgDAAAAAA==&#10;" path="m285,55l,55,,65r285,l285,55xe" fillcolor="#5b9bd4" stroked="f">
              <v:path arrowok="t" o:connecttype="custom" o:connectlocs="285,138;0,138;0,148;285,148;285,138" o:connectangles="0,0,0,0,0"/>
            </v:shape>
            <v:shape id="Freeform 629" o:spid="_x0000_s1760" style="position:absolute;left:2925;top:83;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Q8sMA&#10;AADcAAAADwAAAGRycy9kb3ducmV2LnhtbESPQWvCQBCF7wX/wzKCt7qxGBuiq4hS8Fpb4nXIjtlo&#10;djZkNyb++26h0OPjzfvevM1utI14UOdrxwoW8wQEcel0zZWC76+P1wyED8gaG8ek4EkedtvJywZz&#10;7Qb+pMc5VCJC2OeowITQ5lL60pBFP3ctcfSurrMYouwqqTscItw28i1JVtJizbHBYEsHQ+X93Nv4&#10;hnFlVhTLurhcq/Tm+yP6xVGp2XTcr0EEGsP/8V/6pBWs3lP4HRM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Q8sMAAADcAAAADwAAAAAAAAAAAAAAAACYAgAAZHJzL2Rv&#10;d25yZXYueG1sUEsFBgAAAAAEAAQA9QAAAIgDAAAAAA==&#10;" path="m395,55r-90,l305,65r90,l405,60,395,55xe" fillcolor="#5b9bd4" stroked="f">
              <v:path arrowok="t" o:connecttype="custom" o:connectlocs="395,138;305,138;305,148;395,148;405,143;395,138" o:connectangles="0,0,0,0,0,0"/>
            </v:shape>
            <w10:wrap anchorx="page"/>
          </v:group>
        </w:pict>
      </w:r>
      <w:r>
        <w:rPr>
          <w:noProof/>
          <w:lang w:val="cs-CZ" w:eastAsia="cs-CZ"/>
        </w:rPr>
        <w:pict>
          <v:group id="Group 624" o:spid="_x0000_s1761" style="position:absolute;left:0;text-align:left;margin-left:146.25pt;margin-top:21.35pt;width:20.25pt;height:6pt;z-index:-251700736;mso-position-horizontal-relative:page" coordorigin="2925,427"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">
            <v:shape id="Freeform 627" o:spid="_x0000_s1762" style="position:absolute;left:2925;top:42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MKsIA&#10;AADcAAAADwAAAGRycy9kb3ducmV2LnhtbESPT4vCMBDF78J+hzDC3jRVtHS7RlkUwat/6F6HZmy6&#10;NpPSRO1+eyMIHh9v3u/NW6x624gbdb52rGAyTkAQl07XXCk4HbejDIQPyBobx6Tgnzyslh+DBeba&#10;3XlPt0OoRISwz1GBCaHNpfSlIYt+7Fri6J1dZzFE2VVSd3iPcNvIaZKk0mLNscFgS2tD5eVwtfEN&#10;48qsKGZ18Xuu5n/+ukE/2Sj1Oex/vkEE6sP7+JXeaQVp+gXPMZEA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wqwgAAANwAAAAPAAAAAAAAAAAAAAAAAJgCAABkcnMvZG93&#10;bnJldi54bWxQSwUGAAAAAAQABAD1AAAAhwMAAAAA&#10;" path="m285,r,120l395,65r-90,l305,55r90,l285,xe" fillcolor="#5b9bd4" stroked="f">
              <v:path arrowok="t" o:connecttype="custom" o:connectlocs="285,427;285,547;395,492;305,492;305,482;395,482;285,427" o:connectangles="0,0,0,0,0,0,0"/>
            </v:shape>
            <v:shape id="Freeform 626" o:spid="_x0000_s1763" style="position:absolute;left:2925;top:42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zasIA&#10;AADcAAAADwAAAGRycy9kb3ducmV2LnhtbESPwW7CMAyG75N4h8hI3EYKAoYKASEQ0q5jU7lajWkK&#10;jVM1Abq3nw9IO1q//8+f19veN+pBXawDG5iMM1DEZbA1VwZ+vo/vS1AxIVtsApOBX4qw3Qze1pjb&#10;8OQvepxSpQTCMUcDLqU21zqWjjzGcWiJJbuEzmOSsau07fApcN/oaZYttMea5YLDlvaOytvp7kXD&#10;hXJZFLO6OF+q+TXeDxgnB2NGw363ApWoT//Lr/anNbD4EH15Rgi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vNqwgAAANwAAAAPAAAAAAAAAAAAAAAAAJgCAABkcnMvZG93&#10;bnJldi54bWxQSwUGAAAAAAQABAD1AAAAhwMAAAAA&#10;" path="m285,55l,55,,65r285,l285,55xe" fillcolor="#5b9bd4" stroked="f">
              <v:path arrowok="t" o:connecttype="custom" o:connectlocs="285,482;0,482;0,492;285,492;285,482" o:connectangles="0,0,0,0,0"/>
            </v:shape>
            <v:shape id="Freeform 625" o:spid="_x0000_s1764" style="position:absolute;left:2925;top:42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W8cEA&#10;AADcAAAADwAAAGRycy9kb3ducmV2LnhtbESPQYvCMBCF7wv+hzCCtzXt4qpUo8iK4HVV6nVoxqba&#10;TEoTtf57IwgeH2/e9+bNl52txY1aXzlWkA4TEMSF0xWXCg77zfcUhA/IGmvHpOBBHpaL3tccM+3u&#10;/E+3XShFhLDPUIEJocmk9IUhi37oGuLonVxrMUTZllK3eI9wW8ufJBlLixXHBoMN/RkqLrurjW8Y&#10;V0zzfFTlx1P5e/bXNfp0rdSg361mIAJ14XP8Tm+1gvEkhdeYS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VvHBAAAA3AAAAA8AAAAAAAAAAAAAAAAAmAIAAGRycy9kb3du&#10;cmV2LnhtbFBLBQYAAAAABAAEAPUAAACGAwAAAAA=&#10;" path="m395,55r-90,l305,65r90,l405,60,395,55xe" fillcolor="#5b9bd4" stroked="f">
              <v:path arrowok="t" o:connecttype="custom" o:connectlocs="395,482;305,482;305,492;395,492;405,487;395,482" o:connectangles="0,0,0,0,0,0"/>
            </v:shape>
            <w10:wrap anchorx="page"/>
          </v:group>
        </w:pict>
      </w:r>
      <w:r w:rsidRPr="009C5889">
        <w:rPr>
          <w:rFonts w:ascii="Arial Narrow" w:hAnsi="Arial Narrow"/>
          <w:sz w:val="16"/>
        </w:rPr>
        <w:t>Подключен Лямбда-зонда</w:t>
      </w:r>
      <w:r w:rsidRPr="009C5889">
        <w:rPr>
          <w:rFonts w:ascii="Arial Narrow" w:hAnsi="Arial Narrow"/>
          <w:b/>
          <w:sz w:val="16"/>
        </w:rPr>
        <w:t xml:space="preserve"> </w:t>
      </w:r>
      <w:r w:rsidRPr="009C5889">
        <w:rPr>
          <w:rFonts w:ascii="Arial Narrow" w:hAnsi="Arial Narrow"/>
          <w:sz w:val="16"/>
        </w:rPr>
        <w:t>(RS коннектор)?</w:t>
      </w:r>
    </w:p>
    <w:p w:rsidR="003E6078" w:rsidRPr="009C5889" w:rsidRDefault="003E6078" w:rsidP="00A3337F">
      <w:pPr>
        <w:spacing w:before="120" w:line="425" w:lineRule="auto"/>
        <w:ind w:firstLine="40"/>
        <w:rPr>
          <w:rFonts w:ascii="Arial Narrow" w:hAnsi="Arial Narrow"/>
          <w:sz w:val="16"/>
        </w:rPr>
      </w:pPr>
      <w:r w:rsidRPr="009C5889">
        <w:rPr>
          <w:rFonts w:ascii="Arial Narrow" w:hAnsi="Arial Narrow"/>
        </w:rPr>
        <w:br w:type="column"/>
      </w:r>
      <w:r w:rsidRPr="009C5889">
        <w:rPr>
          <w:rFonts w:ascii="Arial Narrow" w:hAnsi="Arial Narrow"/>
          <w:sz w:val="16"/>
        </w:rPr>
        <w:t>Нет</w:t>
      </w:r>
    </w:p>
    <w:p w:rsidR="003E6078" w:rsidRPr="009C5889" w:rsidRDefault="003E6078" w:rsidP="00A3337F">
      <w:pPr>
        <w:spacing w:line="425" w:lineRule="auto"/>
        <w:ind w:firstLine="40"/>
        <w:rPr>
          <w:rFonts w:ascii="Arial Narrow" w:hAnsi="Arial Narrow" w:cs="Calibri"/>
          <w:sz w:val="16"/>
          <w:szCs w:val="16"/>
        </w:rPr>
      </w:pPr>
      <w:r w:rsidRPr="009C5889">
        <w:rPr>
          <w:rFonts w:ascii="Arial Narrow" w:hAnsi="Arial Narrow"/>
          <w:sz w:val="16"/>
        </w:rPr>
        <w:t>Да</w:t>
      </w:r>
    </w:p>
    <w:p w:rsidR="003E6078" w:rsidRPr="009C5889" w:rsidRDefault="003E6078">
      <w:pPr>
        <w:spacing w:before="109"/>
        <w:ind w:left="359"/>
        <w:rPr>
          <w:rFonts w:ascii="Arial Narrow" w:hAnsi="Arial Narrow" w:cs="Calibri"/>
          <w:sz w:val="16"/>
          <w:szCs w:val="16"/>
        </w:rPr>
      </w:pPr>
      <w:r w:rsidRPr="009C5889">
        <w:rPr>
          <w:rFonts w:ascii="Arial Narrow" w:hAnsi="Arial Narrow"/>
        </w:rPr>
        <w:br w:type="column"/>
      </w:r>
      <w:r w:rsidRPr="009C5889">
        <w:rPr>
          <w:rFonts w:ascii="Arial Narrow" w:hAnsi="Arial Narrow"/>
          <w:sz w:val="16"/>
        </w:rPr>
        <w:t xml:space="preserve">Описание: Если нет, то перескочить все позиции и идти на </w:t>
      </w:r>
      <w:r w:rsidRPr="009C5889">
        <w:rPr>
          <w:rFonts w:ascii="Arial Narrow" w:hAnsi="Arial Narrow"/>
          <w:b/>
          <w:sz w:val="16"/>
        </w:rPr>
        <w:t>Компрессор</w:t>
      </w:r>
      <w:r w:rsidRPr="009C5889">
        <w:rPr>
          <w:rFonts w:ascii="Arial Narrow" w:hAnsi="Arial Narrow"/>
          <w:sz w:val="16"/>
        </w:rPr>
        <w:t>.</w:t>
      </w:r>
    </w:p>
    <w:p w:rsidR="003E6078" w:rsidRPr="009C5889" w:rsidRDefault="003E6078">
      <w:pPr>
        <w:spacing w:before="8" w:line="140" w:lineRule="exact"/>
        <w:rPr>
          <w:rFonts w:ascii="Arial Narrow" w:hAnsi="Arial Narrow"/>
          <w:sz w:val="14"/>
          <w:szCs w:val="14"/>
        </w:rPr>
      </w:pPr>
    </w:p>
    <w:p w:rsidR="003E6078" w:rsidRPr="009C5889" w:rsidRDefault="003E6078">
      <w:pPr>
        <w:ind w:left="599"/>
        <w:rPr>
          <w:rFonts w:ascii="Arial Narrow" w:hAnsi="Arial Narrow" w:cs="Calibri"/>
          <w:sz w:val="16"/>
          <w:szCs w:val="16"/>
        </w:rPr>
      </w:pPr>
      <w:r w:rsidRPr="009C5889">
        <w:rPr>
          <w:rFonts w:ascii="Arial Narrow" w:hAnsi="Arial Narrow"/>
          <w:sz w:val="16"/>
        </w:rPr>
        <w:t>Действие: Лямбда-зонд активирован.</w:t>
      </w:r>
    </w:p>
    <w:p w:rsidR="003E6078" w:rsidRPr="009C5889" w:rsidRDefault="003E6078">
      <w:pPr>
        <w:rPr>
          <w:rFonts w:ascii="Arial Narrow" w:hAnsi="Arial Narrow" w:cs="Calibri"/>
          <w:sz w:val="16"/>
          <w:szCs w:val="16"/>
        </w:rPr>
        <w:sectPr w:rsidR="003E6078" w:rsidRPr="009C5889">
          <w:type w:val="continuous"/>
          <w:pgSz w:w="11910" w:h="16840"/>
          <w:pgMar w:top="0" w:right="600" w:bottom="280" w:left="620" w:header="708" w:footer="708" w:gutter="0"/>
          <w:cols w:num="3" w:space="708" w:equalWidth="0">
            <w:col w:w="1924" w:space="1452"/>
            <w:col w:w="622" w:space="1591"/>
            <w:col w:w="5101"/>
          </w:cols>
        </w:sectPr>
      </w:pPr>
    </w:p>
    <w:p w:rsidR="003E6078" w:rsidRPr="009C5889" w:rsidRDefault="003E6078" w:rsidP="00A3337F">
      <w:pPr>
        <w:spacing w:before="151" w:line="182" w:lineRule="exact"/>
        <w:ind w:left="371" w:right="4311"/>
        <w:rPr>
          <w:rFonts w:ascii="Arial Narrow" w:hAnsi="Arial Narrow" w:cs="Calibri"/>
          <w:sz w:val="18"/>
          <w:szCs w:val="18"/>
        </w:rPr>
      </w:pPr>
      <w:r>
        <w:rPr>
          <w:noProof/>
          <w:lang w:val="cs-CZ" w:eastAsia="cs-CZ"/>
        </w:rPr>
        <w:pict>
          <v:shape id="_x0000_s1765" type="#_x0000_t202" style="position:absolute;left:0;text-align:left;margin-left:356.4pt;margin-top:13.95pt;width:49.4pt;height:165.6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" filled="f" stroked="f">
            <v:textbox style="mso-fit-shape-to-text:t">
              <w:txbxContent>
                <w:p w:rsidR="003E6078" w:rsidRPr="0077514A" w:rsidRDefault="003E6078" w:rsidP="00A3337F">
                  <w:pPr>
                    <w:rPr>
                      <w:rFonts w:ascii="Arial" w:hAnsi="Arial" w:cs="Arial"/>
                      <w:sz w:val="16"/>
                      <w:szCs w:val="16"/>
                    </w:rPr>
                  </w:pPr>
                  <w:r>
                    <w:rPr>
                      <w:rFonts w:ascii="Arial" w:hAnsi="Arial"/>
                      <w:sz w:val="16"/>
                    </w:rPr>
                    <w:t>Далее</w:t>
                  </w:r>
                </w:p>
              </w:txbxContent>
            </v:textbox>
          </v:shape>
        </w:pict>
      </w:r>
      <w:r>
        <w:rPr>
          <w:noProof/>
          <w:lang w:val="cs-CZ" w:eastAsia="cs-CZ"/>
        </w:rPr>
        <w:pict>
          <v:group id="Group 615" o:spid="_x0000_s1766" style="position:absolute;left:0;text-align:left;margin-left:286.5pt;margin-top:-17pt;width:20.25pt;height:6pt;z-index:-251698688;mso-position-horizontal-relative:page" coordorigin="5730,-340"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">
            <v:shape id="Freeform 618" o:spid="_x0000_s1767" style="position:absolute;left:5730;top:-34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lt8IA&#10;AADcAAAADwAAAGRycy9kb3ducmV2LnhtbESPwWrCQBCG7wXfYRnBW90oNoToKkUp9Fpb4nXIjtnY&#10;7GzIrhrf3jkUehz++b/5ZrMbfaduNMQ2sIHFPANFXAfbcmPg5/vjtQAVE7LFLjAZeFCE3XbyssHS&#10;hjt/0e2YGiUQjiUacCn1pdaxduQxzkNPLNk5DB6TjEOj7YB3gftOL7Ms1x5blgsOe9o7qn+PVy8a&#10;LtRFVa3a6nRu3i7xesC4OBgzm47va1CJxvS//Nf+tAbyXPTlGSGA3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2W3wgAAANwAAAAPAAAAAAAAAAAAAAAAAJgCAABkcnMvZG93&#10;bnJldi54bWxQSwUGAAAAAAQABAD1AAAAhwMAAAAA&#10;" path="m285,r,120l395,65r-90,l305,55r90,l285,xe" fillcolor="#5b9bd4" stroked="f">
              <v:path arrowok="t" o:connecttype="custom" o:connectlocs="285,-340;285,-220;395,-275;305,-275;305,-285;395,-285;285,-340" o:connectangles="0,0,0,0,0,0,0"/>
            </v:shape>
            <v:shape id="Freeform 617" o:spid="_x0000_s1768" style="position:absolute;left:5730;top:-34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ALMEA&#10;AADcAAAADwAAAGRycy9kb3ducmV2LnhtbESPQYvCMBCF74L/IYywN027aJFqFFEWvOou9To0Y1Nt&#10;JqWJ2v33RhA8Pt68781brnvbiDt1vnasIJ0kIIhLp2uuFPz9/oznIHxA1tg4JgX/5GG9Gg6WmGv3&#10;4APdj6ESEcI+RwUmhDaX0peGLPqJa4mjd3adxRBlV0nd4SPCbSO/kySTFmuODQZb2hoqr8ebjW8Y&#10;V86LYloXp3M1u/jbDn26U+pr1G8WIAL14XP8Tu+1gixL4TUmEk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nwCzBAAAA3AAAAA8AAAAAAAAAAAAAAAAAmAIAAGRycy9kb3du&#10;cmV2LnhtbFBLBQYAAAAABAAEAPUAAACGAwAAAAA=&#10;" path="m285,55l,55,,65r285,l285,55xe" fillcolor="#5b9bd4" stroked="f">
              <v:path arrowok="t" o:connecttype="custom" o:connectlocs="285,-285;0,-285;0,-275;285,-275;285,-285" o:connectangles="0,0,0,0,0"/>
            </v:shape>
            <v:shape id="Freeform 616" o:spid="_x0000_s1769" style="position:absolute;left:5730;top:-34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eW8MA&#10;AADcAAAADwAAAGRycy9kb3ducmV2LnhtbESPwWrDMBBE74X+g9hCb7Wc0BjjRjahodBrk+BcF2tj&#10;ubFWxlJs9++rQKHHYXbe7GyrxfZiotF3jhWskhQEceN0x62C0/HjJQfhA7LG3jEp+CEPVfn4sMVC&#10;u5m/aDqEVkQI+wIVmBCGQkrfGLLoEzcQR+/iRoshyrGVesQ5wm0v12maSYsdxwaDA70baq6Hm41v&#10;GNfkdf3a1edLu/n2tz361V6p56dl9wYi0BL+j//Sn1pBlq3hPiYS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eW8MAAADcAAAADwAAAAAAAAAAAAAAAACYAgAAZHJzL2Rv&#10;d25yZXYueG1sUEsFBgAAAAAEAAQA9QAAAIgDAAAAAA==&#10;" path="m395,55r-90,l305,65r90,l405,60,395,55xe" fillcolor="#5b9bd4" stroked="f">
              <v:path arrowok="t" o:connecttype="custom" o:connectlocs="395,-285;305,-285;305,-275;395,-275;405,-280;395,-285" o:connectangles="0,0,0,0,0,0"/>
            </v:shape>
            <w10:wrap anchorx="page"/>
          </v:group>
        </w:pict>
      </w:r>
      <w:r w:rsidRPr="009C5889">
        <w:rPr>
          <w:rFonts w:ascii="Arial Narrow" w:hAnsi="Arial Narrow"/>
          <w:sz w:val="18"/>
        </w:rPr>
        <w:t>Лямбда-зонд активирован: конкретные настройки требуемого кислорода в котле вы можете изменить в Установочном меню, Лямбда.</w:t>
      </w:r>
    </w:p>
    <w:p w:rsidR="003E6078" w:rsidRPr="009C5889" w:rsidRDefault="003E6078">
      <w:pPr>
        <w:spacing w:line="272" w:lineRule="exact"/>
        <w:rPr>
          <w:rFonts w:ascii="Arial Narrow" w:hAnsi="Arial Narrow" w:cs="Calibri"/>
          <w:sz w:val="18"/>
          <w:szCs w:val="18"/>
        </w:rPr>
        <w:sectPr w:rsidR="003E6078" w:rsidRPr="009C5889">
          <w:type w:val="continuous"/>
          <w:pgSz w:w="11910" w:h="16840"/>
          <w:pgMar w:top="0" w:right="600" w:bottom="280" w:left="620" w:header="708" w:footer="708" w:gutter="0"/>
          <w:cols w:space="708"/>
        </w:sectPr>
      </w:pPr>
    </w:p>
    <w:p w:rsidR="003E6078" w:rsidRPr="00AA08B5" w:rsidRDefault="003E6078">
      <w:pPr>
        <w:spacing w:before="8" w:line="180" w:lineRule="exact"/>
        <w:rPr>
          <w:sz w:val="18"/>
          <w:szCs w:val="18"/>
        </w:rPr>
      </w:pPr>
      <w:r>
        <w:rPr>
          <w:noProof/>
          <w:lang w:val="cs-CZ" w:eastAsia="cs-CZ"/>
        </w:rPr>
        <w:pict>
          <v:shape id="Text Box 561" o:spid="_x0000_s1770" type="#_x0000_t202" style="position:absolute;margin-left:224.25pt;margin-top:8.75pt;width:322.25pt;height:34.75pt;z-index:-251605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CssgIAALQ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" filled="f" stroked="f">
            <v:textbox inset="0,0,0,0">
              <w:txbxContent>
                <w:tbl>
                  <w:tblPr>
                    <w:tblW w:w="7098" w:type="dxa"/>
                    <w:tblLayout w:type="fixed"/>
                    <w:tblCellMar>
                      <w:left w:w="0" w:type="dxa"/>
                      <w:right w:w="0" w:type="dxa"/>
                    </w:tblCellMar>
                    <w:tblLook w:val="01E0"/>
                  </w:tblPr>
                  <w:tblGrid>
                    <w:gridCol w:w="7098"/>
                  </w:tblGrid>
                  <w:tr w:rsidR="003E6078" w:rsidRPr="00D3624C" w:rsidTr="00D3624C">
                    <w:trPr>
                      <w:trHeight w:hRule="exact" w:val="315"/>
                    </w:trPr>
                    <w:tc>
                      <w:tcPr>
                        <w:tcW w:w="7098" w:type="dxa"/>
                        <w:tcBorders>
                          <w:top w:val="single" w:sz="8" w:space="0" w:color="6FAC46"/>
                          <w:left w:val="single" w:sz="8" w:space="0" w:color="6FAC46"/>
                          <w:bottom w:val="single" w:sz="8" w:space="0" w:color="6FAC46"/>
                          <w:right w:val="single" w:sz="8" w:space="0" w:color="6FAC46"/>
                        </w:tcBorders>
                      </w:tcPr>
                      <w:p w:rsidR="003E6078" w:rsidRPr="00D3624C" w:rsidRDefault="003E6078" w:rsidP="00D3624C">
                        <w:pPr>
                          <w:pStyle w:val="TableParagraph"/>
                          <w:spacing w:before="71"/>
                          <w:ind w:left="485" w:right="-607"/>
                          <w:rPr>
                            <w:rFonts w:cs="Calibri"/>
                            <w:sz w:val="16"/>
                            <w:szCs w:val="16"/>
                          </w:rPr>
                        </w:pPr>
                        <w:r w:rsidRPr="00D3624C">
                          <w:rPr>
                            <w:sz w:val="16"/>
                          </w:rPr>
                          <w:t xml:space="preserve">Описание: Если нет, то перескочить все позиции и идти на </w:t>
                        </w:r>
                        <w:r w:rsidRPr="00D3624C">
                          <w:rPr>
                            <w:b/>
                            <w:sz w:val="16"/>
                          </w:rPr>
                          <w:t>Вакуумное устройство подачи</w:t>
                        </w:r>
                        <w:r w:rsidRPr="00D3624C">
                          <w:rPr>
                            <w:sz w:val="16"/>
                          </w:rPr>
                          <w:t>.</w:t>
                        </w:r>
                      </w:p>
                    </w:tc>
                  </w:tr>
                  <w:tr w:rsidR="003E6078" w:rsidRPr="00D3624C" w:rsidTr="00D3624C">
                    <w:trPr>
                      <w:trHeight w:hRule="exact" w:val="60"/>
                    </w:trPr>
                    <w:tc>
                      <w:tcPr>
                        <w:tcW w:w="7098" w:type="dxa"/>
                        <w:tcBorders>
                          <w:top w:val="single" w:sz="8" w:space="0" w:color="6FAC46"/>
                          <w:left w:val="nil"/>
                          <w:bottom w:val="single" w:sz="8" w:space="0" w:color="6FAC46"/>
                          <w:right w:val="nil"/>
                        </w:tcBorders>
                      </w:tcPr>
                      <w:p w:rsidR="003E6078" w:rsidRPr="00D3624C" w:rsidRDefault="003E6078"/>
                    </w:tc>
                  </w:tr>
                  <w:tr w:rsidR="003E6078" w:rsidRPr="00D3624C" w:rsidTr="00D3624C">
                    <w:trPr>
                      <w:trHeight w:hRule="exact" w:val="300"/>
                    </w:trPr>
                    <w:tc>
                      <w:tcPr>
                        <w:tcW w:w="7098" w:type="dxa"/>
                        <w:tcBorders>
                          <w:top w:val="single" w:sz="8" w:space="0" w:color="6FAC46"/>
                          <w:left w:val="single" w:sz="8" w:space="0" w:color="6FAC46"/>
                          <w:bottom w:val="single" w:sz="8" w:space="0" w:color="6FAC46"/>
                          <w:right w:val="single" w:sz="8" w:space="0" w:color="6FAC46"/>
                        </w:tcBorders>
                      </w:tcPr>
                      <w:p w:rsidR="003E6078" w:rsidRPr="00D3624C" w:rsidRDefault="003E6078" w:rsidP="00D3624C">
                        <w:pPr>
                          <w:pStyle w:val="TableParagraph"/>
                          <w:spacing w:before="71"/>
                          <w:ind w:left="394"/>
                          <w:rPr>
                            <w:rFonts w:cs="Calibri"/>
                            <w:sz w:val="16"/>
                            <w:szCs w:val="16"/>
                          </w:rPr>
                        </w:pPr>
                        <w:r w:rsidRPr="00D3624C">
                          <w:rPr>
                            <w:sz w:val="16"/>
                          </w:rPr>
                          <w:t>Вы хотите активировать компрессор2 во время работы или только во время угасания?</w:t>
                        </w:r>
                      </w:p>
                    </w:tc>
                  </w:tr>
                </w:tbl>
                <w:p w:rsidR="003E6078" w:rsidRDefault="003E6078"/>
              </w:txbxContent>
            </v:textbox>
            <w10:wrap anchorx="page"/>
          </v:shape>
        </w:pict>
      </w:r>
    </w:p>
    <w:p w:rsidR="003E6078" w:rsidRPr="00AA08B5" w:rsidRDefault="003E6078">
      <w:pPr>
        <w:spacing w:line="180" w:lineRule="exact"/>
        <w:rPr>
          <w:sz w:val="18"/>
          <w:szCs w:val="18"/>
        </w:rPr>
        <w:sectPr w:rsidR="003E6078" w:rsidRPr="00AA08B5">
          <w:headerReference w:type="default" r:id="rId102"/>
          <w:footerReference w:type="default" r:id="rId103"/>
          <w:pgSz w:w="11910" w:h="16840"/>
          <w:pgMar w:top="1580" w:right="260" w:bottom="280" w:left="620" w:header="0" w:footer="0" w:gutter="0"/>
          <w:cols w:space="708"/>
        </w:sectPr>
      </w:pPr>
    </w:p>
    <w:p w:rsidR="003E6078" w:rsidRPr="009C5889" w:rsidRDefault="003E6078">
      <w:pPr>
        <w:spacing w:before="63"/>
        <w:ind w:left="363"/>
        <w:jc w:val="center"/>
        <w:rPr>
          <w:rFonts w:ascii="Arial Narrow" w:hAnsi="Arial Narrow" w:cs="Calibri"/>
          <w:sz w:val="18"/>
          <w:szCs w:val="18"/>
        </w:rPr>
      </w:pPr>
      <w:r>
        <w:rPr>
          <w:noProof/>
          <w:lang w:val="cs-CZ" w:eastAsia="cs-CZ"/>
        </w:rPr>
        <w:pict>
          <v:group id="Group 592" o:spid="_x0000_s1771" style="position:absolute;left:0;text-align:left;margin-left:39pt;margin-top:-.9pt;width:101.25pt;height:33pt;z-index:-251644416;mso-position-horizontal-relative:page" coordorigin="780,-18" coordsize="202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">
            <v:shape id="Freeform 593" o:spid="_x0000_s1772" style="position:absolute;left:780;top:-18;width:2025;height:660;visibility:visible;mso-wrap-style:square;v-text-anchor:top" coordsize="202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r68cA&#10;AADcAAAADwAAAGRycy9kb3ducmV2LnhtbESPW2sCMRSE3wv9D+EUfBHNWsHL1igiVK2F1kvp8+nm&#10;dHfr5mRJoq7/vikIfRxm5htmMmtMJc7kfGlZQa+bgCDOrC45V/BxeO6MQPiArLGyTAqu5GE2vb+b&#10;YKrthXd03odcRAj7FBUUIdSplD4ryKDv2po4et/WGQxRulxqh5cIN5V8TJKBNFhyXCiwpkVB2XF/&#10;Mgq+7Gbr8hKzerz6fPlZtl/7b+9DpVoPzfwJRKAm/Idv7bVWMOgP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G6+vHAAAA3AAAAA8AAAAAAAAAAAAAAAAAmAIAAGRy&#10;cy9kb3ducmV2LnhtbFBLBQYAAAAABAAEAPUAAACMAwAAAAA=&#10;" path="m,660r2025,l2025,,,,,660xe" filled="f" strokecolor="#5b9bd4" strokeweight="1pt">
              <v:path arrowok="t" o:connecttype="custom" o:connectlocs="0,642;2025,642;2025,-18;0,-18;0,642" o:connectangles="0,0,0,0,0"/>
            </v:shape>
            <w10:wrap anchorx="page"/>
          </v:group>
        </w:pict>
      </w:r>
      <w:r>
        <w:rPr>
          <w:noProof/>
          <w:lang w:val="cs-CZ" w:eastAsia="cs-CZ"/>
        </w:rPr>
        <w:pict>
          <v:group id="Group 588" o:spid="_x0000_s1773" style="position:absolute;left:0;text-align:left;margin-left:147.75pt;margin-top:6.45pt;width:14.15pt;height:6pt;z-index:-251642368;mso-position-horizontal-relative:page" coordorigin="2955,129"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">
            <v:shape id="Freeform 591" o:spid="_x0000_s1774" style="position:absolute;left:2955;top:12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MasMA&#10;AADcAAAADwAAAGRycy9kb3ducmV2LnhtbESPS2vDMBCE74X8B7GB3hq5NpjGjRJCSKGXQJvHfbG2&#10;tqm1siX50X8fFQo9DjPzDbPZzaYVIznfWFbwvEpAEJdWN1wpuF7enl5A+ICssbVMCn7Iw267eNhg&#10;oe3EnzSeQyUihH2BCuoQukJKX9Zk0K9sRxy9L+sMhihdJbXDKcJNK9MkyaXBhuNCjR0daiq/z4OJ&#10;FJySddPmp7TfD527Tcf0o78q9bic968gAs3hP/zXftcK8iyD3zPx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iMasMAAADcAAAADwAAAAAAAAAAAAAAAACYAgAAZHJzL2Rv&#10;d25yZXYueG1sUEsFBgAAAAAEAAQA9QAAAIgDAAAAAA==&#10;" path="m163,r,120l273,65r-90,l183,55r90,l163,xe" fillcolor="#5b9bd4" stroked="f">
              <v:path arrowok="t" o:connecttype="custom" o:connectlocs="163,129;163,249;273,194;183,194;183,184;273,184;163,129" o:connectangles="0,0,0,0,0,0,0"/>
            </v:shape>
            <v:shape id="Freeform 590" o:spid="_x0000_s1775" style="position:absolute;left:2955;top:12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UHsMA&#10;AADcAAAADwAAAGRycy9kb3ducmV2LnhtbESPQWvCQBSE74X+h+UVequbphJqdBUpCl4EG+39kX0m&#10;wezbuLua+O9dQehxmJlvmNliMK24kvONZQWfowQEcWl1w5WCw3798Q3CB2SNrWVScCMPi/nrywxz&#10;bXv+pWsRKhEh7HNUUIfQ5VL6siaDfmQ74ugdrTMYonSV1A77CDetTJMkkwYbjgs1dvRTU3kqLiZS&#10;sE8mTZtt0/Py0rm/fpXuzgel3t+G5RREoCH8h5/tjVaQfY3h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EUHsMAAADcAAAADwAAAAAAAAAAAAAAAACYAgAAZHJzL2Rv&#10;d25yZXYueG1sUEsFBgAAAAAEAAQA9QAAAIgDAAAAAA==&#10;" path="m163,55l,55,,65r163,l163,55xe" fillcolor="#5b9bd4" stroked="f">
              <v:path arrowok="t" o:connecttype="custom" o:connectlocs="163,184;0,184;0,194;163,194;163,184" o:connectangles="0,0,0,0,0"/>
            </v:shape>
            <v:shape id="Freeform 589" o:spid="_x0000_s1776" style="position:absolute;left:2955;top:12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xhcMA&#10;AADcAAAADwAAAGRycy9kb3ducmV2LnhtbESPQWvCQBSE74X+h+UVequbphhqdBUpCl4EG+39kX0m&#10;wezbuLua+O9dQehxmJlvmNliMK24kvONZQWfowQEcWl1w5WCw3798Q3CB2SNrWVScCMPi/nrywxz&#10;bXv+pWsRKhEh7HNUUIfQ5VL6siaDfmQ74ugdrTMYonSV1A77CDetTJMkkwYbjgs1dvRTU3kqLiZS&#10;sE8mTZtt0/Py0rm/fpXuzgel3t+G5RREoCH8h5/tjVaQfY3h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2xhcMAAADcAAAADwAAAAAAAAAAAAAAAACYAgAAZHJzL2Rv&#10;d25yZXYueG1sUEsFBgAAAAAEAAQA9QAAAIgDAAAAAA==&#10;" path="m273,55r-90,l183,65r90,l283,60,273,55xe" fillcolor="#5b9bd4" stroked="f">
              <v:path arrowok="t" o:connecttype="custom" o:connectlocs="273,184;183,184;183,194;273,194;283,189;273,184" o:connectangles="0,0,0,0,0,0"/>
            </v:shape>
            <w10:wrap anchorx="page"/>
          </v:group>
        </w:pict>
      </w:r>
      <w:r w:rsidRPr="009C5889">
        <w:rPr>
          <w:rFonts w:ascii="Arial Narrow" w:hAnsi="Arial Narrow"/>
          <w:sz w:val="18"/>
        </w:rPr>
        <w:t xml:space="preserve">Подключен </w:t>
      </w:r>
      <w:r w:rsidRPr="009C5889">
        <w:rPr>
          <w:rFonts w:ascii="Arial Narrow" w:hAnsi="Arial Narrow"/>
          <w:b/>
          <w:sz w:val="18"/>
        </w:rPr>
        <w:t>компрессор</w:t>
      </w:r>
    </w:p>
    <w:p w:rsidR="003E6078" w:rsidRPr="009C5889" w:rsidRDefault="003E6078">
      <w:pPr>
        <w:spacing w:before="18"/>
        <w:ind w:left="365"/>
        <w:jc w:val="center"/>
        <w:rPr>
          <w:rFonts w:ascii="Arial Narrow" w:hAnsi="Arial Narrow" w:cs="Calibri"/>
          <w:sz w:val="18"/>
          <w:szCs w:val="18"/>
        </w:rPr>
      </w:pPr>
      <w:r>
        <w:rPr>
          <w:noProof/>
          <w:lang w:val="cs-CZ" w:eastAsia="cs-CZ"/>
        </w:rPr>
        <w:pict>
          <v:group id="Group 581" o:spid="_x0000_s1777" style="position:absolute;left:0;text-align:left;margin-left:518.35pt;margin-top:13.2pt;width:17.05pt;height:12.95pt;z-index:-251638272;mso-position-horizontal-relative:page" coordorigin="10367,264" coordsize="34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">
            <v:group id="Group 584" o:spid="_x0000_s1778" style="position:absolute;left:10578;top:287;width:120;height:226" coordorigin="10578,287" coordsize="12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87" o:spid="_x0000_s1779" style="position:absolute;left:10578;top:287;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zJcQA&#10;AADcAAAADwAAAGRycy9kb3ducmV2LnhtbESPT4vCMBTE78J+h/CEvYim9qBLNYosCJ4W/8Ien82z&#10;rW1eahNt/fZmYcHjMDO/YebLzlTiQY0rLCsYjyIQxKnVBWcKjof18AuE88gaK8uk4EkOlouP3hwT&#10;bVve0WPvMxEg7BJUkHtfJ1K6NCeDbmRr4uBdbGPQB9lkUjfYBripZBxFE2mw4LCQY03fOaXl/m4U&#10;3MrVtTxv6ffu3ak9nuJBaqIfpT773WoGwlPn3+H/9kYrmMRT+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8yXEAAAA3AAAAA8AAAAAAAAAAAAAAAAAmAIAAGRycy9k&#10;b3ducmV2LnhtbFBLBQYAAAAABAAEAPUAAACJAwAAAAA=&#10;" path="m55,106l,106,60,226,110,126r-55,l55,106xe" fillcolor="#5b9bd4" stroked="f">
                <v:path arrowok="t" o:connecttype="custom" o:connectlocs="55,393;0,393;60,513;110,413;55,413;55,393" o:connectangles="0,0,0,0,0,0"/>
              </v:shape>
              <v:shape id="Freeform 586" o:spid="_x0000_s1780" style="position:absolute;left:10578;top:287;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nV8AA&#10;AADcAAAADwAAAGRycy9kb3ducmV2LnhtbERPy4rCMBTdC/5DuIIbGVO7EKlGkQHBlfgEl9fmTttp&#10;c1ObaOvfm4Xg8nDei1VnKvGkxhWWFUzGEQji1OqCMwXn0+ZnBsJ5ZI2VZVLwIgerZb+3wETblg/0&#10;PPpMhBB2CSrIva8TKV2ak0E3tjVx4P5sY9AH2GRSN9iGcFPJOIqm0mDBoSHHmn5zSsvjwyi4l+v/&#10;8ran68O7S3u+xKPURDulhoNuPQfhqfNf8ce91QqmcVgb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RnV8AAAADcAAAADwAAAAAAAAAAAAAAAACYAgAAZHJzL2Rvd25y&#10;ZXYueG1sUEsFBgAAAAAEAAQA9QAAAIUDAAAAAA==&#10;" path="m65,l55,r,126l65,126,65,xe" fillcolor="#5b9bd4" stroked="f">
                <v:path arrowok="t" o:connecttype="custom" o:connectlocs="65,287;55,287;55,413;65,413;65,287" o:connectangles="0,0,0,0,0"/>
              </v:shape>
              <v:shape id="Freeform 585" o:spid="_x0000_s1781" style="position:absolute;left:10578;top:287;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CzMQA&#10;AADcAAAADwAAAGRycy9kb3ducmV2LnhtbESPT4vCMBTE78J+h/CEvYim9iBuNYosCJ4W/8Ien82z&#10;rW1eahNt/fZmYcHjMDO/YebLzlTiQY0rLCsYjyIQxKnVBWcKjof1cArCeWSNlWVS8CQHy8VHb46J&#10;ti3v6LH3mQgQdgkqyL2vEyldmpNBN7I1cfAutjHog2wyqRtsA9xUMo6iiTRYcFjIsabvnNJyfzcK&#10;buXqWp639Hv37tQeT/EgNdGPUp/9bjUD4anz7/B/e6MVTOIv+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wszEAAAA3AAAAA8AAAAAAAAAAAAAAAAAmAIAAGRycy9k&#10;b3ducmV2LnhtbFBLBQYAAAAABAAEAPUAAACJAwAAAAA=&#10;" path="m120,106r-55,l65,126r45,l120,106xe" fillcolor="#5b9bd4" stroked="f">
                <v:path arrowok="t" o:connecttype="custom" o:connectlocs="120,393;65,393;65,413;110,413;120,393" o:connectangles="0,0,0,0,0"/>
              </v:shape>
            </v:group>
            <v:group id="Group 582" o:spid="_x0000_s1782" style="position:absolute;left:10372;top:269;width:283;height:2" coordorigin="10372,269" coordsize="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83" o:spid="_x0000_s1783" style="position:absolute;left:10372;top:269;width:283;height: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rqsYA&#10;AADcAAAADwAAAGRycy9kb3ducmV2LnhtbESPQWvCQBSE74X+h+UVvOkmKrZEV6mKWIoHjeL5kX0m&#10;odm3IbvG6K/vFoQeh5n5hpktOlOJlhpXWlYQDyIQxJnVJecKTsdN/wOE88gaK8uk4E4OFvPXlxkm&#10;2t74QG3qcxEg7BJUUHhfJ1K6rCCDbmBr4uBdbGPQB9nkUjd4C3BTyWEUTaTBksNCgTWtCsp+0qtR&#10;sBzvtu32ejl8V+fHap+9b+J1GivVe+s+pyA8df4//Gx/aQWTUQx/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drqsYAAADcAAAADwAAAAAAAAAAAAAAAACYAgAAZHJz&#10;L2Rvd25yZXYueG1sUEsFBgAAAAAEAAQA9QAAAIsDAAAAAA==&#10;" path="m283,l,e" filled="f" strokecolor="#5b9bd4" strokeweight=".5pt">
                <v:path arrowok="t" o:connecttype="custom" o:connectlocs="283,0;0,0" o:connectangles="0,0"/>
              </v:shape>
            </v:group>
            <w10:wrap anchorx="page"/>
          </v:group>
        </w:pict>
      </w:r>
      <w:r w:rsidRPr="009C5889">
        <w:rPr>
          <w:rFonts w:ascii="Arial Narrow" w:hAnsi="Arial Narrow"/>
          <w:sz w:val="18"/>
        </w:rPr>
        <w:t>(230 В коннектор)?</w:t>
      </w:r>
    </w:p>
    <w:p w:rsidR="003E6078" w:rsidRPr="009C5889" w:rsidRDefault="003E6078" w:rsidP="00A3337F">
      <w:pPr>
        <w:tabs>
          <w:tab w:val="left" w:pos="709"/>
        </w:tabs>
        <w:spacing w:before="99" w:line="415" w:lineRule="auto"/>
        <w:ind w:left="246" w:right="7857" w:firstLine="38"/>
        <w:rPr>
          <w:rFonts w:ascii="Arial Narrow" w:hAnsi="Arial Narrow" w:cs="Calibri"/>
          <w:sz w:val="14"/>
          <w:szCs w:val="14"/>
        </w:rPr>
      </w:pPr>
      <w:r w:rsidRPr="009C5889">
        <w:rPr>
          <w:rFonts w:ascii="Arial Narrow" w:hAnsi="Arial Narrow"/>
        </w:rPr>
        <w:br w:type="column"/>
      </w:r>
      <w:r w:rsidRPr="009C5889">
        <w:rPr>
          <w:rFonts w:ascii="Arial Narrow" w:hAnsi="Arial Narrow"/>
          <w:sz w:val="14"/>
        </w:rPr>
        <w:t>Нет Да</w:t>
      </w:r>
    </w:p>
    <w:p w:rsidR="003E6078" w:rsidRPr="009C5889" w:rsidRDefault="003E6078">
      <w:pPr>
        <w:spacing w:line="415" w:lineRule="auto"/>
        <w:rPr>
          <w:rFonts w:ascii="Arial Narrow" w:hAnsi="Arial Narrow" w:cs="Calibri"/>
          <w:sz w:val="16"/>
          <w:szCs w:val="16"/>
        </w:rPr>
        <w:sectPr w:rsidR="003E6078" w:rsidRPr="009C5889">
          <w:type w:val="continuous"/>
          <w:pgSz w:w="11910" w:h="16840"/>
          <w:pgMar w:top="0" w:right="260" w:bottom="280" w:left="620" w:header="708" w:footer="708" w:gutter="0"/>
          <w:cols w:num="2" w:space="708" w:equalWidth="0">
            <w:col w:w="1979" w:space="563"/>
            <w:col w:w="8488"/>
          </w:cols>
        </w:sectPr>
      </w:pPr>
    </w:p>
    <w:p w:rsidR="003E6078" w:rsidRPr="009C5889" w:rsidRDefault="003E6078">
      <w:pPr>
        <w:spacing w:before="144" w:line="256" w:lineRule="auto"/>
        <w:ind w:left="366"/>
        <w:jc w:val="center"/>
        <w:rPr>
          <w:rFonts w:ascii="Arial Narrow" w:hAnsi="Arial Narrow"/>
          <w:sz w:val="16"/>
        </w:rPr>
      </w:pPr>
      <w:r>
        <w:rPr>
          <w:noProof/>
          <w:lang w:val="cs-CZ" w:eastAsia="cs-CZ"/>
        </w:rPr>
        <w:pict>
          <v:group id="Group 579" o:spid="_x0000_s1784" style="position:absolute;left:0;text-align:left;margin-left:39pt;margin-top:3.1pt;width:263.25pt;height:34.5pt;z-index:-251674112;mso-position-horizontal-relative:page" coordorigin="780,62" coordsize="526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">
            <v:shape id="Freeform 580" o:spid="_x0000_s1785" style="position:absolute;left:780;top:62;width:5265;height:690;visibility:visible;mso-wrap-style:square;v-text-anchor:top" coordsize="526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VQsYA&#10;AADcAAAADwAAAGRycy9kb3ducmV2LnhtbESP3WoCMRSE7wu+QzgF72rWRURWo1hFKxTBnxbau8Pm&#10;uLuYnCybVNe3bwTBy2FmvmEms9YacaHGV44V9HsJCOLc6YoLBV/H1dsIhA/IGo1jUnAjD7Np52WC&#10;mXZX3tPlEAoRIewzVFCGUGdS+rwki77nauLonVxjMUTZFFI3eI1wa2SaJENpseK4UGJNi5Ly8+HP&#10;KlieF/3881vufj7S7bvZV6vfwdoo1X1t52MQgdrwDD/aG61gmA7gf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HVQsYAAADcAAAADwAAAAAAAAAAAAAAAACYAgAAZHJz&#10;L2Rvd25yZXYueG1sUEsFBgAAAAAEAAQA9QAAAIsDAAAAAA==&#10;" path="m,690r5265,l5265,,,,,690xe" filled="f" strokecolor="#5b9bd4" strokeweight="1pt">
              <v:path arrowok="t" o:connecttype="custom" o:connectlocs="0,752;5265,752;5265,62;0,62;0,752" o:connectangles="0,0,0,0,0"/>
            </v:shape>
            <w10:wrap anchorx="page"/>
          </v:group>
        </w:pict>
      </w:r>
      <w:r>
        <w:rPr>
          <w:noProof/>
          <w:lang w:val="cs-CZ" w:eastAsia="cs-CZ"/>
        </w:rPr>
        <w:pict>
          <v:group id="Group 574" o:spid="_x0000_s1786" style="position:absolute;left:0;text-align:left;margin-left:166.75pt;margin-top:-38.45pt;width:32.15pt;height:32.95pt;z-index:-251643392;mso-position-horizontal-relative:page" coordorigin="3335,-769" coordsize="6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">
            <v:group id="Group 577" o:spid="_x0000_s1787" style="position:absolute;left:3345;top:-759;width:623;height:300" coordorigin="3345,-759"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578" o:spid="_x0000_s1788" style="position:absolute;left:3345;top:-759;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0uMEA&#10;AADcAAAADwAAAGRycy9kb3ducmV2LnhtbERPzYrCMBC+C75DmAUvoqkeinZNSxQEwcvq7gMMzdh2&#10;t5mUJmr16TcHwePH978pBtuKG/W+caxgMU9AEJfONFwp+Pnez1YgfEA22DomBQ/yUOTj0QYz4+58&#10;ots5VCKGsM9QQR1Cl0npy5os+rnriCN3cb3FEGFfSdPjPYbbVi6TJJUWG44NNXa0q6n8O1+tAj2s&#10;f596unukF73twvX4xdpopSYfg/4EEWgIb/HLfTAK0mWcH8/EI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StLjBAAAA3AAAAA8AAAAAAAAAAAAAAAAAmAIAAGRycy9kb3du&#10;cmV2LnhtbFBLBQYAAAAABAAEAPUAAACGAwAAAAA=&#10;" path="m,300r623,l623,,,,,300xe" filled="f" strokecolor="#6fac46" strokeweight="1pt">
                <v:path arrowok="t" o:connecttype="custom" o:connectlocs="0,-459;623,-459;623,-759;0,-759;0,-459" o:connectangles="0,0,0,0,0"/>
              </v:shape>
            </v:group>
            <v:group id="Group 575" o:spid="_x0000_s1789" style="position:absolute;left:3345;top:-420;width:623;height:300" coordorigin="3345,-420"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576" o:spid="_x0000_s1790" style="position:absolute;left:3345;top:-420;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PVMMA&#10;AADcAAAADwAAAGRycy9kb3ducmV2LnhtbESPQYvCMBSE74L/ITzBi2hqD0WrUaIgCHvZVX/Ao3m2&#10;3W1eShO1+us3Cwseh5n5hllve9uIO3W+dqxgPktAEBfO1FwquJwP0wUIH5ANNo5JwZM8bDfDwRpz&#10;4x78RfdTKEWEsM9RQRVCm0vpi4os+plriaN3dZ3FEGVXStPhI8JtI9MkyaTFmuNChS3tKyp+Tjer&#10;QPfL75ee7J/ZVe/acPv4ZG20UuNRr1cgAvXhHf5vH42CLE3h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yPVMMAAADcAAAADwAAAAAAAAAAAAAAAACYAgAAZHJzL2Rv&#10;d25yZXYueG1sUEsFBgAAAAAEAAQA9QAAAIgDAAAAAA==&#10;" path="m,300r623,l623,,,,,300xe" filled="f" strokecolor="#6fac46" strokeweight="1pt">
                <v:path arrowok="t" o:connecttype="custom" o:connectlocs="0,-120;623,-120;623,-420;0,-420;0,-120" o:connectangles="0,0,0,0,0"/>
              </v:shape>
            </v:group>
            <w10:wrap anchorx="page"/>
          </v:group>
        </w:pict>
      </w:r>
      <w:r>
        <w:rPr>
          <w:noProof/>
          <w:lang w:val="cs-CZ" w:eastAsia="cs-CZ"/>
        </w:rPr>
        <w:pict>
          <v:group id="Group 570" o:spid="_x0000_s1791" style="position:absolute;left:0;text-align:left;margin-left:147.75pt;margin-top:-15.1pt;width:14.15pt;height:6pt;z-index:-251641344;mso-position-horizontal-relative:page" coordorigin="2955,-302"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">
            <v:shape id="Freeform 573" o:spid="_x0000_s1792" style="position:absolute;left:2955;top:-302;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t5cIA&#10;AADcAAAADwAAAGRycy9kb3ducmV2LnhtbESPT4vCMBTE78J+h/AEb5pa2OJWo8iisJcF/+390Tzb&#10;YvNSk2jrt98IgsdhZn7DLFa9acSdnK8tK5hOEhDEhdU1lwpOx+14BsIHZI2NZVLwIA+r5cdggbm2&#10;He/pfgiliBD2OSqoQmhzKX1RkUE/sS1x9M7WGQxRulJqh12Em0amSZJJgzXHhQpb+q6ouBxuJlKw&#10;S77qJvtNr+tb6/66Tbq7npQaDfv1HESgPrzDr/aPVpBNP+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O3lwgAAANwAAAAPAAAAAAAAAAAAAAAAAJgCAABkcnMvZG93&#10;bnJldi54bWxQSwUGAAAAAAQABAD1AAAAhwMAAAAA&#10;" path="m163,r,120l273,65r-90,l183,55r90,l163,xe" fillcolor="#5b9bd4" stroked="f">
              <v:path arrowok="t" o:connecttype="custom" o:connectlocs="163,-302;163,-182;273,-237;183,-237;183,-247;273,-247;163,-302" o:connectangles="0,0,0,0,0,0,0"/>
            </v:shape>
            <v:shape id="Freeform 572" o:spid="_x0000_s1793" style="position:absolute;left:2955;top:-302;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zksMA&#10;AADcAAAADwAAAGRycy9kb3ducmV2LnhtbESPzWrDMBCE74G+g9hAb4kcH0zrRgkhNJBLIXXd+2Jt&#10;bVNrZUvyT9++ChR6HGbmG2Z/XEwnJnK+taxgt01AEFdWt1wrKD8umycQPiBr7CyTgh/ycDw8rPaY&#10;azvzO01FqEWEsM9RQRNCn0vpq4YM+q3tiaP3ZZ3BEKWrpXY4R7jpZJokmTTYclxosKdzQ9V3MZpI&#10;wTl5brvsLR1OY+8+59f0NpRKPa6X0wuIQEv4D/+1r1pBtsvgfiYe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zksMAAADcAAAADwAAAAAAAAAAAAAAAACYAgAAZHJzL2Rv&#10;d25yZXYueG1sUEsFBgAAAAAEAAQA9QAAAIgDAAAAAA==&#10;" path="m163,55l,55,,65r163,l163,55xe" fillcolor="#5b9bd4" stroked="f">
              <v:path arrowok="t" o:connecttype="custom" o:connectlocs="163,-247;0,-247;0,-237;163,-237;163,-247" o:connectangles="0,0,0,0,0"/>
            </v:shape>
            <v:shape id="Freeform 571" o:spid="_x0000_s1794" style="position:absolute;left:2955;top:-302;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WCcIA&#10;AADcAAAADwAAAGRycy9kb3ducmV2LnhtbESPT4vCMBTE78J+h/CEvWlqD9WtRpFFYS8L/tv7o3m2&#10;xealJtF2v70RBI/DzPyGWax604g7OV9bVjAZJyCIC6trLhWcjtvRDIQPyBoby6Tgnzyslh+DBeba&#10;dryn+yGUIkLY56igCqHNpfRFRQb92LbE0TtbZzBE6UqpHXYRbhqZJkkmDdYcFyps6bui4nK4mUjB&#10;Lvmqm+w3va5vrfvrNunuelLqc9iv5yAC9eEdfrV/tIJsMo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tYJwgAAANwAAAAPAAAAAAAAAAAAAAAAAJgCAABkcnMvZG93&#10;bnJldi54bWxQSwUGAAAAAAQABAD1AAAAhwMAAAAA&#10;" path="m273,55r-90,l183,65r90,l283,60,273,55xe" fillcolor="#5b9bd4" stroked="f">
              <v:path arrowok="t" o:connecttype="custom" o:connectlocs="273,-247;183,-247;183,-237;273,-237;283,-242;273,-247" o:connectangles="0,0,0,0,0,0"/>
            </v:shape>
            <w10:wrap anchorx="page"/>
          </v:group>
        </w:pict>
      </w:r>
      <w:r>
        <w:rPr>
          <w:noProof/>
          <w:lang w:val="cs-CZ" w:eastAsia="cs-CZ"/>
        </w:rPr>
        <w:pict>
          <v:group id="Group 566" o:spid="_x0000_s1795" style="position:absolute;left:0;text-align:left;margin-left:205.55pt;margin-top:-32.4pt;width:14.15pt;height:6pt;z-index:-251640320;mso-position-horizontal-relative:page" coordorigin="4111,-648"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">
            <v:shape id="Freeform 569" o:spid="_x0000_s1796" style="position:absolute;left:4111;top:-648;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r5sIA&#10;AADcAAAADwAAAGRycy9kb3ducmV2LnhtbESPQYvCMBSE74L/IbwFb5q2h7JbjSKLghfBdfX+aN62&#10;ZZuXmkRb/70RBI/DzHzDLFaDacWNnG8sK0hnCQji0uqGKwWn3+30E4QPyBpby6TgTh5Wy/FogYW2&#10;Pf/Q7RgqESHsC1RQh9AVUvqyJoN+Zjvi6P1ZZzBE6SqpHfYRblqZJUkuDTYcF2rs6Lum8v94NZGC&#10;ffLVtPk+u6yvnTv3m+xwOSk1+RjWcxCBhvAOv9o7rSBPU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vmwgAAANwAAAAPAAAAAAAAAAAAAAAAAJgCAABkcnMvZG93&#10;bnJldi54bWxQSwUGAAAAAAQABAD1AAAAhwMAAAAA&#10;" path="m163,r,120l273,65r-90,l183,55r90,l163,xe" fillcolor="#5b9bd4" stroked="f">
              <v:path arrowok="t" o:connecttype="custom" o:connectlocs="163,-648;163,-528;273,-583;183,-583;183,-593;273,-593;163,-648" o:connectangles="0,0,0,0,0,0,0"/>
            </v:shape>
            <v:shape id="Freeform 568" o:spid="_x0000_s1797" style="position:absolute;left:4111;top:-648;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1kcMA&#10;AADcAAAADwAAAGRycy9kb3ducmV2LnhtbESPzWrDMBCE74W8g9hAbo0cH0zrRgkhpNBLoHXT+2Jt&#10;bBNrZUvyT94+KhR6HGbmG2a7n00rRnK+saxgs05AEJdWN1wpuHy/P7+A8AFZY2uZFNzJw363eNpi&#10;ru3EXzQWoRIRwj5HBXUIXS6lL2sy6Ne2I47e1TqDIUpXSe1winDTyjRJMmmw4bhQY0fHmspbMZhI&#10;wSl5bdrsnPaHoXM/0yn97C9KrZbz4Q1EoDn8h//aH1pBtknh90w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F1kcMAAADcAAAADwAAAAAAAAAAAAAAAACYAgAAZHJzL2Rv&#10;d25yZXYueG1sUEsFBgAAAAAEAAQA9QAAAIgDAAAAAA==&#10;" path="m163,55l,55,,65r163,l163,55xe" fillcolor="#5b9bd4" stroked="f">
              <v:path arrowok="t" o:connecttype="custom" o:connectlocs="163,-593;0,-593;0,-583;163,-583;163,-593" o:connectangles="0,0,0,0,0"/>
            </v:shape>
            <v:shape id="Freeform 567" o:spid="_x0000_s1798" style="position:absolute;left:4111;top:-648;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QCsIA&#10;AADcAAAADwAAAGRycy9kb3ducmV2LnhtbESPT4vCMBTE78J+h/AEb5raheJWo8iisJcF/+390Tzb&#10;YvNSk2jrt98IgsdhZn7DLFa9acSdnK8tK5hOEhDEhdU1lwpOx+14BsIHZI2NZVLwIA+r5cdggbm2&#10;He/pfgiliBD2OSqoQmhzKX1RkUE/sS1x9M7WGQxRulJqh12Em0amSZJJgzXHhQpb+q6ouBxuJlKw&#10;S77qJvtNr+tb6/66Tbq7npQaDfv1HESgPrzDr/aPVpBNP+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dAKwgAAANwAAAAPAAAAAAAAAAAAAAAAAJgCAABkcnMvZG93&#10;bnJldi54bWxQSwUGAAAAAAQABAD1AAAAhwMAAAAA&#10;" path="m273,55r-90,l183,65r90,l283,60,273,55xe" fillcolor="#5b9bd4" stroked="f">
              <v:path arrowok="t" o:connecttype="custom" o:connectlocs="273,-593;183,-593;183,-583;273,-583;283,-588;273,-593" o:connectangles="0,0,0,0,0,0"/>
            </v:shape>
            <w10:wrap anchorx="page"/>
          </v:group>
        </w:pict>
      </w:r>
      <w:r>
        <w:rPr>
          <w:noProof/>
          <w:lang w:val="cs-CZ" w:eastAsia="cs-CZ"/>
        </w:rPr>
        <w:pict>
          <v:group id="Group 562" o:spid="_x0000_s1799" style="position:absolute;left:0;text-align:left;margin-left:205.5pt;margin-top:-15pt;width:14.15pt;height:6pt;z-index:-251639296;mso-position-horizontal-relative:page" coordorigin="4110,-300"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">
            <v:shape id="Freeform 565" o:spid="_x0000_s1800" style="position:absolute;left:4110;top:-300;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A1MMA&#10;AADcAAAADwAAAGRycy9kb3ducmV2LnhtbESPQWsCMRSE7wX/Q3gFbzXpHrZ1axQRBS+CVXt/bJ67&#10;i5uXNYnu+u9NodDjMDPfMLPFYFtxJx8axxreJwoEcelMw5WG03Hz9gkiRGSDrWPS8KAAi/noZYaF&#10;cT1/0/0QK5EgHArUUMfYFVKGsiaLYeI64uSdnbcYk/SVNB77BLetzJTKpcWG00KNHa1qKi+Hm00U&#10;7NW0afNddl3eOv/Tr7P99aT1+HVYfoGINMT/8F97azTk6gN+z6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9A1MMAAADcAAAADwAAAAAAAAAAAAAAAACYAgAAZHJzL2Rv&#10;d25yZXYueG1sUEsFBgAAAAAEAAQA9QAAAIgDAAAAAA==&#10;" path="m163,r,120l273,65r-90,l183,55r90,l163,xe" fillcolor="#5b9bd4" stroked="f">
              <v:path arrowok="t" o:connecttype="custom" o:connectlocs="163,-300;163,-180;273,-235;183,-235;183,-245;273,-245;163,-300" o:connectangles="0,0,0,0,0,0,0"/>
            </v:shape>
            <v:shape id="Freeform 564" o:spid="_x0000_s1801" style="position:absolute;left:4110;top:-300;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UpsMA&#10;AADcAAAADwAAAGRycy9kb3ducmV2LnhtbESPTWvDMAyG74P9B6PBbqvdHMKW1i2lbLDLYOvHXcRq&#10;EhrLqe022b+fDoMexav3kZ7levK9ulFMXWAL85kBRVwH13Fj4bD/eHkFlTKywz4wWfilBOvV48MS&#10;KxdG/qHbLjdKIJwqtNDmPFRap7olj2kWBmLJTiF6zDLGRruIo8B9rwtjSu2xY7nQ4kDblurz7uqF&#10;gqN56/ryq7hsrkM8ju/F9+Vg7fPTtFmAyjTl+/J/+9NZKI18KzIi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UpsMAAADcAAAADwAAAAAAAAAAAAAAAACYAgAAZHJzL2Rv&#10;d25yZXYueG1sUEsFBgAAAAAEAAQA9QAAAIgDAAAAAA==&#10;" path="m163,55l,55,,65r163,l163,55xe" fillcolor="#5b9bd4" stroked="f">
              <v:path arrowok="t" o:connecttype="custom" o:connectlocs="163,-245;0,-245;0,-235;163,-235;163,-245" o:connectangles="0,0,0,0,0"/>
            </v:shape>
            <v:shape id="Freeform 563" o:spid="_x0000_s1802" style="position:absolute;left:4110;top:-300;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PcMA&#10;AADcAAAADwAAAGRycy9kb3ducmV2LnhtbESPQWvCQBSE7wX/w/KE3uquOQSNriLSQi+FVuP9kX0m&#10;wezbuLua9N93C4LHYWa+Ydbb0XbiTj60jjXMZwoEceVMy7WG8vjxtgARIrLBzjFp+KUA283kZY2F&#10;cQP/0P0Qa5EgHArU0MTYF1KGqiGLYeZ64uSdnbcYk/S1NB6HBLedzJTKpcWW00KDPe0bqi6Hm00U&#10;HNSy7fKv7Lq79f40vGff11Lr1+m4W4GINMZn+NH+NBpytYT/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xPcMAAADcAAAADwAAAAAAAAAAAAAAAACYAgAAZHJzL2Rv&#10;d25yZXYueG1sUEsFBgAAAAAEAAQA9QAAAIgDAAAAAA==&#10;" path="m273,55r-90,l183,65r90,l283,60,273,55xe" fillcolor="#5b9bd4" stroked="f">
              <v:path arrowok="t" o:connecttype="custom" o:connectlocs="273,-245;183,-245;183,-235;273,-235;283,-240;273,-245" o:connectangles="0,0,0,0,0,0"/>
            </v:shape>
            <w10:wrap anchorx="page"/>
          </v:group>
        </w:pict>
      </w:r>
      <w:r w:rsidRPr="009C5889">
        <w:rPr>
          <w:rFonts w:ascii="Arial Narrow" w:hAnsi="Arial Narrow" w:cs="Calibri"/>
          <w:sz w:val="20"/>
          <w:szCs w:val="20"/>
        </w:rPr>
        <w:t xml:space="preserve"> </w:t>
      </w:r>
      <w:r w:rsidRPr="009C5889">
        <w:rPr>
          <w:rFonts w:ascii="Arial Narrow" w:hAnsi="Arial Narrow"/>
          <w:sz w:val="16"/>
        </w:rPr>
        <w:t>Компрессор будет активирован во время работы и угасания: заводские настройки работы компрессора вы можете изменить в Установочном меню, Компрессор.</w:t>
      </w:r>
    </w:p>
    <w:p w:rsidR="003E6078" w:rsidRPr="009C5889" w:rsidRDefault="003E6078">
      <w:pPr>
        <w:spacing w:line="160" w:lineRule="exact"/>
        <w:rPr>
          <w:rFonts w:ascii="Arial Narrow" w:hAnsi="Arial Narrow"/>
          <w:sz w:val="16"/>
          <w:szCs w:val="16"/>
        </w:rPr>
      </w:pPr>
    </w:p>
    <w:p w:rsidR="003E6078" w:rsidRPr="009C5889" w:rsidRDefault="003E6078">
      <w:pPr>
        <w:spacing w:before="2" w:line="200" w:lineRule="exact"/>
        <w:rPr>
          <w:rFonts w:ascii="Arial Narrow" w:hAnsi="Arial Narrow"/>
          <w:sz w:val="20"/>
          <w:szCs w:val="20"/>
        </w:rPr>
      </w:pPr>
    </w:p>
    <w:p w:rsidR="003E6078" w:rsidRPr="009C5889" w:rsidRDefault="003E6078">
      <w:pPr>
        <w:spacing w:line="256" w:lineRule="auto"/>
        <w:ind w:left="426" w:right="58"/>
        <w:jc w:val="center"/>
        <w:rPr>
          <w:rFonts w:ascii="Arial Narrow" w:hAnsi="Arial Narrow" w:cs="Calibri"/>
          <w:sz w:val="16"/>
          <w:szCs w:val="16"/>
        </w:rPr>
      </w:pPr>
      <w:r>
        <w:rPr>
          <w:noProof/>
          <w:lang w:val="cs-CZ" w:eastAsia="cs-CZ"/>
        </w:rPr>
        <w:pict>
          <v:group id="Group 559" o:spid="_x0000_s1803" style="position:absolute;left:0;text-align:left;margin-left:39pt;margin-top:-4.1pt;width:263.25pt;height:34.5pt;z-index:-251663872;mso-position-horizontal-relative:page" coordorigin="780,-82" coordsize="526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">
            <v:shape id="Freeform 560" o:spid="_x0000_s1804" style="position:absolute;left:780;top:-82;width:5265;height:690;visibility:visible;mso-wrap-style:square;v-text-anchor:top" coordsize="526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JIsYA&#10;AADcAAAADwAAAGRycy9kb3ducmV2LnhtbESP3WrCQBSE7wu+w3KE3tWNIiIxG6mKrVAK/kJ7d8ie&#10;JsHdsyG71fj23YLg5TAz3zDZvLNGXKj1tWMFw0ECgrhwuuZSwfGwfpmC8AFZo3FMCm7kYZ73njJM&#10;tbvyji77UIoIYZ+igiqEJpXSFxVZ9APXEEfvx7UWQ5RtKXWL1wi3Ro6SZCIt1hwXKmxoWVFx3v9a&#10;Bavzclh8nOT26330uTC7ev09fjNKPfe71xmIQF14hO/tjVYwScb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SJIsYAAADcAAAADwAAAAAAAAAAAAAAAACYAgAAZHJz&#10;L2Rvd25yZXYueG1sUEsFBgAAAAAEAAQA9QAAAIsDAAAAAA==&#10;" path="m,690r5265,l5265,,,,,690xe" filled="f" strokecolor="#5b9bd4" strokeweight="1pt">
              <v:path arrowok="t" o:connecttype="custom" o:connectlocs="0,608;5265,608;5265,-82;0,-82;0,608" o:connectangles="0,0,0,0,0"/>
            </v:shape>
            <w10:wrap anchorx="page"/>
          </v:group>
        </w:pict>
      </w:r>
      <w:r w:rsidRPr="009C5889">
        <w:rPr>
          <w:rFonts w:ascii="Arial Narrow" w:hAnsi="Arial Narrow"/>
        </w:rPr>
        <w:t xml:space="preserve"> </w:t>
      </w:r>
      <w:r w:rsidRPr="009C5889">
        <w:rPr>
          <w:rFonts w:ascii="Arial Narrow" w:hAnsi="Arial Narrow"/>
          <w:sz w:val="16"/>
        </w:rPr>
        <w:t>Компрессор будет активирован только во время угасания: заводские настройки работы компрессора вы можете изменить в Установочном меню, Компрессор.</w:t>
      </w:r>
    </w:p>
    <w:p w:rsidR="003E6078" w:rsidRPr="009C5889" w:rsidRDefault="003E6078" w:rsidP="009C5889">
      <w:pPr>
        <w:spacing w:before="112"/>
        <w:ind w:left="440" w:right="2303"/>
        <w:jc w:val="center"/>
        <w:rPr>
          <w:rFonts w:ascii="Arial Narrow" w:hAnsi="Arial Narrow" w:cs="Calibri"/>
          <w:sz w:val="16"/>
          <w:szCs w:val="16"/>
        </w:rPr>
      </w:pPr>
      <w:r w:rsidRPr="009C5889">
        <w:rPr>
          <w:rFonts w:ascii="Arial Narrow" w:hAnsi="Arial Narrow"/>
        </w:rPr>
        <w:br w:type="column"/>
      </w:r>
      <w:r w:rsidRPr="009C5889">
        <w:rPr>
          <w:rFonts w:ascii="Arial Narrow" w:hAnsi="Arial Narrow"/>
          <w:sz w:val="16"/>
        </w:rPr>
        <w:t>Действие: Компрессор активирован.</w:t>
      </w:r>
    </w:p>
    <w:p w:rsidR="003E6078" w:rsidRPr="009C5889" w:rsidRDefault="003E6078">
      <w:pPr>
        <w:spacing w:before="16" w:line="180" w:lineRule="exact"/>
        <w:rPr>
          <w:rFonts w:ascii="Arial Narrow" w:hAnsi="Arial Narrow"/>
          <w:sz w:val="18"/>
          <w:szCs w:val="18"/>
        </w:rPr>
      </w:pPr>
    </w:p>
    <w:p w:rsidR="003E6078" w:rsidRPr="009C5889" w:rsidRDefault="003E6078" w:rsidP="00A3337F">
      <w:pPr>
        <w:spacing w:line="256" w:lineRule="auto"/>
        <w:ind w:left="426" w:right="2328"/>
        <w:jc w:val="center"/>
        <w:rPr>
          <w:rFonts w:ascii="Arial Narrow" w:hAnsi="Arial Narrow" w:cs="Calibri"/>
          <w:sz w:val="16"/>
          <w:szCs w:val="16"/>
        </w:rPr>
      </w:pPr>
      <w:r>
        <w:rPr>
          <w:noProof/>
          <w:lang w:val="cs-CZ" w:eastAsia="cs-CZ"/>
        </w:rPr>
        <w:pict>
          <v:group id="Group 550" o:spid="_x0000_s1805" style="position:absolute;left:0;text-align:left;margin-left:310.75pt;margin-top:-4.6pt;width:161.95pt;height:57.25pt;z-index:-251672064;mso-position-horizontal-relative:page" coordorigin="6215,-92" coordsize="3239,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">
            <v:group id="Group 557" o:spid="_x0000_s1806" style="position:absolute;left:6675;top:607;width:720;height:435" coordorigin="6675,607" coordsize="72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58" o:spid="_x0000_s1807" style="position:absolute;left:6675;top:607;width:720;height:435;visibility:visible;mso-wrap-style:square;v-text-anchor:top" coordsize="72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mR8UA&#10;AADcAAAADwAAAGRycy9kb3ducmV2LnhtbESPQWvCQBSE7wX/w/IEb3VjwdSmWUWKgoce2ijS4yP7&#10;mizJvg3ZNYn/vlso9DjMzDdMvptsKwbqvXGsYLVMQBCXThuuFFzOx8cNCB+QNbaOScGdPOy2s4cc&#10;M+1G/qShCJWIEPYZKqhD6DIpfVmTRb90HXH0vl1vMUTZV1L3OEa4beVTkqTSouG4UGNHbzWVTXGz&#10;CtJDU4zlVT+f380H8tdQTOZmlFrMp/0riEBT+A//tU9awfol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ZHxQAAANwAAAAPAAAAAAAAAAAAAAAAAJgCAABkcnMv&#10;ZG93bnJldi54bWxQSwUGAAAAAAQABAD1AAAAigMAAAAA&#10;" path="m,435r720,l720,,,,,435xe" filled="f" strokecolor="#6fac46" strokeweight="1pt">
                <v:path arrowok="t" o:connecttype="custom" o:connectlocs="0,1042;720,1042;720,607;0,607;0,1042" o:connectangles="0,0,0,0,0"/>
              </v:shape>
            </v:group>
            <v:group id="Group 555" o:spid="_x0000_s1808" style="position:absolute;left:6780;top:-82;width:2664;height:615" coordorigin="6780,-82" coordsize="266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556" o:spid="_x0000_s1809" style="position:absolute;left:6780;top:-82;width:2664;height:615;visibility:visible;mso-wrap-style:square;v-text-anchor:top" coordsize="26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tocIA&#10;AADcAAAADwAAAGRycy9kb3ducmV2LnhtbERPy4rCMBTdC/MP4Q6401RlxKmNIorQhTD4WMzy0tw+&#10;tLkpSdT692YxMMvDeWfr3rTiQc43lhVMxgkI4sLqhisFl/N+tADhA7LG1jIpeJGH9epjkGGq7ZOP&#10;9DiFSsQQ9ikqqEPoUil9UZNBP7YdceRK6wyGCF0ltcNnDDetnCbJXBpsODbU2NG2puJ2uhsF2hx2&#10;k+s9f7npLP+15c9ls5jdlBp+9psliEB9+Bf/uXOt4Os7ro1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y2hwgAAANwAAAAPAAAAAAAAAAAAAAAAAJgCAABkcnMvZG93&#10;bnJldi54bWxQSwUGAAAAAAQABAD1AAAAhwMAAAAA&#10;" path="m,615r2664,l2664,,,,,615xe" filled="f" strokecolor="#6fac46" strokeweight="1pt">
                <v:path arrowok="t" o:connecttype="custom" o:connectlocs="0,533;2664,533;2664,-82;0,-82;0,533" o:connectangles="0,0,0,0,0"/>
              </v:shape>
            </v:group>
            <v:group id="Group 551" o:spid="_x0000_s1810" style="position:absolute;left:6225;top:359;width:396;height:120" coordorigin="6225,359" coordsize="39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554" o:spid="_x0000_s1811" style="position:absolute;left:6225;top:359;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JB8EA&#10;AADcAAAADwAAAGRycy9kb3ducmV2LnhtbESPwYrCMBCG74LvEEbYi2i6HmSpRpGCi3iz7gMMzdgU&#10;m0lposa33zks7HH45/9mvu0++149aYxdYAOfywIUcRNsx62Bn+tx8QUqJmSLfWAy8KYI+910ssXS&#10;hhdf6FmnVgmEY4kGXEpDqXVsHHmMyzAQS3YLo8ck49hqO+JL4L7Xq6JYa48dywWHA1WOmnv98EI5&#10;r7gK81vM/lwN312uLu5aG/Mxy4cNqEQ5/S//tU/WwLqQ90VGRE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NyQfBAAAA3AAAAA8AAAAAAAAAAAAAAAAAmAIAAGRycy9kb3du&#10;cmV2LnhtbFBLBQYAAAAABAAEAPUAAACGAwAAAAA=&#10;" path="m120,l,60r120,60l120,65r-20,l100,55r20,l120,xe" fillcolor="#5b9bd4" stroked="f">
                <v:path arrowok="t" o:connecttype="custom" o:connectlocs="120,359;0,419;120,479;120,424;100,424;100,414;120,414;120,359" o:connectangles="0,0,0,0,0,0,0,0"/>
              </v:shape>
              <v:shape id="Freeform 553" o:spid="_x0000_s1812" style="position:absolute;left:6225;top:359;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snMEA&#10;AADcAAAADwAAAGRycy9kb3ducmV2LnhtbESPQYvCMBSE78L+h/AW9iI21YNINRUprCzerP6AR/Ns&#10;is1LabI1/vvNguBxmJlvmN0+2l5MNPrOsYJlloMgbpzuuFVwvXwvNiB8QNbYOyYFT/KwLz9mOyy0&#10;e/CZpjq0IkHYF6jAhDAUUvrGkEWfuYE4eTc3WgxJjq3UIz4S3PZyledrabHjtGBwoMpQc69/baKc&#10;Vly5+c1He6qGYxers7nUSn19xsMWRKAY3uFX+0crWOdL+D+Tj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BbJzBAAAA3AAAAA8AAAAAAAAAAAAAAAAAmAIAAGRycy9kb3du&#10;cmV2LnhtbFBLBQYAAAAABAAEAPUAAACGAwAAAAA=&#10;" path="m120,55r-20,l100,65r20,l120,55xe" fillcolor="#5b9bd4" stroked="f">
                <v:path arrowok="t" o:connecttype="custom" o:connectlocs="120,414;100,414;100,424;120,424;120,414" o:connectangles="0,0,0,0,0"/>
              </v:shape>
              <v:shape id="Freeform 552" o:spid="_x0000_s1813" style="position:absolute;left:6225;top:359;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y68EA&#10;AADcAAAADwAAAGRycy9kb3ducmV2LnhtbESPQYvCMBSE78L+h/AEL7JN7UGkmooUlMWb1R/waJ5N&#10;2ealNFmN/34jLOxxmJlvmN0+2kE8aPK9YwWrLAdB3Drdc6fgdj1+bkD4gKxxcEwKXuRhX33Mdlhq&#10;9+QLPZrQiQRhX6ICE8JYSulbQxZ95kbi5N3dZDEkOXVST/hMcDvIIs/X0mLPacHgSLWh9rv5sYly&#10;Lrh2y7uP9lyPpz7WF3NtlFrM42ELIlAM/+G/9pdWsM4LeJ9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T8uvBAAAA3AAAAA8AAAAAAAAAAAAAAAAAmAIAAGRycy9kb3du&#10;cmV2LnhtbFBLBQYAAAAABAAEAPUAAACGAwAAAAA=&#10;" path="m396,55r-276,l120,65r276,l396,55xe" fillcolor="#5b9bd4" stroked="f">
                <v:path arrowok="t" o:connecttype="custom" o:connectlocs="396,414;120,414;120,424;396,424;396,414" o:connectangles="0,0,0,0,0"/>
              </v:shape>
            </v:group>
            <w10:wrap anchorx="page"/>
          </v:group>
        </w:pict>
      </w:r>
      <w:r>
        <w:rPr>
          <w:noProof/>
          <w:lang w:val="cs-CZ" w:eastAsia="cs-CZ"/>
        </w:rPr>
        <w:pict>
          <v:group id="Group 543" o:spid="_x0000_s1814" style="position:absolute;left:0;text-align:left;margin-left:338.5pt;margin-top:-24.1pt;width:151.65pt;height:16pt;z-index:-251662848;mso-position-horizontal-relative:page" coordorigin="6770,-482" coordsize="303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">
            <v:group id="Group 548" o:spid="_x0000_s1815" style="position:absolute;left:6780;top:-472;width:2664;height:300" coordorigin="6780,-472" coordsize="266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49" o:spid="_x0000_s1816" style="position:absolute;left:6780;top:-472;width:2664;height:300;visibility:visible;mso-wrap-style:square;v-text-anchor:top" coordsize="26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CtcQA&#10;AADcAAAADwAAAGRycy9kb3ducmV2LnhtbESPUWvCQBCE3wX/w7GCb81FoWJTTxFFKhTBJuLzNrdN&#10;UnN7IXea9N97QsHHYXa+2VmselOLG7WusqxgEsUgiHOrKy4UnLLdyxyE88gaa8uk4I8crJbDwQIT&#10;bTv+olvqCxEg7BJUUHrfJFK6vCSDLrINcfB+bGvQB9kWUrfYBbip5TSOZ9JgxaGhxIY2JeWX9GrC&#10;G9mnjz+OO7132ff5t06L2WHbKTUe9et3EJ56/zz+T++1gtf5GzzGBAL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grXEAAAA3AAAAA8AAAAAAAAAAAAAAAAAmAIAAGRycy9k&#10;b3ducmV2LnhtbFBLBQYAAAAABAAEAPUAAACJAwAAAAA=&#10;" path="m,300r2664,l2664,,,,,300xe" filled="f" strokecolor="#6fac46" strokeweight="1pt">
                <v:path arrowok="t" o:connecttype="custom" o:connectlocs="0,-172;2664,-172;2664,-472;0,-472;0,-172" o:connectangles="0,0,0,0,0"/>
              </v:shape>
            </v:group>
            <v:group id="Group 544" o:spid="_x0000_s1817" style="position:absolute;left:9510;top:-349;width:283;height:120" coordorigin="9510,-349" coordsize="2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547" o:spid="_x0000_s1818" style="position:absolute;left:9510;top:-34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JwMMA&#10;AADcAAAADwAAAGRycy9kb3ducmV2LnhtbESPQWvCQBSE7wX/w/KE3pqNAUONriLSghehTdP7I/tM&#10;gtm3cXc16b93C4Ueh5n5htnsJtOLOznfWVawSFIQxLXVHTcKqq/3l1cQPiBr7C2Tgh/ysNvOnjZY&#10;aDvyJ93L0IgIYV+ggjaEoZDS1y0Z9IkdiKN3ts5giNI1UjscI9z0MkvTXBrsOC60ONChpfpS3kyk&#10;4Jiuuj4/Zdf9bXDf41v2ca2Uep5P+zWIQFP4D/+1j1rBcrWA3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WJwMMAAADcAAAADwAAAAAAAAAAAAAAAACYAgAAZHJzL2Rv&#10;d25yZXYueG1sUEsFBgAAAAAEAAQA9QAAAIgDAAAAAA==&#10;" path="m120,l,60r120,60l120,65r-20,l100,55r20,l120,xe" fillcolor="#5b9bd4" stroked="f">
                <v:path arrowok="t" o:connecttype="custom" o:connectlocs="120,-349;0,-289;120,-229;120,-284;100,-284;100,-294;120,-294;120,-349" o:connectangles="0,0,0,0,0,0,0,0"/>
              </v:shape>
              <v:shape id="Freeform 546" o:spid="_x0000_s1819" style="position:absolute;left:9510;top:-34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Xt8EA&#10;AADcAAAADwAAAGRycy9kb3ducmV2LnhtbESPT4vCMBTE7wt+h/AEb2tqQVmrUUR2wYvg3/ujebbF&#10;5qUm0dZvbwRhj8PM/IaZLztTiwc5X1lWMBomIIhzqysuFJyOf98/IHxA1lhbJgVP8rBc9L7mmGnb&#10;8p4eh1CICGGfoYIyhCaT0uclGfRD2xBH72KdwRClK6R22Ea4qWWaJBNpsOK4UGJD65Ly6+FuIgXb&#10;ZFrVk216W90bd25/093tpNSg361mIAJ14T/8aW+0gvE0hfeZe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F7fBAAAA3AAAAA8AAAAAAAAAAAAAAAAAmAIAAGRycy9kb3du&#10;cmV2LnhtbFBLBQYAAAAABAAEAPUAAACGAwAAAAA=&#10;" path="m120,55r-20,l100,65r20,l120,55xe" fillcolor="#5b9bd4" stroked="f">
                <v:path arrowok="t" o:connecttype="custom" o:connectlocs="120,-294;100,-294;100,-284;120,-284;120,-294" o:connectangles="0,0,0,0,0"/>
              </v:shape>
              <v:shape id="Freeform 545" o:spid="_x0000_s1820" style="position:absolute;left:9510;top:-34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yLMMA&#10;AADcAAAADwAAAGRycy9kb3ducmV2LnhtbESPT4vCMBTE7wt+h/AEb2tqRdFqFJFd8LLg+uf+aJ5t&#10;sXmpSbT1228EYY/DzPyGWa47U4sHOV9ZVjAaJiCIc6srLhScjt+fMxA+IGusLZOCJ3lYr3ofS8y0&#10;bfmXHodQiAhhn6GCMoQmk9LnJRn0Q9sQR+9incEQpSukdthGuKllmiRTabDiuFBiQ9uS8uvhbiIF&#10;22Re1dOf9La5N+7cfqX720mpQb/bLEAE6sJ/+N3eaQWT+Rh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uyLMMAAADcAAAADwAAAAAAAAAAAAAAAACYAgAAZHJzL2Rv&#10;d25yZXYueG1sUEsFBgAAAAAEAAQA9QAAAIgDAAAAAA==&#10;" path="m283,55r-163,l120,65r163,l283,55xe" fillcolor="#5b9bd4" stroked="f">
                <v:path arrowok="t" o:connecttype="custom" o:connectlocs="283,-294;120,-294;120,-284;283,-284;283,-294" o:connectangles="0,0,0,0,0"/>
              </v:shape>
            </v:group>
            <w10:wrap anchorx="page"/>
          </v:group>
        </w:pict>
      </w:r>
      <w:r>
        <w:rPr>
          <w:noProof/>
          <w:lang w:val="cs-CZ" w:eastAsia="cs-CZ"/>
        </w:rPr>
        <w:pict>
          <v:group id="Group 539" o:spid="_x0000_s1821" style="position:absolute;left:0;text-align:left;margin-left:310.5pt;margin-top:-20.1pt;width:19.8pt;height:6pt;z-index:-251661824;mso-position-horizontal-relative:page" coordorigin="6210,-402" coordsize="3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">
            <v:shape id="Freeform 542" o:spid="_x0000_s1822" style="position:absolute;left:6210;top:-402;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CtIsIA&#10;AADcAAAADwAAAGRycy9kb3ducmV2LnhtbESPwWrDMBBE74X+g9hCLyWRY9pg3CghGBKKb3HyAYu1&#10;tkytlbGURPn7qlDocZiZN8xmF+0objT7wbGC1TIDQdw6PXCv4HI+LAoQPiBrHB2Tggd52G2fnzZY&#10;anfnE92a0IsEYV+iAhPCVErpW0MW/dJNxMnr3GwxJDn3Us94T3A7yjzL1tLiwGnB4ESVofa7udpE&#10;qXOu3Fvno62r6TjE6mTOjVKvL3H/CSJQDP/hv/aXVvBRvMPvmX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K0iwgAAANwAAAAPAAAAAAAAAAAAAAAAAJgCAABkcnMvZG93&#10;bnJldi54bWxQSwUGAAAAAAQABAD1AAAAhwMAAAAA&#10;" path="m120,l,60r120,60l120,65r-20,l100,55r20,l120,xe" fillcolor="#5b9bd4" stroked="f">
              <v:path arrowok="t" o:connecttype="custom" o:connectlocs="120,-402;0,-342;120,-282;120,-337;100,-337;100,-347;120,-347;120,-402" o:connectangles="0,0,0,0,0,0,0,0"/>
            </v:shape>
            <v:shape id="Freeform 541" o:spid="_x0000_s1823" style="position:absolute;left:6210;top:-402;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IucIA&#10;AADcAAAADwAAAGRycy9kb3ducmV2LnhtbESPwWrDMBBE74X8g9hALyWRa3AJTpRQDCnFNzv5gMXa&#10;WKbWylhKov59FQj0OMzMG2Z3iHYUN5r94FjB+zoDQdw5PXCv4Hw6rjYgfEDWODomBb/k4bBfvOyw&#10;1O7ODd3a0IsEYV+iAhPCVErpO0MW/dpNxMm7uNliSHLupZ7xnuB2lHmWfUiLA6cFgxNVhrqf9moT&#10;pc65cm8XH21dTV9DrBpzapV6XcbPLYhAMfyHn+1vraDYFPA4k4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Ai5wgAAANwAAAAPAAAAAAAAAAAAAAAAAJgCAABkcnMvZG93&#10;bnJldi54bWxQSwUGAAAAAAQABAD1AAAAhwMAAAAA&#10;" path="m120,55r-20,l100,65r20,l120,55xe" fillcolor="#5b9bd4" stroked="f">
              <v:path arrowok="t" o:connecttype="custom" o:connectlocs="120,-347;100,-347;100,-337;120,-337;120,-347" o:connectangles="0,0,0,0,0"/>
            </v:shape>
            <v:shape id="Freeform 540" o:spid="_x0000_s1824" style="position:absolute;left:6210;top:-402;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WzsIA&#10;AADcAAAADwAAAGRycy9kb3ducmV2LnhtbESPwWrDMBBE74X8g9hALyWRa2gITpRQDCnFN9v5gMXa&#10;WKbWylhKov59FQj0OMzMG2Z/jHYUN5r94FjB+zoDQdw5PXCv4NyeVlsQPiBrHB2Tgl/ycDwsXvZY&#10;aHfnmm5N6EWCsC9QgQlhKqT0nSGLfu0m4uRd3GwxJDn3Us94T3A7yjzLNtLiwGnB4ESloe6nudpE&#10;qXIu3dvFR1uV09cQy9q0jVKvy/i5AxEohv/ws/2tFXxsN/A4k46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pbOwgAAANwAAAAPAAAAAAAAAAAAAAAAAJgCAABkcnMvZG93&#10;bnJldi54bWxQSwUGAAAAAAQABAD1AAAAhwMAAAAA&#10;" path="m396,55r-276,l120,65r276,l396,55xe" fillcolor="#5b9bd4" stroked="f">
              <v:path arrowok="t" o:connecttype="custom" o:connectlocs="396,-347;120,-347;120,-337;396,-337;396,-347" o:connectangles="0,0,0,0,0"/>
            </v:shape>
            <w10:wrap anchorx="page"/>
          </v:group>
        </w:pict>
      </w:r>
      <w:r>
        <w:rPr>
          <w:noProof/>
          <w:lang w:val="cs-CZ" w:eastAsia="cs-CZ"/>
        </w:rPr>
        <w:pict>
          <v:group id="Group 535" o:spid="_x0000_s1825" style="position:absolute;left:0;text-align:left;margin-left:476.25pt;margin-top:8.6pt;width:14.15pt;height:6pt;z-index:-251637248;mso-position-horizontal-relative:page" coordorigin="9525,172"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">
            <v:shape id="Freeform 538" o:spid="_x0000_s1826" style="position:absolute;left:9525;top:172;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hsQA&#10;AADcAAAADwAAAGRycy9kb3ducmV2LnhtbESPTWvCQBCG7wX/wzKF3uqmAUWjq4i04EWwftyH7DQJ&#10;zc7G3dWk/945CD0O77zPzLNcD65Vdwqx8WzgY5yBIi69bbgycD59vc9AxYRssfVMBv4owno1elli&#10;YX3P33Q/pkoJhGOBBuqUukLrWNbkMI59RyzZjw8Ok4yh0jZgL3DX6jzLptphw3Khxo62NZW/x5sT&#10;CvbZvGmn+/y6uXXh0n/mh+vZmLfXYbMAlWhI/8vP9s4amMzkfZEREd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uobEAAAA3AAAAA8AAAAAAAAAAAAAAAAAmAIAAGRycy9k&#10;b3ducmV2LnhtbFBLBQYAAAAABAAEAPUAAACJAwAAAAA=&#10;" path="m120,l,60r120,60l120,65r-20,l100,55r20,l120,xe" fillcolor="#5b9bd4" stroked="f">
              <v:path arrowok="t" o:connecttype="custom" o:connectlocs="120,172;0,232;120,292;120,237;100,237;100,227;120,227;120,172" o:connectangles="0,0,0,0,0,0,0,0"/>
            </v:shape>
            <v:shape id="Freeform 537" o:spid="_x0000_s1827" style="position:absolute;left:9525;top:172;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fHcEA&#10;AADcAAAADwAAAGRycy9kb3ducmV2LnhtbESPQYvCMBSE74L/ITzBm6YWFLcaRUTBi7Dr6v3RPNti&#10;81KTaOu/3wjCHoeZ+YZZrjtTiyc5X1lWMBknIIhzqysuFJx/96M5CB+QNdaWScGLPKxX/d4SM21b&#10;/qHnKRQiQthnqKAMocmk9HlJBv3YNsTRu1pnMETpCqkdthFuapkmyUwarDgulNjQtqT8dnqYSME2&#10;+arq2TG9bx6Nu7S79Pt+Vmo46DYLEIG68B/+tA9awXQ+gfeZe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sHx3BAAAA3AAAAA8AAAAAAAAAAAAAAAAAmAIAAGRycy9kb3du&#10;cmV2LnhtbFBLBQYAAAAABAAEAPUAAACGAwAAAAA=&#10;" path="m120,55r-20,l100,65r20,l120,55xe" fillcolor="#5b9bd4" stroked="f">
              <v:path arrowok="t" o:connecttype="custom" o:connectlocs="120,227;100,227;100,237;120,237;120,227" o:connectangles="0,0,0,0,0"/>
            </v:shape>
            <v:shape id="Freeform 536" o:spid="_x0000_s1828" style="position:absolute;left:9525;top:172;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asQA&#10;AADcAAAADwAAAGRycy9kb3ducmV2LnhtbESPzWrDMBCE74W8g9hAbrUcQ0LiWgkhpNBLoc3PfbG2&#10;lom1ciQldt++KhR6HGbmG6bajrYTD/KhdaxgnuUgiGunW24UnE+vzysQISJr7ByTgm8KsN1Mnios&#10;tRv4kx7H2IgE4VCiAhNjX0oZakMWQ+Z64uR9OW8xJukbqT0OCW47WeT5UlpsOS0Y7GlvqL4e7zZR&#10;cMjXbbd8L267e+8vw6H4uJ2Vmk3H3QuISGP8D/+137SCxaq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WrEAAAA3AAAAA8AAAAAAAAAAAAAAAAAmAIAAGRycy9k&#10;b3ducmV2LnhtbFBLBQYAAAAABAAEAPUAAACJAwAAAAA=&#10;" path="m283,55r-163,l120,65r163,l283,55xe" fillcolor="#5b9bd4" stroked="f">
              <v:path arrowok="t" o:connecttype="custom" o:connectlocs="283,227;120,227;120,237;283,237;283,227" o:connectangles="0,0,0,0,0"/>
            </v:shape>
            <w10:wrap anchorx="page"/>
          </v:group>
        </w:pict>
      </w:r>
      <w:r>
        <w:rPr>
          <w:noProof/>
          <w:lang w:val="cs-CZ" w:eastAsia="cs-CZ"/>
        </w:rPr>
        <w:pict>
          <v:shape id="Text Box 534" o:spid="_x0000_s1829" type="#_x0000_t202" style="position:absolute;left:0;text-align:left;margin-left:491.45pt;margin-top:-23.1pt;width:86.55pt;height:45.85pt;z-index:-251604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s1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" filled="f" stroked="f">
            <v:textbox inset="0,0,0,0">
              <w:txbxContent>
                <w:tbl>
                  <w:tblPr>
                    <w:tblW w:w="0" w:type="auto"/>
                    <w:tblLayout w:type="fixed"/>
                    <w:tblCellMar>
                      <w:left w:w="0" w:type="dxa"/>
                      <w:right w:w="0" w:type="dxa"/>
                    </w:tblCellMar>
                    <w:tblLook w:val="01E0"/>
                  </w:tblPr>
                  <w:tblGrid>
                    <w:gridCol w:w="1618"/>
                    <w:gridCol w:w="68"/>
                  </w:tblGrid>
                  <w:tr w:rsidR="003E6078" w:rsidRPr="00D3624C" w:rsidTr="00D3624C">
                    <w:trPr>
                      <w:trHeight w:hRule="exact" w:val="321"/>
                    </w:trPr>
                    <w:tc>
                      <w:tcPr>
                        <w:tcW w:w="1618" w:type="dxa"/>
                        <w:tcBorders>
                          <w:top w:val="dotted" w:sz="8" w:space="0" w:color="6FAC46"/>
                          <w:left w:val="dotted" w:sz="8" w:space="0" w:color="6FAC46"/>
                          <w:bottom w:val="single" w:sz="8" w:space="0" w:color="6FAC46"/>
                          <w:right w:val="single" w:sz="8" w:space="0" w:color="6FAC46"/>
                        </w:tcBorders>
                      </w:tcPr>
                      <w:p w:rsidR="003E6078" w:rsidRPr="00D3624C" w:rsidRDefault="003E6078" w:rsidP="00D3624C">
                        <w:pPr>
                          <w:pStyle w:val="TableParagraph"/>
                          <w:spacing w:before="91"/>
                          <w:ind w:left="177"/>
                          <w:rPr>
                            <w:rFonts w:cs="Calibri"/>
                            <w:sz w:val="16"/>
                            <w:szCs w:val="16"/>
                          </w:rPr>
                        </w:pPr>
                        <w:r w:rsidRPr="00D3624C">
                          <w:rPr>
                            <w:sz w:val="16"/>
                          </w:rPr>
                          <w:t>Работа и угасание</w:t>
                        </w:r>
                      </w:p>
                    </w:tc>
                    <w:tc>
                      <w:tcPr>
                        <w:tcW w:w="68" w:type="dxa"/>
                        <w:tcBorders>
                          <w:top w:val="dotted" w:sz="8" w:space="0" w:color="6FAC46"/>
                          <w:left w:val="single" w:sz="8" w:space="0" w:color="6FAC46"/>
                          <w:bottom w:val="nil"/>
                          <w:right w:val="dotted" w:sz="8" w:space="0" w:color="6FAC46"/>
                        </w:tcBorders>
                      </w:tcPr>
                      <w:p w:rsidR="003E6078" w:rsidRPr="00D3624C" w:rsidRDefault="003E6078"/>
                    </w:tc>
                  </w:tr>
                  <w:tr w:rsidR="003E6078" w:rsidRPr="00D3624C" w:rsidTr="00D3624C">
                    <w:trPr>
                      <w:trHeight w:hRule="exact" w:val="249"/>
                    </w:trPr>
                    <w:tc>
                      <w:tcPr>
                        <w:tcW w:w="1686" w:type="dxa"/>
                        <w:gridSpan w:val="2"/>
                        <w:tcBorders>
                          <w:top w:val="single" w:sz="8" w:space="0" w:color="6FAC46"/>
                          <w:left w:val="dotted" w:sz="8" w:space="0" w:color="6FAC46"/>
                          <w:bottom w:val="single" w:sz="8" w:space="0" w:color="6FAC46"/>
                          <w:right w:val="dotted" w:sz="8" w:space="0" w:color="6FAC46"/>
                        </w:tcBorders>
                      </w:tcPr>
                      <w:p w:rsidR="003E6078" w:rsidRPr="00D3624C" w:rsidRDefault="003E6078"/>
                    </w:tc>
                  </w:tr>
                  <w:tr w:rsidR="003E6078" w:rsidRPr="00D3624C" w:rsidTr="00D3624C">
                    <w:trPr>
                      <w:trHeight w:hRule="exact" w:val="327"/>
                    </w:trPr>
                    <w:tc>
                      <w:tcPr>
                        <w:tcW w:w="1618" w:type="dxa"/>
                        <w:tcBorders>
                          <w:top w:val="single" w:sz="8" w:space="0" w:color="6FAC46"/>
                          <w:left w:val="dotted" w:sz="8" w:space="0" w:color="6FAC46"/>
                          <w:bottom w:val="dotted" w:sz="8" w:space="0" w:color="6FAC46"/>
                          <w:right w:val="single" w:sz="8" w:space="0" w:color="6FAC46"/>
                        </w:tcBorders>
                      </w:tcPr>
                      <w:p w:rsidR="003E6078" w:rsidRPr="00D3624C" w:rsidRDefault="003E6078" w:rsidP="00D3624C">
                        <w:pPr>
                          <w:pStyle w:val="TableParagraph"/>
                          <w:spacing w:before="71"/>
                          <w:ind w:left="264"/>
                          <w:rPr>
                            <w:rFonts w:cs="Calibri"/>
                            <w:sz w:val="16"/>
                            <w:szCs w:val="16"/>
                          </w:rPr>
                        </w:pPr>
                        <w:r w:rsidRPr="00D3624C">
                          <w:rPr>
                            <w:sz w:val="16"/>
                          </w:rPr>
                          <w:t>Только угасание</w:t>
                        </w:r>
                      </w:p>
                    </w:tc>
                    <w:tc>
                      <w:tcPr>
                        <w:tcW w:w="68" w:type="dxa"/>
                        <w:tcBorders>
                          <w:top w:val="nil"/>
                          <w:left w:val="single" w:sz="8" w:space="0" w:color="6FAC46"/>
                          <w:bottom w:val="dotted" w:sz="8" w:space="0" w:color="6FAC46"/>
                          <w:right w:val="dotted" w:sz="8" w:space="0" w:color="6FAC46"/>
                        </w:tcBorders>
                      </w:tcPr>
                      <w:p w:rsidR="003E6078" w:rsidRPr="00D3624C" w:rsidRDefault="003E6078"/>
                    </w:tc>
                  </w:tr>
                </w:tbl>
                <w:p w:rsidR="003E6078" w:rsidRDefault="003E6078"/>
              </w:txbxContent>
            </v:textbox>
            <w10:wrap anchorx="page"/>
          </v:shape>
        </w:pict>
      </w:r>
      <w:r w:rsidRPr="009C5889">
        <w:rPr>
          <w:rFonts w:ascii="Arial Narrow" w:hAnsi="Arial Narrow"/>
          <w:sz w:val="16"/>
        </w:rPr>
        <w:t>Действие: Компрессор выключен, и будет работать только во время угасания.</w:t>
      </w:r>
    </w:p>
    <w:p w:rsidR="003E6078" w:rsidRPr="009C5889" w:rsidRDefault="003E6078">
      <w:pPr>
        <w:spacing w:before="2" w:line="110" w:lineRule="exact"/>
        <w:rPr>
          <w:rFonts w:ascii="Arial Narrow" w:hAnsi="Arial Narrow"/>
          <w:sz w:val="11"/>
          <w:szCs w:val="11"/>
        </w:rPr>
      </w:pPr>
    </w:p>
    <w:p w:rsidR="003E6078" w:rsidRPr="009C5889" w:rsidRDefault="003E6078" w:rsidP="00693408">
      <w:pPr>
        <w:pStyle w:val="BodyText"/>
        <w:ind w:left="366" w:firstLine="0"/>
        <w:rPr>
          <w:rFonts w:ascii="Arial Narrow" w:hAnsi="Arial Narrow"/>
        </w:rPr>
        <w:sectPr w:rsidR="003E6078" w:rsidRPr="009C5889">
          <w:type w:val="continuous"/>
          <w:pgSz w:w="11910" w:h="16840"/>
          <w:pgMar w:top="0" w:right="260" w:bottom="280" w:left="620" w:header="708" w:footer="708" w:gutter="0"/>
          <w:cols w:num="2" w:space="708" w:equalWidth="0">
            <w:col w:w="5213" w:space="654"/>
            <w:col w:w="5163"/>
          </w:cols>
        </w:sectPr>
      </w:pPr>
      <w:r>
        <w:rPr>
          <w:noProof/>
          <w:lang w:val="cs-CZ" w:eastAsia="cs-CZ"/>
        </w:rPr>
        <w:pict>
          <v:group id="Group 530" o:spid="_x0000_s1830" style="position:absolute;left:0;text-align:left;margin-left:309pt;margin-top:3.55pt;width:20.25pt;height:6pt;z-index:-251673088;mso-position-horizontal-relative:page" coordorigin="6180,71"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">
            <v:shape id="Freeform 533" o:spid="_x0000_s1831" style="position:absolute;left:6180;top:7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xjsIA&#10;AADcAAAADwAAAGRycy9kb3ducmV2LnhtbESPT4vCMBDF78J+hzDC3jRVrFu6RlkUwat/6F6HZmy6&#10;NpPSRO1+eyMIHh9v3u/NW6x624gbdb52rGAyTkAQl07XXCk4HbejDIQPyBobx6Tgnzyslh+DBeba&#10;3XlPt0OoRISwz1GBCaHNpfSlIYt+7Fri6J1dZzFE2VVSd3iPcNvIaZLMpcWaY4PBltaGysvhauMb&#10;xpVZUczq4vdcpX/+ukE/2Sj1Oex/vkEE6sP7+JXeaQXpVwrPMZEA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DGOwgAAANwAAAAPAAAAAAAAAAAAAAAAAJgCAABkcnMvZG93&#10;bnJldi54bWxQSwUGAAAAAAQABAD1AAAAhwMAAAAA&#10;" path="m285,r,120l395,65r-90,l305,55r90,l285,xe" fillcolor="#5b9bd4" stroked="f">
              <v:path arrowok="t" o:connecttype="custom" o:connectlocs="285,71;285,191;395,136;305,136;305,126;395,126;285,71" o:connectangles="0,0,0,0,0,0,0"/>
            </v:shape>
            <v:shape id="Freeform 532" o:spid="_x0000_s1832" style="position:absolute;left:6180;top:7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v+cMA&#10;AADcAAAADwAAAGRycy9kb3ducmV2LnhtbESPQWvCQBCF7wX/wzKCt7qxGBuiq4hS8Fpb4nXIjtlo&#10;djZkNyb++26h0OPjzfvevM1utI14UOdrxwoW8wQEcel0zZWC76+P1wyED8gaG8ek4EkedtvJywZz&#10;7Qb+pMc5VCJC2OeowITQ5lL60pBFP3ctcfSurrMYouwqqTscItw28i1JVtJizbHBYEsHQ+X93Nv4&#10;hnFlVhTLurhcq/Tm+yP6xVGp2XTcr0EEGsP/8V/6pBWk7yv4HRM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Kv+cMAAADcAAAADwAAAAAAAAAAAAAAAACYAgAAZHJzL2Rv&#10;d25yZXYueG1sUEsFBgAAAAAEAAQA9QAAAIgDAAAAAA==&#10;" path="m285,55l,55,,65r285,l285,55xe" fillcolor="#5b9bd4" stroked="f">
              <v:path arrowok="t" o:connecttype="custom" o:connectlocs="285,126;0,126;0,136;285,136;285,126" o:connectangles="0,0,0,0,0"/>
            </v:shape>
            <v:shape id="Freeform 531" o:spid="_x0000_s1833" style="position:absolute;left:6180;top:7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KYsIA&#10;AADcAAAADwAAAGRycy9kb3ducmV2LnhtbESPT4vCMBDF7wt+hzAL3tZU8R/dpiKK4FVdutehGZvu&#10;NpPSRK3f3giCx8eb93vzslVvG3GlzteOFYxHCQji0umaKwU/p93XEoQPyBobx6TgTh5W+eAjw1S7&#10;Gx/oegyViBD2KSowIbSplL40ZNGPXEscvbPrLIYou0rqDm8Rbhs5SZK5tFhzbDDY0sZQ+X+82PiG&#10;ceWyKKZ18XuuZn/+skU/3io1/OzX3yAC9eF9/ErvtYLZYgHPMZEA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piwgAAANwAAAAPAAAAAAAAAAAAAAAAAJgCAABkcnMvZG93&#10;bnJldi54bWxQSwUGAAAAAAQABAD1AAAAhwMAAAAA&#10;" path="m395,55r-90,l305,65r90,l405,60,395,55xe" fillcolor="#5b9bd4" stroked="f">
              <v:path arrowok="t" o:connecttype="custom" o:connectlocs="395,126;305,126;305,136;395,136;405,131;395,126" o:connectangles="0,0,0,0,0,0"/>
            </v:shape>
            <w10:wrap anchorx="page"/>
          </v:group>
        </w:pict>
      </w:r>
      <w:r>
        <w:rPr>
          <w:noProof/>
          <w:lang w:val="cs-CZ" w:eastAsia="cs-CZ"/>
        </w:rPr>
        <w:pict>
          <v:group id="Group 521" o:spid="_x0000_s1834" style="position:absolute;left:0;text-align:left;margin-left:205.55pt;margin-top:31pt;width:14.15pt;height:6pt;z-index:-251656704;mso-position-horizontal-relative:page" coordorigin="4111,620"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">
            <v:shape id="Freeform 524" o:spid="_x0000_s1835" style="position:absolute;left:4111;top:620;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hk8IA&#10;AADcAAAADwAAAGRycy9kb3ducmV2LnhtbESPT4vCMBTE78J+h/CEvWlqYYtWo8iisJcF/94fzbMt&#10;Ni81ibb77TeC4HGYmd8wi1VvGvEg52vLCibjBARxYXXNpYLTcTuagvABWWNjmRT8kYfV8mOwwFzb&#10;jvf0OIRSRAj7HBVUIbS5lL6oyKAf25Y4ehfrDIYoXSm1wy7CTSPTJMmkwZrjQoUtfVdUXA93EynY&#10;JbO6yX7T2/reunO3SXe3k1Kfw349BxGoD+/wq/2jFXxlGTz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WGTwgAAANwAAAAPAAAAAAAAAAAAAAAAAJgCAABkcnMvZG93&#10;bnJldi54bWxQSwUGAAAAAAQABAD1AAAAhwMAAAAA&#10;" path="m163,r,120l273,65r-90,l183,55r90,l163,xe" fillcolor="#5b9bd4" stroked="f">
              <v:path arrowok="t" o:connecttype="custom" o:connectlocs="163,620;163,740;273,685;183,685;183,675;273,675;163,620" o:connectangles="0,0,0,0,0,0,0"/>
            </v:shape>
            <v:shape id="Freeform 523" o:spid="_x0000_s1836" style="position:absolute;left:4111;top:620;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ECMMA&#10;AADcAAAADwAAAGRycy9kb3ducmV2LnhtbESPQWvCQBSE70L/w/IKvemmgcYaXUVKC70IGu39kX0m&#10;wezbuLua9N+7guBxmJlvmMVqMK24kvONZQXvkwQEcWl1w5WCw/5n/AnCB2SNrWVS8E8eVsuX0QJz&#10;bXve0bUIlYgQ9jkqqEPocil9WZNBP7EdcfSO1hkMUbpKaod9hJtWpkmSSYMNx4UaO/qqqTwVFxMp&#10;2Cezps026Xl96dxf/51uzwel3l6H9RxEoCE8w4/2r1bwkU3hfi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XECMMAAADcAAAADwAAAAAAAAAAAAAAAACYAgAAZHJzL2Rv&#10;d25yZXYueG1sUEsFBgAAAAAEAAQA9QAAAIgDAAAAAA==&#10;" path="m163,55l,55,,65r163,l163,55xe" fillcolor="#5b9bd4" stroked="f">
              <v:path arrowok="t" o:connecttype="custom" o:connectlocs="163,675;0,675;0,685;163,685;163,675" o:connectangles="0,0,0,0,0"/>
            </v:shape>
            <v:shape id="Freeform 522" o:spid="_x0000_s1837" style="position:absolute;left:4111;top:620;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QesQA&#10;AADcAAAADwAAAGRycy9kb3ducmV2LnhtbESPTWvDMAyG74X9B6PBbq3TwEKX1i1lbLBLYf3YXcRq&#10;EhrLqe026b+fDoMdxav3kZ7VZnSdulOIrWcD81kGirjytuXawOn4OV2AignZYueZDDwowmb9NFlh&#10;af3Ae7ofUq0EwrFEA01Kfal1rBpyGGe+J5bs7IPDJGOotQ04CNx1Os+yQjtsWS402NN7Q9XlcHNC&#10;wSF7a7til1+3tz78DB/59/VkzMvzuF2CSjSm/+W/9pc18FrItyIjI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UHrEAAAA3AAAAA8AAAAAAAAAAAAAAAAAmAIAAGRycy9k&#10;b3ducmV2LnhtbFBLBQYAAAAABAAEAPUAAACJAwAAAAA=&#10;" path="m273,55r-90,l183,65r90,l283,60,273,55xe" fillcolor="#5b9bd4" stroked="f">
              <v:path arrowok="t" o:connecttype="custom" o:connectlocs="273,675;183,675;183,685;273,685;283,680;273,675" o:connectangles="0,0,0,0,0,0"/>
            </v:shape>
            <w10:wrap anchorx="page"/>
          </v:group>
        </w:pict>
      </w:r>
      <w:r w:rsidRPr="009C5889">
        <w:rPr>
          <w:rFonts w:ascii="Arial Narrow" w:hAnsi="Arial Narrow"/>
        </w:rPr>
        <w:t>Далее</w:t>
      </w:r>
    </w:p>
    <w:p w:rsidR="003E6078" w:rsidRPr="009C5889" w:rsidRDefault="003E6078">
      <w:pPr>
        <w:spacing w:before="18" w:line="260" w:lineRule="exact"/>
        <w:rPr>
          <w:rFonts w:ascii="Arial Narrow" w:hAnsi="Arial Narrow"/>
          <w:sz w:val="26"/>
          <w:szCs w:val="26"/>
        </w:rPr>
      </w:pPr>
      <w:r>
        <w:rPr>
          <w:noProof/>
          <w:lang w:val="cs-CZ" w:eastAsia="cs-CZ"/>
        </w:rPr>
        <w:pict>
          <v:group id="Group 525" o:spid="_x0000_s1838" style="position:absolute;margin-left:166.95pt;margin-top:13.5pt;width:32.15pt;height:32.95pt;z-index:-251659776;mso-position-horizontal-relative:page" coordorigin="3335,529" coordsize="6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">
            <v:group id="Group 528" o:spid="_x0000_s1839" style="position:absolute;left:3345;top:539;width:623;height:300" coordorigin="3345,539"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29" o:spid="_x0000_s1840" style="position:absolute;left:3345;top:539;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fQsUA&#10;AADcAAAADwAAAGRycy9kb3ducmV2LnhtbESP3WrCQBSE7wu+w3IKvSm6sVCtqausAaHgTdU+wCF7&#10;TNJmz4bsmh+f3i0UejnMzDfMejvYWnTU+sqxgvksAUGcO1NxoeDrvJ++gfAB2WDtmBSM5GG7mTys&#10;MTWu5yN1p1CICGGfooIyhCaV0uclWfQz1xBH7+JaiyHKtpCmxT7CbS1fkmQhLVYcF0psKCsp/zld&#10;rQI9rL5v+jkbFxe9a8L18MnaaKWeHgf9DiLQEP7Df+0Po+B1OYf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F9CxQAAANwAAAAPAAAAAAAAAAAAAAAAAJgCAABkcnMv&#10;ZG93bnJldi54bWxQSwUGAAAAAAQABAD1AAAAigMAAAAA&#10;" path="m,300r623,l623,,,,,300xe" filled="f" strokecolor="#6fac46" strokeweight="1pt">
                <v:path arrowok="t" o:connecttype="custom" o:connectlocs="0,839;623,839;623,539;0,539;0,839" o:connectangles="0,0,0,0,0"/>
              </v:shape>
            </v:group>
            <v:group id="Group 526" o:spid="_x0000_s1841" style="position:absolute;left:3345;top:878;width:623;height:300" coordorigin="3345,878"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27" o:spid="_x0000_s1842" style="position:absolute;left:3345;top:878;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krsUA&#10;AADcAAAADwAAAGRycy9kb3ducmV2LnhtbESP3WoCMRSE7wt9h3AK3ohmq/i3GiUVBMEba32Aw+a4&#10;u+3mZNlEXX16Iwi9HGbmG2axam0lLtT40rGCz34CgjhzpuRcwfFn05uC8AHZYOWYFNzIw2r5/rbA&#10;1Lgrf9PlEHIRIexTVFCEUKdS+qwgi77vauLonVxjMUTZ5NI0eI1wW8lBkoylxZLjQoE1rQvK/g5n&#10;q0C3s9+77q5v45P+qsN5t2dttFKdj1bPQQRqw3/41d4aBaPJE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mSuxQAAANwAAAAPAAAAAAAAAAAAAAAAAJgCAABkcnMv&#10;ZG93bnJldi54bWxQSwUGAAAAAAQABAD1AAAAigMAAAAA&#10;" path="m,300r623,l623,,,,,300xe" filled="f" strokecolor="#6fac46" strokeweight="1pt">
                <v:path arrowok="t" o:connecttype="custom" o:connectlocs="0,1178;623,1178;623,878;0,878;0,1178" o:connectangles="0,0,0,0,0"/>
              </v:shape>
            </v:group>
            <w10:wrap anchorx="page"/>
          </v:group>
        </w:pict>
      </w:r>
    </w:p>
    <w:p w:rsidR="003E6078" w:rsidRPr="009C5889" w:rsidRDefault="003E6078">
      <w:pPr>
        <w:spacing w:line="260" w:lineRule="exact"/>
        <w:rPr>
          <w:rFonts w:ascii="Arial Narrow" w:hAnsi="Arial Narrow"/>
          <w:sz w:val="26"/>
          <w:szCs w:val="26"/>
        </w:rPr>
        <w:sectPr w:rsidR="003E6078" w:rsidRPr="009C5889">
          <w:type w:val="continuous"/>
          <w:pgSz w:w="11910" w:h="16840"/>
          <w:pgMar w:top="0" w:right="260" w:bottom="280" w:left="620" w:header="708" w:footer="708" w:gutter="0"/>
          <w:cols w:space="708"/>
        </w:sectPr>
      </w:pPr>
    </w:p>
    <w:p w:rsidR="003E6078" w:rsidRPr="009C5889" w:rsidRDefault="003E6078">
      <w:pPr>
        <w:spacing w:before="63"/>
        <w:ind w:left="318"/>
        <w:jc w:val="center"/>
        <w:rPr>
          <w:rFonts w:ascii="Arial Narrow" w:hAnsi="Arial Narrow" w:cs="Calibri"/>
          <w:sz w:val="18"/>
          <w:szCs w:val="18"/>
        </w:rPr>
      </w:pPr>
      <w:r>
        <w:rPr>
          <w:noProof/>
          <w:lang w:val="cs-CZ" w:eastAsia="cs-CZ"/>
        </w:rPr>
        <w:pict>
          <v:group id="Group 519" o:spid="_x0000_s1843" style="position:absolute;left:0;text-align:left;margin-left:39pt;margin-top:-.9pt;width:101.25pt;height:33pt;z-index:-251660800;mso-position-horizontal-relative:page" coordorigin="780,-18" coordsize="202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">
            <v:shape id="Freeform 520" o:spid="_x0000_s1844" style="position:absolute;left:780;top:-18;width:2025;height:660;visibility:visible;mso-wrap-style:square;v-text-anchor:top" coordsize="202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7/ccA&#10;AADcAAAADwAAAGRycy9kb3ducmV2LnhtbESPQU8CMRSE7yb8h+aReDHQBQV0oRBiooIkgEg4P7aP&#10;3dXt66atsP57a2LicTIz32Qms8ZU4kzOl5YV9LoJCOLM6pJzBfv3p849CB+QNVaWScE3eZhNW1cT&#10;TLW98BuddyEXEcI+RQVFCHUqpc8KMui7tiaO3sk6gyFKl0vt8BLhppL9JBlKgyXHhQJreiwo+9x9&#10;GQVH+7p1eYlZ/fByWH4836xu15uRUtftZj4GEagJ/+G/9kIrGAzv4P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O/3HAAAA3AAAAA8AAAAAAAAAAAAAAAAAmAIAAGRy&#10;cy9kb3ducmV2LnhtbFBLBQYAAAAABAAEAPUAAACMAwAAAAA=&#10;" path="m,660r2025,l2025,,,,,660xe" filled="f" strokecolor="#5b9bd4" strokeweight="1pt">
              <v:path arrowok="t" o:connecttype="custom" o:connectlocs="0,642;2025,642;2025,-18;0,-18;0,642" o:connectangles="0,0,0,0,0"/>
            </v:shape>
            <w10:wrap anchorx="page"/>
          </v:group>
        </w:pict>
      </w:r>
      <w:r>
        <w:rPr>
          <w:noProof/>
          <w:lang w:val="cs-CZ" w:eastAsia="cs-CZ"/>
        </w:rPr>
        <w:pict>
          <v:group id="Group 515" o:spid="_x0000_s1845" style="position:absolute;left:0;text-align:left;margin-left:147.75pt;margin-top:4.95pt;width:14.15pt;height:6pt;z-index:-251658752;mso-position-horizontal-relative:page" coordorigin="2955,99"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">
            <v:shape id="Freeform 518" o:spid="_x0000_s1846" style="position:absolute;left:2955;top:9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cfMQA&#10;AADcAAAADwAAAGRycy9kb3ducmV2LnhtbESPTWvDMAyG74X9B6PBbq3TwEKX1i1lbLBLYf3YXcRq&#10;EhrLqe026b+fDoMdxav3kZ7VZnSdulOIrWcD81kGirjytuXawOn4OV2AignZYueZDDwowmb9NFlh&#10;af3Ae7ofUq0EwrFEA01Kfal1rBpyGGe+J5bs7IPDJGOotQ04CNx1Os+yQjtsWS402NN7Q9XlcHNC&#10;wSF7a7til1+3tz78DB/59/VkzMvzuF2CSjSm/+W/9pc18FrI+yIjI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XHzEAAAA3AAAAA8AAAAAAAAAAAAAAAAAmAIAAGRycy9k&#10;b3ducmV2LnhtbFBLBQYAAAAABAAEAPUAAACJAwAAAAA=&#10;" path="m163,r,120l273,65r-90,l183,55r90,l163,xe" fillcolor="#5b9bd4" stroked="f">
              <v:path arrowok="t" o:connecttype="custom" o:connectlocs="163,99;163,219;273,164;183,164;183,154;273,154;163,99" o:connectangles="0,0,0,0,0,0,0"/>
            </v:shape>
            <v:shape id="Freeform 517" o:spid="_x0000_s1847" style="position:absolute;left:2955;top:9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558IA&#10;AADcAAAADwAAAGRycy9kb3ducmV2LnhtbESPT4vCMBTE78J+h/AEb5pa2OJWo8iisJcF/+390Tzb&#10;YvNSk2jrt98IgsdhZn7DLFa9acSdnK8tK5hOEhDEhdU1lwpOx+14BsIHZI2NZVLwIA+r5cdggbm2&#10;He/pfgiliBD2OSqoQmhzKX1RkUE/sS1x9M7WGQxRulJqh12Em0amSZJJgzXHhQpb+q6ouBxuJlKw&#10;S77qJvtNr+tb6/66Tbq7npQaDfv1HESgPrzDr/aPVvCZTe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PnnwgAAANwAAAAPAAAAAAAAAAAAAAAAAJgCAABkcnMvZG93&#10;bnJldi54bWxQSwUGAAAAAAQABAD1AAAAhwMAAAAA&#10;" path="m163,55l,55,,65r163,l163,55xe" fillcolor="#5b9bd4" stroked="f">
              <v:path arrowok="t" o:connecttype="custom" o:connectlocs="163,154;0,154;0,164;163,164;163,154" o:connectangles="0,0,0,0,0"/>
            </v:shape>
            <v:shape id="Freeform 516" o:spid="_x0000_s1848" style="position:absolute;left:2955;top:9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nkMMA&#10;AADcAAAADwAAAGRycy9kb3ducmV2LnhtbESPzWrDMBCE74G+g9hCb4lcQ03qRgmhJNBLIXXT+2Jt&#10;bBNrZUvyT9++ChRyHGbmG2azm00rRnK+sazgeZWAIC6tbrhScP4+LtcgfEDW2FomBb/kYbd9WGww&#10;13biLxqLUIkIYZ+jgjqELpfSlzUZ9CvbEUfvYp3BEKWrpHY4RbhpZZokmTTYcFyosaP3msprMZhI&#10;wSl5bdrsM+33Q+d+pkN66s9KPT3O+zcQgeZwD/+3P7SClyyF2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nkMMAAADcAAAADwAAAAAAAAAAAAAAAACYAgAAZHJzL2Rv&#10;d25yZXYueG1sUEsFBgAAAAAEAAQA9QAAAIgDAAAAAA==&#10;" path="m273,55r-90,l183,65r90,l283,60,273,55xe" fillcolor="#5b9bd4" stroked="f">
              <v:path arrowok="t" o:connecttype="custom" o:connectlocs="273,154;183,154;183,164;273,164;283,159;273,154" o:connectangles="0,0,0,0,0,0"/>
            </v:shape>
            <w10:wrap anchorx="page"/>
          </v:group>
        </w:pict>
      </w:r>
      <w:r w:rsidRPr="009C5889">
        <w:rPr>
          <w:rFonts w:ascii="Arial Narrow" w:hAnsi="Arial Narrow"/>
          <w:sz w:val="18"/>
        </w:rPr>
        <w:t xml:space="preserve">Подключен </w:t>
      </w:r>
      <w:r w:rsidRPr="009C5889">
        <w:rPr>
          <w:rFonts w:ascii="Arial Narrow" w:hAnsi="Arial Narrow"/>
          <w:b/>
          <w:sz w:val="18"/>
        </w:rPr>
        <w:t>компрессор2</w:t>
      </w:r>
    </w:p>
    <w:p w:rsidR="003E6078" w:rsidRPr="009C5889" w:rsidRDefault="003E6078">
      <w:pPr>
        <w:spacing w:before="18"/>
        <w:ind w:left="320"/>
        <w:jc w:val="center"/>
        <w:rPr>
          <w:rFonts w:ascii="Arial Narrow" w:hAnsi="Arial Narrow" w:cs="Calibri"/>
          <w:sz w:val="18"/>
          <w:szCs w:val="18"/>
        </w:rPr>
      </w:pPr>
      <w:r>
        <w:rPr>
          <w:noProof/>
          <w:lang w:val="cs-CZ" w:eastAsia="cs-CZ"/>
        </w:rPr>
        <w:pict>
          <v:group id="Group 508" o:spid="_x0000_s1849" style="position:absolute;left:0;text-align:left;margin-left:518.35pt;margin-top:13.2pt;width:17.05pt;height:12.6pt;z-index:-251646464;mso-position-horizontal-relative:page" coordorigin="10367,264" coordsize="34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">
            <v:group id="Group 511" o:spid="_x0000_s1850" style="position:absolute;left:10578;top:280;width:120;height:226" coordorigin="10578,280" coordsize="12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14" o:spid="_x0000_s1851" style="position:absolute;left:10578;top:280;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U8QA&#10;AADcAAAADwAAAGRycy9kb3ducmV2LnhtbESPT4vCMBTE74LfIbwFL7KmisrSNYoIgifxL+zxbfO2&#10;7bZ5qU209dsbQfA4zMxvmNmiNaW4Ue1yywqGgwgEcWJ1zqmC03H9+QXCeWSNpWVScCcHi3m3M8NY&#10;24b3dDv4VAQIuxgVZN5XsZQuycigG9iKOHh/tjbog6xTqWtsAtyUchRFU2kw57CQYUWrjJLicDUK&#10;LsXyv/jd0c/Vu3NzOo/6iYm2SvU+2uU3CE+tf4df7Y1WMJmM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1PEAAAA3AAAAA8AAAAAAAAAAAAAAAAAmAIAAGRycy9k&#10;b3ducmV2LnhtbFBLBQYAAAAABAAEAPUAAACJAwAAAAA=&#10;" path="m55,106l,106,60,226,110,126r-55,l55,106xe" fillcolor="#5b9bd4" stroked="f">
                <v:path arrowok="t" o:connecttype="custom" o:connectlocs="55,386;0,386;60,506;110,406;55,406;55,386" o:connectangles="0,0,0,0,0,0"/>
              </v:shape>
              <v:shape id="Freeform 513" o:spid="_x0000_s1852" style="position:absolute;left:10578;top:280;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ayMQA&#10;AADcAAAADwAAAGRycy9kb3ducmV2LnhtbESPQYvCMBSE74L/ITzBi2iq0EWqUURY8CSrq+Dx2Tzb&#10;2ual20Tb/fdmYcHjMDPfMMt1ZyrxpMYVlhVMJxEI4tTqgjMFp+/P8RyE88gaK8uk4JccrFf93hIT&#10;bVs+0PPoMxEg7BJUkHtfJ1K6NCeDbmJr4uDdbGPQB9lkUjfYBrip5CyKPqTBgsNCjjVtc0rL48Mo&#10;+Ck39/L6RZeHd+f2dJ6NUhPtlRoOus0ChKfOv8P/7Z1WEMcx/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G2sjEAAAA3AAAAA8AAAAAAAAAAAAAAAAAmAIAAGRycy9k&#10;b3ducmV2LnhtbFBLBQYAAAAABAAEAPUAAACJAwAAAAA=&#10;" path="m65,l55,r,126l65,126,65,xe" fillcolor="#5b9bd4" stroked="f">
                <v:path arrowok="t" o:connecttype="custom" o:connectlocs="65,280;55,280;55,406;65,406;65,280" o:connectangles="0,0,0,0,0"/>
              </v:shape>
              <v:shape id="Freeform 512" o:spid="_x0000_s1853" style="position:absolute;left:10578;top:280;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Ev8MA&#10;AADcAAAADwAAAGRycy9kb3ducmV2LnhtbESPT4vCMBTE74LfITzBi2iqoCxdo4ggeBL/gse3zdu2&#10;2+alNtHWb28EYY/DzPyGmS9bU4oH1S63rGA8ikAQJ1bnnCo4nzbDLxDOI2ssLZOCJzlYLrqdOcba&#10;Nnygx9GnIkDYxagg876KpXRJRgbdyFbEwfu1tUEfZJ1KXWMT4KaUkyiaSYM5h4UMK1pnlBTHu1Fw&#10;K1Z/xc+ernfvLs35MhkkJtop1e+1q28Qnlr/H/60t1rBdDqD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REv8MAAADcAAAADwAAAAAAAAAAAAAAAACYAgAAZHJzL2Rv&#10;d25yZXYueG1sUEsFBgAAAAAEAAQA9QAAAIgDAAAAAA==&#10;" path="m120,106r-55,l65,126r45,l120,106xe" fillcolor="#5b9bd4" stroked="f">
                <v:path arrowok="t" o:connecttype="custom" o:connectlocs="120,386;65,386;65,406;110,406;120,386" o:connectangles="0,0,0,0,0"/>
              </v:shape>
            </v:group>
            <v:group id="Group 509" o:spid="_x0000_s1854" style="position:absolute;left:10372;top:269;width:283;height:2" coordorigin="10372,269" coordsize="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10" o:spid="_x0000_s1855" style="position:absolute;left:10372;top:269;width:283;height: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G68MA&#10;AADcAAAADwAAAGRycy9kb3ducmV2LnhtbERPy2rCQBTdF/yH4QrudBLRWqKj+EAsxYWmpetL5poE&#10;M3dCZozRr+8shC4P571YdaYSLTWutKwgHkUgiDOrS84V/Hzvhx8gnEfWWFkmBQ9ysFr23haYaHvn&#10;M7Wpz0UIYZeggsL7OpHSZQUZdCNbEwfuYhuDPsAml7rBewg3lRxH0bs0WHJoKLCmbUHZNb0ZBZvJ&#10;8dAebpfzV/X73J6y2T7epbFSg363noPw1Pl/8cv9qRVMp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dG68MAAADcAAAADwAAAAAAAAAAAAAAAACYAgAAZHJzL2Rv&#10;d25yZXYueG1sUEsFBgAAAAAEAAQA9QAAAIgDAAAAAA==&#10;" path="m283,l,e" filled="f" strokecolor="#5b9bd4" strokeweight=".5pt">
                <v:path arrowok="t" o:connecttype="custom" o:connectlocs="283,0;0,0" o:connectangles="0,0"/>
              </v:shape>
            </v:group>
            <w10:wrap anchorx="page"/>
          </v:group>
        </w:pict>
      </w:r>
      <w:r w:rsidRPr="009C5889">
        <w:rPr>
          <w:rFonts w:ascii="Arial Narrow" w:hAnsi="Arial Narrow"/>
          <w:sz w:val="18"/>
        </w:rPr>
        <w:t>(230 В коннектор)?</w:t>
      </w:r>
    </w:p>
    <w:p w:rsidR="003E6078" w:rsidRPr="009C5889" w:rsidRDefault="003E6078" w:rsidP="00693408">
      <w:pPr>
        <w:spacing w:before="99" w:line="415" w:lineRule="auto"/>
        <w:ind w:left="318" w:right="-128" w:firstLine="38"/>
        <w:rPr>
          <w:rFonts w:ascii="Arial Narrow" w:hAnsi="Arial Narrow" w:cs="Calibri"/>
          <w:sz w:val="16"/>
          <w:szCs w:val="16"/>
        </w:rPr>
      </w:pPr>
      <w:r w:rsidRPr="009C5889">
        <w:rPr>
          <w:rFonts w:ascii="Arial Narrow" w:hAnsi="Arial Narrow"/>
        </w:rPr>
        <w:br w:type="column"/>
      </w:r>
      <w:r w:rsidRPr="009C5889">
        <w:rPr>
          <w:rFonts w:ascii="Arial Narrow" w:hAnsi="Arial Narrow"/>
          <w:sz w:val="16"/>
        </w:rPr>
        <w:t>Нет Да</w:t>
      </w:r>
    </w:p>
    <w:p w:rsidR="003E6078" w:rsidRPr="009C5889" w:rsidRDefault="003E6078" w:rsidP="00A3337F">
      <w:pPr>
        <w:spacing w:before="114" w:line="460" w:lineRule="auto"/>
        <w:ind w:right="1434"/>
        <w:rPr>
          <w:rFonts w:ascii="Arial Narrow" w:hAnsi="Arial Narrow"/>
          <w:sz w:val="2"/>
          <w:szCs w:val="2"/>
        </w:rPr>
      </w:pPr>
      <w:r>
        <w:rPr>
          <w:noProof/>
          <w:lang w:val="cs-CZ" w:eastAsia="cs-CZ"/>
        </w:rPr>
        <w:pict>
          <v:group id="Group 495" o:spid="_x0000_s1856" style="position:absolute;margin-left:224pt;margin-top:-33.45pt;width:290.1pt;height:34.75pt;z-index:-251654656;mso-position-horizontal-relative:page" coordorigin="4490,-842" coordsize="580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">
            <v:group id="Group 498" o:spid="_x0000_s1857" style="position:absolute;left:4500;top:-832;width:5782;height:315" coordorigin="4500,-832" coordsize="578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99" o:spid="_x0000_s1858" style="position:absolute;left:4500;top:-832;width:5782;height:315;visibility:visible;mso-wrap-style:square;v-text-anchor:top" coordsize="578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K98QA&#10;AADcAAAADwAAAGRycy9kb3ducmV2LnhtbESPwW7CMBBE70j8g7VIvYEDLVClGIRAVXtCbegHrOIl&#10;CbXXwXZD+vd1JSSOo5l5o1ltemtERz40jhVMJxkI4tLphisFX8fX8TOIEJE1Gsek4JcCbNbDwQpz&#10;7a78SV0RK5EgHHJUUMfY5lKGsiaLYeJa4uSdnLcYk/SV1B6vCW6NnGXZQlpsOC3U2NKupvK7+LEK&#10;Zh/Lxps3HS6n5WO578zhHM6k1MOo376AiNTHe/jWftcK5k9T+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SvfEAAAA3AAAAA8AAAAAAAAAAAAAAAAAmAIAAGRycy9k&#10;b3ducmV2LnhtbFBLBQYAAAAABAAEAPUAAACJAwAAAAA=&#10;" path="m,315r5782,l5782,,,,,315xe" filled="f" strokecolor="#6fac46" strokeweight="1pt">
                <v:path arrowok="t" o:connecttype="custom" o:connectlocs="0,-517;5782,-517;5782,-832;0,-832;0,-517" o:connectangles="0,0,0,0,0"/>
              </v:shape>
            </v:group>
            <v:group id="Group 496" o:spid="_x0000_s1859" style="position:absolute;left:4500;top:-457;width:5782;height:300" coordorigin="4500,-457" coordsize="578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497" o:spid="_x0000_s1860" style="position:absolute;left:4500;top:-457;width:5782;height:300;visibility:visible;mso-wrap-style:square;v-text-anchor:top" coordsize="578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O58UA&#10;AADcAAAADwAAAGRycy9kb3ducmV2LnhtbESP3YrCMBSE7wXfIRxhb0RTXStajdJdWFhFEH8e4NAc&#10;22JzUpqs1rc3C4KXw8x8wyzXranEjRpXWlYwGkYgiDOrS84VnE8/gxkI55E1VpZJwYMcrFfdzhIT&#10;be98oNvR5yJA2CWooPC+TqR0WUEG3dDWxMG72MagD7LJpW7wHuCmkuMomkqDJYeFAmv6Lii7Hv+M&#10;gkvdx22K5Wk8jw/p5us82095p9RHr00XIDy1/h1+tX+1gnjyCf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U7nxQAAANwAAAAPAAAAAAAAAAAAAAAAAJgCAABkcnMv&#10;ZG93bnJldi54bWxQSwUGAAAAAAQABAD1AAAAigMAAAAA&#10;" path="m,300r5782,l5782,,,,,300xe" filled="f" strokecolor="#6fac46" strokeweight="1pt">
                <v:path arrowok="t" o:connecttype="custom" o:connectlocs="0,-157;5782,-157;5782,-457;0,-457;0,-157" o:connectangles="0,0,0,0,0"/>
              </v:shape>
            </v:group>
            <w10:wrap anchorx="page"/>
          </v:group>
        </w:pict>
      </w:r>
      <w:r w:rsidRPr="009C5889">
        <w:rPr>
          <w:rFonts w:ascii="Arial Narrow" w:hAnsi="Arial Narrow"/>
        </w:rPr>
        <w:br w:type="column"/>
      </w:r>
    </w:p>
    <w:p w:rsidR="003E6078" w:rsidRPr="009C5889" w:rsidRDefault="003E6078" w:rsidP="009C5889">
      <w:pPr>
        <w:spacing w:before="114" w:line="460" w:lineRule="auto"/>
        <w:ind w:right="1054"/>
        <w:rPr>
          <w:rFonts w:ascii="Arial Narrow" w:hAnsi="Arial Narrow"/>
          <w:sz w:val="16"/>
        </w:rPr>
      </w:pPr>
      <w:r w:rsidRPr="009C5889">
        <w:rPr>
          <w:rFonts w:ascii="Arial Narrow" w:hAnsi="Arial Narrow"/>
          <w:sz w:val="16"/>
        </w:rPr>
        <w:t xml:space="preserve">Описание: Если нет, то перескочить все позиции и идти на </w:t>
      </w:r>
      <w:r w:rsidRPr="009C5889">
        <w:rPr>
          <w:rFonts w:ascii="Arial Narrow" w:hAnsi="Arial Narrow"/>
          <w:b/>
          <w:sz w:val="16"/>
        </w:rPr>
        <w:t>Вакуумное устройство подачи</w:t>
      </w:r>
      <w:r w:rsidRPr="009C5889">
        <w:rPr>
          <w:rFonts w:ascii="Arial Narrow" w:hAnsi="Arial Narrow"/>
          <w:sz w:val="16"/>
        </w:rPr>
        <w:t>.</w:t>
      </w:r>
    </w:p>
    <w:p w:rsidR="003E6078" w:rsidRPr="009C5889" w:rsidRDefault="003E6078" w:rsidP="00A3337F">
      <w:pPr>
        <w:spacing w:line="461" w:lineRule="auto"/>
        <w:ind w:right="1435"/>
        <w:rPr>
          <w:rFonts w:ascii="Arial Narrow" w:hAnsi="Arial Narrow" w:cs="Calibri"/>
          <w:sz w:val="16"/>
          <w:szCs w:val="16"/>
        </w:rPr>
      </w:pPr>
      <w:r w:rsidRPr="009C5889">
        <w:rPr>
          <w:rFonts w:ascii="Arial Narrow" w:hAnsi="Arial Narrow"/>
          <w:sz w:val="16"/>
        </w:rPr>
        <w:t>Вы хотите активировать компрессор2 во время работы или только во время угасания?</w:t>
      </w:r>
    </w:p>
    <w:p w:rsidR="003E6078" w:rsidRPr="009C5889" w:rsidRDefault="003E6078">
      <w:pPr>
        <w:spacing w:line="460" w:lineRule="auto"/>
        <w:rPr>
          <w:rFonts w:ascii="Arial Narrow" w:hAnsi="Arial Narrow" w:cs="Calibri"/>
          <w:sz w:val="16"/>
          <w:szCs w:val="16"/>
        </w:rPr>
        <w:sectPr w:rsidR="003E6078" w:rsidRPr="009C5889">
          <w:type w:val="continuous"/>
          <w:pgSz w:w="11910" w:h="16840"/>
          <w:pgMar w:top="0" w:right="260" w:bottom="280" w:left="620" w:header="708" w:footer="708" w:gutter="0"/>
          <w:cols w:num="3" w:space="708" w:equalWidth="0">
            <w:col w:w="2025" w:space="562"/>
            <w:col w:w="581" w:space="758"/>
            <w:col w:w="7104"/>
          </w:cols>
        </w:sectPr>
      </w:pPr>
    </w:p>
    <w:p w:rsidR="003E6078" w:rsidRPr="009C5889" w:rsidRDefault="003E6078">
      <w:pPr>
        <w:spacing w:before="100" w:line="259" w:lineRule="auto"/>
        <w:ind w:left="327"/>
        <w:jc w:val="center"/>
        <w:rPr>
          <w:rFonts w:ascii="Arial Narrow" w:hAnsi="Arial Narrow" w:cs="Calibri"/>
          <w:sz w:val="16"/>
          <w:szCs w:val="16"/>
        </w:rPr>
      </w:pPr>
      <w:r>
        <w:rPr>
          <w:noProof/>
          <w:lang w:val="cs-CZ" w:eastAsia="cs-CZ"/>
        </w:rPr>
        <w:pict>
          <v:group id="Group 504" o:spid="_x0000_s1861" style="position:absolute;left:0;text-align:left;margin-left:147.75pt;margin-top:-21pt;width:14.15pt;height:6pt;z-index:-251657728;mso-position-horizontal-relative:page" coordorigin="2955,-420"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">
            <v:shape id="Freeform 507" o:spid="_x0000_s1862" style="position:absolute;left:2955;top:-420;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pgcMA&#10;AADcAAAADwAAAGRycy9kb3ducmV2LnhtbESPT4vCMBTE7wt+h/AEb2tqUdFqFJFd8LLg+uf+aJ5t&#10;sXmpSbT1228EYY/DzPyGWa47U4sHOV9ZVjAaJiCIc6srLhScjt+fMxA+IGusLZOCJ3lYr3ofS8y0&#10;bfmXHodQiAhhn6GCMoQmk9LnJRn0Q9sQR+9incEQpSukdthGuKllmiRTabDiuFBiQ9uS8uvhbiIF&#10;22Re1dOf9La5N+7cfqX720mpQb/bLEAE6sJ/+N3eaQWT8Rx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pgcMAAADcAAAADwAAAAAAAAAAAAAAAACYAgAAZHJzL2Rv&#10;d25yZXYueG1sUEsFBgAAAAAEAAQA9QAAAIgDAAAAAA==&#10;" path="m163,r,120l273,65r-90,l183,55r90,l163,xe" fillcolor="#5b9bd4" stroked="f">
              <v:path arrowok="t" o:connecttype="custom" o:connectlocs="163,-420;163,-300;273,-355;183,-355;183,-365;273,-365;163,-420" o:connectangles="0,0,0,0,0,0,0"/>
            </v:shape>
            <v:shape id="Freeform 506" o:spid="_x0000_s1863" style="position:absolute;left:2955;top:-420;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WwcMA&#10;AADcAAAADwAAAGRycy9kb3ducmV2LnhtbESPwWrCQBCG7wXfYRnBW90YUNroKiIteBFaq/chOybB&#10;7GzcXU18+86h0OPwz//NfKvN4Fr1oBAbzwZm0wwUceltw5WB08/n6xuomJAttp7JwJMibNajlxUW&#10;1vf8TY9jqpRAOBZooE6pK7SOZU0O49R3xJJdfHCYZAyVtgF7gbtW51m20A4blgs1drSrqbwe704o&#10;2GfvTbs45LftvQvn/iP/up2MmYyH7RJUoiH9L/+199bAfC7vi4yI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WwcMAAADcAAAADwAAAAAAAAAAAAAAAACYAgAAZHJzL2Rv&#10;d25yZXYueG1sUEsFBgAAAAAEAAQA9QAAAIgDAAAAAA==&#10;" path="m163,55l,55,,65r163,l163,55xe" fillcolor="#5b9bd4" stroked="f">
              <v:path arrowok="t" o:connecttype="custom" o:connectlocs="163,-365;0,-365;0,-355;163,-355;163,-365" o:connectangles="0,0,0,0,0"/>
            </v:shape>
            <v:shape id="Freeform 505" o:spid="_x0000_s1864" style="position:absolute;left:2955;top:-420;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zWsMA&#10;AADcAAAADwAAAGRycy9kb3ducmV2LnhtbESPT4vCMBTE74LfITxhb5paULRrFFl2YS+Cf7r3R/Ns&#10;i81LTaLtfnsjCB6HmfkNs9r0phF3cr62rGA6SUAQF1bXXCrITz/jBQgfkDU2lknBP3nYrIeDFWba&#10;dnyg+zGUIkLYZ6igCqHNpPRFRQb9xLbE0TtbZzBE6UqpHXYRbhqZJslcGqw5LlTY0ldFxeV4M5GC&#10;XbKsm/kuvW5vrfvrvtP9NVfqY9RvP0EE6sM7/Gr/agWz2R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zWsMAAADcAAAADwAAAAAAAAAAAAAAAACYAgAAZHJzL2Rv&#10;d25yZXYueG1sUEsFBgAAAAAEAAQA9QAAAIgDAAAAAA==&#10;" path="m273,55r-90,l183,65r90,l283,60,273,55xe" fillcolor="#5b9bd4" stroked="f">
              <v:path arrowok="t" o:connecttype="custom" o:connectlocs="273,-365;183,-365;183,-355;273,-355;283,-360;273,-365" o:connectangles="0,0,0,0,0,0"/>
            </v:shape>
            <w10:wrap anchorx="page"/>
          </v:group>
        </w:pict>
      </w:r>
      <w:r>
        <w:rPr>
          <w:noProof/>
          <w:lang w:val="cs-CZ" w:eastAsia="cs-CZ"/>
        </w:rPr>
        <w:pict>
          <v:group id="Group 500" o:spid="_x0000_s1865" style="position:absolute;left:0;text-align:left;margin-left:205.5pt;margin-top:-20.9pt;width:14.15pt;height:6pt;z-index:-251655680;mso-position-horizontal-relative:page" coordorigin="4110,-418"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">
            <v:shape id="Freeform 503" o:spid="_x0000_s1866" style="position:absolute;left:4110;top:-418;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hMIA&#10;AADcAAAADwAAAGRycy9kb3ducmV2LnhtbESPT4vCMBTE78J+h/AW9qapRUWrUWRZYS+Cf++P5tkW&#10;m5eaRNv99htB8DjMzG+YxaoztXiQ85VlBcNBAoI4t7riQsHpuOlPQfiArLG2TAr+yMNq+dFbYKZt&#10;y3t6HEIhIoR9hgrKEJpMSp+XZNAPbEMcvYt1BkOUrpDaYRvhppZpkkykwYrjQokNfZeUXw93EynY&#10;JrOqnmzT2/reuHP7k+5uJ6W+Prv1HESgLrzDr/avVjAeje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qOEwgAAANwAAAAPAAAAAAAAAAAAAAAAAJgCAABkcnMvZG93&#10;bnJldi54bWxQSwUGAAAAAAQABAD1AAAAhwMAAAAA&#10;" path="m163,r,120l273,65r-90,l183,55r90,l163,xe" fillcolor="#5b9bd4" stroked="f">
              <v:path arrowok="t" o:connecttype="custom" o:connectlocs="163,-418;163,-298;273,-353;183,-353;183,-363;273,-363;163,-418" o:connectangles="0,0,0,0,0,0,0"/>
            </v:shape>
            <v:shape id="Freeform 502" o:spid="_x0000_s1867" style="position:absolute;left:4110;top:-418;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988MA&#10;AADcAAAADwAAAGRycy9kb3ducmV2LnhtbESPQWvCQBSE74X+h+UVequbhhpqdBUpCl4EG+39kX0m&#10;wezbuLua+O9dQehxmJlvmNliMK24kvONZQWfowQEcWl1w5WCw3798Q3CB2SNrWVScCMPi/nrywxz&#10;bXv+pWsRKhEh7HNUUIfQ5VL6siaDfmQ74ugdrTMYonSV1A77CDetTJMkkwYbjgs1dvRTU3kqLiZS&#10;sE8mTZtt0/Py0rm/fpXuzgel3t+G5RREoCH8h5/tjVYw/srg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w988MAAADcAAAADwAAAAAAAAAAAAAAAACYAgAAZHJzL2Rv&#10;d25yZXYueG1sUEsFBgAAAAAEAAQA9QAAAIgDAAAAAA==&#10;" path="m163,55l,55,,65r163,l163,55xe" fillcolor="#5b9bd4" stroked="f">
              <v:path arrowok="t" o:connecttype="custom" o:connectlocs="163,-363;0,-363;0,-353;163,-353;163,-363" o:connectangles="0,0,0,0,0"/>
            </v:shape>
            <v:shape id="Freeform 501" o:spid="_x0000_s1868" style="position:absolute;left:4110;top:-418;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YaMQA&#10;AADcAAAADwAAAGRycy9kb3ducmV2LnhtbESPT2vCQBTE70K/w/IK3uqmwfonuoqUCr0UatT7I/tM&#10;QrNv4+5q4rfvCoLHYWZ+wyzXvWnElZyvLSt4HyUgiAuray4VHPbbtxkIH5A1NpZJwY08rFcvgyVm&#10;2na8o2seShEh7DNUUIXQZlL6oiKDfmRb4uidrDMYonSl1A67CDeNTJNkIg3WHBcqbOmzouIvv5hI&#10;wS6Z183kJz1vLq07dl/p7/mg1PC13yxABOrDM/xof2sFH+M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mGjEAAAA3AAAAA8AAAAAAAAAAAAAAAAAmAIAAGRycy9k&#10;b3ducmV2LnhtbFBLBQYAAAAABAAEAPUAAACJAwAAAAA=&#10;" path="m273,55r-90,l183,65r90,l283,60,273,55xe" fillcolor="#5b9bd4" stroked="f">
              <v:path arrowok="t" o:connecttype="custom" o:connectlocs="273,-363;183,-363;183,-353;273,-353;283,-358;273,-363" o:connectangles="0,0,0,0,0,0"/>
            </v:shape>
            <w10:wrap anchorx="page"/>
          </v:group>
        </w:pict>
      </w:r>
      <w:r>
        <w:rPr>
          <w:noProof/>
          <w:lang w:val="cs-CZ" w:eastAsia="cs-CZ"/>
        </w:rPr>
        <w:pict>
          <v:group id="Group 493" o:spid="_x0000_s1869" style="position:absolute;left:0;text-align:left;margin-left:39pt;margin-top:.9pt;width:263.25pt;height:34.5pt;z-index:-251653632;mso-position-horizontal-relative:page" coordorigin="780,18" coordsize="526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">
            <v:shape id="Freeform 494" o:spid="_x0000_s1870" style="position:absolute;left:780;top:18;width:5265;height:690;visibility:visible;mso-wrap-style:square;v-text-anchor:top" coordsize="526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o5sQA&#10;AADcAAAADwAAAGRycy9kb3ducmV2LnhtbERPW2vCMBR+H/gfwhH2pqluyuhMi3O4CSLMy0DfDs2x&#10;LSYnpcm0+/fLg7DHj+8+yztrxJVaXztWMBomIIgLp2suFRz2y8ELCB+QNRrHpOCXPORZ72GGqXY3&#10;3tJ1F0oRQ9inqKAKoUml9EVFFv3QNcSRO7vWYoiwLaVu8RbDrZHjJJlKizXHhgobWlRUXHY/VsH7&#10;ZTEq1t/y6/g53ryZbb08PX8YpR773fwVRKAu/Ivv7pVWMHmKa+O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KObEAAAA3AAAAA8AAAAAAAAAAAAAAAAAmAIAAGRycy9k&#10;b3ducmV2LnhtbFBLBQYAAAAABAAEAPUAAACJAwAAAAA=&#10;" path="m,690r5265,l5265,,,,,690xe" filled="f" strokecolor="#5b9bd4" strokeweight="1pt">
              <v:path arrowok="t" o:connecttype="custom" o:connectlocs="0,708;5265,708;5265,18;0,18;0,708" o:connectangles="0,0,0,0,0"/>
            </v:shape>
            <w10:wrap anchorx="page"/>
          </v:group>
        </w:pict>
      </w:r>
      <w:r w:rsidRPr="009C5889">
        <w:rPr>
          <w:rFonts w:ascii="Arial Narrow" w:hAnsi="Arial Narrow"/>
        </w:rPr>
        <w:t xml:space="preserve"> </w:t>
      </w:r>
      <w:r w:rsidRPr="009C5889">
        <w:rPr>
          <w:rFonts w:ascii="Arial Narrow" w:hAnsi="Arial Narrow"/>
          <w:sz w:val="16"/>
        </w:rPr>
        <w:t>Компрессор2 будет активирован во время работы и угасания: заводские настройки работы компрессора вы можете изменить в Установочном меню, Компрессор.</w:t>
      </w:r>
    </w:p>
    <w:p w:rsidR="003E6078" w:rsidRPr="009C5889" w:rsidRDefault="003E6078">
      <w:pPr>
        <w:spacing w:line="160" w:lineRule="exact"/>
        <w:rPr>
          <w:rFonts w:ascii="Arial Narrow" w:hAnsi="Arial Narrow"/>
          <w:sz w:val="16"/>
          <w:szCs w:val="16"/>
        </w:rPr>
      </w:pPr>
    </w:p>
    <w:p w:rsidR="003E6078" w:rsidRPr="009C5889" w:rsidRDefault="003E6078">
      <w:pPr>
        <w:spacing w:before="18" w:line="180" w:lineRule="exact"/>
        <w:rPr>
          <w:rFonts w:ascii="Arial Narrow" w:hAnsi="Arial Narrow"/>
          <w:sz w:val="18"/>
          <w:szCs w:val="18"/>
        </w:rPr>
      </w:pPr>
    </w:p>
    <w:p w:rsidR="003E6078" w:rsidRPr="009C5889" w:rsidRDefault="003E6078">
      <w:pPr>
        <w:spacing w:line="259" w:lineRule="auto"/>
        <w:ind w:left="443" w:right="117"/>
        <w:jc w:val="center"/>
        <w:rPr>
          <w:rFonts w:ascii="Arial Narrow" w:hAnsi="Arial Narrow" w:cs="Calibri"/>
          <w:sz w:val="16"/>
          <w:szCs w:val="16"/>
        </w:rPr>
      </w:pPr>
      <w:r>
        <w:rPr>
          <w:noProof/>
          <w:lang w:val="cs-CZ" w:eastAsia="cs-CZ"/>
        </w:rPr>
        <w:pict>
          <v:group id="Group 491" o:spid="_x0000_s1871" style="position:absolute;left:0;text-align:left;margin-left:39pt;margin-top:-4.1pt;width:263.25pt;height:34.5pt;z-index:-251649536;mso-position-horizontal-relative:page" coordorigin="780,-82" coordsize="526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">
            <v:shape id="Freeform 492" o:spid="_x0000_s1872" style="position:absolute;left:780;top:-82;width:5265;height:690;visibility:visible;mso-wrap-style:square;v-text-anchor:top" coordsize="526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ZD8YA&#10;AADcAAAADwAAAGRycy9kb3ducmV2LnhtbESPQWsCMRSE74L/ITyhN81qq5TVKGqxFURQ24LeHpvn&#10;7mLysmxS3f77piB4HGbmG2Yya6wRV6p96VhBv5eAIM6cLjlX8PW56r6C8AFZo3FMCn7Jw2zabk0w&#10;1e7Ge7oeQi4ihH2KCooQqlRKnxVk0fdcRRy9s6sthijrXOoabxFujRwkyUhaLDkuFFjRsqDscvix&#10;Ct4uy362+Za748dguzD7cnV6eTdKPXWa+RhEoCY8wvf2WisYPo/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MZD8YAAADcAAAADwAAAAAAAAAAAAAAAACYAgAAZHJz&#10;L2Rvd25yZXYueG1sUEsFBgAAAAAEAAQA9QAAAIsDAAAAAA==&#10;" path="m,690r5265,l5265,,,,,690xe" filled="f" strokecolor="#5b9bd4" strokeweight="1pt">
              <v:path arrowok="t" o:connecttype="custom" o:connectlocs="0,608;5265,608;5265,-82;0,-82;0,608" o:connectangles="0,0,0,0,0"/>
            </v:shape>
            <w10:wrap anchorx="page"/>
          </v:group>
        </w:pict>
      </w:r>
      <w:r w:rsidRPr="009C5889">
        <w:rPr>
          <w:rFonts w:ascii="Arial Narrow" w:hAnsi="Arial Narrow"/>
        </w:rPr>
        <w:t xml:space="preserve"> </w:t>
      </w:r>
      <w:r w:rsidRPr="009C5889">
        <w:rPr>
          <w:rFonts w:ascii="Arial Narrow" w:hAnsi="Arial Narrow"/>
          <w:sz w:val="16"/>
        </w:rPr>
        <w:t>Компрессор2 будет активирован только во время угасания: заводские настройки работы компрессора вы можете изменить в Установочном меню, Компрессор.</w:t>
      </w:r>
    </w:p>
    <w:p w:rsidR="003E6078" w:rsidRPr="009C5889" w:rsidRDefault="003E6078">
      <w:pPr>
        <w:spacing w:before="69"/>
        <w:ind w:right="1947"/>
        <w:jc w:val="center"/>
        <w:rPr>
          <w:rFonts w:ascii="Arial Narrow" w:hAnsi="Arial Narrow" w:cs="Calibri"/>
          <w:sz w:val="16"/>
          <w:szCs w:val="16"/>
        </w:rPr>
      </w:pPr>
      <w:r w:rsidRPr="009C5889">
        <w:rPr>
          <w:rFonts w:ascii="Arial Narrow" w:hAnsi="Arial Narrow"/>
        </w:rPr>
        <w:br w:type="column"/>
      </w:r>
      <w:r w:rsidRPr="009C5889">
        <w:rPr>
          <w:rFonts w:ascii="Arial Narrow" w:hAnsi="Arial Narrow"/>
          <w:sz w:val="16"/>
        </w:rPr>
        <w:t>Действие: Компрессор2 активирован.</w:t>
      </w:r>
    </w:p>
    <w:p w:rsidR="003E6078" w:rsidRPr="009C5889" w:rsidRDefault="003E6078">
      <w:pPr>
        <w:spacing w:before="16" w:line="180" w:lineRule="exact"/>
        <w:rPr>
          <w:rFonts w:ascii="Arial Narrow" w:hAnsi="Arial Narrow"/>
          <w:sz w:val="18"/>
          <w:szCs w:val="18"/>
        </w:rPr>
      </w:pPr>
    </w:p>
    <w:p w:rsidR="003E6078" w:rsidRPr="009C5889" w:rsidRDefault="003E6078">
      <w:pPr>
        <w:spacing w:line="259" w:lineRule="auto"/>
        <w:ind w:left="411" w:right="2358"/>
        <w:jc w:val="center"/>
        <w:rPr>
          <w:rFonts w:ascii="Arial Narrow" w:hAnsi="Arial Narrow" w:cs="Calibri"/>
          <w:sz w:val="16"/>
          <w:szCs w:val="16"/>
        </w:rPr>
      </w:pPr>
      <w:r>
        <w:rPr>
          <w:noProof/>
          <w:lang w:val="cs-CZ" w:eastAsia="cs-CZ"/>
        </w:rPr>
        <w:pict>
          <v:group id="Group 482" o:spid="_x0000_s1873" style="position:absolute;left:0;text-align:left;margin-left:310.75pt;margin-top:-4.6pt;width:161.95pt;height:57.25pt;z-index:-251651584;mso-position-horizontal-relative:page" coordorigin="6215,-92" coordsize="3239,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">
            <v:group id="Group 489" o:spid="_x0000_s1874" style="position:absolute;left:6675;top:608;width:720;height:435" coordorigin="6675,608" coordsize="72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490" o:spid="_x0000_s1875" style="position:absolute;left:6675;top:608;width:720;height:435;visibility:visible;mso-wrap-style:square;v-text-anchor:top" coordsize="72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eScAA&#10;AADcAAAADwAAAGRycy9kb3ducmV2LnhtbERPTYvCMBC9C/6HMII3TVfQla5RFlHw4GG3FfE4NLNt&#10;sJmUJrb1328OgsfH+97sBluLjlpvHCv4mCcgiAunDZcKLvlxtgbhA7LG2jEpeJKH3XY82mCqXc+/&#10;1GWhFDGEfYoKqhCaVEpfVGTRz11DHLk/11oMEbal1C32MdzWcpEkK2nRcGyosKF9RcU9e1gFq8M9&#10;64ur/szP5gf51mWDeRilppPh+wtEoCG8xS/3SStYLuLaeC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8eScAAAADcAAAADwAAAAAAAAAAAAAAAACYAgAAZHJzL2Rvd25y&#10;ZXYueG1sUEsFBgAAAAAEAAQA9QAAAIUDAAAAAA==&#10;" path="m,435r720,l720,,,,,435xe" filled="f" strokecolor="#6fac46" strokeweight="1pt">
                <v:path arrowok="t" o:connecttype="custom" o:connectlocs="0,1043;720,1043;720,608;0,608;0,1043" o:connectangles="0,0,0,0,0"/>
              </v:shape>
            </v:group>
            <v:group id="Group 487" o:spid="_x0000_s1876" style="position:absolute;left:6780;top:-82;width:2664;height:615" coordorigin="6780,-82" coordsize="266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488" o:spid="_x0000_s1877" style="position:absolute;left:6780;top:-82;width:2664;height:615;visibility:visible;mso-wrap-style:square;v-text-anchor:top" coordsize="26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ncEA&#10;AADcAAAADwAAAGRycy9kb3ducmV2LnhtbERPTYvCMBC9L/gfwgje1lTLLlKbiihCD8Kyroc9Ds3Y&#10;VptJSaLWf28OgsfH+85Xg+nEjZxvLSuYTRMQxJXVLdcKjn+7zwUIH5A1dpZJwYM8rIrRR46Ztnf+&#10;pdsh1CKGsM9QQRNCn0npq4YM+qntiSN3ss5giNDVUju8x3DTyXmSfEuDLceGBnvaNFRdDlejQJv9&#10;dna+lg83T8t/e/o5rhfpRanJeFgvQQQawlv8cpdawVca58cz8QjI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Tfp3BAAAA3AAAAA8AAAAAAAAAAAAAAAAAmAIAAGRycy9kb3du&#10;cmV2LnhtbFBLBQYAAAAABAAEAPUAAACGAwAAAAA=&#10;" path="m,615r2664,l2664,,,,,615xe" filled="f" strokecolor="#6fac46" strokeweight="1pt">
                <v:path arrowok="t" o:connecttype="custom" o:connectlocs="0,533;2664,533;2664,-82;0,-82;0,533" o:connectangles="0,0,0,0,0"/>
              </v:shape>
            </v:group>
            <v:group id="Group 483" o:spid="_x0000_s1878" style="position:absolute;left:6225;top:359;width:396;height:120" coordorigin="6225,359" coordsize="39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486" o:spid="_x0000_s1879" style="position:absolute;left:6225;top:359;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ZKsIA&#10;AADcAAAADwAAAGRycy9kb3ducmV2LnhtbESPwWrDMBBE74X+g9hCL6WR45JQ3CihGFKCb3byAYu1&#10;sUytlbFUW/37KlDIcZiZN8zuEO0gZpp871jBepWBIG6d7rlTcDkfX99B+ICscXBMCn7Jw2H/+LDD&#10;QruFa5qb0IkEYV+gAhPCWEjpW0MW/cqNxMm7usliSHLqpJ5wSXA7yDzLttJiz2nB4Eilofa7+bGJ&#10;UuVcuperj7Yqx68+lrU5N0o9P8XPDxCBYriH/9snrWDzlsPtTDo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lkqwgAAANwAAAAPAAAAAAAAAAAAAAAAAJgCAABkcnMvZG93&#10;bnJldi54bWxQSwUGAAAAAAQABAD1AAAAhwMAAAAA&#10;" path="m120,l,60r120,60l120,65r-20,l100,55r20,l120,xe" fillcolor="#5b9bd4" stroked="f">
                <v:path arrowok="t" o:connecttype="custom" o:connectlocs="120,359;0,419;120,479;120,424;100,424;100,414;120,414;120,359" o:connectangles="0,0,0,0,0,0,0,0"/>
              </v:shape>
              <v:shape id="Freeform 485" o:spid="_x0000_s1880" style="position:absolute;left:6225;top:359;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8scIA&#10;AADcAAAADwAAAGRycy9kb3ducmV2LnhtbESPwWrDMBBE74X8g9hCLqWWG9MQ3CghGBqCb3HyAYu1&#10;tkytlbHURP37qFDocZiZN8x2H+0objT7wbGCtywHQdw6PXCv4Hr5fN2A8AFZ4+iYFPyQh/1u8bTF&#10;Urs7n+nWhF4kCPsSFZgQplJK3xqy6DM3ESevc7PFkOTcSz3jPcHtKFd5vpYWB04LBieqDLVfzbdN&#10;lHrFlXvpfLR1NR2HWJ3NpVFq+RwPHyACxfAf/muftIL3ooDf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vyxwgAAANwAAAAPAAAAAAAAAAAAAAAAAJgCAABkcnMvZG93&#10;bnJldi54bWxQSwUGAAAAAAQABAD1AAAAhwMAAAAA&#10;" path="m120,55r-20,l100,65r20,l120,55xe" fillcolor="#5b9bd4" stroked="f">
                <v:path arrowok="t" o:connecttype="custom" o:connectlocs="120,414;100,414;100,424;120,424;120,414" o:connectangles="0,0,0,0,0"/>
              </v:shape>
              <v:shape id="Freeform 484" o:spid="_x0000_s1881" style="position:absolute;left:6225;top:359;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kxcMA&#10;AADcAAAADwAAAGRycy9kb3ducmV2LnhtbESPwWrDMBBE74X+g9hCLqWRkzaluJZNMCSU3OL0AxZr&#10;bZlaK2MpifL3UaHQ4zAzb5iiinYUF5r94FjBapmBIG6dHrhX8H3avXyA8AFZ4+iYFNzIQ1U+PhSY&#10;a3flI12a0IsEYZ+jAhPClEvpW0MW/dJNxMnr3GwxJDn3Us94TXA7ynWWvUuLA6cFgxPVhtqf5mwT&#10;5bDm2j13PtpDPe2HWB/NqVFq8RS3nyACxfAf/mt/aQWb1zf4PZOO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9kxcMAAADcAAAADwAAAAAAAAAAAAAAAACYAgAAZHJzL2Rv&#10;d25yZXYueG1sUEsFBgAAAAAEAAQA9QAAAIgDAAAAAA==&#10;" path="m396,55r-276,l120,65r276,l396,55xe" fillcolor="#5b9bd4" stroked="f">
                <v:path arrowok="t" o:connecttype="custom" o:connectlocs="396,414;120,414;120,424;396,424;396,414" o:connectangles="0,0,0,0,0"/>
              </v:shape>
            </v:group>
            <w10:wrap anchorx="page"/>
          </v:group>
        </w:pict>
      </w:r>
      <w:r>
        <w:rPr>
          <w:noProof/>
          <w:lang w:val="cs-CZ" w:eastAsia="cs-CZ"/>
        </w:rPr>
        <w:pict>
          <v:group id="Group 475" o:spid="_x0000_s1882" style="position:absolute;left:0;text-align:left;margin-left:338.5pt;margin-top:-24.1pt;width:151.65pt;height:16pt;z-index:-251648512;mso-position-horizontal-relative:page" coordorigin="6770,-482" coordsize="303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">
            <v:group id="Group 480" o:spid="_x0000_s1883" style="position:absolute;left:6780;top:-472;width:2664;height:300" coordorigin="6780,-472" coordsize="266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81" o:spid="_x0000_s1884" style="position:absolute;left:6780;top:-472;width:2664;height:300;visibility:visible;mso-wrap-style:square;v-text-anchor:top" coordsize="26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RicUA&#10;AADcAAAADwAAAGRycy9kb3ducmV2LnhtbESPUWvCQBCE3wv+h2OFvtWLQkOJnlKUYKAIbVJ83ua2&#10;SWpuL+SuSfz3PUHo4zA73+xsdpNpxUC9aywrWC4iEMSl1Q1XCj6L9OkFhPPIGlvLpOBKDnbb2cMG&#10;E21H/qAh95UIEHYJKqi97xIpXVmTQbewHXHwvm1v0AfZV1L3OAa4aeUqimJpsOHQUGNH+5rKS/5r&#10;whvFm4+O76nOXPF1/mnzKj4dRqUe59PrGoSnyf8f39OZVvC8WsJtTCC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NGJxQAAANwAAAAPAAAAAAAAAAAAAAAAAJgCAABkcnMv&#10;ZG93bnJldi54bWxQSwUGAAAAAAQABAD1AAAAigMAAAAA&#10;" path="m,300r2664,l2664,,,,,300xe" filled="f" strokecolor="#6fac46" strokeweight="1pt">
                <v:path arrowok="t" o:connecttype="custom" o:connectlocs="0,-172;2664,-172;2664,-472;0,-472;0,-172" o:connectangles="0,0,0,0,0"/>
              </v:shape>
            </v:group>
            <v:group id="Group 476" o:spid="_x0000_s1885" style="position:absolute;left:9510;top:-378;width:283;height:120" coordorigin="9510,-378" coordsize="2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79" o:spid="_x0000_s1886" style="position:absolute;left:9510;top:-378;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7y8MA&#10;AADcAAAADwAAAGRycy9kb3ducmV2LnhtbESPT4vCMBTE7wt+h/AEb2tqRdFqFJFd8LLg+uf+aJ5t&#10;sXmpSbT1228EYY/DzPyGWa47U4sHOV9ZVjAaJiCIc6srLhScjt+fMxA+IGusLZOCJ3lYr3ofS8y0&#10;bfmXHodQiAhhn6GCMoQmk9LnJRn0Q9sQR+9incEQpSukdthGuKllmiRTabDiuFBiQ9uS8uvhbiIF&#10;22Re1dOf9La5N+7cfqX720mpQb/bLEAE6sJ/+N3eaQWTdAy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7y8MAAADcAAAADwAAAAAAAAAAAAAAAACYAgAAZHJzL2Rv&#10;d25yZXYueG1sUEsFBgAAAAAEAAQA9QAAAIgDAAAAAA==&#10;" path="m120,l,60r120,60l120,65r-20,l100,55r20,l120,xe" fillcolor="#5b9bd4" stroked="f">
                <v:path arrowok="t" o:connecttype="custom" o:connectlocs="120,-378;0,-318;120,-258;120,-313;100,-313;100,-323;120,-323;120,-378" o:connectangles="0,0,0,0,0,0,0,0"/>
              </v:shape>
              <v:shape id="Freeform 478" o:spid="_x0000_s1887" style="position:absolute;left:9510;top:-378;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jv8MA&#10;AADcAAAADwAAAGRycy9kb3ducmV2LnhtbESPT4vCMBTE7wt+h/AEb2tqUdFqFJFd8LLg+uf+aJ5t&#10;sXmpSbT1228EYY/DzPyGWa47U4sHOV9ZVjAaJiCIc6srLhScjt+fMxA+IGusLZOCJ3lYr3ofS8y0&#10;bfmXHodQiAhhn6GCMoQmk9LnJRn0Q9sQR+9incEQpSukdthGuKllmiRTabDiuFBiQ9uS8uvhbiIF&#10;22Re1dOf9La5N+7cfqX720mpQb/bLEAE6sJ/+N3eaQWTdAy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3jv8MAAADcAAAADwAAAAAAAAAAAAAAAACYAgAAZHJzL2Rv&#10;d25yZXYueG1sUEsFBgAAAAAEAAQA9QAAAIgDAAAAAA==&#10;" path="m120,55r-20,l100,65r20,l120,55xe" fillcolor="#5b9bd4" stroked="f">
                <v:path arrowok="t" o:connecttype="custom" o:connectlocs="120,-323;100,-323;100,-313;120,-313;120,-323" o:connectangles="0,0,0,0,0"/>
              </v:shape>
              <v:shape id="Freeform 477" o:spid="_x0000_s1888" style="position:absolute;left:9510;top:-378;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GJMIA&#10;AADcAAAADwAAAGRycy9kb3ducmV2LnhtbESPT4vCMBTE74LfITzBm6YWlLUaRcSFvQiuf+6P5tkW&#10;m5eaRFu/vREW9jjMzG+Y5boztXiS85VlBZNxAoI4t7riQsH59D36AuEDssbaMil4kYf1qt9bYqZt&#10;y7/0PIZCRAj7DBWUITSZlD4vyaAf24Y4elfrDIYoXSG1wzbCTS3TJJlJgxXHhRIb2paU344PEynY&#10;JvOqnu3T++bRuEu7Sw/3s1LDQbdZgAjUhf/wX/tHK5imU/ic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UYkwgAAANwAAAAPAAAAAAAAAAAAAAAAAJgCAABkcnMvZG93&#10;bnJldi54bWxQSwUGAAAAAAQABAD1AAAAhwMAAAAA&#10;" path="m283,55r-163,l120,65r163,l283,55xe" fillcolor="#5b9bd4" stroked="f">
                <v:path arrowok="t" o:connecttype="custom" o:connectlocs="283,-323;120,-323;120,-313;283,-313;283,-323" o:connectangles="0,0,0,0,0"/>
              </v:shape>
            </v:group>
            <w10:wrap anchorx="page"/>
          </v:group>
        </w:pict>
      </w:r>
      <w:r>
        <w:rPr>
          <w:noProof/>
          <w:lang w:val="cs-CZ" w:eastAsia="cs-CZ"/>
        </w:rPr>
        <w:pict>
          <v:group id="Group 471" o:spid="_x0000_s1889" style="position:absolute;left:0;text-align:left;margin-left:310.5pt;margin-top:-14.2pt;width:19.8pt;height:6pt;z-index:-251647488;mso-position-horizontal-relative:page" coordorigin="6210,-284" coordsize="3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">
            <v:shape id="Freeform 474" o:spid="_x0000_s1890" style="position:absolute;left:6210;top:-284;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DScIA&#10;AADcAAAADwAAAGRycy9kb3ducmV2LnhtbESPwWrDMBBE74X+g9hAL6WRbWgormUTDC3Ftzj5gMXa&#10;WKbWylhqov59FQj0OMzMG6Zqop3FhVY/OVaQbzMQxIPTE48KTsePlzcQPiBrnB2Tgl/y0NSPDxWW&#10;2l35QJc+jCJB2JeowISwlFL6wZBFv3ULcfLObrUYklxHqVe8JridZZFlO2lx4rRgcKHW0PDd/9hE&#10;6Qpu3fPZR9u1y+cU24M59ko9beL+HUSgGP7D9/aXVvCa7+B2Jh0BW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ANJwgAAANwAAAAPAAAAAAAAAAAAAAAAAJgCAABkcnMvZG93&#10;bnJldi54bWxQSwUGAAAAAAQABAD1AAAAhwMAAAAA&#10;" path="m120,l,60r120,60l120,65r-20,l100,55r20,l120,xe" fillcolor="#5b9bd4" stroked="f">
              <v:path arrowok="t" o:connecttype="custom" o:connectlocs="120,-284;0,-224;120,-164;120,-219;100,-219;100,-229;120,-229;120,-284" o:connectangles="0,0,0,0,0,0,0,0"/>
            </v:shape>
            <v:shape id="Freeform 473" o:spid="_x0000_s1891" style="position:absolute;left:6210;top:-284;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m0sIA&#10;AADcAAAADwAAAGRycy9kb3ducmV2LnhtbESPwWrDMBBE74X8g9hCL6WWY2gS3CghGFqCb3HyAYu1&#10;tkytlbHURP37KlDIcZiZN8x2H+0orjT7wbGCZZaDIG6dHrhXcDl/vm1A+ICscXRMCn7Jw363eNpi&#10;qd2NT3RtQi8ShH2JCkwIUymlbw1Z9JmbiJPXudliSHLupZ7xluB2lEWer6TFgdOCwYkqQ+1382MT&#10;pS64cq+dj7aupq8hVidzbpR6eY6HDxCBYniE/9tHreB9uYb7mX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KbSwgAAANwAAAAPAAAAAAAAAAAAAAAAAJgCAABkcnMvZG93&#10;bnJldi54bWxQSwUGAAAAAAQABAD1AAAAhwMAAAAA&#10;" path="m120,55r-20,l100,65r20,l120,55xe" fillcolor="#5b9bd4" stroked="f">
              <v:path arrowok="t" o:connecttype="custom" o:connectlocs="120,-229;100,-229;100,-219;120,-219;120,-229" o:connectangles="0,0,0,0,0"/>
            </v:shape>
            <v:shape id="Freeform 472" o:spid="_x0000_s1892" style="position:absolute;left:6210;top:-284;width:396;height:1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yoMIA&#10;AADcAAAADwAAAGRycy9kb3ducmV2LnhtbESPwWoCMRCG70LfIYzgRWpWoaVsjSILinhz9QGGzbhZ&#10;upksm1TTt+8cBI/DP/8386232ffqTmPsAhtYLgpQxE2wHbcGrpf9+xeomJAt9oHJwB9F2G7eJmss&#10;bXjwme51apVAOJZowKU0lFrHxpHHuAgDsWS3MHpMMo6ttiM+BO57vSqKT+2xY7ngcKDKUfNT/3qh&#10;nFZchfktZn+qhkOXq7O71MbMpnn3DSpRTq/lZ/toDXws5VuRERH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zKgwgAAANwAAAAPAAAAAAAAAAAAAAAAAJgCAABkcnMvZG93&#10;bnJldi54bWxQSwUGAAAAAAQABAD1AAAAhwMAAAAA&#10;" path="m396,55r-276,l120,65r276,l396,55xe" fillcolor="#5b9bd4" stroked="f">
              <v:path arrowok="t" o:connecttype="custom" o:connectlocs="396,-229;120,-229;120,-219;396,-219;396,-229" o:connectangles="0,0,0,0,0"/>
            </v:shape>
            <w10:wrap anchorx="page"/>
          </v:group>
        </w:pict>
      </w:r>
      <w:r>
        <w:rPr>
          <w:noProof/>
          <w:lang w:val="cs-CZ" w:eastAsia="cs-CZ"/>
        </w:rPr>
        <w:pict>
          <v:group id="Group 467" o:spid="_x0000_s1893" style="position:absolute;left:0;text-align:left;margin-left:476.25pt;margin-top:7.15pt;width:14.15pt;height:6pt;z-index:-251645440;mso-position-horizontal-relative:page" coordorigin="9525,143" coordsize="2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">
            <v:shape id="Freeform 470" o:spid="_x0000_s1894" style="position:absolute;left:9525;top:143;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U7cIA&#10;AADcAAAADwAAAGRycy9kb3ducmV2LnhtbESPT4vCMBTE78J+h/CEvWlqYcWtRpFFYS+Cf7r3R/Ns&#10;i81LTaLtfnsjCB6HmfkNs1j1phF3cr62rGAyTkAQF1bXXCrIT9vRDIQPyBoby6Tgnzyslh+DBWba&#10;dnyg+zGUIkLYZ6igCqHNpPRFRQb92LbE0TtbZzBE6UqpHXYRbhqZJslUGqw5LlTY0k9FxeV4M5GC&#10;XfJdN9Ndel3fWvfXbdL9NVfqc9iv5yAC9eEdfrV/tYKvSQ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BTtwgAAANwAAAAPAAAAAAAAAAAAAAAAAJgCAABkcnMvZG93&#10;bnJldi54bWxQSwUGAAAAAAQABAD1AAAAhwMAAAAA&#10;" path="m120,l,60r120,60l120,65r-20,l100,55r20,l120,xe" fillcolor="#5b9bd4" stroked="f">
              <v:path arrowok="t" o:connecttype="custom" o:connectlocs="120,143;0,203;120,263;120,208;100,208;100,198;120,198;120,143" o:connectangles="0,0,0,0,0,0,0,0"/>
            </v:shape>
            <v:shape id="Freeform 469" o:spid="_x0000_s1895" style="position:absolute;left:9525;top:143;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xdsQA&#10;AADcAAAADwAAAGRycy9kb3ducmV2LnhtbESPQWvCQBSE7wX/w/IEb3VjpKFG1xCkhV4KrdX7I/tM&#10;gtm3cXdN0n/fLRR6HGbmG2ZXTKYTAznfWlawWiYgiCurW64VnL5eH59B+ICssbNMCr7JQ7GfPeww&#10;13bkTxqOoRYRwj5HBU0IfS6lrxoy6Je2J47exTqDIUpXS+1wjHDTyTRJMmmw5bjQYE+Hhqrr8W4i&#10;Bcdk03bZe3or7707jy/px+2k1GI+lVsQgabwH/5rv2kFT6s1/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4sXbEAAAA3AAAAA8AAAAAAAAAAAAAAAAAmAIAAGRycy9k&#10;b3ducmV2LnhtbFBLBQYAAAAABAAEAPUAAACJAwAAAAA=&#10;" path="m120,55r-20,l100,65r20,l120,55xe" fillcolor="#5b9bd4" stroked="f">
              <v:path arrowok="t" o:connecttype="custom" o:connectlocs="120,198;100,198;100,208;120,208;120,198" o:connectangles="0,0,0,0,0"/>
            </v:shape>
            <v:shape id="Freeform 468" o:spid="_x0000_s1896" style="position:absolute;left:9525;top:143;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pAsQA&#10;AADcAAAADwAAAGRycy9kb3ducmV2LnhtbESPQWvCQBSE7wX/w/IEb3VjsKFG1xCkhV4KrdX7I/tM&#10;gtm3cXdN0n/fLRR6HGbmG2ZXTKYTAznfWlawWiYgiCurW64VnL5eH59B+ICssbNMCr7JQ7GfPeww&#10;13bkTxqOoRYRwj5HBU0IfS6lrxoy6Je2J47exTqDIUpXS+1wjHDTyTRJMmmw5bjQYE+Hhqrr8W4i&#10;Bcdk03bZe3or7707jy/px+2k1GI+lVsQgabwH/5rv2kFT6s1/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KQLEAAAA3AAAAA8AAAAAAAAAAAAAAAAAmAIAAGRycy9k&#10;b3ducmV2LnhtbFBLBQYAAAAABAAEAPUAAACJAwAAAAA=&#10;" path="m283,55r-163,l120,65r163,l283,55xe" fillcolor="#5b9bd4" stroked="f">
              <v:path arrowok="t" o:connecttype="custom" o:connectlocs="283,198;120,198;120,208;283,208;283,198" o:connectangles="0,0,0,0,0"/>
            </v:shape>
            <w10:wrap anchorx="page"/>
          </v:group>
        </w:pict>
      </w:r>
      <w:r>
        <w:rPr>
          <w:noProof/>
          <w:lang w:val="cs-CZ" w:eastAsia="cs-CZ"/>
        </w:rPr>
        <w:pict>
          <v:shape id="Text Box 466" o:spid="_x0000_s1897" type="#_x0000_t202" style="position:absolute;left:0;text-align:left;margin-left:491.45pt;margin-top:-25.3pt;width:86.55pt;height:45.85pt;z-index:-251603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pEsg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" filled="f" stroked="f">
            <v:textbox inset="0,0,0,0">
              <w:txbxContent>
                <w:tbl>
                  <w:tblPr>
                    <w:tblW w:w="0" w:type="auto"/>
                    <w:tblLayout w:type="fixed"/>
                    <w:tblCellMar>
                      <w:left w:w="0" w:type="dxa"/>
                      <w:right w:w="0" w:type="dxa"/>
                    </w:tblCellMar>
                    <w:tblLook w:val="01E0"/>
                  </w:tblPr>
                  <w:tblGrid>
                    <w:gridCol w:w="1618"/>
                    <w:gridCol w:w="68"/>
                  </w:tblGrid>
                  <w:tr w:rsidR="003E6078" w:rsidRPr="00D3624C" w:rsidTr="00D3624C">
                    <w:trPr>
                      <w:trHeight w:hRule="exact" w:val="321"/>
                    </w:trPr>
                    <w:tc>
                      <w:tcPr>
                        <w:tcW w:w="1618" w:type="dxa"/>
                        <w:tcBorders>
                          <w:top w:val="dotted" w:sz="8" w:space="0" w:color="6FAC46"/>
                          <w:left w:val="dotted" w:sz="8" w:space="0" w:color="6FAC46"/>
                          <w:bottom w:val="single" w:sz="8" w:space="0" w:color="6FAC46"/>
                          <w:right w:val="single" w:sz="8" w:space="0" w:color="6FAC46"/>
                        </w:tcBorders>
                      </w:tcPr>
                      <w:p w:rsidR="003E6078" w:rsidRPr="00D3624C" w:rsidRDefault="003E6078" w:rsidP="00D3624C">
                        <w:pPr>
                          <w:pStyle w:val="TableParagraph"/>
                          <w:spacing w:before="92"/>
                          <w:ind w:left="177"/>
                          <w:rPr>
                            <w:rFonts w:cs="Calibri"/>
                            <w:sz w:val="16"/>
                            <w:szCs w:val="16"/>
                          </w:rPr>
                        </w:pPr>
                        <w:r w:rsidRPr="00D3624C">
                          <w:rPr>
                            <w:sz w:val="16"/>
                          </w:rPr>
                          <w:t>Работа и угасание</w:t>
                        </w:r>
                      </w:p>
                    </w:tc>
                    <w:tc>
                      <w:tcPr>
                        <w:tcW w:w="68" w:type="dxa"/>
                        <w:tcBorders>
                          <w:top w:val="dotted" w:sz="8" w:space="0" w:color="6FAC46"/>
                          <w:left w:val="single" w:sz="8" w:space="0" w:color="6FAC46"/>
                          <w:bottom w:val="nil"/>
                          <w:right w:val="dotted" w:sz="8" w:space="0" w:color="6FAC46"/>
                        </w:tcBorders>
                      </w:tcPr>
                      <w:p w:rsidR="003E6078" w:rsidRPr="00D3624C" w:rsidRDefault="003E6078"/>
                    </w:tc>
                  </w:tr>
                  <w:tr w:rsidR="003E6078" w:rsidRPr="00D3624C" w:rsidTr="00D3624C">
                    <w:trPr>
                      <w:trHeight w:hRule="exact" w:val="249"/>
                    </w:trPr>
                    <w:tc>
                      <w:tcPr>
                        <w:tcW w:w="1686" w:type="dxa"/>
                        <w:gridSpan w:val="2"/>
                        <w:tcBorders>
                          <w:top w:val="single" w:sz="8" w:space="0" w:color="6FAC46"/>
                          <w:left w:val="dotted" w:sz="8" w:space="0" w:color="6FAC46"/>
                          <w:bottom w:val="single" w:sz="8" w:space="0" w:color="6FAC46"/>
                          <w:right w:val="dotted" w:sz="8" w:space="0" w:color="6FAC46"/>
                        </w:tcBorders>
                      </w:tcPr>
                      <w:p w:rsidR="003E6078" w:rsidRPr="00D3624C" w:rsidRDefault="003E6078"/>
                    </w:tc>
                  </w:tr>
                  <w:tr w:rsidR="003E6078" w:rsidRPr="00D3624C" w:rsidTr="00D3624C">
                    <w:trPr>
                      <w:trHeight w:hRule="exact" w:val="327"/>
                    </w:trPr>
                    <w:tc>
                      <w:tcPr>
                        <w:tcW w:w="1618" w:type="dxa"/>
                        <w:tcBorders>
                          <w:top w:val="single" w:sz="8" w:space="0" w:color="6FAC46"/>
                          <w:left w:val="dotted" w:sz="8" w:space="0" w:color="6FAC46"/>
                          <w:bottom w:val="dotted" w:sz="8" w:space="0" w:color="6FAC46"/>
                          <w:right w:val="single" w:sz="8" w:space="0" w:color="6FAC46"/>
                        </w:tcBorders>
                      </w:tcPr>
                      <w:p w:rsidR="003E6078" w:rsidRPr="00D3624C" w:rsidRDefault="003E6078" w:rsidP="00D3624C">
                        <w:pPr>
                          <w:pStyle w:val="TableParagraph"/>
                          <w:spacing w:before="72"/>
                          <w:ind w:left="264"/>
                          <w:rPr>
                            <w:rFonts w:cs="Calibri"/>
                            <w:sz w:val="16"/>
                            <w:szCs w:val="16"/>
                          </w:rPr>
                        </w:pPr>
                        <w:r w:rsidRPr="00D3624C">
                          <w:rPr>
                            <w:sz w:val="16"/>
                          </w:rPr>
                          <w:t>Только угасание</w:t>
                        </w:r>
                      </w:p>
                    </w:tc>
                    <w:tc>
                      <w:tcPr>
                        <w:tcW w:w="68" w:type="dxa"/>
                        <w:tcBorders>
                          <w:top w:val="nil"/>
                          <w:left w:val="single" w:sz="8" w:space="0" w:color="6FAC46"/>
                          <w:bottom w:val="dotted" w:sz="8" w:space="0" w:color="6FAC46"/>
                          <w:right w:val="dotted" w:sz="8" w:space="0" w:color="6FAC46"/>
                        </w:tcBorders>
                      </w:tcPr>
                      <w:p w:rsidR="003E6078" w:rsidRPr="00D3624C" w:rsidRDefault="003E6078"/>
                    </w:tc>
                  </w:tr>
                </w:tbl>
                <w:p w:rsidR="003E6078" w:rsidRDefault="003E6078"/>
              </w:txbxContent>
            </v:textbox>
            <w10:wrap anchorx="page"/>
          </v:shape>
        </w:pict>
      </w:r>
      <w:r w:rsidRPr="009C5889">
        <w:rPr>
          <w:rFonts w:ascii="Arial Narrow" w:hAnsi="Arial Narrow"/>
          <w:sz w:val="16"/>
        </w:rPr>
        <w:t xml:space="preserve"> Действие: Компрессор2 выключен, и будет работать только во время угасания.</w:t>
      </w:r>
    </w:p>
    <w:p w:rsidR="003E6078" w:rsidRPr="009C5889" w:rsidRDefault="003E6078">
      <w:pPr>
        <w:spacing w:line="160" w:lineRule="exact"/>
        <w:rPr>
          <w:rFonts w:ascii="Arial Narrow" w:hAnsi="Arial Narrow"/>
          <w:sz w:val="16"/>
          <w:szCs w:val="16"/>
        </w:rPr>
      </w:pPr>
    </w:p>
    <w:p w:rsidR="003E6078" w:rsidRPr="009C5889" w:rsidRDefault="003E6078">
      <w:pPr>
        <w:pStyle w:val="BodyText"/>
        <w:ind w:left="327" w:firstLine="0"/>
        <w:rPr>
          <w:rFonts w:ascii="Arial Narrow" w:hAnsi="Arial Narrow"/>
        </w:rPr>
      </w:pPr>
      <w:r>
        <w:rPr>
          <w:noProof/>
          <w:lang w:val="cs-CZ" w:eastAsia="cs-CZ"/>
        </w:rPr>
        <w:pict>
          <v:group id="Group 462" o:spid="_x0000_s1898" style="position:absolute;left:0;text-align:left;margin-left:238.6pt;margin-top:36.2pt;width:20.25pt;height:6pt;z-index:-251668992;mso-position-horizontal-relative:page" coordorigin="4772,724"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">
            <v:shape id="Freeform 465" o:spid="_x0000_s1899" style="position:absolute;left:4772;top:72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5H8IA&#10;AADcAAAADwAAAGRycy9kb3ducmV2LnhtbESPS4vCQBCE74L/YegFbzpRfJHNKKIIe/VBvDaZTia7&#10;mZ6QGTX++x1hYY9FdX3VlW1724gHdb52rGA6SUAQF07XXCm4Xo7jNQgfkDU2jknBizxsN8NBhql2&#10;Tz7R4xwqESHsU1RgQmhTKX1hyKKfuJY4eqXrLIYou0rqDp8Rbhs5S5KltFhzbDDY0t5Q8XO+2/iG&#10;ccU6z+d1fiurxbe/H9BPD0qNPvrdJ4hAffg//kt/aQWLZAXvMZE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HkfwgAAANwAAAAPAAAAAAAAAAAAAAAAAJgCAABkcnMvZG93&#10;bnJldi54bWxQSwUGAAAAAAQABAD1AAAAhwMAAAAA&#10;" path="m285,r,120l395,65r-90,l305,55r90,l285,xe" fillcolor="#5b9bd4" stroked="f">
              <v:path arrowok="t" o:connecttype="custom" o:connectlocs="285,724;285,844;395,789;305,789;305,779;395,779;285,724" o:connectangles="0,0,0,0,0,0,0"/>
            </v:shape>
            <v:shape id="Freeform 464" o:spid="_x0000_s1900" style="position:absolute;left:4772;top:72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tbcEA&#10;AADcAAAADwAAAGRycy9kb3ducmV2LnhtbESPwYrCQAyG7wu+wxDB2zpVdJHqKKIIXlelXkMndqqd&#10;TOmM2n37zWFhj+HP/+XLatP7Rr2oi3VgA5NxBoq4DLbmysDlfPhcgIoJ2WITmAz8UITNevCxwtyG&#10;N3/T65QqJRCOORpwKbW51rF05DGOQ0ss2S10HpOMXaVth2+B+0ZPs+xLe6xZLjhsaeeofJyeXjRc&#10;KBdFMauL662a3+Nzj3GyN2Y07LdLUIn69L/81z5aA/NMbOUZIY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n7W3BAAAA3AAAAA8AAAAAAAAAAAAAAAAAmAIAAGRycy9kb3du&#10;cmV2LnhtbFBLBQYAAAAABAAEAPUAAACGAwAAAAA=&#10;" path="m285,55l,55,,65r285,l285,55xe" fillcolor="#5b9bd4" stroked="f">
              <v:path arrowok="t" o:connecttype="custom" o:connectlocs="285,779;0,779;0,789;285,789;285,779" o:connectangles="0,0,0,0,0"/>
            </v:shape>
            <v:shape id="Freeform 463" o:spid="_x0000_s1901" style="position:absolute;left:4772;top:72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I9sIA&#10;AADcAAAADwAAAGRycy9kb3ducmV2LnhtbESPT4vCMBDF74LfIcyCN00rKto1FVGEvfqHeh2aselu&#10;MylN1PrtN8LCHh9v3u/NW29624gHdb52rCCdJCCIS6drrhRczofxEoQPyBobx6TgRR42+XCwxky7&#10;Jx/pcQqViBD2GSowIbSZlL40ZNFPXEscvZvrLIYou0rqDp8Rbhs5TZKFtFhzbDDY0s5Q+XO62/iG&#10;ceWyKGZ1cb1V829/36NP90qNPvrtJ4hAffg//kt/aQXzZAXvMZEA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0j2wgAAANwAAAAPAAAAAAAAAAAAAAAAAJgCAABkcnMvZG93&#10;bnJldi54bWxQSwUGAAAAAAQABAD1AAAAhwMAAAAA&#10;" path="m395,55r-90,l305,65r90,l405,60,395,55xe" fillcolor="#5b9bd4" stroked="f">
              <v:path arrowok="t" o:connecttype="custom" o:connectlocs="395,779;305,779;305,789;395,789;405,784;395,779" o:connectangles="0,0,0,0,0,0"/>
            </v:shape>
            <w10:wrap anchorx="page"/>
          </v:group>
        </w:pict>
      </w:r>
      <w:r>
        <w:rPr>
          <w:noProof/>
          <w:lang w:val="cs-CZ" w:eastAsia="cs-CZ"/>
        </w:rPr>
        <w:pict>
          <v:group id="Group 443" o:spid="_x0000_s1902" style="position:absolute;left:0;text-align:left;margin-left:264.25pt;margin-top:30.95pt;width:286pt;height:73.9pt;z-index:-251665920;mso-position-horizontal-relative:page" coordorigin="5285,619" coordsize="5720,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">
            <v:group id="Group 458" o:spid="_x0000_s1903" style="position:absolute;left:6901;top:1808;width:405;height:120" coordorigin="6901,1808" coordsize="4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61" o:spid="_x0000_s1904" style="position:absolute;left:6901;top:180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EMcIA&#10;AADcAAAADwAAAGRycy9kb3ducmV2LnhtbESPT4vCMBDF78J+hzCCN5sqKt2uURZF2Kt/6F6HZmy6&#10;NpPSRO1+eyMIHh9v3u/NW65724gbdb52rGCSpCCIS6drrhScjrtxBsIHZI2NY1LwTx7Wq4/BEnPt&#10;7ryn2yFUIkLY56jAhNDmUvrSkEWfuJY4emfXWQxRdpXUHd4j3DZymqYLabHm2GCwpY2h8nK42viG&#10;cWVWFLO6+D1X8z9/3aKfbJUaDfvvLxCB+vA+fqV/tIJZ9gnPMZEA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UQxwgAAANwAAAAPAAAAAAAAAAAAAAAAAJgCAABkcnMvZG93&#10;bnJldi54bWxQSwUGAAAAAAQABAD1AAAAhwMAAAAA&#10;" path="m285,r,120l395,65r-90,l305,55r90,l285,xe" fillcolor="#5b9bd4" stroked="f">
                <v:path arrowok="t" o:connecttype="custom" o:connectlocs="285,1808;285,1928;395,1873;305,1873;305,1863;395,1863;285,1808" o:connectangles="0,0,0,0,0,0,0"/>
              </v:shape>
              <v:shape id="Freeform 460" o:spid="_x0000_s1905" style="position:absolute;left:6901;top:180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7ccIA&#10;AADcAAAADwAAAGRycy9kb3ducmV2LnhtbESPwW7CMAyG75N4h8hI3EbKxBAUAkKgSbsOpu5qNaYp&#10;NE7VBChvPx+QOFq//8+fV5veN+pGXawDG5iMM1DEZbA1VwZ+j1/vc1AxIVtsApOBB0XYrAdvK8xt&#10;uPMP3Q6pUgLhmKMBl1Kbax1LRx7jOLTEkp1C5zHJ2FXadngXuG/0R5bNtMea5YLDlnaOysvh6kXD&#10;hXJeFNO6+DtVn+d43WOc7I0ZDfvtElSiPr2Wn+1va2C6EH15Rgi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ntxwgAAANwAAAAPAAAAAAAAAAAAAAAAAJgCAABkcnMvZG93&#10;bnJldi54bWxQSwUGAAAAAAQABAD1AAAAhwMAAAAA&#10;" path="m285,55l,55,,65r285,l285,55xe" fillcolor="#5b9bd4" stroked="f">
                <v:path arrowok="t" o:connecttype="custom" o:connectlocs="285,1863;0,1863;0,1873;285,1873;285,1863" o:connectangles="0,0,0,0,0"/>
              </v:shape>
              <v:shape id="Freeform 459" o:spid="_x0000_s1906" style="position:absolute;left:6901;top:180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e6sMA&#10;AADcAAAADwAAAGRycy9kb3ducmV2LnhtbESPQWvCQBCF7wX/wzJCb3WTkhaNrkEqBa+1Eq9DdsxG&#10;s7MhuzHx33cLhR4fb9735m2KybbiTr1vHCtIFwkI4srphmsFp+/PlyUIH5A1to5JwYM8FNvZ0wZz&#10;7Ub+ovsx1CJC2OeowITQ5VL6ypBFv3AdcfQurrcYouxrqXscI9y28jVJ3qXFhmODwY4+DFW342Dj&#10;G8ZVy7LMmvJ8qd+uftijT/dKPc+n3RpEoCn8H/+lD1pBtkrhd0wk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e6sMAAADcAAAADwAAAAAAAAAAAAAAAACYAgAAZHJzL2Rv&#10;d25yZXYueG1sUEsFBgAAAAAEAAQA9QAAAIgDAAAAAA==&#10;" path="m395,55r-90,l305,65r90,l405,60,395,55xe" fillcolor="#5b9bd4" stroked="f">
                <v:path arrowok="t" o:connecttype="custom" o:connectlocs="395,1863;305,1863;305,1873;395,1873;405,1868;395,1863" o:connectangles="0,0,0,0,0,0"/>
              </v:shape>
            </v:group>
            <v:group id="Group 456" o:spid="_x0000_s1907" style="position:absolute;left:7381;top:1651;width:737;height:435" coordorigin="7381,1651" coordsize="737,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57" o:spid="_x0000_s1908" style="position:absolute;left:7381;top:1651;width:737;height:435;visibility:visible;mso-wrap-style:square;v-text-anchor:top" coordsize="7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eM78A&#10;AADcAAAADwAAAGRycy9kb3ducmV2LnhtbESPSwvCMBCE74L/IazgTVMfiFajiCioN1/3tVnbYrMp&#10;TdT6740geBxm5htmtqhNIZ5Uudyygl43AkGcWJ1zquB82nTGIJxH1lhYJgVvcrCYNxszjLV98YGe&#10;R5+KAGEXo4LM+zKW0iUZGXRdWxIH72Yrgz7IKpW6wleAm0L2o2gkDeYcFjIsaZVRcj8+jAKD7/1p&#10;y+OJHOQXXF9udDW7h1LtVr2cgvBU+3/4195qBcPJAL5nwh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Ht4zvwAAANwAAAAPAAAAAAAAAAAAAAAAAJgCAABkcnMvZG93bnJl&#10;di54bWxQSwUGAAAAAAQABAD1AAAAhAMAAAAA&#10;" path="m,435r737,l737,,,,,435xe" filled="f" strokecolor="#6fac46" strokeweight="1pt">
                <v:path arrowok="t" o:connecttype="custom" o:connectlocs="0,2086;737,2086;737,1651;0,1651;0,2086" o:connectangles="0,0,0,0,0"/>
              </v:shape>
            </v:group>
            <v:group id="Group 452" o:spid="_x0000_s1909" style="position:absolute;left:6886;top:1495;width:2211;height:120" coordorigin="6886,1495" coordsize="221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55" o:spid="_x0000_s1910" style="position:absolute;left:6886;top:1495;width:2211;height:120;visibility:visible;mso-wrap-style:square;v-text-anchor:top" coordsize="22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2EcUA&#10;AADcAAAADwAAAGRycy9kb3ducmV2LnhtbESPQWvCQBSE74L/YXmCN90oVjR1FZEWWiyoUQveHtln&#10;Esy+Ddmtxn/vCgWPw8x8w8wWjSnFlWpXWFYw6EcgiFOrC84UHPafvQkI55E1lpZJwZ0cLObt1gxj&#10;bW+8o2viMxEg7GJUkHtfxVK6NCeDrm8r4uCdbW3QB1lnUtd4C3BTymEUjaXBgsNCjhWtckovyZ9R&#10;sD4uo+1miiv58/E7npz4/H1PNkp1O83yHYSnxr/C/+0vrWA0fYP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LYRxQAAANwAAAAPAAAAAAAAAAAAAAAAAJgCAABkcnMv&#10;ZG93bnJldi54bWxQSwUGAAAAAAQABAD1AAAAigMAAAAA&#10;" path="m120,l,60r120,60l120,65r-20,l100,55r20,l120,xe" fillcolor="#5b9bd4" stroked="f">
                <v:path arrowok="t" o:connecttype="custom" o:connectlocs="120,1495;0,1555;120,1615;120,1560;100,1560;100,1550;120,1550;120,1495" o:connectangles="0,0,0,0,0,0,0,0"/>
              </v:shape>
              <v:shape id="Freeform 454" o:spid="_x0000_s1911" style="position:absolute;left:6886;top:1495;width:2211;height:120;visibility:visible;mso-wrap-style:square;v-text-anchor:top" coordsize="22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oZsYA&#10;AADcAAAADwAAAGRycy9kb3ducmV2LnhtbESP3WrCQBSE7wXfYTlC73RjkaDRVUQsWCpY4w94d8ge&#10;k2D2bMhuNb59Vyj0cpiZb5jZojWVuFPjSssKhoMIBHFmdcm5guPhoz8G4TyyxsoyKXiSg8W825lh&#10;ou2D93RPfS4ChF2CCgrv60RKlxVk0A1sTRy8q20M+iCbXOoGHwFuKvkeRbE0WHJYKLCmVUHZLf0x&#10;Cr5Oy+h7N8GV3K7P8fjC189nulPqrdcupyA8tf4//NfeaAWjSQyv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IoZsYAAADcAAAADwAAAAAAAAAAAAAAAACYAgAAZHJz&#10;L2Rvd25yZXYueG1sUEsFBgAAAAAEAAQA9QAAAIsDAAAAAA==&#10;" path="m120,55r-20,l100,65r20,l120,55xe" fillcolor="#5b9bd4" stroked="f">
                <v:path arrowok="t" o:connecttype="custom" o:connectlocs="120,1550;100,1550;100,1560;120,1560;120,1550" o:connectangles="0,0,0,0,0"/>
              </v:shape>
              <v:shape id="Freeform 453" o:spid="_x0000_s1912" style="position:absolute;left:6886;top:1495;width:2211;height:120;visibility:visible;mso-wrap-style:square;v-text-anchor:top" coordsize="22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N/ccA&#10;AADcAAAADwAAAGRycy9kb3ducmV2LnhtbESP3WrCQBSE74W+w3IKvdNNS1GTZhWRFhQF21QLvTtk&#10;T35o9mzIrhrf3hWEXg4z8w2TznvTiBN1rras4HkUgSDOra65VLD//hhOQTiPrLGxTAou5GA+exik&#10;mGh75i86Zb4UAcIuQQWV920ipcsrMuhGtiUOXmE7gz7IrpS6w3OAm0a+RNFYGqw5LFTY0rKi/C87&#10;GgWbwyL63MW4lNv3n/H0l4v1Jdsp9fTYL95AeOr9f/jeXmkFr/EEbmfC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ujf3HAAAA3AAAAA8AAAAAAAAAAAAAAAAAmAIAAGRy&#10;cy9kb3ducmV2LnhtbFBLBQYAAAAABAAEAPUAAACMAwAAAAA=&#10;" path="m2211,55l120,55r,10l2211,65r,-10xe" fillcolor="#5b9bd4" stroked="f">
                <v:path arrowok="t" o:connecttype="custom" o:connectlocs="2211,1550;120,1550;120,1560;2211,1560;2211,1550" o:connectangles="0,0,0,0,0"/>
              </v:shape>
            </v:group>
            <v:group id="Group 450" o:spid="_x0000_s1913" style="position:absolute;left:5295;top:629;width:5700;height:315" coordorigin="5295,629" coordsize="570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51" o:spid="_x0000_s1914" style="position:absolute;left:5295;top:629;width:5700;height:315;visibility:visible;mso-wrap-style:square;v-text-anchor:top" coordsize="570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QyMcA&#10;AADcAAAADwAAAGRycy9kb3ducmV2LnhtbESPQWvCQBSE70L/w/IKvZS6qRQx0VVaIVAsCmrF6zP7&#10;TFKzb8Puqum/7woFj8PMfMNMZp1pxIWcry0reO0nIIgLq2suFXxv85cRCB+QNTaWScEveZhNH3oT&#10;zLS98poum1CKCGGfoYIqhDaT0hcVGfR92xJH72idwRClK6V2eI1w08hBkgylwZrjQoUtzSsqTpuz&#10;UTDYu3S12CXHj5+vfH7IT6tl3T0r9fTYvY9BBOrCPfzf/tQK3tIUb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UMjHAAAA3AAAAA8AAAAAAAAAAAAAAAAAmAIAAGRy&#10;cy9kb3ducmV2LnhtbFBLBQYAAAAABAAEAPUAAACMAwAAAAA=&#10;" path="m,315r5700,l5700,,,,,315xe" filled="f" strokecolor="#6fac46" strokeweight="1pt">
                <v:path arrowok="t" o:connecttype="custom" o:connectlocs="0,944;5700,944;5700,629;0,629;0,944" o:connectangles="0,0,0,0,0"/>
              </v:shape>
            </v:group>
            <v:group id="Group 448" o:spid="_x0000_s1915" style="position:absolute;left:5310;top:997;width:3231;height:340" coordorigin="5310,997" coordsize="323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49" o:spid="_x0000_s1916" style="position:absolute;left:5310;top:997;width:3231;height:340;visibility:visible;mso-wrap-style:square;v-text-anchor:top" coordsize="323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KL74A&#10;AADcAAAADwAAAGRycy9kb3ducmV2LnhtbESPwQrCMBBE74L/EFbwIpoqWKQapSiiV6vel2Zti82m&#10;NFHr3xtB8DjMzBtmtelMLZ7UusqygukkAkGcW11xoeBy3o8XIJxH1lhbJgVvcrBZ93srTLR98Yme&#10;mS9EgLBLUEHpfZNI6fKSDLqJbYiDd7OtQR9kW0jd4ivATS1nURRLgxWHhRIb2paU37OHUZBezDWn&#10;Pc2tPx+qW7qLZTaKlRoOunQJwlPn/+Ff+6gVzKMp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2Si++AAAA3AAAAA8AAAAAAAAAAAAAAAAAmAIAAGRycy9kb3ducmV2&#10;LnhtbFBLBQYAAAAABAAEAPUAAACDAwAAAAA=&#10;" path="m,340r3231,l3231,,,,,340xe" filled="f" strokecolor="#6fac46" strokeweight="1pt">
                <v:path arrowok="t" o:connecttype="custom" o:connectlocs="0,1337;3231,1337;3231,997;0,997;0,1337" o:connectangles="0,0,0,0,0"/>
              </v:shape>
            </v:group>
            <v:group id="Group 446" o:spid="_x0000_s1917" style="position:absolute;left:9091;top:1102;width:2;height:453" coordorigin="9091,1102" coordsize="2,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447" o:spid="_x0000_s1918" style="position:absolute;left:9091;top:1102;width:2;height:453;visibility:visible;mso-wrap-style:square;v-text-anchor:top" coordsize="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pP8UA&#10;AADcAAAADwAAAGRycy9kb3ducmV2LnhtbESPQWsCMRSE7wX/Q3hCbzVri0VWo5SVgodSqW7p9bF5&#10;u1m7eQmbqNt/3wiCx2FmvmGW68F24kx9aB0rmE4yEMSV0y03CsrD+9McRIjIGjvHpOCPAqxXo4cl&#10;5tpd+IvO+9iIBOGQowITo8+lDJUhi2HiPHHyatdbjEn2jdQ9XhLcdvI5y16lxZbTgkFPhaHqd3+y&#10;CorvajszxWnjjx/t7tOXu5+yrpV6HA9vCxCRhngP39pbrWCWvcD1TD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6k/xQAAANwAAAAPAAAAAAAAAAAAAAAAAJgCAABkcnMv&#10;ZG93bnJldi54bWxQSwUGAAAAAAQABAD1AAAAigMAAAAA&#10;" path="m,453l,e" filled="f" strokecolor="#5b9bd4" strokeweight=".5pt">
                <v:path arrowok="t" o:connecttype="custom" o:connectlocs="0,1555;0,1102" o:connectangles="0,0"/>
              </v:shape>
            </v:group>
            <v:group id="Group 444" o:spid="_x0000_s1919" style="position:absolute;left:8701;top:1102;width:396;height:2" coordorigin="8701,1102" coordsize="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445" o:spid="_x0000_s1920" style="position:absolute;left:8701;top:1102;width:396;height: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tTscA&#10;AADcAAAADwAAAGRycy9kb3ducmV2LnhtbESPQWvCQBSE70L/w/IEb3WjJa1EVykF0YMVjIoeH9ln&#10;Ept9m2ZXTfvr3ULB4zAz3zCTWWsqcaXGlZYVDPoRCOLM6pJzBbvt/HkEwnlkjZVlUvBDDmbTp84E&#10;E21vvKFr6nMRIOwSVFB4XydSuqwgg65va+LgnWxj0AfZ5FI3eAtwU8lhFL1KgyWHhQJr+igo+0ov&#10;RkG5/v00b+kmXn+n58P+eFrUi9WLUr1u+z4G4an1j/B/e6kVxFEMf2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rU7HAAAA3AAAAA8AAAAAAAAAAAAAAAAAmAIAAGRy&#10;cy9kb3ducmV2LnhtbFBLBQYAAAAABAAEAPUAAACMAwAAAAA=&#10;" path="m396,l,e" filled="f" strokecolor="#5b9bd4" strokeweight=".5pt">
                <v:path arrowok="t" o:connecttype="custom" o:connectlocs="396,0;0,0" o:connectangles="0,0"/>
              </v:shape>
            </v:group>
            <w10:wrap anchorx="page"/>
          </v:group>
        </w:pict>
      </w:r>
      <w:r>
        <w:rPr>
          <w:noProof/>
          <w:lang w:val="cs-CZ" w:eastAsia="cs-CZ"/>
        </w:rPr>
        <w:pict>
          <v:group id="Group 439" o:spid="_x0000_s1921" style="position:absolute;left:0;text-align:left;margin-left:309pt;margin-top:5.75pt;width:20.25pt;height:6pt;z-index:-251652608;mso-position-horizontal-relative:page" coordorigin="6180,115"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">
            <v:shape id="Freeform 442" o:spid="_x0000_s1922" style="position:absolute;left:6180;top:1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rr8EA&#10;AADcAAAADwAAAGRycy9kb3ducmV2LnhtbESPT4vCMBDF7wt+hzCCtzV1qUupRhFlwat/qNehGZtq&#10;MylN1PrtjSDs8fHm/d68+bK3jbhT52vHCibjBARx6XTNlYLj4e87A+EDssbGMSl4koflYvA1x1y7&#10;B+/ovg+ViBD2OSowIbS5lL40ZNGPXUscvbPrLIYou0rqDh8Rbhv5kyS/0mLNscFgS2tD5XV/s/EN&#10;48qsKNK6OJ2r6cXfNugnG6VGw341AxGoD//Hn/RWK0izFN5jIgH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Y66/BAAAA3AAAAA8AAAAAAAAAAAAAAAAAmAIAAGRycy9kb3du&#10;cmV2LnhtbFBLBQYAAAAABAAEAPUAAACGAwAAAAA=&#10;" path="m285,r,120l395,65r-90,l305,55r90,l285,xe" fillcolor="#5b9bd4" stroked="f">
              <v:path arrowok="t" o:connecttype="custom" o:connectlocs="285,115;285,235;395,180;305,180;305,170;395,170;285,115" o:connectangles="0,0,0,0,0,0,0"/>
            </v:shape>
            <v:shape id="Freeform 441" o:spid="_x0000_s1923" style="position:absolute;left:6180;top:1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ONMMA&#10;AADcAAAADwAAAGRycy9kb3ducmV2LnhtbESPwWrDMBBE74H+g9hCb7GckgTjWg6hptBr0+JcF2tt&#10;ubFWxpIT9++rQiHHYXbe7BSHxQ7iSpPvHSvYJCkI4sbpnjsFX59v6wyED8gaB8ek4Ic8HMqHVYG5&#10;djf+oOspdCJC2OeowIQw5lL6xpBFn7iROHqtmyyGKKdO6glvEW4H+Zyme2mx59hgcKRXQ83lNNv4&#10;hnFNVtfbvj633e7bzxX6TaXU0+NyfAERaAn34//0u1awzXbwNyYS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RONMMAAADcAAAADwAAAAAAAAAAAAAAAACYAgAAZHJzL2Rv&#10;d25yZXYueG1sUEsFBgAAAAAEAAQA9QAAAIgDAAAAAA==&#10;" path="m285,55l,55,,65r285,l285,55xe" fillcolor="#5b9bd4" stroked="f">
              <v:path arrowok="t" o:connecttype="custom" o:connectlocs="285,170;0,170;0,180;285,180;285,170" o:connectangles="0,0,0,0,0"/>
            </v:shape>
            <v:shape id="Freeform 440" o:spid="_x0000_s1924" style="position:absolute;left:6180;top:1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QQ8MA&#10;AADcAAAADwAAAGRycy9kb3ducmV2LnhtbESPwWrDMBBE74H+g9hCb7GckgbjWg6hodBr0+JcF2tt&#10;ubFWxlJs9++rQiDHYXbe7BT7xfZiotF3jhVskhQEce10x62C76/3dQbCB2SNvWNS8Ese9uXDqsBc&#10;u5k/aTqFVkQI+xwVmBCGXEpfG7LoEzcQR69xo8UQ5dhKPeIc4baXz2m6kxY7jg0GB3ozVF9OVxvf&#10;MK7OqmrbVeemffnx1yP6zVGpp8fl8Aoi0BLux7f0h1awzXbwPyYS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bQQ8MAAADcAAAADwAAAAAAAAAAAAAAAACYAgAAZHJzL2Rv&#10;d25yZXYueG1sUEsFBgAAAAAEAAQA9QAAAIgDAAAAAA==&#10;" path="m395,55r-90,l305,65r90,l405,60,395,55xe" fillcolor="#5b9bd4" stroked="f">
              <v:path arrowok="t" o:connecttype="custom" o:connectlocs="395,170;305,170;305,180;395,180;405,175;395,170" o:connectangles="0,0,0,0,0,0"/>
            </v:shape>
            <w10:wrap anchorx="page"/>
          </v:group>
        </w:pict>
      </w:r>
      <w:r w:rsidRPr="009C5889">
        <w:rPr>
          <w:rFonts w:ascii="Arial Narrow" w:hAnsi="Arial Narrow"/>
        </w:rPr>
        <w:t>Далее</w:t>
      </w:r>
    </w:p>
    <w:p w:rsidR="003E6078" w:rsidRPr="009C5889" w:rsidRDefault="003E6078">
      <w:pPr>
        <w:rPr>
          <w:rFonts w:ascii="Arial Narrow" w:hAnsi="Arial Narrow"/>
        </w:rPr>
        <w:sectPr w:rsidR="003E6078" w:rsidRPr="009C5889">
          <w:type w:val="continuous"/>
          <w:pgSz w:w="11910" w:h="16840"/>
          <w:pgMar w:top="0" w:right="260" w:bottom="280" w:left="620" w:header="708" w:footer="708" w:gutter="0"/>
          <w:cols w:num="2" w:space="708" w:equalWidth="0">
            <w:col w:w="5255" w:space="650"/>
            <w:col w:w="5125"/>
          </w:cols>
        </w:sectPr>
      </w:pPr>
    </w:p>
    <w:p w:rsidR="003E6078" w:rsidRPr="009C5889" w:rsidRDefault="003E6078">
      <w:pPr>
        <w:spacing w:before="4" w:line="150" w:lineRule="exact"/>
        <w:rPr>
          <w:rFonts w:ascii="Arial Narrow" w:hAnsi="Arial Narrow"/>
          <w:sz w:val="15"/>
          <w:szCs w:val="15"/>
        </w:rPr>
      </w:pPr>
    </w:p>
    <w:p w:rsidR="003E6078" w:rsidRPr="009C5889" w:rsidRDefault="003E6078">
      <w:pPr>
        <w:spacing w:line="200" w:lineRule="exact"/>
        <w:rPr>
          <w:rFonts w:ascii="Arial Narrow" w:hAnsi="Arial Narrow"/>
          <w:sz w:val="20"/>
          <w:szCs w:val="20"/>
        </w:rPr>
      </w:pPr>
    </w:p>
    <w:p w:rsidR="003E6078" w:rsidRPr="009C5889" w:rsidRDefault="003E6078">
      <w:pPr>
        <w:spacing w:line="200" w:lineRule="exact"/>
        <w:rPr>
          <w:rFonts w:ascii="Arial Narrow" w:hAnsi="Arial Narrow"/>
          <w:sz w:val="20"/>
          <w:szCs w:val="20"/>
        </w:rPr>
        <w:sectPr w:rsidR="003E6078" w:rsidRPr="009C5889">
          <w:type w:val="continuous"/>
          <w:pgSz w:w="11910" w:h="16840"/>
          <w:pgMar w:top="0" w:right="260" w:bottom="280" w:left="620" w:header="708" w:footer="708" w:gutter="0"/>
          <w:cols w:space="708"/>
        </w:sectPr>
      </w:pPr>
    </w:p>
    <w:p w:rsidR="003E6078" w:rsidRPr="009C5889" w:rsidRDefault="003E6078" w:rsidP="009C5889">
      <w:pPr>
        <w:spacing w:before="63"/>
        <w:ind w:left="550" w:right="314"/>
        <w:jc w:val="center"/>
        <w:rPr>
          <w:rFonts w:ascii="Arial Narrow" w:hAnsi="Arial Narrow" w:cs="Calibri"/>
          <w:sz w:val="18"/>
          <w:szCs w:val="18"/>
        </w:rPr>
      </w:pPr>
      <w:r>
        <w:rPr>
          <w:noProof/>
          <w:lang w:val="cs-CZ" w:eastAsia="cs-CZ"/>
        </w:rPr>
        <w:pict>
          <v:group id="Group 437" o:spid="_x0000_s1925" style="position:absolute;left:0;text-align:left;margin-left:39pt;margin-top:-1pt;width:135.3pt;height:38.25pt;z-index:-251671040;mso-position-horizontal-relative:page" coordorigin="780,-20" coordsize="270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">
            <v:shape id="Freeform 438" o:spid="_x0000_s1926" style="position:absolute;left:780;top:-20;width:2706;height:765;visibility:visible;mso-wrap-style:square;v-text-anchor:top" coordsize="270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ZXsYA&#10;AADcAAAADwAAAGRycy9kb3ducmV2LnhtbESPW2sCMRSE34X+h3AKvmm2XopsN0opFAoKxQv19XRz&#10;9oLJyXYT3bW/vikIPg4z8w2TrXprxIVaXztW8DROQBDnTtdcKjjs30cLED4gazSOScGVPKyWD4MM&#10;U+063tJlF0oRIexTVFCF0KRS+rwii37sGuLoFa61GKJsS6lb7CLcGjlJkmdpsea4UGFDbxXlp93Z&#10;Kth+fx1OzZzMp9msf7t1cfzxx6lSw8f+9QVEoD7cw7f2h1YwW0zg/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ZXsYAAADcAAAADwAAAAAAAAAAAAAAAACYAgAAZHJz&#10;L2Rvd25yZXYueG1sUEsFBgAAAAAEAAQA9QAAAIsDAAAAAA==&#10;" path="m,765r2706,l2706,,,,,765xe" filled="f" strokecolor="#5b9bd4" strokeweight="1pt">
              <v:path arrowok="t" o:connecttype="custom" o:connectlocs="0,745;2706,745;2706,-20;0,-20;0,745" o:connectangles="0,0,0,0,0"/>
            </v:shape>
            <w10:wrap anchorx="page"/>
          </v:group>
        </w:pict>
      </w:r>
      <w:r w:rsidRPr="009C5889">
        <w:rPr>
          <w:rFonts w:ascii="Arial Narrow" w:hAnsi="Arial Narrow"/>
          <w:sz w:val="18"/>
        </w:rPr>
        <w:t xml:space="preserve">Подключено </w:t>
      </w:r>
      <w:r w:rsidRPr="009C5889">
        <w:rPr>
          <w:rFonts w:ascii="Arial Narrow" w:hAnsi="Arial Narrow"/>
          <w:b/>
          <w:sz w:val="18"/>
        </w:rPr>
        <w:t>вакуумное устройство подачи</w:t>
      </w:r>
    </w:p>
    <w:p w:rsidR="003E6078" w:rsidRPr="009C5889" w:rsidRDefault="003E6078">
      <w:pPr>
        <w:spacing w:before="15"/>
        <w:ind w:left="778" w:right="311"/>
        <w:jc w:val="center"/>
        <w:rPr>
          <w:rFonts w:ascii="Arial Narrow" w:hAnsi="Arial Narrow" w:cs="Calibri"/>
          <w:sz w:val="18"/>
          <w:szCs w:val="18"/>
        </w:rPr>
      </w:pPr>
      <w:r w:rsidRPr="009C5889">
        <w:rPr>
          <w:rFonts w:ascii="Arial Narrow" w:hAnsi="Arial Narrow"/>
          <w:sz w:val="18"/>
        </w:rPr>
        <w:t>(230 В коннектор)?</w:t>
      </w:r>
    </w:p>
    <w:p w:rsidR="003E6078" w:rsidRPr="009C5889" w:rsidRDefault="003E6078" w:rsidP="00693408">
      <w:pPr>
        <w:spacing w:before="111" w:line="415" w:lineRule="auto"/>
        <w:ind w:left="464" w:right="-123" w:firstLine="38"/>
        <w:rPr>
          <w:rFonts w:ascii="Arial Narrow" w:hAnsi="Arial Narrow" w:cs="Calibri"/>
          <w:sz w:val="16"/>
          <w:szCs w:val="16"/>
        </w:rPr>
      </w:pPr>
      <w:r w:rsidRPr="009C5889">
        <w:rPr>
          <w:rFonts w:ascii="Arial Narrow" w:hAnsi="Arial Narrow"/>
        </w:rPr>
        <w:br w:type="column"/>
      </w:r>
      <w:r w:rsidRPr="009C5889">
        <w:rPr>
          <w:rFonts w:ascii="Arial Narrow" w:hAnsi="Arial Narrow"/>
          <w:sz w:val="16"/>
        </w:rPr>
        <w:t>Нет Да</w:t>
      </w:r>
    </w:p>
    <w:p w:rsidR="003E6078" w:rsidRPr="009C5889" w:rsidRDefault="003E6078" w:rsidP="009C5889">
      <w:pPr>
        <w:spacing w:line="449" w:lineRule="auto"/>
        <w:ind w:left="110" w:right="1253" w:firstLine="176"/>
        <w:rPr>
          <w:rFonts w:ascii="Arial Narrow" w:hAnsi="Arial Narrow"/>
          <w:sz w:val="16"/>
        </w:rPr>
      </w:pPr>
      <w:r w:rsidRPr="009C5889">
        <w:rPr>
          <w:rFonts w:ascii="Arial Narrow" w:hAnsi="Arial Narrow"/>
        </w:rPr>
        <w:br w:type="column"/>
      </w:r>
      <w:r w:rsidRPr="009C5889">
        <w:rPr>
          <w:rFonts w:ascii="Arial Narrow" w:hAnsi="Arial Narrow"/>
          <w:sz w:val="16"/>
        </w:rPr>
        <w:t xml:space="preserve">Описание: Если нет, то перескочить все позиции и идти на </w:t>
      </w:r>
      <w:r w:rsidRPr="009C5889">
        <w:rPr>
          <w:rFonts w:ascii="Arial Narrow" w:hAnsi="Arial Narrow"/>
          <w:b/>
          <w:sz w:val="16"/>
        </w:rPr>
        <w:t>Удаление золы</w:t>
      </w:r>
      <w:r w:rsidRPr="009C5889">
        <w:rPr>
          <w:rFonts w:ascii="Arial Narrow" w:hAnsi="Arial Narrow"/>
          <w:sz w:val="16"/>
        </w:rPr>
        <w:t>.</w:t>
      </w:r>
    </w:p>
    <w:p w:rsidR="003E6078" w:rsidRPr="009C5889" w:rsidRDefault="003E6078" w:rsidP="00A3337F">
      <w:pPr>
        <w:spacing w:line="449" w:lineRule="auto"/>
        <w:ind w:left="465" w:right="1253" w:firstLine="176"/>
        <w:rPr>
          <w:rFonts w:ascii="Arial Narrow" w:hAnsi="Arial Narrow" w:cs="Calibri"/>
          <w:sz w:val="16"/>
          <w:szCs w:val="16"/>
        </w:rPr>
      </w:pPr>
      <w:r w:rsidRPr="009C5889">
        <w:rPr>
          <w:rFonts w:ascii="Arial Narrow" w:hAnsi="Arial Narrow"/>
          <w:sz w:val="16"/>
        </w:rPr>
        <w:t>Действие: вакуумное устройство подачи было активировано</w:t>
      </w:r>
    </w:p>
    <w:p w:rsidR="003E6078" w:rsidRPr="009C5889" w:rsidRDefault="003E6078">
      <w:pPr>
        <w:spacing w:line="448" w:lineRule="auto"/>
        <w:rPr>
          <w:rFonts w:ascii="Arial Narrow" w:hAnsi="Arial Narrow" w:cs="Calibri"/>
          <w:sz w:val="16"/>
          <w:szCs w:val="16"/>
        </w:rPr>
        <w:sectPr w:rsidR="003E6078" w:rsidRPr="009C5889">
          <w:type w:val="continuous"/>
          <w:pgSz w:w="11910" w:h="16840"/>
          <w:pgMar w:top="0" w:right="260" w:bottom="280" w:left="620" w:header="708" w:footer="708" w:gutter="0"/>
          <w:cols w:num="3" w:space="708" w:equalWidth="0">
            <w:col w:w="2559" w:space="559"/>
            <w:col w:w="728" w:space="794"/>
            <w:col w:w="6390"/>
          </w:cols>
        </w:sectPr>
      </w:pPr>
    </w:p>
    <w:p w:rsidR="003E6078" w:rsidRPr="009C5889" w:rsidRDefault="003E6078" w:rsidP="00A3337F">
      <w:pPr>
        <w:spacing w:before="149" w:line="179" w:lineRule="exact"/>
        <w:ind w:left="340" w:right="5076"/>
        <w:rPr>
          <w:rFonts w:ascii="Arial Narrow" w:hAnsi="Arial Narrow" w:cs="Calibri"/>
          <w:sz w:val="20"/>
          <w:szCs w:val="20"/>
        </w:rPr>
      </w:pPr>
      <w:r>
        <w:rPr>
          <w:noProof/>
          <w:lang w:val="cs-CZ" w:eastAsia="cs-CZ"/>
        </w:rPr>
        <w:pict>
          <v:shape id="_x0000_s1927" type="#_x0000_t202" style="position:absolute;left:0;text-align:left;margin-left:332.7pt;margin-top:11.9pt;width:49.4pt;height:165.6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" filled="f" stroked="f">
            <v:textbox style="mso-fit-shape-to-text:t">
              <w:txbxContent>
                <w:p w:rsidR="003E6078" w:rsidRPr="0077514A" w:rsidRDefault="003E6078" w:rsidP="00A3337F">
                  <w:pPr>
                    <w:rPr>
                      <w:rFonts w:ascii="Arial" w:hAnsi="Arial" w:cs="Arial"/>
                      <w:sz w:val="16"/>
                      <w:szCs w:val="16"/>
                    </w:rPr>
                  </w:pPr>
                  <w:r>
                    <w:rPr>
                      <w:rFonts w:ascii="Arial" w:hAnsi="Arial"/>
                      <w:sz w:val="16"/>
                    </w:rPr>
                    <w:t>Далее</w:t>
                  </w:r>
                </w:p>
              </w:txbxContent>
            </v:textbox>
          </v:shape>
        </w:pict>
      </w:r>
      <w:r>
        <w:rPr>
          <w:noProof/>
          <w:lang w:val="cs-CZ" w:eastAsia="cs-CZ"/>
        </w:rPr>
        <w:pict>
          <v:group id="Group 424" o:spid="_x0000_s1928" style="position:absolute;left:0;text-align:left;margin-left:179.55pt;margin-top:-41.2pt;width:53.15pt;height:32.95pt;z-index:-251670016;mso-position-horizontal-relative:page" coordorigin="3591,-824" coordsize="106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">
            <v:group id="Group 435" o:spid="_x0000_s1929" style="position:absolute;left:4021;top:-814;width:623;height:300" coordorigin="4021,-814"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36" o:spid="_x0000_s1930" style="position:absolute;left:4021;top:-814;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1RMEA&#10;AADcAAAADwAAAGRycy9kb3ducmV2LnhtbERPy4rCMBTdC/5DuIIb0dRBfFSjZARhwM34+IBLc22r&#10;zU1potb5erMQZnk479WmtZV4UONLxwrGowQEceZMybmC82k3nIPwAdlg5ZgUvMjDZt3trDA17skH&#10;ehxDLmII+xQVFCHUqZQ+K8iiH7maOHIX11gMETa5NA0+Y7it5FeSTKXFkmNDgTVtC8pux7tVoNvF&#10;9U8Ptq/pRX/X4b7/ZW20Uv1eq5cgArXhX/xx/xgFk1mcH8/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l9UTBAAAA3AAAAA8AAAAAAAAAAAAAAAAAmAIAAGRycy9kb3du&#10;cmV2LnhtbFBLBQYAAAAABAAEAPUAAACGAwAAAAA=&#10;" path="m,300r623,l623,,,,,300xe" filled="f" strokecolor="#6fac46" strokeweight="1pt">
                <v:path arrowok="t" o:connecttype="custom" o:connectlocs="0,-514;623,-514;623,-814;0,-814;0,-514" o:connectangles="0,0,0,0,0"/>
              </v:shape>
            </v:group>
            <v:group id="Group 433" o:spid="_x0000_s1931" style="position:absolute;left:4021;top:-475;width:623;height:300" coordorigin="4021,-475"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34" o:spid="_x0000_s1932" style="position:absolute;left:4021;top:-475;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OqMQA&#10;AADcAAAADwAAAGRycy9kb3ducmV2LnhtbESP0YrCMBRE34X9h3AFX0TTFXG1GiUKgrAv6voBl+ba&#10;Vpub0kStfv1mYcHHYWbOMItVaytxp8aXjhV8DhMQxJkzJecKTj/bwRSED8gGK8ek4EkeVsuPzgJT&#10;4x58oPsx5CJC2KeooAihTqX0WUEW/dDVxNE7u8ZiiLLJpWnwEeG2kqMkmUiLJceFAmvaFJRdjzer&#10;QLezy0v3N8/JWa/rcPveszZaqV631XMQgdrwDv+3d0bB+GsE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7zqjEAAAA3AAAAA8AAAAAAAAAAAAAAAAAmAIAAGRycy9k&#10;b3ducmV2LnhtbFBLBQYAAAAABAAEAPUAAACJAwAAAAA=&#10;" path="m,300r623,l623,,,,,300xe" filled="f" strokecolor="#6fac46" strokeweight="1pt">
                <v:path arrowok="t" o:connecttype="custom" o:connectlocs="0,-175;623,-175;623,-475;0,-475;0,-175" o:connectangles="0,0,0,0,0"/>
              </v:shape>
            </v:group>
            <v:group id="Group 429" o:spid="_x0000_s1933" style="position:absolute;left:3601;top:-717;width:340;height:120" coordorigin="3601,-717" coordsize="3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32" o:spid="_x0000_s1934" style="position:absolute;left:3601;top:-717;width:340;height:120;visibility:visible;mso-wrap-style:square;v-text-anchor:top" coordsize="3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xbcQA&#10;AADcAAAADwAAAGRycy9kb3ducmV2LnhtbESPT2vCQBTE74LfYXkFb7pJkVqiq9SK2GOTBnp93X35&#10;g9m3Ibtq/PbdQsHjMDO/YTa70XbiSoNvHStIFwkIYu1My7WC8us4fwXhA7LBzjEpuJOH3XY62WBm&#10;3I1zuhahFhHCPkMFTQh9JqXXDVn0C9cTR69yg8UQ5VBLM+Atwm0nn5PkRVpsOS402NN7Q/pcXKyC&#10;uszbT633pjL5T/p9qtLiUKZKzZ7GtzWIQGN4hP/bH0bBcrWE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8W3EAAAA3AAAAA8AAAAAAAAAAAAAAAAAmAIAAGRycy9k&#10;b3ducmV2LnhtbFBLBQYAAAAABAAEAPUAAACJAwAAAAA=&#10;" path="m220,r,120l330,65r-90,l240,55r90,l220,xe" fillcolor="#5b9bd4" stroked="f">
                <v:path arrowok="t" o:connecttype="custom" o:connectlocs="220,-717;220,-597;330,-652;240,-652;240,-662;330,-662;220,-717" o:connectangles="0,0,0,0,0,0,0"/>
              </v:shape>
              <v:shape id="Freeform 431" o:spid="_x0000_s1935" style="position:absolute;left:3601;top:-717;width:340;height:120;visibility:visible;mso-wrap-style:square;v-text-anchor:top" coordsize="3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U9sQA&#10;AADcAAAADwAAAGRycy9kb3ducmV2LnhtbESPT2vCQBTE74V+h+UVvNVNRNuSukqriB6bNOD1ufvy&#10;h2bfhuyq8du7hUKPw8z8hlmuR9uJCw2+dawgnSYgiLUzLdcKyu/d8xsIH5ANdo5JwY08rFePD0vM&#10;jLtyTpci1CJC2GeooAmhz6T0uiGLfup64uhVbrAYohxqaQa8Rrjt5CxJXqTFluNCgz1tGtI/xdkq&#10;qMu8/dL601QmP6XHfZUW2zJVavI0fryDCDSG//Bf+2AUzF8X8Hs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yVPbEAAAA3AAAAA8AAAAAAAAAAAAAAAAAmAIAAGRycy9k&#10;b3ducmV2LnhtbFBLBQYAAAAABAAEAPUAAACJAwAAAAA=&#10;" path="m220,55l,55,,65r220,l220,55xe" fillcolor="#5b9bd4" stroked="f">
                <v:path arrowok="t" o:connecttype="custom" o:connectlocs="220,-662;0,-662;0,-652;220,-652;220,-662" o:connectangles="0,0,0,0,0"/>
              </v:shape>
              <v:shape id="Freeform 430" o:spid="_x0000_s1936" style="position:absolute;left:3601;top:-717;width:340;height:120;visibility:visible;mso-wrap-style:square;v-text-anchor:top" coordsize="3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KgcQA&#10;AADcAAAADwAAAGRycy9kb3ducmV2LnhtbESPT2vCQBTE7wW/w/KE3uomRWyJrqIt0h5NGvD63H35&#10;g9m3IbvV+O3dgtDjMDO/YVab0XbiQoNvHStIZwkIYu1My7WC8mf/8g7CB2SDnWNScCMPm/XkaYWZ&#10;cVfO6VKEWkQI+wwVNCH0mZReN2TRz1xPHL3KDRZDlEMtzYDXCLedfE2ShbTYclxosKePhvS5+LUK&#10;6jJvD1rvTGXyU3r8qtLis0yVep6O2yWIQGP4Dz/a30bB/G0Bf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yoHEAAAA3AAAAA8AAAAAAAAAAAAAAAAAmAIAAGRycy9k&#10;b3ducmV2LnhtbFBLBQYAAAAABAAEAPUAAACJAwAAAAA=&#10;" path="m330,55r-90,l240,65r90,l340,60,330,55xe" fillcolor="#5b9bd4" stroked="f">
                <v:path arrowok="t" o:connecttype="custom" o:connectlocs="330,-662;240,-662;240,-652;330,-652;340,-657;330,-662" o:connectangles="0,0,0,0,0,0"/>
              </v:shape>
            </v:group>
            <v:group id="Group 425" o:spid="_x0000_s1937" style="position:absolute;left:3601;top:-372;width:340;height:120" coordorigin="3601,-372" coordsize="3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428" o:spid="_x0000_s1938" style="position:absolute;left:3601;top:-372;width:340;height:120;visibility:visible;mso-wrap-style:square;v-text-anchor:top" coordsize="3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7aMAA&#10;AADcAAAADwAAAGRycy9kb3ducmV2LnhtbERPy2rCQBTdF/oPwxXc1UlKUYmOYluKLk0MdHs7c/PA&#10;zJ2QmWr8e2chuDyc93o72k5caPCtYwXpLAFBrJ1puVZQnn7eliB8QDbYOSYFN/Kw3by+rDEz7so5&#10;XYpQixjCPkMFTQh9JqXXDVn0M9cTR65yg8UQ4VBLM+A1httOvifJXFpsOTY02NNXQ/pc/FsFdZm3&#10;R60/TWXyv/R3X6XFd5kqNZ2MuxWIQGN4ih/ug1HwsYhr45l4BO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P7aMAAAADcAAAADwAAAAAAAAAAAAAAAACYAgAAZHJzL2Rvd25y&#10;ZXYueG1sUEsFBgAAAAAEAAQA9QAAAIUDAAAAAA==&#10;" path="m220,r,120l330,65r-90,l240,55r90,l220,xe" fillcolor="#5b9bd4" stroked="f">
                <v:path arrowok="t" o:connecttype="custom" o:connectlocs="220,-372;220,-252;330,-307;240,-307;240,-317;330,-317;220,-372" o:connectangles="0,0,0,0,0,0,0"/>
              </v:shape>
              <v:shape id="Freeform 427" o:spid="_x0000_s1939" style="position:absolute;left:3601;top:-372;width:340;height:120;visibility:visible;mso-wrap-style:square;v-text-anchor:top" coordsize="3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9e88QA&#10;AADcAAAADwAAAGRycy9kb3ducmV2LnhtbESPT2vCQBTE74V+h+UVvNVNRGybukqriB6bNOD1ufvy&#10;h2bfhuyq8du7hUKPw8z8hlmuR9uJCw2+dawgnSYgiLUzLdcKyu/d8ysIH5ANdo5JwY08rFePD0vM&#10;jLtyTpci1CJC2GeooAmhz6T0uiGLfup64uhVbrAYohxqaQa8Rrjt5CxJFtJiy3GhwZ42Demf4mwV&#10;1GXefmn9aSqTn9LjvkqLbZkqNXkaP95BBBrDf/ivfTAK5i9v8Hs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vPEAAAA3AAAAA8AAAAAAAAAAAAAAAAAmAIAAGRycy9k&#10;b3ducmV2LnhtbFBLBQYAAAAABAAEAPUAAACJAwAAAAA=&#10;" path="m220,55l,55,,65r220,l220,55xe" fillcolor="#5b9bd4" stroked="f">
                <v:path arrowok="t" o:connecttype="custom" o:connectlocs="220,-317;0,-317;0,-307;220,-307;220,-317" o:connectangles="0,0,0,0,0"/>
              </v:shape>
              <v:shape id="Freeform 426" o:spid="_x0000_s1940" style="position:absolute;left:3601;top:-372;width:340;height:120;visibility:visible;mso-wrap-style:square;v-text-anchor:top" coordsize="3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HScEA&#10;AADcAAAADwAAAGRycy9kb3ducmV2LnhtbERPy2rCQBTdF/yH4Qrd1UmKFImOQS1Fl00a6PY6c/PA&#10;zJ2Qmcb0751FocvDee/y2fZiotF3jhWkqwQEsXam40ZB9fXxsgHhA7LB3jEp+CUP+X7xtMPMuDsX&#10;NJWhETGEfYYK2hCGTEqvW7LoV24gjlztRoshwrGRZsR7DLe9fE2SN2mx49jQ4kCnlvSt/LEKmqro&#10;PrU+mtoU1/T7XKfle5Uq9bycD1sQgebwL/5zX4yC9SbOj2fiEZD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Qh0nBAAAA3AAAAA8AAAAAAAAAAAAAAAAAmAIAAGRycy9kb3du&#10;cmV2LnhtbFBLBQYAAAAABAAEAPUAAACGAwAAAAA=&#10;" path="m330,55r-90,l240,65r90,l340,60,330,55xe" fillcolor="#5b9bd4" stroked="f">
                <v:path arrowok="t" o:connecttype="custom" o:connectlocs="330,-317;240,-317;240,-307;330,-307;340,-312;330,-317" o:connectangles="0,0,0,0,0,0"/>
              </v:shape>
            </v:group>
            <w10:wrap anchorx="page"/>
          </v:group>
        </w:pict>
      </w:r>
      <w:r>
        <w:rPr>
          <w:noProof/>
          <w:lang w:val="cs-CZ" w:eastAsia="cs-CZ"/>
        </w:rPr>
        <w:pict>
          <v:group id="Group 420" o:spid="_x0000_s1941" style="position:absolute;left:0;text-align:left;margin-left:238.55pt;margin-top:-18.5pt;width:20.25pt;height:6pt;z-index:-251667968;mso-position-horizontal-relative:page" coordorigin="4771,-370"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">
            <v:shape id="Freeform 423" o:spid="_x0000_s1942" style="position:absolute;left:4771;top:-37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ozsMA&#10;AADcAAAADwAAAGRycy9kb3ducmV2LnhtbESPwWrDMBBE74X+g9hAb42cYhvjRjahodBrnOBeF2tj&#10;ubVWxlIS9++rQKHHYXbe7GzrxY7iSrMfHCvYrBMQxJ3TA/cKTsf35wKED8gaR8ek4Ic81NXjwxZL&#10;7W58oGsTehEh7EtUYEKYSil9Z8iiX7uJOHpnN1sMUc691DPeItyO8iVJcmlx4NhgcKI3Q913c7Hx&#10;DeO6om3Tof0899mXv+zRb/ZKPa2W3SuIQEv4P/5Lf2gFaZ7BfUwk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ozsMAAADcAAAADwAAAAAAAAAAAAAAAACYAgAAZHJzL2Rv&#10;d25yZXYueG1sUEsFBgAAAAAEAAQA9QAAAIgDAAAAAA==&#10;" path="m285,r,120l395,65r-90,l305,55r90,l285,xe" fillcolor="#5b9bd4" stroked="f">
              <v:path arrowok="t" o:connecttype="custom" o:connectlocs="285,-370;285,-250;395,-305;305,-305;305,-315;395,-315;285,-370" o:connectangles="0,0,0,0,0,0,0"/>
            </v:shape>
            <v:shape id="Freeform 422" o:spid="_x0000_s1943" style="position:absolute;left:4771;top:-37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2ucMA&#10;AADcAAAADwAAAGRycy9kb3ducmV2LnhtbESPQWvCQBCF74X+h2UKvdWNEoNEVxFDodeqxOuQHbPR&#10;7GzIrkn677tCocfHm/e9eZvdZFsxUO8bxwrmswQEceV0w7WC8+nzYwXCB2SNrWNS8EMedtvXlw3m&#10;2o38TcMx1CJC2OeowITQ5VL6ypBFP3MdcfSurrcYouxrqXscI9y2cpEkmbTYcGww2NHBUHU/Pmx8&#10;w7hqVZZpU16u9fLmHwX6eaHU+9u0X4MINIX/47/0l1aQZhk8x0QC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o2ucMAAADcAAAADwAAAAAAAAAAAAAAAACYAgAAZHJzL2Rv&#10;d25yZXYueG1sUEsFBgAAAAAEAAQA9QAAAIgDAAAAAA==&#10;" path="m285,55l,55,,65r285,l285,55xe" fillcolor="#5b9bd4" stroked="f">
              <v:path arrowok="t" o:connecttype="custom" o:connectlocs="285,-315;0,-315;0,-305;285,-305;285,-315" o:connectangles="0,0,0,0,0"/>
            </v:shape>
            <v:shape id="Freeform 421" o:spid="_x0000_s1944" style="position:absolute;left:4771;top:-37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TIsMA&#10;AADcAAAADwAAAGRycy9kb3ducmV2LnhtbESPQWvCQBCF7wX/wzKCt7pRUpXUVcQgeK2V9Dpkx2za&#10;7GzIrkn8926h0OPjzfvevO1+tI3oqfO1YwWLeQKCuHS65krB9fP0ugHhA7LGxjEpeJCH/W7yssVM&#10;u4E/qL+ESkQI+wwVmBDaTEpfGrLo564ljt7NdRZDlF0ldYdDhNtGLpNkJS3WHBsMtnQ0VP5c7ja+&#10;YVy5KYq0Lr5u1du3v+foF7lSs+l4eAcRaAz/x3/ps1aQrtbwOyYS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TIsMAAADcAAAADwAAAAAAAAAAAAAAAACYAgAAZHJzL2Rv&#10;d25yZXYueG1sUEsFBgAAAAAEAAQA9QAAAIgDAAAAAA==&#10;" path="m395,55r-90,l305,65r90,l405,60,395,55xe" fillcolor="#5b9bd4" stroked="f">
              <v:path arrowok="t" o:connecttype="custom" o:connectlocs="395,-315;305,-315;305,-305;395,-305;405,-310;395,-315" o:connectangles="0,0,0,0,0,0"/>
            </v:shape>
            <w10:wrap anchorx="page"/>
          </v:group>
        </w:pict>
      </w:r>
      <w:r>
        <w:rPr>
          <w:noProof/>
          <w:lang w:val="cs-CZ" w:eastAsia="cs-CZ"/>
        </w:rPr>
        <w:pict>
          <v:group id="Group 418" o:spid="_x0000_s1945" style="position:absolute;left:0;text-align:left;margin-left:39pt;margin-top:3.35pt;width:295.3pt;height:36.75pt;z-index:-251666944;mso-position-horizontal-relative:page" coordorigin="780,67" coordsize="590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">
            <v:shape id="Freeform 419" o:spid="_x0000_s1946" style="position:absolute;left:780;top:67;width:5906;height:735;visibility:visible;mso-wrap-style:square;v-text-anchor:top" coordsize="590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s+MMA&#10;AADcAAAADwAAAGRycy9kb3ducmV2LnhtbESPzWrDMBCE74G+g9hCb4nc1DjFiRJKIdSnQpw8wMba&#10;2k6tlZHkn759VSjkOMzONzu7w2w6MZLzrWUFz6sEBHFldcu1gsv5uHwF4QOyxs4yKfghD4f9w2KH&#10;ubYTn2gsQy0ihH2OCpoQ+lxKXzVk0K9sTxy9L+sMhihdLbXDKcJNJ9dJkkmDLceGBnt6b6j6LgcT&#10;37DFbZAXTEsug7t+1MOmuH4q9fQ4v21BBJrD/fg/XWgFafYCf2MiA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Bs+MMAAADcAAAADwAAAAAAAAAAAAAAAACYAgAAZHJzL2Rv&#10;d25yZXYueG1sUEsFBgAAAAAEAAQA9QAAAIgDAAAAAA==&#10;" path="m,735r5906,l5906,,,,,735xe" filled="f" strokecolor="#5b9bd4" strokeweight="1pt">
              <v:path arrowok="t" o:connecttype="custom" o:connectlocs="0,802;5906,802;5906,67;0,67;0,802" o:connectangles="0,0,0,0,0"/>
            </v:shape>
            <w10:wrap anchorx="page"/>
          </v:group>
        </w:pict>
      </w:r>
      <w:r w:rsidRPr="009C5889">
        <w:rPr>
          <w:rFonts w:ascii="Arial Narrow" w:hAnsi="Arial Narrow"/>
        </w:rPr>
        <w:t xml:space="preserve"> </w:t>
      </w:r>
      <w:r w:rsidRPr="009C5889">
        <w:rPr>
          <w:rFonts w:ascii="Arial Narrow" w:hAnsi="Arial Narrow"/>
          <w:sz w:val="18"/>
        </w:rPr>
        <w:t>Вакуумное устройство подачи было активировано (100 с работа, 15 с угасание): заводские настройки работы вы можете изменить в Установочном меню, Пневматическое устройство подачи</w:t>
      </w:r>
      <w:r>
        <w:rPr>
          <w:noProof/>
          <w:lang w:val="cs-CZ" w:eastAsia="cs-CZ"/>
        </w:rPr>
        <w:pict>
          <v:group id="Group 414" o:spid="_x0000_s1947" style="position:absolute;left:0;text-align:left;margin-left:231.85pt;margin-top:40.6pt;width:20.25pt;height:6pt;z-index:-251632128;mso-position-horizontal-relative:page;mso-position-vertical-relative:text" coordorigin="4637,812"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">
            <v:shape id="Freeform 417" o:spid="_x0000_s1948" style="position:absolute;left:4637;top:81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odsMA&#10;AADcAAAADwAAAGRycy9kb3ducmV2LnhtbESPQWvCQBCF74L/YRnBm26UWGzqKmIQeq2VeB2yYzZt&#10;djZk1yT++26h0OPjzfvevN1htI3oqfO1YwWrZQKCuHS65krB9fO82ILwAVlj45gUPMnDYT+d7DDT&#10;buAP6i+hEhHCPkMFJoQ2k9KXhiz6pWuJo3d3ncUQZVdJ3eEQ4baR6yR5kRZrjg0GWzoZKr8vDxvf&#10;MK7cFkVaF7d7tfnyjxz9KldqPhuPbyACjeH/+C/9rhWkm1f4HRM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odsMAAADcAAAADwAAAAAAAAAAAAAAAACYAgAAZHJzL2Rv&#10;d25yZXYueG1sUEsFBgAAAAAEAAQA9QAAAIgDAAAAAA==&#10;" path="m285,r,120l395,65r-90,l305,55r90,l285,xe" fillcolor="#5b9bd4" stroked="f">
              <v:path arrowok="t" o:connecttype="custom" o:connectlocs="285,812;285,932;395,877;305,877;305,867;395,867;285,812" o:connectangles="0,0,0,0,0,0,0"/>
            </v:shape>
            <v:shape id="Freeform 416" o:spid="_x0000_s1949" style="position:absolute;left:4637;top:81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LVsEA&#10;AADcAAAADwAAAGRycy9kb3ducmV2LnhtbESPwYrCQAyG7wu+wxDB2zp1UZGuo4iy4HVVutfQiZ1q&#10;J1M6o9a3N4cFj+HP/+XLct37Rt2pi3VgA5NxBoq4DLbmysDp+PO5ABUTssUmMBl4UoT1avCxxNyG&#10;B//S/ZAqJRCOORpwKbW51rF05DGOQ0ss2Tl0HpOMXaVthw+B+0Z/Zdlce6xZLjhsaeuovB5uXjRc&#10;KBdFMa2Lv3M1u8TbDuNkZ8xo2G++QSXq03v5v723BqZz0ZdnhAB6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vC1bBAAAA3AAAAA8AAAAAAAAAAAAAAAAAmAIAAGRycy9kb3du&#10;cmV2LnhtbFBLBQYAAAAABAAEAPUAAACGAwAAAAA=&#10;" path="m285,55l,55,,65r285,l285,55xe" fillcolor="#5b9bd4" stroked="f">
              <v:path arrowok="t" o:connecttype="custom" o:connectlocs="285,867;0,867;0,877;285,877;285,867" o:connectangles="0,0,0,0,0"/>
            </v:shape>
            <v:shape id="Freeform 415" o:spid="_x0000_s1950" style="position:absolute;left:4637;top:81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uzcMA&#10;AADcAAAADwAAAGRycy9kb3ducmV2LnhtbESPwWrDMBBE74H+g9hCb7Hs4gbjRjahodBr3eJcF2tj&#10;ubFWxlIS9++rQiDHYXbe7GzrxY7iQrMfHCvIkhQEcef0wL2C76/3dQHCB2SNo2NS8Ese6uphtcVS&#10;uyt/0qUJvYgQ9iUqMCFMpZS+M2TRJ24ijt7RzRZDlHMv9YzXCLejfE7TjbQ4cGwwONGboe7UnG18&#10;w7iuaNt8aA/H/uXHn/fos71ST4/L7hVEoCXcj2/pD60g32TwPyYS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OuzcMAAADcAAAADwAAAAAAAAAAAAAAAACYAgAAZHJzL2Rv&#10;d25yZXYueG1sUEsFBgAAAAAEAAQA9QAAAIgDAAAAAA==&#10;" path="m395,55r-90,l305,65r90,l405,60,395,55xe" fillcolor="#5b9bd4" stroked="f">
              <v:path arrowok="t" o:connecttype="custom" o:connectlocs="395,867;305,867;305,877;395,877;405,872;395,867" o:connectangles="0,0,0,0,0,0"/>
            </v:shape>
            <w10:wrap anchorx="page"/>
          </v:group>
        </w:pict>
      </w:r>
      <w:r w:rsidRPr="009C5889">
        <w:rPr>
          <w:rFonts w:ascii="Arial Narrow" w:hAnsi="Arial Narrow"/>
          <w:sz w:val="18"/>
        </w:rPr>
        <w:t>.</w:t>
      </w:r>
    </w:p>
    <w:p w:rsidR="003E6078" w:rsidRPr="009C5889" w:rsidRDefault="003E6078">
      <w:pPr>
        <w:spacing w:before="5" w:line="160" w:lineRule="exact"/>
        <w:rPr>
          <w:rFonts w:ascii="Arial Narrow" w:hAnsi="Arial Narrow"/>
          <w:sz w:val="16"/>
          <w:szCs w:val="16"/>
        </w:rPr>
      </w:pPr>
    </w:p>
    <w:p w:rsidR="003E6078" w:rsidRPr="009C5889" w:rsidRDefault="003E6078">
      <w:pPr>
        <w:spacing w:line="200" w:lineRule="exact"/>
        <w:rPr>
          <w:rFonts w:ascii="Arial Narrow" w:hAnsi="Arial Narrow"/>
          <w:sz w:val="20"/>
          <w:szCs w:val="20"/>
        </w:rPr>
      </w:pPr>
    </w:p>
    <w:p w:rsidR="003E6078" w:rsidRPr="009C5889" w:rsidRDefault="003E6078">
      <w:pPr>
        <w:spacing w:line="200" w:lineRule="exact"/>
        <w:rPr>
          <w:rFonts w:ascii="Arial Narrow" w:hAnsi="Arial Narrow"/>
          <w:sz w:val="20"/>
          <w:szCs w:val="20"/>
        </w:rPr>
        <w:sectPr w:rsidR="003E6078" w:rsidRPr="009C5889">
          <w:type w:val="continuous"/>
          <w:pgSz w:w="11910" w:h="16840"/>
          <w:pgMar w:top="0" w:right="260" w:bottom="280" w:left="620" w:header="708" w:footer="708" w:gutter="0"/>
          <w:cols w:space="708"/>
        </w:sectPr>
      </w:pPr>
    </w:p>
    <w:p w:rsidR="003E6078" w:rsidRPr="009C5889" w:rsidRDefault="003E6078" w:rsidP="00A3337F">
      <w:pPr>
        <w:spacing w:before="63" w:line="259" w:lineRule="auto"/>
        <w:ind w:left="284"/>
        <w:jc w:val="center"/>
        <w:rPr>
          <w:rFonts w:ascii="Arial Narrow" w:hAnsi="Arial Narrow" w:cs="Calibri"/>
          <w:sz w:val="18"/>
          <w:szCs w:val="18"/>
        </w:rPr>
      </w:pPr>
      <w:r>
        <w:rPr>
          <w:noProof/>
          <w:lang w:val="cs-CZ" w:eastAsia="cs-CZ"/>
        </w:rPr>
        <w:pict>
          <v:group id="Group 412" o:spid="_x0000_s1951" style="position:absolute;left:0;text-align:left;margin-left:39pt;margin-top:-1pt;width:112.5pt;height:47.25pt;z-index:-251636224;mso-position-horizontal-relative:page" coordorigin="780,-20" coordsize="225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">
            <v:shape id="Freeform 413" o:spid="_x0000_s1952" style="position:absolute;left:780;top:-20;width:2250;height:945;visibility:visible;mso-wrap-style:square;v-text-anchor:top" coordsize="225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FicYA&#10;AADcAAAADwAAAGRycy9kb3ducmV2LnhtbESPQWvCQBSE74L/YXmCt2aT2toS3YhUpFIEqS30+sw+&#10;k2D2bciuMfbXd4WCx2FmvmHmi97UoqPWVZYVJFEMgji3uuJCwffX+uEVhPPIGmvLpOBKDhbZcDDH&#10;VNsLf1K394UIEHYpKii9b1IpXV6SQRfZhjh4R9sa9EG2hdQtXgLc1PIxjqfSYMVhocSG3krKT/uz&#10;UbDefhTL6oxdMnnfucPvz6prtiulxqN+OQPhqff38H97oxU8Pb/A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JFicYAAADcAAAADwAAAAAAAAAAAAAAAACYAgAAZHJz&#10;L2Rvd25yZXYueG1sUEsFBgAAAAAEAAQA9QAAAIsDAAAAAA==&#10;" path="m,945r2250,l2250,,,,,945xe" filled="f" strokecolor="#5b9bd4" strokeweight="1pt">
              <v:path arrowok="t" o:connecttype="custom" o:connectlocs="0,925;2250,925;2250,-20;0,-20;0,925" o:connectangles="0,0,0,0,0"/>
            </v:shape>
            <w10:wrap anchorx="page"/>
          </v:group>
        </w:pict>
      </w:r>
      <w:r w:rsidRPr="009C5889">
        <w:rPr>
          <w:rFonts w:ascii="Arial Narrow" w:hAnsi="Arial Narrow"/>
          <w:sz w:val="18"/>
        </w:rPr>
        <w:t xml:space="preserve">Подключено </w:t>
      </w:r>
      <w:r w:rsidRPr="009C5889">
        <w:rPr>
          <w:rFonts w:ascii="Arial Narrow" w:hAnsi="Arial Narrow"/>
          <w:b/>
          <w:sz w:val="18"/>
        </w:rPr>
        <w:t xml:space="preserve">автоматическое удаление золы </w:t>
      </w:r>
      <w:r w:rsidRPr="009C5889">
        <w:rPr>
          <w:rFonts w:ascii="Arial Narrow" w:hAnsi="Arial Narrow"/>
          <w:sz w:val="18"/>
        </w:rPr>
        <w:t>(230 В коннектор)?</w:t>
      </w:r>
    </w:p>
    <w:p w:rsidR="003E6078" w:rsidRPr="009C5889" w:rsidRDefault="003E6078">
      <w:pPr>
        <w:spacing w:before="5" w:line="150" w:lineRule="exact"/>
        <w:rPr>
          <w:rFonts w:ascii="Arial Narrow" w:hAnsi="Arial Narrow"/>
          <w:sz w:val="15"/>
          <w:szCs w:val="15"/>
        </w:rPr>
      </w:pPr>
      <w:r w:rsidRPr="009C5889">
        <w:rPr>
          <w:rFonts w:ascii="Arial Narrow" w:hAnsi="Arial Narrow"/>
        </w:rPr>
        <w:br w:type="column"/>
      </w:r>
    </w:p>
    <w:p w:rsidR="003E6078" w:rsidRPr="009C5889" w:rsidRDefault="003E6078" w:rsidP="00693408">
      <w:pPr>
        <w:spacing w:line="415" w:lineRule="auto"/>
        <w:ind w:left="366" w:right="-80" w:firstLine="38"/>
        <w:rPr>
          <w:rFonts w:ascii="Arial Narrow" w:hAnsi="Arial Narrow" w:cs="Calibri"/>
          <w:sz w:val="16"/>
          <w:szCs w:val="16"/>
        </w:rPr>
      </w:pPr>
      <w:r>
        <w:rPr>
          <w:noProof/>
          <w:lang w:val="cs-CZ" w:eastAsia="cs-CZ"/>
        </w:rPr>
        <w:pict>
          <v:group id="Group 407" o:spid="_x0000_s1953" style="position:absolute;left:0;text-align:left;margin-left:188.55pt;margin-top:-4.6pt;width:32.15pt;height:32.95pt;z-index:-251635200;mso-position-horizontal-relative:page" coordorigin="3771,-92" coordsize="6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">
            <v:group id="Group 410" o:spid="_x0000_s1954" style="position:absolute;left:3781;top:-82;width:623;height:300" coordorigin="3781,-82"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11" o:spid="_x0000_s1955" style="position:absolute;left:3781;top:-82;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3U8YA&#10;AADcAAAADwAAAGRycy9kb3ducmV2LnhtbESP3WoCMRSE7wXfIRyhN6VmbavY7UaJQqHQG936AIfN&#10;2R/dnCybqGufvikUvBxm5hsmWw+2FRfqfeNYwWyagCAunGm4UnD4/nhagvAB2WDrmBTcyMN6NR5l&#10;mBp35T1d8lCJCGGfooI6hC6V0hc1WfRT1xFHr3S9xRBlX0nT4zXCbSufk2QhLTYcF2rsaFtTccrP&#10;VoEe3o4/+nF7W5R604Xz14610Uo9TAb9DiLQEO7h//anUfA6f4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I3U8YAAADcAAAADwAAAAAAAAAAAAAAAACYAgAAZHJz&#10;L2Rvd25yZXYueG1sUEsFBgAAAAAEAAQA9QAAAIsDAAAAAA==&#10;" path="m,300r623,l623,,,,,300xe" filled="f" strokecolor="#6fac46" strokeweight="1pt">
                <v:path arrowok="t" o:connecttype="custom" o:connectlocs="0,218;623,218;623,-82;0,-82;0,218" o:connectangles="0,0,0,0,0"/>
              </v:shape>
            </v:group>
            <v:group id="Group 408" o:spid="_x0000_s1956" style="position:absolute;left:3781;top:257;width:623;height:300" coordorigin="3781,257"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09" o:spid="_x0000_s1957" style="position:absolute;left:3781;top:257;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KvMUA&#10;AADcAAAADwAAAGRycy9kb3ducmV2LnhtbESP0WrCQBRE3wv+w3KFvhTdWBqpqatsA4WCL1X7AZfs&#10;NUnN3g3Z1ST9+q5Q8HGYmTPMejvYRlyp87VjBYt5AoK4cKbmUsH38WP2CsIHZIONY1IwkoftZvKw&#10;xsy4nvd0PYRSRAj7DBVUIbSZlL6oyKKfu5Y4eifXWQxRdqU0HfYRbhv5nCRLabHmuFBhS3lFxflw&#10;sQr0sPr51U/5uDzp9zZcdl+sjVbqcTroNxCBhnAP/7c/jYKXNIXb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wq8xQAAANwAAAAPAAAAAAAAAAAAAAAAAJgCAABkcnMv&#10;ZG93bnJldi54bWxQSwUGAAAAAAQABAD1AAAAigMAAAAA&#10;" path="m,300r623,l623,,,,,300xe" filled="f" strokecolor="#6fac46" strokeweight="1pt">
                <v:path arrowok="t" o:connecttype="custom" o:connectlocs="0,557;623,557;623,257;0,257;0,557" o:connectangles="0,0,0,0,0"/>
              </v:shape>
            </v:group>
            <w10:wrap anchorx="page"/>
          </v:group>
        </w:pict>
      </w:r>
      <w:r>
        <w:rPr>
          <w:noProof/>
          <w:lang w:val="cs-CZ" w:eastAsia="cs-CZ"/>
        </w:rPr>
        <w:pict>
          <v:group id="Group 403" o:spid="_x0000_s1958" style="position:absolute;left:0;text-align:left;margin-left:161.3pt;margin-top:.75pt;width:20.25pt;height:6pt;z-index:-251634176;mso-position-horizontal-relative:page" coordorigin="3226,15"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">
            <v:shape id="Freeform 406" o:spid="_x0000_s1959" style="position:absolute;left:3226;top: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bMMIA&#10;AADcAAAADwAAAGRycy9kb3ducmV2LnhtbESPwWrCQBCG7wXfYRnBW90oaZHoKqIIXmtLvA7ZMRvN&#10;zobsqvHtO4dCj8M//zffrDaDb9WD+tgENjCbZqCIq2Abrg38fB/eF6BiQrbYBiYDL4qwWY/eVljY&#10;8OQvepxSrQTCsUADLqWu0DpWjjzGaeiIJbuE3mOSsa+17fEpcN/qeZZ9ao8NywWHHe0cVbfT3YuG&#10;C9WiLPOmPF/qj2u87zHO9sZMxsN2CSrRkP6X/9pHayDPxVaeEQL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FswwgAAANwAAAAPAAAAAAAAAAAAAAAAAJgCAABkcnMvZG93&#10;bnJldi54bWxQSwUGAAAAAAQABAD1AAAAhwMAAAAA&#10;" path="m285,r,120l395,65r-90,l305,55r90,l285,xe" fillcolor="#5b9bd4" stroked="f">
              <v:path arrowok="t" o:connecttype="custom" o:connectlocs="285,15;285,135;395,80;305,80;305,70;395,70;285,15" o:connectangles="0,0,0,0,0,0,0"/>
            </v:shape>
            <v:shape id="Freeform 405" o:spid="_x0000_s1960" style="position:absolute;left:3226;top: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q8IA&#10;AADcAAAADwAAAGRycy9kb3ducmV2LnhtbESPT4vCMBDF78J+hzCCN02VKt2uURZF2Kt/6F6HZmy6&#10;NpPSRO1+eyMIHh9v3u/NW65724gbdb52rGA6SUAQl07XXCk4HXfjDIQPyBobx6TgnzysVx+DJeba&#10;3XlPt0OoRISwz1GBCaHNpfSlIYt+4lri6J1dZzFE2VVSd3iPcNvIWZIspMWaY4PBljaGysvhauMb&#10;xpVZUaR18Xuu5n/+ukU/3So1GvbfXyAC9eF9/Er/aAVp+gnPMZEA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P6rwgAAANwAAAAPAAAAAAAAAAAAAAAAAJgCAABkcnMvZG93&#10;bnJldi54bWxQSwUGAAAAAAQABAD1AAAAhwMAAAAA&#10;" path="m285,55l,55,,65r285,l285,55xe" fillcolor="#5b9bd4" stroked="f">
              <v:path arrowok="t" o:connecttype="custom" o:connectlocs="285,70;0,70;0,80;285,80;285,70" o:connectangles="0,0,0,0,0"/>
            </v:shape>
            <v:shape id="Freeform 404" o:spid="_x0000_s1961" style="position:absolute;left:3226;top:1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B68EA&#10;AADcAAAADwAAAGRycy9kb3ducmV2LnhtbESPwYrCQAyG7wu+wxDBm05dVKTrKKIseF2V7jV0Yqfa&#10;yZTOqPXtzWFhj+HP/+XLatP7Rj2oi3VgA9NJBoq4DLbmysD59D1egooJ2WITmAy8KMJmPfhYYW7D&#10;k3/ocUyVEgjHHA24lNpc61g68hgnoSWW7BI6j0nGrtK2w6fAfaM/s2yhPdYsFxy2tHNU3o53Lxou&#10;lMuimNXF76WaX+N9j3G6N2Y07LdfoBL16X/5r32wBmZz0ZdnhAB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DwevBAAAA3AAAAA8AAAAAAAAAAAAAAAAAmAIAAGRycy9kb3du&#10;cmV2LnhtbFBLBQYAAAAABAAEAPUAAACGAwAAAAA=&#10;" path="m395,55r-90,l305,65r90,l405,60,395,55xe" fillcolor="#5b9bd4" stroked="f">
              <v:path arrowok="t" o:connecttype="custom" o:connectlocs="395,70;305,70;305,80;395,80;405,75;395,70" o:connectangles="0,0,0,0,0,0"/>
            </v:shape>
            <w10:wrap anchorx="page"/>
          </v:group>
        </w:pict>
      </w:r>
      <w:r>
        <w:rPr>
          <w:noProof/>
          <w:lang w:val="cs-CZ" w:eastAsia="cs-CZ"/>
        </w:rPr>
        <w:pict>
          <v:group id="Group 399" o:spid="_x0000_s1962" style="position:absolute;left:0;text-align:left;margin-left:161.3pt;margin-top:18pt;width:20.25pt;height:6pt;z-index:-251633152;mso-position-horizontal-relative:page" coordorigin="3226,360"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">
            <v:shape id="Freeform 402" o:spid="_x0000_s1963" style="position:absolute;left:3226;top:36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RNcMA&#10;AADcAAAADwAAAGRycy9kb3ducmV2LnhtbESPT2vCQBDF7wW/wzKCN90oqUjqKqIIXpuW9Dpkx2w0&#10;Oxuymz/99t1CocfHm/d78/bHyTZioM7XjhWsVwkI4tLpmisFnx/X5Q6ED8gaG8ek4Js8HA+zlz1m&#10;2o38TkMeKhEh7DNUYEJoMyl9aciiX7mWOHp311kMUXaV1B2OEW4buUmSrbRYc2ww2NLZUPnMexvf&#10;MK7cFUVaF1/36vXh+wv69UWpxXw6vYEINIX/47/0TStI0xR+x0QC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FRNcMAAADcAAAADwAAAAAAAAAAAAAAAACYAgAAZHJzL2Rv&#10;d25yZXYueG1sUEsFBgAAAAAEAAQA9QAAAIgDAAAAAA==&#10;" path="m285,r,120l395,65r-90,l305,55r90,l285,xe" fillcolor="#5b9bd4" stroked="f">
              <v:path arrowok="t" o:connecttype="custom" o:connectlocs="285,360;285,480;395,425;305,425;305,415;395,415;285,360" o:connectangles="0,0,0,0,0,0,0"/>
            </v:shape>
            <v:shape id="Freeform 401" o:spid="_x0000_s1964" style="position:absolute;left:3226;top:36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0rsAA&#10;AADcAAAADwAAAGRycy9kb3ducmV2LnhtbESPQavCMBCE74L/IazgTVOlilSjiCJ41feo16VZm2qz&#10;KU3U+u/Ngwceh9n5Zme16WwtntT6yrGCyTgBQVw4XXGp4PfnMFqA8AFZY+2YFLzJw2bd760w0+7F&#10;J3qeQykihH2GCkwITSalLwxZ9GPXEEfv6lqLIcq2lLrFV4TbWk6TZC4tVhwbDDa0M1Tczw8b3zCu&#10;WOR5WuWXazm7+cce/WSv1HDQbZcgAnXhe/yfPmoFaTqDvzGRA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0rsAAAADcAAAADwAAAAAAAAAAAAAAAACYAgAAZHJzL2Rvd25y&#10;ZXYueG1sUEsFBgAAAAAEAAQA9QAAAIUDAAAAAA==&#10;" path="m285,55l,55,,65r285,l285,55xe" fillcolor="#5b9bd4" stroked="f">
              <v:path arrowok="t" o:connecttype="custom" o:connectlocs="285,415;0,415;0,425;285,425;285,415" o:connectangles="0,0,0,0,0"/>
            </v:shape>
            <v:shape id="Freeform 400" o:spid="_x0000_s1965" style="position:absolute;left:3226;top:36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q2cAA&#10;AADcAAAADwAAAGRycy9kb3ducmV2LnhtbESPQavCMBCE74L/IazgTVOlilSjiCJ41feo16VZm2qz&#10;KU3U+u+N8OAdh9n5Zme16WwtntT6yrGCyTgBQVw4XXGp4PfnMFqA8AFZY+2YFLzJw2bd760w0+7F&#10;J3qeQykihH2GCkwITSalLwxZ9GPXEEfv6lqLIcq2lLrFV4TbWk6TZC4tVhwbDDa0M1Tczw8b3zCu&#10;WOR5WuWXazm7+cce/WSv1HDQbZcgAnXh//gvfdQK0nQO3zGRA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9q2cAAAADcAAAADwAAAAAAAAAAAAAAAACYAgAAZHJzL2Rvd25y&#10;ZXYueG1sUEsFBgAAAAAEAAQA9QAAAIUDAAAAAA==&#10;" path="m395,55r-90,l305,65r90,l405,60,395,55xe" fillcolor="#5b9bd4" stroked="f">
              <v:path arrowok="t" o:connecttype="custom" o:connectlocs="395,415;305,415;305,425;395,425;405,420;395,415" o:connectangles="0,0,0,0,0,0"/>
            </v:shape>
            <w10:wrap anchorx="page"/>
          </v:group>
        </w:pict>
      </w:r>
      <w:r w:rsidRPr="009C5889">
        <w:rPr>
          <w:rFonts w:ascii="Arial Narrow" w:hAnsi="Arial Narrow"/>
          <w:sz w:val="16"/>
        </w:rPr>
        <w:t>Нет Да</w:t>
      </w:r>
    </w:p>
    <w:p w:rsidR="003E6078" w:rsidRPr="009C5889" w:rsidRDefault="003E6078">
      <w:pPr>
        <w:spacing w:before="7" w:line="150" w:lineRule="exact"/>
        <w:rPr>
          <w:rFonts w:ascii="Arial Narrow" w:hAnsi="Arial Narrow"/>
          <w:sz w:val="15"/>
          <w:szCs w:val="15"/>
        </w:rPr>
      </w:pPr>
      <w:r w:rsidRPr="009C5889">
        <w:rPr>
          <w:rFonts w:ascii="Arial Narrow" w:hAnsi="Arial Narrow"/>
        </w:rPr>
        <w:br w:type="column"/>
      </w:r>
    </w:p>
    <w:p w:rsidR="003E6078" w:rsidRPr="009C5889" w:rsidRDefault="003E6078" w:rsidP="009C5889">
      <w:pPr>
        <w:spacing w:line="451" w:lineRule="auto"/>
        <w:ind w:left="220" w:right="493" w:firstLine="122"/>
        <w:rPr>
          <w:rFonts w:ascii="Arial Narrow" w:hAnsi="Arial Narrow"/>
          <w:sz w:val="16"/>
        </w:rPr>
      </w:pPr>
      <w:r>
        <w:rPr>
          <w:noProof/>
          <w:lang w:val="cs-CZ" w:eastAsia="cs-CZ"/>
        </w:rPr>
        <w:pict>
          <v:group id="Group 386" o:spid="_x0000_s1966" style="position:absolute;left:0;text-align:left;margin-left:261.25pt;margin-top:-4.65pt;width:286pt;height:56.3pt;z-index:-251627008;mso-position-horizontal-relative:page" coordorigin="5225,-93" coordsize="5720,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">
            <v:group id="Group 397" o:spid="_x0000_s1967" style="position:absolute;left:5235;top:-83;width:5700;height:315" coordorigin="5235,-83" coordsize="570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398" o:spid="_x0000_s1968" style="position:absolute;left:5235;top:-83;width:5700;height:315;visibility:visible;mso-wrap-style:square;v-text-anchor:top" coordsize="570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dg8cA&#10;AADcAAAADwAAAGRycy9kb3ducmV2LnhtbESP3WrCQBSE7wt9h+UUelN001hEU1dphUBRKvhHb0+z&#10;xyQ1ezbsbjW+vSsUejnMzDfMZNaZRpzI+dqygud+AoK4sLrmUsFum/dGIHxA1thYJgUX8jCb3t9N&#10;MNP2zGs6bUIpIoR9hgqqENpMSl9UZND3bUscvYN1BkOUrpTa4TnCTSPTJBlKgzXHhQpbmldUHDe/&#10;RkH65carxT45vP8s8/l3flx91t2TUo8P3dsriEBd+A//tT+0gpdBCrcz8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unYPHAAAA3AAAAA8AAAAAAAAAAAAAAAAAmAIAAGRy&#10;cy9kb3ducmV2LnhtbFBLBQYAAAAABAAEAPUAAACMAwAAAAA=&#10;" path="m,315r5700,l5700,,,,,315xe" filled="f" strokecolor="#6fac46" strokeweight="1pt">
                <v:path arrowok="t" o:connecttype="custom" o:connectlocs="0,232;5700,232;5700,-83;0,-83;0,232" o:connectangles="0,0,0,0,0"/>
              </v:shape>
            </v:group>
            <v:group id="Group 395" o:spid="_x0000_s1969" style="position:absolute;left:5250;top:285;width:3231;height:340" coordorigin="5250,285" coordsize="323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96" o:spid="_x0000_s1970" style="position:absolute;left:5250;top:285;width:3231;height:340;visibility:visible;mso-wrap-style:square;v-text-anchor:top" coordsize="323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sl8IA&#10;AADcAAAADwAAAGRycy9kb3ducmV2LnhtbESPQWvCQBSE7wX/w/KEXopubDVIdA3BIvXaJN4f2WcS&#10;zL4N2TWm/75bEHocZuYbZp9OphMjDa61rGC1jEAQV1a3XCsoi9NiC8J5ZI2dZVLwQw7Sw+xlj4m2&#10;D/6mMfe1CBB2CSpovO8TKV3VkEG3tD1x8K52MOiDHGqpB3wEuOnkexTF0mDLYaHBno4NVbf8bhRk&#10;pblUdKKN9cVXe80+Y5m/xUq9zqdsB8LT5P/Dz/ZZK1h/rOHvTD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CyXwgAAANwAAAAPAAAAAAAAAAAAAAAAAJgCAABkcnMvZG93&#10;bnJldi54bWxQSwUGAAAAAAQABAD1AAAAhwMAAAAA&#10;" path="m,340r3231,l3231,,,,,340xe" filled="f" strokecolor="#6fac46" strokeweight="1pt">
                <v:path arrowok="t" o:connecttype="custom" o:connectlocs="0,625;3231,625;3231,285;0,285;0,625" o:connectangles="0,0,0,0,0"/>
              </v:shape>
            </v:group>
            <v:group id="Group 391" o:spid="_x0000_s1971" style="position:absolute;left:7276;top:902;width:1644;height:120" coordorigin="7276,902" coordsize="164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94" o:spid="_x0000_s1972" style="position:absolute;left:7276;top:902;width:1644;height:120;visibility:visible;mso-wrap-style:square;v-text-anchor:top" coordsize="16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3UMYA&#10;AADcAAAADwAAAGRycy9kb3ducmV2LnhtbESPS4vCQBCE78L+h6EFL6ITH7iSdRTxgR686Iruscm0&#10;SdhMT8iMGv31OwuCx6KqvqIms9oU4kaVyy0r6HUjEMSJ1TmnCo7f684YhPPIGgvLpOBBDmbTj8YE&#10;Y23vvKfbwaciQNjFqCDzvoyldElGBl3XlsTBu9jKoA+ySqWu8B7gppD9KBpJgzmHhQxLWmSU/B6u&#10;RoF7fp7r1SDf/Czaw2d/vTQ7Pp6UajXr+RcIT7V/h1/trVYwHIzg/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X3UMYAAADcAAAADwAAAAAAAAAAAAAAAACYAgAAZHJz&#10;L2Rvd25yZXYueG1sUEsFBgAAAAAEAAQA9QAAAIsDAAAAAA==&#10;" path="m120,l,60r120,60l120,65r-20,l100,55r20,l120,xe" fillcolor="#5b9bd4" stroked="f">
                <v:path arrowok="t" o:connecttype="custom" o:connectlocs="120,902;0,962;120,1022;120,967;100,967;100,957;120,957;120,902" o:connectangles="0,0,0,0,0,0,0,0"/>
              </v:shape>
              <v:shape id="Freeform 393" o:spid="_x0000_s1973" style="position:absolute;left:7276;top:902;width:1644;height:120;visibility:visible;mso-wrap-style:square;v-text-anchor:top" coordsize="16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Sy8UA&#10;AADcAAAADwAAAGRycy9kb3ducmV2LnhtbESPQYvCMBSE74L/ITzBi6zpquhSjSLuih686Mrq8dE8&#10;22LzUpqoXX+9EQSPw8x8w0xmtSnElSqXW1bw2Y1AECdW55wq2P8uP75AOI+ssbBMCv7JwWzabEww&#10;1vbGW7rufCoChF2MCjLvy1hKl2Rk0HVtSRy8k60M+iCrVOoKbwFuCtmLoqE0mHNYyLCkRUbJeXcx&#10;Ctx9dKh/+vnquOgM7r3lt9nw/k+pdquej0F4qv07/GqvtYJBfwT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VLLxQAAANwAAAAPAAAAAAAAAAAAAAAAAJgCAABkcnMv&#10;ZG93bnJldi54bWxQSwUGAAAAAAQABAD1AAAAigMAAAAA&#10;" path="m120,55r-20,l100,65r20,l120,55xe" fillcolor="#5b9bd4" stroked="f">
                <v:path arrowok="t" o:connecttype="custom" o:connectlocs="120,957;100,957;100,967;120,967;120,957" o:connectangles="0,0,0,0,0"/>
              </v:shape>
              <v:shape id="Freeform 392" o:spid="_x0000_s1974" style="position:absolute;left:7276;top:902;width:1644;height:120;visibility:visible;mso-wrap-style:square;v-text-anchor:top" coordsize="16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GucIA&#10;AADcAAAADwAAAGRycy9kb3ducmV2LnhtbERPy4rCMBTdC/5DuMJsRNNRUalGGZwRXbjxgbq8NNe2&#10;2NyUJqPVrzcLweXhvKfz2hTiRpXLLSv47kYgiBOrc04VHPbLzhiE88gaC8uk4EEO5rNmY4qxtnfe&#10;0m3nUxFC2MWoIPO+jKV0SUYGXdeWxIG72MqgD7BKpa7wHsJNIXtRNJQGcw4NGZa0yCi57v6NAvcc&#10;neq/fr46L9qDZ2/5azZ8OCr11ap/JiA81f4jfrvXWsGgH9aG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sa5wgAAANwAAAAPAAAAAAAAAAAAAAAAAJgCAABkcnMvZG93&#10;bnJldi54bWxQSwUGAAAAAAQABAD1AAAAhwMAAAAA&#10;" path="m1644,55l120,55r,10l1644,65r,-10xe" fillcolor="#5b9bd4" stroked="f">
                <v:path arrowok="t" o:connecttype="custom" o:connectlocs="1644,957;120,957;120,967;1644,967;1644,957" o:connectangles="0,0,0,0,0"/>
              </v:shape>
            </v:group>
            <v:group id="Group 389" o:spid="_x0000_s1975" style="position:absolute;left:8910;top:390;width:2;height:566" coordorigin="8910,390" coordsize="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390" o:spid="_x0000_s1976" style="position:absolute;left:8910;top:390;width:2;height:566;visibility:visible;mso-wrap-style:square;v-text-anchor:top" coordsize="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7W8IA&#10;AADcAAAADwAAAGRycy9kb3ducmV2LnhtbERPz2vCMBS+C/4P4Q12kZlaRFxtKm6ssB3VgtdH8mzL&#10;mpfSZG23v345DHb8+H7nx9l2YqTBt44VbNYJCGLtTMu1gupaPu1B+IBssHNMCr7Jw7FYLnLMjJv4&#10;TOMl1CKGsM9QQRNCn0npdUMW/dr1xJG7u8FiiHCopRlwiuG2k2mS7KTFlmNDgz29NqQ/L19WQepl&#10;kN20etlU3n48l7e3n1RXSj0+zKcDiEBz+Bf/ud+Ngu02zo9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ftbwgAAANwAAAAPAAAAAAAAAAAAAAAAAJgCAABkcnMvZG93&#10;bnJldi54bWxQSwUGAAAAAAQABAD1AAAAhwMAAAAA&#10;" path="m,566l,e" filled="f" strokecolor="#5b9bd4" strokeweight=".5pt">
                <v:path arrowok="t" o:connecttype="custom" o:connectlocs="0,956;0,390" o:connectangles="0,0"/>
              </v:shape>
            </v:group>
            <v:group id="Group 387" o:spid="_x0000_s1977" style="position:absolute;left:8611;top:390;width:300;height:2" coordorigin="8611,390"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388" o:spid="_x0000_s1978" style="position:absolute;left:8611;top:39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vMMcA&#10;AADcAAAADwAAAGRycy9kb3ducmV2LnhtbESPQWvCQBSE74L/YXlCb7oxiJXUVURosXio2kDo7TX7&#10;TILZt2l2G9P++q5Q8DjMzDfMct2bWnTUusqygukkAkGcW11xoSB9fx4vQDiPrLG2TAp+yMF6NRws&#10;MdH2ykfqTr4QAcIuQQWl900ipctLMugmtiEO3tm2Bn2QbSF1i9cAN7WMo2guDVYcFkpsaFtSfjl9&#10;GwVxt9t3n1/1y9vrI/9m0zT7OFSZUg+jfvMEwlPv7+H/9k4rmM1i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LzDHAAAA3AAAAA8AAAAAAAAAAAAAAAAAmAIAAGRy&#10;cy9kb3ducmV2LnhtbFBLBQYAAAAABAAEAPUAAACMAwAAAAA=&#10;" path="m300,l,e" filled="f" strokecolor="#5b9bd4" strokeweight=".5pt">
                <v:path arrowok="t" o:connecttype="custom" o:connectlocs="300,0;0,0" o:connectangles="0,0"/>
              </v:shape>
            </v:group>
            <w10:wrap anchorx="page"/>
          </v:group>
        </w:pict>
      </w:r>
      <w:r w:rsidRPr="009C5889">
        <w:rPr>
          <w:rFonts w:ascii="Arial Narrow" w:hAnsi="Arial Narrow"/>
          <w:sz w:val="16"/>
        </w:rPr>
        <w:t xml:space="preserve">Описание: Если нет, то перескочить все позиции и идти на </w:t>
      </w:r>
      <w:r w:rsidRPr="009C5889">
        <w:rPr>
          <w:rFonts w:ascii="Arial Narrow" w:hAnsi="Arial Narrow"/>
          <w:b/>
          <w:sz w:val="16"/>
        </w:rPr>
        <w:t>Очистка теплообменника</w:t>
      </w:r>
      <w:r w:rsidRPr="009C5889">
        <w:rPr>
          <w:rFonts w:ascii="Arial Narrow" w:hAnsi="Arial Narrow"/>
          <w:sz w:val="16"/>
        </w:rPr>
        <w:t>.</w:t>
      </w:r>
    </w:p>
    <w:p w:rsidR="003E6078" w:rsidRPr="009C5889" w:rsidRDefault="003E6078">
      <w:pPr>
        <w:spacing w:line="451" w:lineRule="auto"/>
        <w:ind w:left="366" w:right="1178" w:firstLine="122"/>
        <w:rPr>
          <w:rFonts w:ascii="Arial Narrow" w:hAnsi="Arial Narrow" w:cs="Calibri"/>
          <w:sz w:val="16"/>
          <w:szCs w:val="16"/>
        </w:rPr>
      </w:pPr>
      <w:r w:rsidRPr="009C5889">
        <w:rPr>
          <w:rFonts w:ascii="Arial Narrow" w:hAnsi="Arial Narrow"/>
          <w:sz w:val="16"/>
        </w:rPr>
        <w:t>Действие: авт. удаление золы было активировано</w:t>
      </w:r>
    </w:p>
    <w:p w:rsidR="003E6078" w:rsidRPr="009C5889" w:rsidRDefault="003E6078">
      <w:pPr>
        <w:spacing w:line="451" w:lineRule="auto"/>
        <w:rPr>
          <w:rFonts w:ascii="Arial Narrow" w:hAnsi="Arial Narrow" w:cs="Calibri"/>
          <w:sz w:val="16"/>
          <w:szCs w:val="16"/>
        </w:rPr>
        <w:sectPr w:rsidR="003E6078" w:rsidRPr="009C5889">
          <w:type w:val="continuous"/>
          <w:pgSz w:w="11910" w:h="16840"/>
          <w:pgMar w:top="0" w:right="260" w:bottom="280" w:left="620" w:header="708" w:footer="708" w:gutter="0"/>
          <w:cols w:num="3" w:space="708" w:equalWidth="0">
            <w:col w:w="2200" w:space="777"/>
            <w:col w:w="629" w:space="991"/>
            <w:col w:w="6433"/>
          </w:cols>
        </w:sectPr>
      </w:pPr>
    </w:p>
    <w:p w:rsidR="003E6078" w:rsidRPr="009C5889" w:rsidRDefault="003E6078">
      <w:pPr>
        <w:spacing w:before="3" w:line="200" w:lineRule="exact"/>
        <w:rPr>
          <w:rFonts w:ascii="Arial Narrow" w:hAnsi="Arial Narrow"/>
          <w:sz w:val="20"/>
          <w:szCs w:val="20"/>
        </w:rPr>
      </w:pPr>
    </w:p>
    <w:p w:rsidR="003E6078" w:rsidRPr="009C5889" w:rsidRDefault="003E6078" w:rsidP="00A3337F">
      <w:pPr>
        <w:spacing w:before="63"/>
        <w:ind w:left="438" w:right="4651"/>
        <w:rPr>
          <w:rFonts w:ascii="Arial Narrow" w:hAnsi="Arial Narrow" w:cs="Calibri"/>
          <w:sz w:val="20"/>
          <w:szCs w:val="20"/>
        </w:rPr>
      </w:pPr>
      <w:r>
        <w:rPr>
          <w:noProof/>
          <w:lang w:val="cs-CZ" w:eastAsia="cs-CZ"/>
        </w:rPr>
        <w:pict>
          <v:shape id="_x0000_s1979" type="#_x0000_t202" style="position:absolute;left:0;text-align:left;margin-left:353.55pt;margin-top:12.95pt;width:49.4pt;height:165.6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" filled="f" stroked="f">
            <v:textbox style="mso-fit-shape-to-text:t">
              <w:txbxContent>
                <w:p w:rsidR="003E6078" w:rsidRPr="0077514A" w:rsidRDefault="003E6078" w:rsidP="00A3337F">
                  <w:pPr>
                    <w:rPr>
                      <w:rFonts w:ascii="Arial" w:hAnsi="Arial" w:cs="Arial"/>
                      <w:sz w:val="16"/>
                      <w:szCs w:val="16"/>
                    </w:rPr>
                  </w:pPr>
                  <w:r>
                    <w:rPr>
                      <w:rFonts w:ascii="Arial" w:hAnsi="Arial"/>
                      <w:sz w:val="16"/>
                    </w:rPr>
                    <w:t>Далее</w:t>
                  </w:r>
                </w:p>
              </w:txbxContent>
            </v:textbox>
          </v:shape>
        </w:pict>
      </w:r>
      <w:r>
        <w:rPr>
          <w:noProof/>
          <w:lang w:val="cs-CZ" w:eastAsia="cs-CZ"/>
        </w:rPr>
        <w:pict>
          <v:group id="Group 382" o:spid="_x0000_s1980" style="position:absolute;left:0;text-align:left;margin-left:231.8pt;margin-top:-28.9pt;width:20.25pt;height:6pt;z-index:-251631104;mso-position-horizontal-relative:page" coordorigin="4636,-578"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">
            <v:shape id="Freeform 385" o:spid="_x0000_s1981" style="position:absolute;left:4636;top:-57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q4sMA&#10;AADcAAAADwAAAGRycy9kb3ducmV2LnhtbESPwWrDMBBE74X+g9hCb42c4KbGtRxCQiHXOMW9LtbG&#10;cmutjCUnzt9HhUKPw+y82Sk2s+3FhUbfOVawXCQgiBunO24VfJ4+XjIQPiBr7B2Tght52JSPDwXm&#10;2l35SJcqtCJC2OeowIQw5FL6xpBFv3ADcfTObrQYohxbqUe8Rrjt5SpJ1tJix7HB4EA7Q81PNdn4&#10;hnFNVtdpV3+d29dvP+3RL/dKPT/N23cQgebwf/yXPmgF6eoNfsdEAs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wq4sMAAADcAAAADwAAAAAAAAAAAAAAAACYAgAAZHJzL2Rv&#10;d25yZXYueG1sUEsFBgAAAAAEAAQA9QAAAIgDAAAAAA==&#10;" path="m285,r,120l395,65r-90,l305,55r90,l285,xe" fillcolor="#5b9bd4" stroked="f">
              <v:path arrowok="t" o:connecttype="custom" o:connectlocs="285,-578;285,-458;395,-513;305,-513;305,-523;395,-523;285,-578" o:connectangles="0,0,0,0,0,0,0"/>
            </v:shape>
            <v:shape id="Freeform 384" o:spid="_x0000_s1982" style="position:absolute;left:4636;top:-57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kMEA&#10;AADcAAAADwAAAGRycy9kb3ducmV2LnhtbESPwYrCQAyG7wu+wxDBm04VFek6iigLe9VdutfQiZ1q&#10;J1M6o9a3Nwdhj+HP/+XLetv7Rt2pi3VgA9NJBoq4DLbmysDvz9d4BSomZItNYDLwpAjbzeBjjbkN&#10;Dz7S/ZQqJRCOORpwKbW51rF05DFOQkss2Tl0HpOMXaVthw+B+0bPsmypPdYsFxy2tHdUXk83Lxou&#10;lKuimNfF37laXOLtgHF6MGY07HefoBL16X/53f62BuYzsZVnhAB6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zvpDBAAAA3AAAAA8AAAAAAAAAAAAAAAAAmAIAAGRycy9kb3du&#10;cmV2LnhtbFBLBQYAAAAABAAEAPUAAACGAwAAAAA=&#10;" path="m285,55l,55,,65r285,l285,55xe" fillcolor="#5b9bd4" stroked="f">
              <v:path arrowok="t" o:connecttype="custom" o:connectlocs="285,-523;0,-523;0,-513;285,-513;285,-523" o:connectangles="0,0,0,0,0"/>
            </v:shape>
            <v:shape id="Freeform 383" o:spid="_x0000_s1983" style="position:absolute;left:4636;top:-57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bC8MA&#10;AADcAAAADwAAAGRycy9kb3ducmV2LnhtbESPwWrDMBBE74X+g9hCb7Wc4AbXtRxCQiHXOMW9LtbG&#10;cmutjKUkzt9HhUKPw+y82SnXsx3EhSbfO1awSFIQxK3TPXcKPo8fLzkIH5A1Do5JwY08rKvHhxIL&#10;7a58oEsdOhEh7AtUYEIYCyl9a8iiT9xIHL2TmyyGKKdO6gmvEW4HuUzTlbTYc2wwONLWUPtTn218&#10;w7g2b5qsb75O3eu3P+/QL3ZKPT/Nm3cQgebwf/yX3msF2fINfsdEAs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8bC8MAAADcAAAADwAAAAAAAAAAAAAAAACYAgAAZHJzL2Rv&#10;d25yZXYueG1sUEsFBgAAAAAEAAQA9QAAAIgDAAAAAA==&#10;" path="m395,55r-90,l305,65r90,l405,60,395,55xe" fillcolor="#5b9bd4" stroked="f">
              <v:path arrowok="t" o:connecttype="custom" o:connectlocs="395,-523;305,-523;305,-513;395,-513;405,-518;395,-523" o:connectangles="0,0,0,0,0,0"/>
            </v:shape>
            <w10:wrap anchorx="page"/>
          </v:group>
        </w:pict>
      </w:r>
      <w:r>
        <w:rPr>
          <w:noProof/>
          <w:lang w:val="cs-CZ" w:eastAsia="cs-CZ"/>
        </w:rPr>
        <w:pict>
          <v:group id="Group 380" o:spid="_x0000_s1984" style="position:absolute;left:0;text-align:left;margin-left:39pt;margin-top:-1pt;width:315.2pt;height:39.75pt;z-index:-251630080;mso-position-horizontal-relative:page" coordorigin="780,-20" coordsize="630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">
            <v:shape id="Freeform 381" o:spid="_x0000_s1985" style="position:absolute;left:780;top:-20;width:6304;height:795;visibility:visible;mso-wrap-style:square;v-text-anchor:top" coordsize="630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DI8UA&#10;AADcAAAADwAAAGRycy9kb3ducmV2LnhtbESPQWvCQBSE70L/w/IKvemmUUOIrqEUxBZP2kKvj+wz&#10;m5p9G7Ibjf76bqHQ4zAz3zDrcrStuFDvG8cKnmcJCOLK6YZrBZ8f22kOwgdkja1jUnAjD+XmYbLG&#10;QrsrH+hyDLWIEPYFKjAhdIWUvjJk0c9cRxy9k+sthij7WuoerxFuW5kmSSYtNhwXDHb0aqg6Hwer&#10;YHD79/x836ffZpcZn9Nu8WXnSj09ji8rEIHG8B/+a79pBYt0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oMjxQAAANwAAAAPAAAAAAAAAAAAAAAAAJgCAABkcnMv&#10;ZG93bnJldi54bWxQSwUGAAAAAAQABAD1AAAAigMAAAAA&#10;" path="m,795r6304,l6304,,,,,795xe" filled="f" strokecolor="#5b9bd4" strokeweight="1pt">
              <v:path arrowok="t" o:connecttype="custom" o:connectlocs="0,775;6304,775;6304,-20;0,-20;0,775" o:connectangles="0,0,0,0,0"/>
            </v:shape>
            <w10:wrap anchorx="page"/>
          </v:group>
        </w:pict>
      </w:r>
      <w:r>
        <w:rPr>
          <w:noProof/>
          <w:lang w:val="cs-CZ" w:eastAsia="cs-CZ"/>
        </w:rPr>
        <w:pict>
          <v:group id="Group 378" o:spid="_x0000_s1986" style="position:absolute;left:0;text-align:left;margin-left:389.3pt;margin-top:11.3pt;width:36.85pt;height:21.75pt;z-index:-251628032;mso-position-horizontal-relative:page" coordorigin="7786,226" coordsize="73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">
            <v:shape id="Freeform 379" o:spid="_x0000_s1987" style="position:absolute;left:7786;top:226;width:737;height:435;visibility:visible;mso-wrap-style:square;v-text-anchor:top" coordsize="7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X1L8A&#10;AADcAAAADwAAAGRycy9kb3ducmV2LnhtbESPSwvCMBCE74L/IazgTVMfiFajiCioN1/3tVnbYrMp&#10;TdT6740geBxm5htmtqhNIZ5Uudyygl43AkGcWJ1zquB82nTGIJxH1lhYJgVvcrCYNxszjLV98YGe&#10;R5+KAGEXo4LM+zKW0iUZGXRdWxIH72Yrgz7IKpW6wleAm0L2o2gkDeYcFjIsaZVRcj8+jAKD7/1p&#10;y+OJHOQXXF9udDW7h1LtVr2cgvBU+3/4195qBcP+AL5nwh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oRfUvwAAANwAAAAPAAAAAAAAAAAAAAAAAJgCAABkcnMvZG93bnJl&#10;di54bWxQSwUGAAAAAAQABAD1AAAAhAMAAAAA&#10;" path="m,435r737,l737,,,,,435xe" filled="f" strokecolor="#6fac46" strokeweight="1pt">
              <v:path arrowok="t" o:connecttype="custom" o:connectlocs="0,661;737,661;737,226;0,226;0,661" o:connectangles="0,0,0,0,0"/>
            </v:shape>
            <w10:wrap anchorx="page"/>
          </v:group>
        </w:pict>
      </w:r>
      <w:r w:rsidRPr="009C5889">
        <w:rPr>
          <w:rFonts w:ascii="Arial Narrow" w:hAnsi="Arial Narrow" w:cs="Calibri"/>
          <w:sz w:val="20"/>
          <w:szCs w:val="20"/>
        </w:rPr>
        <w:t xml:space="preserve"> </w:t>
      </w:r>
      <w:r w:rsidRPr="009C5889">
        <w:rPr>
          <w:rFonts w:ascii="Arial Narrow" w:hAnsi="Arial Narrow"/>
          <w:sz w:val="18"/>
        </w:rPr>
        <w:t>Автоматическое удаление золы было активировано (10 мин. работа, 20 ч пауза): заводские настройки работы вы можете изменить в Установочном меню, Удаление золы, устройство подачи</w:t>
      </w:r>
      <w:r>
        <w:rPr>
          <w:noProof/>
          <w:lang w:val="cs-CZ" w:eastAsia="cs-CZ"/>
        </w:rPr>
        <w:pict>
          <v:group id="Group 374" o:spid="_x0000_s1988" style="position:absolute;left:0;text-align:left;margin-left:363.8pt;margin-top:5.85pt;width:20.25pt;height:6pt;z-index:-251629056;mso-position-horizontal-relative:page;mso-position-vertical-relative:text" coordorigin="7276,117"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">
            <v:shape id="Freeform 377" o:spid="_x0000_s1989" style="position:absolute;left:7276;top:11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RtsMA&#10;AADcAAAADwAAAGRycy9kb3ducmV2LnhtbESPQWvCQBCF7wX/wzJCb3WTkhaNrkEqBa+1Eq9DdsxG&#10;s7MhuzHx33cLhR4fb9735m2KybbiTr1vHCtIFwkI4srphmsFp+/PlyUIH5A1to5JwYM8FNvZ0wZz&#10;7Ub+ovsx1CJC2OeowITQ5VL6ypBFv3AdcfQurrcYouxrqXscI9y28jVJ3qXFhmODwY4+DFW342Dj&#10;G8ZVy7LMmvJ8qd+uftijT/dKPc+n3RpEoCn8H/+lD1pBlq7gd0wk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RtsMAAADcAAAADwAAAAAAAAAAAAAAAACYAgAAZHJzL2Rv&#10;d25yZXYueG1sUEsFBgAAAAAEAAQA9QAAAIgDAAAAAA==&#10;" path="m285,r,120l395,65r-90,l305,55r90,l285,xe" fillcolor="#5b9bd4" stroked="f">
              <v:path arrowok="t" o:connecttype="custom" o:connectlocs="285,117;285,237;395,182;305,182;305,172;395,172;285,117" o:connectangles="0,0,0,0,0,0,0"/>
            </v:shape>
            <v:shape id="Freeform 376" o:spid="_x0000_s1990" style="position:absolute;left:7276;top:11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ylsEA&#10;AADcAAAADwAAAGRycy9kb3ducmV2LnhtbESPwYrCQAyG7wu+wxDBm04VFek6iigLe9VdutfQiZ1q&#10;J1M6o9a3Nwdhj+HP/+XLetv7Rt2pi3VgA9NJBoq4DLbmysDvz9d4BSomZItNYDLwpAjbzeBjjbkN&#10;Dz7S/ZQqJRCOORpwKbW51rF05DFOQkss2Tl0HpOMXaVthw+B+0bPsmypPdYsFxy2tHdUXk83Lxou&#10;lKuimNfF37laXOLtgHF6MGY07HefoBL16X/53f62BuYz0ZdnhAB6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FspbBAAAA3AAAAA8AAAAAAAAAAAAAAAAAmAIAAGRycy9kb3du&#10;cmV2LnhtbFBLBQYAAAAABAAEAPUAAACGAwAAAAA=&#10;" path="m285,55l,55,,65r285,l285,55xe" fillcolor="#5b9bd4" stroked="f">
              <v:path arrowok="t" o:connecttype="custom" o:connectlocs="285,172;0,172;0,182;285,182;285,172" o:connectangles="0,0,0,0,0"/>
            </v:shape>
            <v:shape id="Freeform 375" o:spid="_x0000_s1991" style="position:absolute;left:7276;top:11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XDcMA&#10;AADcAAAADwAAAGRycy9kb3ducmV2LnhtbESPQWvCQBCF74X+h2UKvekmEkVSV5GGQq9VidchO2ZT&#10;s7Mhuybx37sFocfHm/e9eZvdZFsxUO8bxwrSeQKCuHK64VrB6fg1W4PwAVlj65gU3MnDbvv6ssFc&#10;u5F/aDiEWkQI+xwVmBC6XEpfGbLo564jjt7F9RZDlH0tdY9jhNtWLpJkJS02HBsMdvRpqLoebja+&#10;YVy1LsusKc+XevnrbwX6tFDq/W3af4AINIX/42f6WyvIFin8jYkE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kXDcMAAADcAAAADwAAAAAAAAAAAAAAAACYAgAAZHJzL2Rv&#10;d25yZXYueG1sUEsFBgAAAAAEAAQA9QAAAIgDAAAAAA==&#10;" path="m395,55r-90,l305,65r90,l405,60,395,55xe" fillcolor="#5b9bd4" stroked="f">
              <v:path arrowok="t" o:connecttype="custom" o:connectlocs="395,172;305,172;305,182;395,182;405,177;395,172" o:connectangles="0,0,0,0,0,0"/>
            </v:shape>
            <w10:wrap anchorx="page"/>
          </v:group>
        </w:pict>
      </w:r>
      <w:r>
        <w:rPr>
          <w:noProof/>
          <w:lang w:val="cs-CZ" w:eastAsia="cs-CZ"/>
        </w:rPr>
        <w:pict>
          <v:group id="Group 370" o:spid="_x0000_s1992" style="position:absolute;left:0;text-align:left;margin-left:255.85pt;margin-top:42.25pt;width:20.25pt;height:6pt;z-index:-251621888;mso-position-horizontal-relative:page;mso-position-vertical-relative:text" coordorigin="5117,845"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">
            <v:shape id="Freeform 373" o:spid="_x0000_s1993" style="position:absolute;left:5117;top:84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bs8IA&#10;AADcAAAADwAAAGRycy9kb3ducmV2LnhtbESPT4vCMBDF74LfIYywN027qEjXtMjKwl79Q70Ozdh0&#10;bSalidr99kYQPD7evN+bty4G24ob9b5xrCCdJSCIK6cbrhUcDz/TFQgfkDW2jknBP3ko8vFojZl2&#10;d97RbR9qESHsM1RgQugyKX1lyKKfuY44emfXWwxR9rXUPd4j3LbyM0mW0mLDscFgR9+Gqsv+auMb&#10;xlWrspw35elcL/78dYs+3Sr1MRk2XyACDeF9/Er/agXzdAHPMZEA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tuzwgAAANwAAAAPAAAAAAAAAAAAAAAAAJgCAABkcnMvZG93&#10;bnJldi54bWxQSwUGAAAAAAQABAD1AAAAhwMAAAAA&#10;" path="m285,r,120l395,65r-90,l305,55r90,l285,xe" fillcolor="#5b9bd4" stroked="f">
              <v:path arrowok="t" o:connecttype="custom" o:connectlocs="285,845;285,965;395,910;305,910;305,900;395,900;285,845" o:connectangles="0,0,0,0,0,0,0"/>
            </v:shape>
            <v:shape id="Freeform 372" o:spid="_x0000_s1994" style="position:absolute;left:5117;top:84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xMMA&#10;AADcAAAADwAAAGRycy9kb3ducmV2LnhtbESPwWrDMBBE74H+g9hCb7Hs4gbjRjahodBr3eJcF2tj&#10;ubFWxlIS9++rQiDHYXbe7GzrxY7iQrMfHCvIkhQEcef0wL2C76/3dQHCB2SNo2NS8Ese6uphtcVS&#10;uyt/0qUJvYgQ9iUqMCFMpZS+M2TRJ24ijt7RzRZDlHMv9YzXCLejfE7TjbQ4cGwwONGboe7UnG18&#10;w7iuaNt8aA/H/uXHn/fos71ST4/L7hVEoCXcj2/pD60gzzbwPyYS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xMMAAADcAAAADwAAAAAAAAAAAAAAAACYAgAAZHJzL2Rv&#10;d25yZXYueG1sUEsFBgAAAAAEAAQA9QAAAIgDAAAAAA==&#10;" path="m285,55l,55,,65r285,l285,55xe" fillcolor="#5b9bd4" stroked="f">
              <v:path arrowok="t" o:connecttype="custom" o:connectlocs="285,900;0,900;0,910;285,910;285,900" o:connectangles="0,0,0,0,0"/>
            </v:shape>
            <v:shape id="Freeform 371" o:spid="_x0000_s1995" style="position:absolute;left:5117;top:84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gX8MA&#10;AADcAAAADwAAAGRycy9kb3ducmV2LnhtbESPQWvCQBCF7wX/wzJCb3WTklaJrkEqBa+1Eq9DdsxG&#10;s7MhuzHx33cLhR4fb9735m2KybbiTr1vHCtIFwkI4srphmsFp+/PlxUIH5A1to5JwYM8FNvZ0wZz&#10;7Ub+ovsx1CJC2OeowITQ5VL6ypBFv3AdcfQurrcYouxrqXscI9y28jVJ3qXFhmODwY4+DFW342Dj&#10;G8ZVq7LMmvJ8qd+uftijT/dKPc+n3RpEoCn8H/+lD1pBli7hd0wk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DgX8MAAADcAAAADwAAAAAAAAAAAAAAAACYAgAAZHJzL2Rv&#10;d25yZXYueG1sUEsFBgAAAAAEAAQA9QAAAIgDAAAAAA==&#10;" path="m395,55r-90,l305,65r90,l405,60,395,55xe" fillcolor="#5b9bd4" stroked="f">
              <v:path arrowok="t" o:connecttype="custom" o:connectlocs="395,900;305,900;305,910;395,910;405,905;395,900" o:connectangles="0,0,0,0,0,0"/>
            </v:shape>
            <w10:wrap anchorx="page"/>
          </v:group>
        </w:pict>
      </w:r>
      <w:r w:rsidRPr="009C5889">
        <w:rPr>
          <w:rFonts w:ascii="Arial Narrow" w:hAnsi="Arial Narrow"/>
          <w:sz w:val="18"/>
        </w:rPr>
        <w:t>.</w:t>
      </w:r>
    </w:p>
    <w:p w:rsidR="003E6078" w:rsidRPr="009C5889" w:rsidRDefault="003E6078">
      <w:pPr>
        <w:spacing w:line="200" w:lineRule="exact"/>
        <w:rPr>
          <w:rFonts w:ascii="Arial Narrow" w:hAnsi="Arial Narrow"/>
          <w:sz w:val="20"/>
          <w:szCs w:val="20"/>
        </w:rPr>
      </w:pPr>
    </w:p>
    <w:p w:rsidR="003E6078" w:rsidRPr="009C5889" w:rsidRDefault="003E6078">
      <w:pPr>
        <w:spacing w:before="8" w:line="220" w:lineRule="exact"/>
        <w:rPr>
          <w:rFonts w:ascii="Arial Narrow" w:hAnsi="Arial Narrow"/>
        </w:rPr>
      </w:pPr>
    </w:p>
    <w:p w:rsidR="003E6078" w:rsidRPr="009C5889" w:rsidRDefault="003E6078">
      <w:pPr>
        <w:spacing w:line="220" w:lineRule="exact"/>
        <w:rPr>
          <w:rFonts w:ascii="Arial Narrow" w:hAnsi="Arial Narrow"/>
        </w:rPr>
        <w:sectPr w:rsidR="003E6078" w:rsidRPr="009C5889">
          <w:type w:val="continuous"/>
          <w:pgSz w:w="11910" w:h="16840"/>
          <w:pgMar w:top="0" w:right="260" w:bottom="280" w:left="620" w:header="708" w:footer="708" w:gutter="0"/>
          <w:cols w:space="708"/>
        </w:sectPr>
      </w:pPr>
    </w:p>
    <w:p w:rsidR="003E6078" w:rsidRPr="009C5889" w:rsidRDefault="003E6078">
      <w:pPr>
        <w:spacing w:before="68" w:line="262" w:lineRule="auto"/>
        <w:ind w:left="1245" w:hanging="815"/>
        <w:rPr>
          <w:rFonts w:ascii="Arial Narrow" w:hAnsi="Arial Narrow" w:cs="Calibri"/>
          <w:sz w:val="16"/>
          <w:szCs w:val="16"/>
        </w:rPr>
      </w:pPr>
      <w:r>
        <w:rPr>
          <w:noProof/>
          <w:lang w:val="cs-CZ" w:eastAsia="cs-CZ"/>
        </w:rPr>
        <w:pict>
          <v:group id="Group 368" o:spid="_x0000_s1996" style="position:absolute;left:0;text-align:left;margin-left:39pt;margin-top:-1.6pt;width:2in;height:39pt;z-index:-251625984;mso-position-horizontal-relative:page" coordorigin="780,-32" coordsize="288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">
            <v:shape id="Freeform 369" o:spid="_x0000_s1997" style="position:absolute;left:780;top:-32;width:2880;height:780;visibility:visible;mso-wrap-style:square;v-text-anchor:top" coordsize="28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t6sYA&#10;AADcAAAADwAAAGRycy9kb3ducmV2LnhtbESPQWvCQBSE74X+h+UVvOlGG0RSVyliqUgPNXrQ2yP7&#10;kg1m34bsVqO/vlsQehxm5htmvuxtIy7U+dqxgvEoAUFcOF1zpeCw/xjOQPiArLFxTApu5GG5eH6a&#10;Y6bdlXd0yUMlIoR9hgpMCG0mpS8MWfQj1xJHr3SdxRBlV0nd4TXCbSMnSTKVFmuOCwZbWhkqzvmP&#10;VfA5Ke/nNF/zcVucUsNTefv+KpUavPTvbyAC9eE//GhvtIJ0/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et6sYAAADcAAAADwAAAAAAAAAAAAAAAACYAgAAZHJz&#10;L2Rvd25yZXYueG1sUEsFBgAAAAAEAAQA9QAAAIsDAAAAAA==&#10;" path="m,780r2880,l2880,,,,,780xe" filled="f" strokecolor="#5b9bd4" strokeweight="1pt">
              <v:path arrowok="t" o:connecttype="custom" o:connectlocs="0,748;2880,748;2880,-32;0,-32;0,748" o:connectangles="0,0,0,0,0"/>
            </v:shape>
            <w10:wrap anchorx="page"/>
          </v:group>
        </w:pict>
      </w:r>
      <w:r>
        <w:rPr>
          <w:noProof/>
          <w:lang w:val="cs-CZ" w:eastAsia="cs-CZ"/>
        </w:rPr>
        <w:pict>
          <v:group id="Group 364" o:spid="_x0000_s1998" style="position:absolute;left:0;text-align:left;margin-left:255.8pt;margin-top:24.6pt;width:20.25pt;height:6pt;z-index:-251620864;mso-position-horizontal-relative:page" coordorigin="5116,492"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">
            <v:shape id="Freeform 367" o:spid="_x0000_s1999" style="position:absolute;left:5116;top:49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Ha8IA&#10;AADcAAAADwAAAGRycy9kb3ducmV2LnhtbESPQYvCMBCF74L/IcyCN027qGjXVGRF8Loq9To0Y9Pd&#10;ZlKaqPXfbwTB4+PN+9681bq3jbhR52vHCtJJAoK4dLrmSsHpuBsvQPiArLFxTAoe5GGdDwcrzLS7&#10;8w/dDqESEcI+QwUmhDaT0peGLPqJa4mjd3GdxRBlV0nd4T3CbSM/k2QuLdYcGwy29G2o/DtcbXzD&#10;uHJRFNO6OF+q2a+/btGnW6VGH/3mC0SgPryPX+m9VjBNlvAcEwk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kdrwgAAANwAAAAPAAAAAAAAAAAAAAAAAJgCAABkcnMvZG93&#10;bnJldi54bWxQSwUGAAAAAAQABAD1AAAAhwMAAAAA&#10;" path="m285,r,120l395,65r-90,l305,55r90,l285,xe" fillcolor="#5b9bd4" stroked="f">
              <v:path arrowok="t" o:connecttype="custom" o:connectlocs="285,492;285,612;395,557;305,557;305,547;395,547;285,492" o:connectangles="0,0,0,0,0,0,0"/>
            </v:shape>
            <v:shape id="Freeform 366" o:spid="_x0000_s2000" style="position:absolute;left:5116;top:49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4K8IA&#10;AADcAAAADwAAAGRycy9kb3ducmV2LnhtbESPwWrCQBCG74W+wzIFb7qJWJHoKkURvFYlXofsmI3N&#10;zobsqvHtO4dCj8M//zffrDaDb9WD+tgENpBPMlDEVbAN1wbOp/14ASomZIttYDLwogib9fvbCgsb&#10;nvxNj2OqlUA4FmjApdQVWsfKkcc4CR2xZNfQe0wy9rW2PT4F7ls9zbK59tiwXHDY0dZR9XO8e9Fw&#10;oVqU5awpL9f68xbvO4z5zpjRx/C1BJVoSP/Lf+2DNTDLRV+eEQL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XgrwgAAANwAAAAPAAAAAAAAAAAAAAAAAJgCAABkcnMvZG93&#10;bnJldi54bWxQSwUGAAAAAAQABAD1AAAAhwMAAAAA&#10;" path="m285,55l,55,,65r285,l285,55xe" fillcolor="#5b9bd4" stroked="f">
              <v:path arrowok="t" o:connecttype="custom" o:connectlocs="285,547;0,547;0,557;285,557;285,547" o:connectangles="0,0,0,0,0"/>
            </v:shape>
            <v:shape id="Freeform 365" o:spid="_x0000_s2001" style="position:absolute;left:5116;top:49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dsMIA&#10;AADcAAAADwAAAGRycy9kb3ducmV2LnhtbESPT4vCMBDF78J+hzCCtzXtootUU5GVBa/+oV6HZmy6&#10;20xKk2r99kYQPD7evN+bt1oPthFX6nztWEE6TUAQl07XXCk4HX8/FyB8QNbYOCYFd/Kwzj9GK8y0&#10;u/GerodQiQhhn6ECE0KbSelLQxb91LXE0bu4zmKIsquk7vAW4baRX0nyLS3WHBsMtvRjqPw/9Da+&#10;YVy5KIpZXZwv1fzP91v06VapyXjYLEEEGsL7+JXeaQWzNIXnmEg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d2wwgAAANwAAAAPAAAAAAAAAAAAAAAAAJgCAABkcnMvZG93&#10;bnJldi54bWxQSwUGAAAAAAQABAD1AAAAhwMAAAAA&#10;" path="m395,55r-90,l305,65r90,l405,60,395,55xe" fillcolor="#5b9bd4" stroked="f">
              <v:path arrowok="t" o:connecttype="custom" o:connectlocs="395,547;305,547;305,557;395,557;405,552;395,547" o:connectangles="0,0,0,0,0,0"/>
            </v:shape>
            <w10:wrap anchorx="page"/>
          </v:group>
        </w:pict>
      </w:r>
      <w:r w:rsidRPr="009C5889">
        <w:rPr>
          <w:rFonts w:ascii="Arial Narrow" w:hAnsi="Arial Narrow"/>
          <w:sz w:val="16"/>
        </w:rPr>
        <w:t xml:space="preserve">Подключена </w:t>
      </w:r>
      <w:r w:rsidRPr="009C5889">
        <w:rPr>
          <w:rFonts w:ascii="Arial Narrow" w:hAnsi="Arial Narrow"/>
          <w:b/>
          <w:sz w:val="16"/>
        </w:rPr>
        <w:t xml:space="preserve">очистка теплообменника </w:t>
      </w:r>
      <w:r w:rsidRPr="009C5889">
        <w:rPr>
          <w:rFonts w:ascii="Arial Narrow" w:hAnsi="Arial Narrow"/>
          <w:sz w:val="16"/>
        </w:rPr>
        <w:t>(230 В коннектор)?</w:t>
      </w:r>
    </w:p>
    <w:p w:rsidR="003E6078" w:rsidRPr="009C5889" w:rsidRDefault="003E6078">
      <w:pPr>
        <w:spacing w:before="5" w:line="140" w:lineRule="exact"/>
        <w:rPr>
          <w:rFonts w:ascii="Arial Narrow" w:hAnsi="Arial Narrow"/>
          <w:sz w:val="14"/>
          <w:szCs w:val="14"/>
        </w:rPr>
      </w:pPr>
      <w:r w:rsidRPr="009C5889">
        <w:rPr>
          <w:rFonts w:ascii="Arial Narrow" w:hAnsi="Arial Narrow"/>
        </w:rPr>
        <w:br w:type="column"/>
      </w:r>
    </w:p>
    <w:p w:rsidR="003E6078" w:rsidRPr="009C5889" w:rsidRDefault="003E6078" w:rsidP="00693408">
      <w:pPr>
        <w:spacing w:line="418" w:lineRule="auto"/>
        <w:ind w:left="431" w:right="-157" w:firstLine="38"/>
        <w:rPr>
          <w:rFonts w:ascii="Arial Narrow" w:hAnsi="Arial Narrow" w:cs="Calibri"/>
          <w:sz w:val="16"/>
          <w:szCs w:val="16"/>
        </w:rPr>
      </w:pPr>
      <w:r>
        <w:rPr>
          <w:noProof/>
          <w:lang w:val="cs-CZ" w:eastAsia="cs-CZ"/>
        </w:rPr>
        <w:pict>
          <v:group id="Group 359" o:spid="_x0000_s2002" style="position:absolute;left:0;text-align:left;margin-left:214.8pt;margin-top:-4.55pt;width:32.15pt;height:32.95pt;z-index:-251624960;mso-position-horizontal-relative:page" coordorigin="4296,-91" coordsize="6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">
            <v:group id="Group 362" o:spid="_x0000_s2003" style="position:absolute;left:4306;top:-81;width:623;height:300" coordorigin="4306,-81"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63" o:spid="_x0000_s2004" style="position:absolute;left:4306;top:-81;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locQA&#10;AADcAAAADwAAAGRycy9kb3ducmV2LnhtbESP3YrCMBSE7wXfIRzBG9F0RcXtGiUrLAje+PcAh+bY&#10;drc5KU3Uuk9vBMHLYWa+YRar1lbiSo0vHSv4GCUgiDNnSs4VnI4/wzkIH5ANVo5JwZ08rJbdzgJT&#10;4268p+sh5CJC2KeooAihTqX0WUEW/cjVxNE7u8ZiiLLJpWnwFuG2kuMkmUmLJceFAmtaF5T9HS5W&#10;gW4/f//1YH2fnfV3HS7bHWujler3Wv0FIlAb3uFXe2MUTJI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JaHEAAAA3AAAAA8AAAAAAAAAAAAAAAAAmAIAAGRycy9k&#10;b3ducmV2LnhtbFBLBQYAAAAABAAEAPUAAACJAwAAAAA=&#10;" path="m,300r623,l623,,,,,300xe" filled="f" strokecolor="#6fac46" strokeweight="1pt">
                <v:path arrowok="t" o:connecttype="custom" o:connectlocs="0,219;623,219;623,-81;0,-81;0,219" o:connectangles="0,0,0,0,0"/>
              </v:shape>
            </v:group>
            <v:group id="Group 360" o:spid="_x0000_s2005" style="position:absolute;left:4306;top:258;width:623;height:300" coordorigin="4306,258"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61" o:spid="_x0000_s2006" style="position:absolute;left:4306;top:258;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eTcUA&#10;AADcAAAADwAAAGRycy9kb3ducmV2LnhtbESP0WrCQBRE3wv+w3KFvpS6sZS0RjdhFYRCX1r1Ay7Z&#10;axLN3g3ZVRO/vlso9HGYmTPMqhhsK67U+8axgvksAUFcOtNwpeCw3z6/g/AB2WDrmBSM5KHIJw8r&#10;zIy78Tddd6ESEcI+QwV1CF0mpS9rsuhnriOO3tH1FkOUfSVNj7cIt618SZJUWmw4LtTY0aam8ry7&#10;WAV6WJzu+mkzpke97sLl84u10Uo9Tge9BBFoCP/hv/aHUfCavMH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h5NxQAAANwAAAAPAAAAAAAAAAAAAAAAAJgCAABkcnMv&#10;ZG93bnJldi54bWxQSwUGAAAAAAQABAD1AAAAigMAAAAA&#10;" path="m,300r623,l623,,,,,300xe" filled="f" strokecolor="#6fac46" strokeweight="1pt">
                <v:path arrowok="t" o:connecttype="custom" o:connectlocs="0,558;623,558;623,258;0,258;0,558" o:connectangles="0,0,0,0,0"/>
              </v:shape>
            </v:group>
            <w10:wrap anchorx="page"/>
          </v:group>
        </w:pict>
      </w:r>
      <w:r>
        <w:rPr>
          <w:noProof/>
          <w:lang w:val="cs-CZ" w:eastAsia="cs-CZ"/>
        </w:rPr>
        <w:pict>
          <v:group id="Group 355" o:spid="_x0000_s2007" style="position:absolute;left:0;text-align:left;margin-left:189.8pt;margin-top:.05pt;width:20.25pt;height:6pt;z-index:-251623936;mso-position-horizontal-relative:page" coordorigin="3796,1"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">
            <v:shape id="Freeform 358" o:spid="_x0000_s2008" style="position:absolute;left:3796;top: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u9sEA&#10;AADcAAAADwAAAGRycy9kb3ducmV2LnhtbESPwYrCQAyG7wu+wxDBm04VFamOIsrCXtdd6jV0Yqfa&#10;yZTOqPXtNwdhj+HP/+XLZtf7Rj2oi3VgA9NJBoq4DLbmysDvz+d4BSomZItNYDLwogi77eBjg7kN&#10;T/6mxylVSiAcczTgUmpzrWPpyGOchJZYskvoPCYZu0rbDp8C942eZdlSe6xZLjhs6eCovJ3uXjRc&#10;KFdFMa+L86VaXOP9iHF6NGY07PdrUIn69L/8bn9ZA/NM9OUZIY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w7vbBAAAA3AAAAA8AAAAAAAAAAAAAAAAAmAIAAGRycy9kb3du&#10;cmV2LnhtbFBLBQYAAAAABAAEAPUAAACGAwAAAAA=&#10;" path="m285,r,120l395,65r-90,l305,55r90,l285,xe" fillcolor="#5b9bd4" stroked="f">
              <v:path arrowok="t" o:connecttype="custom" o:connectlocs="285,1;285,121;395,66;305,66;305,56;395,56;285,1" o:connectangles="0,0,0,0,0,0,0"/>
            </v:shape>
            <v:shape id="Freeform 357" o:spid="_x0000_s2009" style="position:absolute;left:3796;top: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LbcIA&#10;AADcAAAADwAAAGRycy9kb3ducmV2LnhtbESPT4vCMBDF78J+hzCCtzXtootUU5GVBa/+oV6HZmy6&#10;20xKk2r99kYQPD7evN+bt1oPthFX6nztWEE6TUAQl07XXCk4HX8/FyB8QNbYOCYFd/Kwzj9GK8y0&#10;u/GerodQiQhhn6ECE0KbSelLQxb91LXE0bu4zmKIsquk7vAW4baRX0nyLS3WHBsMtvRjqPw/9Da+&#10;YVy5KIpZXZwv1fzP91v06VapyXjYLEEEGsL7+JXeaQWzJIXnmEg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EttwgAAANwAAAAPAAAAAAAAAAAAAAAAAJgCAABkcnMvZG93&#10;bnJldi54bWxQSwUGAAAAAAQABAD1AAAAhwMAAAAA&#10;" path="m285,55l,55,,65r285,l285,55xe" fillcolor="#5b9bd4" stroked="f">
              <v:path arrowok="t" o:connecttype="custom" o:connectlocs="285,56;0,56;0,66;285,66;285,56" o:connectangles="0,0,0,0,0"/>
            </v:shape>
            <v:shape id="Freeform 356" o:spid="_x0000_s2010" style="position:absolute;left:3796;top:1;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VGsIA&#10;AADcAAAADwAAAGRycy9kb3ducmV2LnhtbESPT4vCMBDF7wv7HcIseFtTRZdSm8qiCF79Q70OzdjU&#10;bSaliVq/vRGEPT7evN+bly8H24ob9b5xrGAyTkAQV043XCs4HjbfKQgfkDW2jknBgzwsi8+PHDPt&#10;7ryj2z7UIkLYZ6jAhNBlUvrKkEU/dh1x9M6utxii7Gupe7xHuG3lNEl+pMWGY4PBjlaGqr/91cY3&#10;jKvSspw15elczy/+ukY/WSs1+hp+FyACDeH/+J3eagWzZAqvMZEAsn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tUawgAAANwAAAAPAAAAAAAAAAAAAAAAAJgCAABkcnMvZG93&#10;bnJldi54bWxQSwUGAAAAAAQABAD1AAAAhwMAAAAA&#10;" path="m395,55r-90,l305,65r90,l405,60,395,55xe" fillcolor="#5b9bd4" stroked="f">
              <v:path arrowok="t" o:connecttype="custom" o:connectlocs="395,56;305,56;305,66;395,66;405,61;395,56" o:connectangles="0,0,0,0,0,0"/>
            </v:shape>
            <w10:wrap anchorx="page"/>
          </v:group>
        </w:pict>
      </w:r>
      <w:r>
        <w:rPr>
          <w:noProof/>
          <w:lang w:val="cs-CZ" w:eastAsia="cs-CZ"/>
        </w:rPr>
        <w:pict>
          <v:group id="Group 351" o:spid="_x0000_s2011" style="position:absolute;left:0;text-align:left;margin-left:189.8pt;margin-top:17.3pt;width:20.25pt;height:6pt;z-index:-251622912;mso-position-horizontal-relative:page" coordorigin="3796,346"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">
            <v:shape id="Freeform 354" o:spid="_x0000_s2012" style="position:absolute;left:3796;top:346;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L+8MA&#10;AADcAAAADwAAAGRycy9kb3ducmV2LnhtbESPQWvCQBCF74X+h2WE3urGtopG11AaBK+1JV6H7JiN&#10;ZmdDdhPjv3cLBY+PN+978zbZaBsxUOdrxwpm0wQEcel0zZWC35/d6xKED8gaG8ek4EYesu3z0wZT&#10;7a78TcMhVCJC2KeowITQplL60pBFP3UtcfROrrMYouwqqTu8Rrht5FuSLKTFmmODwZa+DJWXQ2/j&#10;G8aVy6L4qIvjqZqffZ+jn+VKvUzGzzWIQGN4HP+n91rB+2oBf2MiA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L+8MAAADcAAAADwAAAAAAAAAAAAAAAACYAgAAZHJzL2Rv&#10;d25yZXYueG1sUEsFBgAAAAAEAAQA9QAAAIgDAAAAAA==&#10;" path="m285,r,120l395,65r-90,l305,55r90,l285,xe" fillcolor="#5b9bd4" stroked="f">
              <v:path arrowok="t" o:connecttype="custom" o:connectlocs="285,346;285,466;395,411;305,411;305,401;395,401;285,346" o:connectangles="0,0,0,0,0,0,0"/>
            </v:shape>
            <v:shape id="Freeform 353" o:spid="_x0000_s2013" style="position:absolute;left:3796;top:346;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uYMQA&#10;AADcAAAADwAAAGRycy9kb3ducmV2LnhtbESPwW7CMBBE70j8g7VIvYEDLQVCDEJFlXqFVuG6ijdx&#10;2ngdxSZJ/76uVKnH0ey82cmOo21ET52vHStYLhIQxIXTNVcKPt5f51sQPiBrbByTgm/ycDxMJxmm&#10;2g18of4aKhEh7FNUYEJoUyl9YciiX7iWOHql6yyGKLtK6g6HCLeNXCXJs7RYc2ww2NKLoeLrerfx&#10;DeOKbZ4/1fmtrNaf/n5Gvzwr9TAbT3sQgcbwf/yXftMKHncb+B0TCS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5LmDEAAAA3AAAAA8AAAAAAAAAAAAAAAAAmAIAAGRycy9k&#10;b3ducmV2LnhtbFBLBQYAAAAABAAEAPUAAACJAwAAAAA=&#10;" path="m285,55l,55,,65r285,l285,55xe" fillcolor="#5b9bd4" stroked="f">
              <v:path arrowok="t" o:connecttype="custom" o:connectlocs="285,401;0,401;0,411;285,411;285,401" o:connectangles="0,0,0,0,0"/>
            </v:shape>
            <v:shape id="Freeform 352" o:spid="_x0000_s2014" style="position:absolute;left:3796;top:346;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6EsIA&#10;AADcAAAADwAAAGRycy9kb3ducmV2LnhtbESPwW7CMAyG75N4h8hIu40UGAgKASHQpF3HpnK1GtMU&#10;GqdqAnRvPx8mcbR+/58/r7e9b9SdulgHNjAeZaCIy2Brrgz8fH+8LUDFhGyxCUwGfinCdjN4WWNu&#10;w4O/6H5MlRIIxxwNuJTaXOtYOvIYR6ElluwcOo9Jxq7StsOHwH2jJ1k21x5rlgsOW9o7Kq/HmxcN&#10;F8pFUbzXxelczS7xdsA4PhjzOux3K1CJ+vRc/m9/WgPTpdjKM0I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roSwgAAANwAAAAPAAAAAAAAAAAAAAAAAJgCAABkcnMvZG93&#10;bnJldi54bWxQSwUGAAAAAAQABAD1AAAAhwMAAAAA&#10;" path="m395,55r-90,l305,65r90,l405,60,395,55xe" fillcolor="#5b9bd4" stroked="f">
              <v:path arrowok="t" o:connecttype="custom" o:connectlocs="395,401;305,401;305,411;395,411;405,406;395,401" o:connectangles="0,0,0,0,0,0"/>
            </v:shape>
            <w10:wrap anchorx="page"/>
          </v:group>
        </w:pict>
      </w:r>
      <w:r w:rsidRPr="009C5889">
        <w:rPr>
          <w:rFonts w:ascii="Arial Narrow" w:hAnsi="Arial Narrow"/>
          <w:sz w:val="16"/>
        </w:rPr>
        <w:t>Нет Да</w:t>
      </w:r>
    </w:p>
    <w:p w:rsidR="003E6078" w:rsidRPr="009C5889" w:rsidRDefault="003E6078" w:rsidP="009C5889">
      <w:pPr>
        <w:spacing w:before="102" w:line="451" w:lineRule="auto"/>
        <w:ind w:left="594" w:right="526" w:hanging="164"/>
        <w:rPr>
          <w:rFonts w:ascii="Arial Narrow" w:hAnsi="Arial Narrow"/>
          <w:sz w:val="16"/>
        </w:rPr>
      </w:pPr>
      <w:r w:rsidRPr="009C5889">
        <w:rPr>
          <w:rFonts w:ascii="Arial Narrow" w:hAnsi="Arial Narrow"/>
        </w:rPr>
        <w:br w:type="column"/>
      </w:r>
      <w:r w:rsidRPr="009C5889">
        <w:rPr>
          <w:rFonts w:ascii="Arial Narrow" w:hAnsi="Arial Narrow"/>
          <w:sz w:val="16"/>
        </w:rPr>
        <w:t xml:space="preserve">Описание: Если нет, то перескочить все позиции и идти на </w:t>
      </w:r>
      <w:r w:rsidRPr="009C5889">
        <w:rPr>
          <w:rFonts w:ascii="Arial Narrow" w:hAnsi="Arial Narrow"/>
          <w:b/>
          <w:sz w:val="16"/>
        </w:rPr>
        <w:t>Вентилятор вытяжки</w:t>
      </w:r>
      <w:r w:rsidRPr="009C5889">
        <w:rPr>
          <w:rFonts w:ascii="Arial Narrow" w:hAnsi="Arial Narrow"/>
          <w:sz w:val="16"/>
        </w:rPr>
        <w:t>.</w:t>
      </w:r>
    </w:p>
    <w:p w:rsidR="003E6078" w:rsidRPr="009C5889" w:rsidRDefault="003E6078">
      <w:pPr>
        <w:spacing w:before="102" w:line="451" w:lineRule="auto"/>
        <w:ind w:left="594" w:right="842" w:hanging="164"/>
        <w:rPr>
          <w:rFonts w:ascii="Arial Narrow" w:hAnsi="Arial Narrow" w:cs="Calibri"/>
          <w:sz w:val="16"/>
          <w:szCs w:val="16"/>
        </w:rPr>
      </w:pPr>
      <w:r w:rsidRPr="009C5889">
        <w:rPr>
          <w:rFonts w:ascii="Arial Narrow" w:hAnsi="Arial Narrow"/>
          <w:sz w:val="16"/>
        </w:rPr>
        <w:t>Действие: очистка теплообменника активирована</w:t>
      </w:r>
    </w:p>
    <w:p w:rsidR="003E6078" w:rsidRPr="009C5889" w:rsidRDefault="003E6078">
      <w:pPr>
        <w:spacing w:line="451" w:lineRule="auto"/>
        <w:rPr>
          <w:rFonts w:ascii="Arial Narrow" w:hAnsi="Arial Narrow" w:cs="Calibri"/>
          <w:sz w:val="16"/>
          <w:szCs w:val="16"/>
        </w:rPr>
        <w:sectPr w:rsidR="003E6078" w:rsidRPr="009C5889">
          <w:type w:val="continuous"/>
          <w:pgSz w:w="11910" w:h="16840"/>
          <w:pgMar w:top="0" w:right="260" w:bottom="280" w:left="620" w:header="708" w:footer="708" w:gutter="0"/>
          <w:cols w:num="3" w:space="708" w:equalWidth="0">
            <w:col w:w="2767" w:space="668"/>
            <w:col w:w="694" w:space="655"/>
            <w:col w:w="6246"/>
          </w:cols>
        </w:sectPr>
      </w:pPr>
    </w:p>
    <w:p w:rsidR="003E6078" w:rsidRPr="009C5889" w:rsidRDefault="003E6078">
      <w:pPr>
        <w:spacing w:before="7" w:line="240" w:lineRule="exact"/>
        <w:rPr>
          <w:rFonts w:ascii="Arial Narrow" w:hAnsi="Arial Narrow"/>
          <w:sz w:val="24"/>
          <w:szCs w:val="24"/>
        </w:rPr>
      </w:pPr>
    </w:p>
    <w:p w:rsidR="003E6078" w:rsidRPr="009C5889" w:rsidRDefault="003E6078" w:rsidP="00A3337F">
      <w:pPr>
        <w:spacing w:before="68"/>
        <w:ind w:left="414" w:right="4651"/>
        <w:rPr>
          <w:rFonts w:ascii="Arial Narrow" w:hAnsi="Arial Narrow" w:cs="Calibri"/>
          <w:sz w:val="20"/>
          <w:szCs w:val="20"/>
        </w:rPr>
      </w:pPr>
      <w:r>
        <w:rPr>
          <w:noProof/>
          <w:lang w:val="cs-CZ" w:eastAsia="cs-CZ"/>
        </w:rPr>
        <w:pict>
          <v:shape id="_x0000_s2015" type="#_x0000_t202" style="position:absolute;left:0;text-align:left;margin-left:350.7pt;margin-top:13.05pt;width:49.4pt;height:165.6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" filled="f" stroked="f">
            <v:textbox style="mso-fit-shape-to-text:t">
              <w:txbxContent>
                <w:p w:rsidR="003E6078" w:rsidRPr="0077514A" w:rsidRDefault="003E6078" w:rsidP="00A3337F">
                  <w:pPr>
                    <w:rPr>
                      <w:rFonts w:ascii="Arial" w:hAnsi="Arial" w:cs="Arial"/>
                      <w:sz w:val="16"/>
                      <w:szCs w:val="16"/>
                    </w:rPr>
                  </w:pPr>
                  <w:r>
                    <w:rPr>
                      <w:rFonts w:ascii="Arial" w:hAnsi="Arial"/>
                      <w:sz w:val="16"/>
                    </w:rPr>
                    <w:t>Далее</w:t>
                  </w:r>
                </w:p>
              </w:txbxContent>
            </v:textbox>
          </v:shape>
        </w:pict>
      </w:r>
      <w:r>
        <w:rPr>
          <w:noProof/>
          <w:lang w:val="cs-CZ" w:eastAsia="cs-CZ"/>
        </w:rPr>
        <w:pict>
          <v:group id="Group 349" o:spid="_x0000_s2016" style="position:absolute;left:0;text-align:left;margin-left:39pt;margin-top:-.7pt;width:314.25pt;height:34.5pt;z-index:-251619840;mso-position-horizontal-relative:page" coordorigin="780,-14" coordsize="628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">
            <v:shape id="Freeform 350" o:spid="_x0000_s2017" style="position:absolute;left:780;top:-14;width:6285;height:690;visibility:visible;mso-wrap-style:square;v-text-anchor:top" coordsize="628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p6cUA&#10;AADcAAAADwAAAGRycy9kb3ducmV2LnhtbESPT2vCQBTE70K/w/IKvYjZWItto6sUqyJerGm9P7Iv&#10;f2r2bchuNX57tyB4HGbmN8x03planKh1lWUFwygGQZxZXXGh4Od7NXgD4TyyxtoyKbiQg/nsoTfF&#10;RNsz7+mU+kIECLsEFZTeN4mULivJoItsQxy83LYGfZBtIXWL5wA3tXyO47E0WHFYKLGhRUnZMf0z&#10;gbI1u+W6f9zw0v0ePnExzL9ea6WeHruPCQhPnb+Hb+2NVjB6f4H/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ynpxQAAANwAAAAPAAAAAAAAAAAAAAAAAJgCAABkcnMv&#10;ZG93bnJldi54bWxQSwUGAAAAAAQABAD1AAAAigMAAAAA&#10;" path="m,690r6285,l6285,,,,,690xe" filled="f" strokecolor="#5b9bd4" strokeweight="1pt">
              <v:path arrowok="t" o:connecttype="custom" o:connectlocs="0,676;6285,676;6285,-14;0,-14;0,676" o:connectangles="0,0,0,0,0"/>
            </v:shape>
            <w10:wrap anchorx="page"/>
          </v:group>
        </w:pict>
      </w:r>
      <w:r>
        <w:rPr>
          <w:noProof/>
          <w:lang w:val="cs-CZ" w:eastAsia="cs-CZ"/>
        </w:rPr>
        <w:pict>
          <v:group id="Group 347" o:spid="_x0000_s2018" style="position:absolute;left:0;text-align:left;margin-left:387.05pt;margin-top:11.45pt;width:36.85pt;height:21.75pt;z-index:-251617792;mso-position-horizontal-relative:page" coordorigin="7741,229" coordsize="73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">
            <v:shape id="Freeform 348" o:spid="_x0000_s2019" style="position:absolute;left:7741;top:229;width:737;height:435;visibility:visible;mso-wrap-style:square;v-text-anchor:top" coordsize="7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2zb4A&#10;AADcAAAADwAAAGRycy9kb3ducmV2LnhtbESPQQ/BQBSE7xL/YfMkbmyRCGWJCAlulPvTfdpG923T&#10;XdS/txKJ42RmvsnMl40pxZNqV1hWMOhHIIhTqwvOFJyTbW8CwnlkjaVlUvAmB8tFuzXHWNsXH+l5&#10;8pkIEHYxKsi9r2IpXZqTQde3FXHwbrY26IOsM6lrfAW4KeUwisbSYMFhIceK1jml99PDKDD4PiQ7&#10;nkzlqLjg5nKjq9k/lOp2mtUMhKfG/8O/9k4rGE2H8D0Tj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4ts2+AAAA3AAAAA8AAAAAAAAAAAAAAAAAmAIAAGRycy9kb3ducmV2&#10;LnhtbFBLBQYAAAAABAAEAPUAAACDAwAAAAA=&#10;" path="m,435r737,l737,,,,,435xe" filled="f" strokecolor="#6fac46" strokeweight="1pt">
              <v:path arrowok="t" o:connecttype="custom" o:connectlocs="0,664;737,664;737,229;0,229;0,664" o:connectangles="0,0,0,0,0"/>
            </v:shape>
            <w10:wrap anchorx="page"/>
          </v:group>
        </w:pict>
      </w:r>
      <w:r>
        <w:rPr>
          <w:noProof/>
          <w:lang w:val="cs-CZ" w:eastAsia="cs-CZ"/>
        </w:rPr>
        <w:pict>
          <v:group id="Group 334" o:spid="_x0000_s2020" style="position:absolute;left:0;text-align:left;margin-left:282.25pt;margin-top:-53.7pt;width:267.45pt;height:58.55pt;z-index:-251616768;mso-position-horizontal-relative:page" coordorigin="5645,-1074" coordsize="5349,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">
            <v:group id="Group 345" o:spid="_x0000_s2021" style="position:absolute;left:5655;top:-1064;width:5329;height:315" coordorigin="5655,-1064" coordsize="5329,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46" o:spid="_x0000_s2022" style="position:absolute;left:5655;top:-1064;width:5329;height:315;visibility:visible;mso-wrap-style:square;v-text-anchor:top" coordsize="532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Ep8MA&#10;AADcAAAADwAAAGRycy9kb3ducmV2LnhtbERPTWvCQBC9F/wPywjezEaFoKmrSKlYPNhWe8ltmp0m&#10;0exsyG6T+O+7B6HHx/tebwdTi45aV1lWMItiEMS51RUXCr4u++kShPPIGmvLpOBODrab0dMaU217&#10;/qTu7AsRQtilqKD0vkmldHlJBl1kG+LA/djWoA+wLaRusQ/hppbzOE6kwYpDQ4kNvZSU386/RgGu&#10;4mKRn94PJuuu3x+vyWnIjqTUZDzsnkF4Gvy/+OF+0woWyzA/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Ep8MAAADcAAAADwAAAAAAAAAAAAAAAACYAgAAZHJzL2Rv&#10;d25yZXYueG1sUEsFBgAAAAAEAAQA9QAAAIgDAAAAAA==&#10;" path="m,315r5329,l5329,,,,,315xe" filled="f" strokecolor="#6fac46" strokeweight="1pt">
                <v:path arrowok="t" o:connecttype="custom" o:connectlocs="0,-749;5329,-749;5329,-1064;0,-1064;0,-749" o:connectangles="0,0,0,0,0"/>
              </v:shape>
            </v:group>
            <v:group id="Group 343" o:spid="_x0000_s2023" style="position:absolute;left:5655;top:-696;width:3231;height:340" coordorigin="5655,-696" coordsize="323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44" o:spid="_x0000_s2024" style="position:absolute;left:5655;top:-696;width:3231;height:340;visibility:visible;mso-wrap-style:square;v-text-anchor:top" coordsize="323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V+sEA&#10;AADcAAAADwAAAGRycy9kb3ducmV2LnhtbESPQYvCMBSE74L/IbwFL6LpKhapTaUosl6ten80z7Zs&#10;81KarNZ/bxYEj8PMfMOk28G04k69aywr+J5HIIhLqxuuFFzOh9kahPPIGlvLpOBJDrbZeJRiou2D&#10;T3QvfCUChF2CCmrvu0RKV9Zk0M1tRxy8m+0N+iD7SuoeHwFuWrmIolgabDgs1NjRrqbyt/gzCvKL&#10;uZZ0oJX155/mlu9jWUxjpSZfQ74B4Wnwn/C7fdQKlusF/J8JR0B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FfrBAAAA3AAAAA8AAAAAAAAAAAAAAAAAmAIAAGRycy9kb3du&#10;cmV2LnhtbFBLBQYAAAAABAAEAPUAAACGAwAAAAA=&#10;" path="m,340r3231,l3231,,,,,340xe" filled="f" strokecolor="#6fac46" strokeweight="1pt">
                <v:path arrowok="t" o:connecttype="custom" o:connectlocs="0,-356;3231,-356;3231,-696;0,-696;0,-356" o:connectangles="0,0,0,0,0"/>
              </v:shape>
            </v:group>
            <v:group id="Group 339" o:spid="_x0000_s2025" style="position:absolute;left:7171;top:-33;width:2154;height:120" coordorigin="7171,-33" coordsize="215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42" o:spid="_x0000_s2026" style="position:absolute;left:7171;top:-33;width:2154;height:120;visibility:visible;mso-wrap-style:square;v-text-anchor:top" coordsize="21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O+sMA&#10;AADcAAAADwAAAGRycy9kb3ducmV2LnhtbESPQWsCMRSE7wX/Q3hCbzVrlVZWo4ggeJDKavH82Dw3&#10;i5uXJUl3t//eFIQeh5n5hlltBtuIjnyoHSuYTjIQxKXTNVcKvi/7twWIEJE1No5JwS8F2KxHLyvM&#10;teu5oO4cK5EgHHJUYGJscylDachimLiWOHk35y3GJH0ltcc+wW0j37PsQ1qsOS0YbGlnqLyff6yC&#10;utXF5/7kr1/HTke89GY3N4VSr+NhuwQRaYj/4Wf7oBXMFnP4O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tO+sMAAADcAAAADwAAAAAAAAAAAAAAAACYAgAAZHJzL2Rv&#10;d25yZXYueG1sUEsFBgAAAAAEAAQA9QAAAIgDAAAAAA==&#10;" path="m120,l,60r120,60l120,65r-20,l100,55r20,l120,xe" fillcolor="#5b9bd4" stroked="f">
                <v:path arrowok="t" o:connecttype="custom" o:connectlocs="120,-33;0,27;120,87;120,32;100,32;100,22;120,22;120,-33" o:connectangles="0,0,0,0,0,0,0,0"/>
              </v:shape>
              <v:shape id="Freeform 341" o:spid="_x0000_s2027" style="position:absolute;left:7171;top:-33;width:2154;height:120;visibility:visible;mso-wrap-style:square;v-text-anchor:top" coordsize="21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rYcMA&#10;AADcAAAADwAAAGRycy9kb3ducmV2LnhtbESPQWsCMRSE7wX/Q3iCt5rVtiqrUUQQPJSWVfH82Dw3&#10;i5uXJUl3t/++KRR6HGbmG2azG2wjOvKhdqxgNs1AEJdO11wpuF6OzysQISJrbByTgm8KsNuOnjaY&#10;a9dzQd05ViJBOOSowMTY5lKG0pDFMHUtcfLuzluMSfpKao99gttGzrNsIS3WnBYMtnQwVD7OX1ZB&#10;3epiefz0t4/3Tke89ObwagqlJuNhvwYRaYj/4b/2SSt4Wb3B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rYcMAAADcAAAADwAAAAAAAAAAAAAAAACYAgAAZHJzL2Rv&#10;d25yZXYueG1sUEsFBgAAAAAEAAQA9QAAAIgDAAAAAA==&#10;" path="m120,55r-20,l100,65r20,l120,55xe" fillcolor="#5b9bd4" stroked="f">
                <v:path arrowok="t" o:connecttype="custom" o:connectlocs="120,22;100,22;100,32;120,32;120,22" o:connectangles="0,0,0,0,0"/>
              </v:shape>
              <v:shape id="Freeform 340" o:spid="_x0000_s2028" style="position:absolute;left:7171;top:-33;width:2154;height:120;visibility:visible;mso-wrap-style:square;v-text-anchor:top" coordsize="21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1FsMA&#10;AADcAAAADwAAAGRycy9kb3ducmV2LnhtbESPQWsCMRSE74L/IbxCb5qtipWtUUQQPBRltfT82Dw3&#10;i5uXJYm723/fFAoeh5n5hllvB9uIjnyoHSt4m2YgiEuna64UfF0PkxWIEJE1No5JwQ8F2G7GozXm&#10;2vVcUHeJlUgQDjkqMDG2uZShNGQxTF1LnLyb8xZjkr6S2mOf4LaRsyxbSos1pwWDLe0NlffLwyqo&#10;W128H87++/TZ6YjX3uwXplDq9WXYfYCINMRn+L991Armqy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V1FsMAAADcAAAADwAAAAAAAAAAAAAAAACYAgAAZHJzL2Rv&#10;d25yZXYueG1sUEsFBgAAAAAEAAQA9QAAAIgDAAAAAA==&#10;" path="m2154,55l120,55r,10l2154,65r,-10xe" fillcolor="#5b9bd4" stroked="f">
                <v:path arrowok="t" o:connecttype="custom" o:connectlocs="2154,22;120,22;120,32;2154,32;2154,22" o:connectangles="0,0,0,0,0"/>
              </v:shape>
            </v:group>
            <v:group id="Group 337" o:spid="_x0000_s2029" style="position:absolute;left:9330;top:-546;width:2;height:566" coordorigin="9330,-546" coordsize="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38" o:spid="_x0000_s2030" style="position:absolute;left:9330;top:-546;width:2;height:566;visibility:visible;mso-wrap-style:square;v-text-anchor:top" coordsize="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AosIA&#10;AADcAAAADwAAAGRycy9kb3ducmV2LnhtbERPz2vCMBS+C/sfwhvsIpragdRqWnRM2I7WgtdH8taW&#10;NS+lyWy3v345DHb8+H4fytn24k6j7xwr2KwTEMTamY4bBfX1vMpA+IBssHdMCr7JQ1k8LA6YGzfx&#10;he5VaEQMYZ+jgjaEIZfS65Ys+rUbiCP34UaLIcKxkWbEKYbbXqZJspUWO44NLQ700pL+rL6sgtTL&#10;IPtpedrU3r7vzrfXn1TXSj09zsc9iEBz+Bf/ud+Mgucsro1n4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ICiwgAAANwAAAAPAAAAAAAAAAAAAAAAAJgCAABkcnMvZG93&#10;bnJldi54bWxQSwUGAAAAAAQABAD1AAAAhwMAAAAA&#10;" path="m,566l,e" filled="f" strokecolor="#5b9bd4" strokeweight=".5pt">
                <v:path arrowok="t" o:connecttype="custom" o:connectlocs="0,20;0,-546" o:connectangles="0,0"/>
              </v:shape>
            </v:group>
            <v:group id="Group 335" o:spid="_x0000_s2031" style="position:absolute;left:9031;top:-546;width:300;height:2" coordorigin="9031,-546"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36" o:spid="_x0000_s2032" style="position:absolute;left:9031;top:-54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sQA&#10;AADcAAAADwAAAGRycy9kb3ducmV2LnhtbERPTWvCQBC9F/wPywje6kYFa1NXEUFRPLRVIfQ2zY5J&#10;MDsbs2uM/nr3UOjx8b6n89aUoqHaFZYVDPoRCOLU6oIzBcfD6nUCwnlkjaVlUnAnB/NZ52WKsbY3&#10;/qZm7zMRQtjFqCD3voqldGlOBl3fVsSBO9naoA+wzqSu8RbCTSmHUTSWBgsODTlWtMwpPe+vRsGw&#10;2eya30u5/ty+8SMZHJOfryJRqtdtFx8gPLX+X/zn3mgFo/cwP5w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9f7EAAAA3AAAAA8AAAAAAAAAAAAAAAAAmAIAAGRycy9k&#10;b3ducmV2LnhtbFBLBQYAAAAABAAEAPUAAACJAwAAAAA=&#10;" path="m300,l,e" filled="f" strokecolor="#5b9bd4" strokeweight=".5pt">
                <v:path arrowok="t" o:connecttype="custom" o:connectlocs="300,0;0,0" o:connectangles="0,0"/>
              </v:shape>
            </v:group>
            <w10:wrap anchorx="page"/>
          </v:group>
        </w:pict>
      </w:r>
      <w:r w:rsidRPr="009C5889">
        <w:rPr>
          <w:rFonts w:ascii="Arial Narrow" w:hAnsi="Arial Narrow"/>
          <w:sz w:val="16"/>
        </w:rPr>
        <w:t>Автоматическая очистка теплообменника была активирована: заводские настройки работы вы можете изменить в Установочном меню, Очистка теплообменника.</w:t>
      </w:r>
      <w:r>
        <w:rPr>
          <w:noProof/>
          <w:lang w:val="cs-CZ" w:eastAsia="cs-CZ"/>
        </w:rPr>
        <w:pict>
          <v:group id="Group 330" o:spid="_x0000_s2033" style="position:absolute;left:0;text-align:left;margin-left:361.55pt;margin-top:6.9pt;width:20.25pt;height:6pt;z-index:-251618816;mso-position-horizontal-relative:page;mso-position-vertical-relative:text" coordorigin="7231,138"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">
            <v:shape id="Freeform 333" o:spid="_x0000_s2034" style="position:absolute;left:7231;top:13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dsQA&#10;AADcAAAADwAAAGRycy9kb3ducmV2LnhtbESPwWrDMBBE74H+g9hCb7GcpG6DGyWEmEKvdYJ7XayN&#10;5dZaGUuJ3b+vCoEch9l5s7PZTbYTVxp861jBIklBENdOt9woOB3f52sQPiBr7ByTgl/ysNs+zDaY&#10;azfyJ13L0IgIYZ+jAhNCn0vpa0MWfeJ64uid3WAxRDk0Ug84Rrjt5DJNX6TFlmODwZ4Ohuqf8mLj&#10;G8bV66p6bquvc5N9+0uBflEo9fQ47d9ABJrC/fiW/tAKVq8Z/I+JB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83bEAAAA3AAAAA8AAAAAAAAAAAAAAAAAmAIAAGRycy9k&#10;b3ducmV2LnhtbFBLBQYAAAAABAAEAPUAAACJAwAAAAA=&#10;" path="m285,r,120l395,65r-90,l305,55r90,l285,xe" fillcolor="#5b9bd4" stroked="f">
              <v:path arrowok="t" o:connecttype="custom" o:connectlocs="285,138;285,258;395,203;305,203;305,193;395,193;285,138" o:connectangles="0,0,0,0,0,0,0"/>
            </v:shape>
            <v:shape id="Freeform 332" o:spid="_x0000_s2035" style="position:absolute;left:7231;top:13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tAcQA&#10;AADcAAAADwAAAGRycy9kb3ducmV2LnhtbESPzWrDMBCE74W+g9hAb42ctvnBiWJKTSDXpsW5LtbG&#10;cmKtjCU7zttHhUKOw+x8s7PJRtuIgTpfO1YwmyYgiEuna64U/P7sXlcgfEDW2DgmBTfykG2fnzaY&#10;anflbxoOoRIRwj5FBSaENpXSl4Ys+qlriaN3cp3FEGVXSd3hNcJtI9+SZCEt1hwbDLb0Zai8HHob&#10;3zCuXBXFR10cT9X87Psc/SxX6mUyfq5BBBrD4/g/vdcK3pcL+BsTC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5bQHEAAAA3AAAAA8AAAAAAAAAAAAAAAAAmAIAAGRycy9k&#10;b3ducmV2LnhtbFBLBQYAAAAABAAEAPUAAACJAwAAAAA=&#10;" path="m285,55l,55,,65r285,l285,55xe" fillcolor="#5b9bd4" stroked="f">
              <v:path arrowok="t" o:connecttype="custom" o:connectlocs="285,193;0,193;0,203;285,203;285,193" o:connectangles="0,0,0,0,0"/>
            </v:shape>
            <v:shape id="Freeform 331" o:spid="_x0000_s2036" style="position:absolute;left:7231;top:13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ImsMA&#10;AADcAAAADwAAAGRycy9kb3ducmV2LnhtbESPS4vCQBCE74L/YWjBm0587EayjiKKsFcfZK9Nps1k&#10;zfSEzKjx3+8Iwh6L6vqqa7nubC3u1PrKsYLJOAFBXDhdcangfNqPFiB8QNZYOyYFT/KwXvV7S8y0&#10;e/CB7sdQighhn6ECE0KTSekLQxb92DXE0bu41mKIsi2lbvER4baW0yT5lBYrjg0GG9oaKq7Hm41v&#10;GFcs8nxe5T+X8uPX33boJzulhoNu8wUiUBf+j9/pb61glqbwGhM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XImsMAAADcAAAADwAAAAAAAAAAAAAAAACYAgAAZHJzL2Rv&#10;d25yZXYueG1sUEsFBgAAAAAEAAQA9QAAAIgDAAAAAA==&#10;" path="m395,55r-90,l305,65r90,l405,60,395,55xe" fillcolor="#5b9bd4" stroked="f">
              <v:path arrowok="t" o:connecttype="custom" o:connectlocs="395,193;305,193;305,203;395,203;405,198;395,193" o:connectangles="0,0,0,0,0,0"/>
            </v:shape>
            <w10:wrap anchorx="page"/>
          </v:group>
        </w:pict>
      </w:r>
      <w:r>
        <w:rPr>
          <w:noProof/>
          <w:lang w:val="cs-CZ" w:eastAsia="cs-CZ"/>
        </w:rPr>
        <w:pict>
          <v:group id="Group 326" o:spid="_x0000_s2037" style="position:absolute;left:0;text-align:left;margin-left:251.35pt;margin-top:45.6pt;width:20.25pt;height:6pt;z-index:-251611648;mso-position-horizontal-relative:page;mso-position-vertical-relative:text" coordorigin="5027,912"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">
            <v:shape id="Freeform 329" o:spid="_x0000_s2038" style="position:absolute;left:5027;top:91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1dcIA&#10;AADcAAAADwAAAGRycy9kb3ducmV2LnhtbESPT4vCMBDF7wt+hzCCtzXtuv6hGkVWBK+rUq9DMzbV&#10;ZlKaqPXbm4UFj4837/fmLVadrcWdWl85VpAOExDEhdMVlwqOh+3nDIQPyBprx6TgSR5Wy97HAjPt&#10;HvxL930oRYSwz1CBCaHJpPSFIYt+6Bri6J1dazFE2ZZSt/iIcFvLrySZSIsVxwaDDf0YKq77m41v&#10;GFfM8vy7yk/ncnzxtw36dKPUoN+t5yACdeF9/J/eaQWjaQp/YyI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PV1wgAAANwAAAAPAAAAAAAAAAAAAAAAAJgCAABkcnMvZG93&#10;bnJldi54bWxQSwUGAAAAAAQABAD1AAAAhwMAAAAA&#10;" path="m285,r,120l395,65r-90,l305,55r90,l285,xe" fillcolor="#5b9bd4" stroked="f">
              <v:path arrowok="t" o:connecttype="custom" o:connectlocs="285,912;285,1032;395,977;305,977;305,967;395,967;285,912" o:connectangles="0,0,0,0,0,0,0"/>
            </v:shape>
            <v:shape id="Freeform 328" o:spid="_x0000_s2039" style="position:absolute;left:5027;top:91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rAsQA&#10;AADcAAAADwAAAGRycy9kb3ducmV2LnhtbESPwWrDMBBE74X+g9hCbrUcp2mNGyWEhEKuTYJ7Xay1&#10;5dZaGUtO3L+PCoUch9l5s7PaTLYTFxp861jBPElBEFdOt9woOJ8+nnMQPiBr7ByTgl/ysFk/Pqyw&#10;0O7Kn3Q5hkZECPsCFZgQ+kJKXxmy6BPXE0evdoPFEOXQSD3gNcJtJ7M0fZUWW44NBnvaGap+jqON&#10;bxhX5WX50pZfdbP89uMe/Xyv1Oxp2r6DCDSF+/F/+qAVLN4y+BsTC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awLEAAAA3AAAAA8AAAAAAAAAAAAAAAAAmAIAAGRycy9k&#10;b3ducmV2LnhtbFBLBQYAAAAABAAEAPUAAACJAwAAAAA=&#10;" path="m285,55l,55,,65r285,l285,55xe" fillcolor="#5b9bd4" stroked="f">
              <v:path arrowok="t" o:connecttype="custom" o:connectlocs="285,967;0,967;0,977;285,977;285,967" o:connectangles="0,0,0,0,0"/>
            </v:shape>
            <v:shape id="Freeform 327" o:spid="_x0000_s2040" style="position:absolute;left:5027;top:91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7OmcQA&#10;AADcAAAADwAAAGRycy9kb3ducmV2LnhtbESPzWrDMBCE74W8g9hAbo2cn6bBjRJCTKDXusW5LtbG&#10;cmutjKXYzttXgUKPw+x8s7M7jLYRPXW+dqxgMU9AEJdO11wp+Po8P29B+ICssXFMCu7k4bCfPO0w&#10;1W7gD+rzUIkIYZ+iAhNCm0rpS0MW/dy1xNG7us5iiLKrpO5wiHDbyGWSbKTFmmODwZZOhsqf/Gbj&#10;G8aV26JY18XlWr18+1uGfpEpNZuOxzcQgcbwf/yXftcKVq8reIyJBJ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zpnEAAAA3AAAAA8AAAAAAAAAAAAAAAAAmAIAAGRycy9k&#10;b3ducmV2LnhtbFBLBQYAAAAABAAEAPUAAACJAwAAAAA=&#10;" path="m395,55r-90,l305,65r90,l405,60,395,55xe" fillcolor="#5b9bd4" stroked="f">
              <v:path arrowok="t" o:connecttype="custom" o:connectlocs="395,967;305,967;305,977;395,977;405,972;395,967" o:connectangles="0,0,0,0,0,0"/>
            </v:shape>
            <w10:wrap anchorx="page"/>
          </v:group>
        </w:pict>
      </w:r>
    </w:p>
    <w:p w:rsidR="003E6078" w:rsidRPr="009C5889" w:rsidRDefault="003E6078">
      <w:pPr>
        <w:spacing w:line="200" w:lineRule="exact"/>
        <w:rPr>
          <w:rFonts w:ascii="Arial Narrow" w:hAnsi="Arial Narrow"/>
          <w:sz w:val="20"/>
          <w:szCs w:val="20"/>
        </w:rPr>
      </w:pPr>
    </w:p>
    <w:p w:rsidR="003E6078" w:rsidRPr="009C5889" w:rsidRDefault="003E6078">
      <w:pPr>
        <w:spacing w:before="19" w:line="260" w:lineRule="exact"/>
        <w:rPr>
          <w:rFonts w:ascii="Arial Narrow" w:hAnsi="Arial Narrow"/>
          <w:sz w:val="26"/>
          <w:szCs w:val="26"/>
        </w:rPr>
      </w:pPr>
    </w:p>
    <w:p w:rsidR="003E6078" w:rsidRPr="009C5889" w:rsidRDefault="003E6078">
      <w:pPr>
        <w:spacing w:line="260" w:lineRule="exact"/>
        <w:rPr>
          <w:rFonts w:ascii="Arial Narrow" w:hAnsi="Arial Narrow"/>
          <w:sz w:val="26"/>
          <w:szCs w:val="26"/>
        </w:rPr>
        <w:sectPr w:rsidR="003E6078" w:rsidRPr="009C5889">
          <w:type w:val="continuous"/>
          <w:pgSz w:w="11910" w:h="16840"/>
          <w:pgMar w:top="0" w:right="260" w:bottom="280" w:left="620" w:header="708" w:footer="708" w:gutter="0"/>
          <w:cols w:space="708"/>
        </w:sectPr>
      </w:pPr>
    </w:p>
    <w:p w:rsidR="003E6078" w:rsidRPr="009C5889" w:rsidRDefault="003E6078">
      <w:pPr>
        <w:spacing w:before="68" w:line="262" w:lineRule="auto"/>
        <w:ind w:left="1206" w:hanging="798"/>
        <w:rPr>
          <w:rFonts w:ascii="Arial Narrow" w:hAnsi="Arial Narrow" w:cs="Calibri"/>
          <w:sz w:val="16"/>
          <w:szCs w:val="16"/>
        </w:rPr>
      </w:pPr>
      <w:r>
        <w:rPr>
          <w:noProof/>
          <w:lang w:val="cs-CZ" w:eastAsia="cs-CZ"/>
        </w:rPr>
        <w:pict>
          <v:group id="Group 324" o:spid="_x0000_s2041" style="position:absolute;left:0;text-align:left;margin-left:39.7pt;margin-top:-1.55pt;width:138.75pt;height:39pt;z-index:-251615744;mso-position-horizontal-relative:page" coordorigin="794,-31" coordsize="277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">
            <v:shape id="Freeform 325" o:spid="_x0000_s2042" style="position:absolute;left:794;top:-31;width:2775;height:780;visibility:visible;mso-wrap-style:square;v-text-anchor:top" coordsize="277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4fMYA&#10;AADcAAAADwAAAGRycy9kb3ducmV2LnhtbESPQWvCQBSE7wX/w/IKvTWbWhCNrhJKLdaT2qL09sy+&#10;ZoPZtyG7avTXu0Khx2FmvmEms87W4kStrxwreElSEMSF0xWXCr6/5s9DED4ga6wdk4ILeZhNew8T&#10;zLQ785pOm1CKCGGfoQITQpNJ6QtDFn3iGuLo/brWYoiyLaVu8Rzhtpb9NB1IixXHBYMNvRkqDpuj&#10;VbB/336Y6yLVo6v5WX3u9vluecyVenrs8jGIQF34D/+1F1rB62AE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y4fMYAAADcAAAADwAAAAAAAAAAAAAAAACYAgAAZHJz&#10;L2Rvd25yZXYueG1sUEsFBgAAAAAEAAQA9QAAAIsDAAAAAA==&#10;" path="m,780r2775,l2775,,,,,780xe" filled="f" strokecolor="#5b9bd4" strokeweight="1pt">
              <v:path arrowok="t" o:connecttype="custom" o:connectlocs="0,749;2775,749;2775,-31;0,-31;0,749" o:connectangles="0,0,0,0,0"/>
            </v:shape>
            <w10:wrap anchorx="page"/>
          </v:group>
        </w:pict>
      </w:r>
      <w:r>
        <w:rPr>
          <w:noProof/>
          <w:lang w:val="cs-CZ" w:eastAsia="cs-CZ"/>
        </w:rPr>
        <w:pict>
          <v:group id="Group 320" o:spid="_x0000_s2043" style="position:absolute;left:0;text-align:left;margin-left:185.3pt;margin-top:7.1pt;width:20.25pt;height:6pt;z-index:-251613696;mso-position-horizontal-relative:page" coordorigin="3706,142"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">
            <v:shape id="Freeform 323" o:spid="_x0000_s2044" style="position:absolute;left:3706;top:14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lq8MA&#10;AADcAAAADwAAAGRycy9kb3ducmV2LnhtbESPQWvCQBCF7wX/wzKCt7qJbUSiaxCl0GtTidchO2aj&#10;2dmQXTX++26h0OPjzfvevE0x2k7cafCtYwXpPAFBXDvdcqPg+P3xugLhA7LGzjEpeJKHYjt52WCu&#10;3YO/6F6GRkQI+xwVmBD6XEpfG7Lo564njt7ZDRZDlEMj9YCPCLedXCTJUlpsOTYY7GlvqL6WNxvf&#10;MK5eVdV7W53OTXbxtwP69KDUbDru1iACjeH/+C/9qRW8LTP4HRM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lq8MAAADcAAAADwAAAAAAAAAAAAAAAACYAgAAZHJzL2Rv&#10;d25yZXYueG1sUEsFBgAAAAAEAAQA9QAAAIgDAAAAAA==&#10;" path="m285,r,120l395,65r-90,l305,55r90,l285,xe" fillcolor="#5b9bd4" stroked="f">
              <v:path arrowok="t" o:connecttype="custom" o:connectlocs="285,142;285,262;395,207;305,207;305,197;395,197;285,142" o:connectangles="0,0,0,0,0,0,0"/>
            </v:shape>
            <v:shape id="Freeform 322" o:spid="_x0000_s2045" style="position:absolute;left:3706;top:14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73MIA&#10;AADcAAAADwAAAGRycy9kb3ducmV2LnhtbESPT4vCMBDF7wt+hzCCtzV1XUupRhFlwat/qNehGZtq&#10;MylN1PrtzcLCHh9v3u/NW6x624gHdb52rGAyTkAQl07XXCk4HX8+MxA+IGtsHJOCF3lYLQcfC8y1&#10;e/KeHodQiQhhn6MCE0KbS+lLQxb92LXE0bu4zmKIsquk7vAZ4baRX0mSSos1xwaDLW0MlbfD3cY3&#10;jCuzoviui/Olml39fYt+slVqNOzXcxCB+vB//JfeaQXTNIXfMZEA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PvcwgAAANwAAAAPAAAAAAAAAAAAAAAAAJgCAABkcnMvZG93&#10;bnJldi54bWxQSwUGAAAAAAQABAD1AAAAhwMAAAAA&#10;" path="m285,55l,55,,65r285,l285,55xe" fillcolor="#5b9bd4" stroked="f">
              <v:path arrowok="t" o:connecttype="custom" o:connectlocs="285,197;0,197;0,207;285,207;285,197" o:connectangles="0,0,0,0,0"/>
            </v:shape>
            <v:shape id="Freeform 321" o:spid="_x0000_s2046" style="position:absolute;left:3706;top:14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eR8QA&#10;AADcAAAADwAAAGRycy9kb3ducmV2LnhtbESPzWrDMBCE74W+g9hAb42ctvnBiWJKTSDXpsW5LtbG&#10;cmKtjCU7zttHhUKOw+x8s7PJRtuIgTpfO1YwmyYgiEuna64U/P7sXlcgfEDW2DgmBTfykG2fnzaY&#10;anflbxoOoRIRwj5FBSaENpXSl4Ys+qlriaN3cp3FEGVXSd3hNcJtI9+SZCEt1hwbDLb0Zai8HHob&#10;3zCuXBXFR10cT9X87Psc/SxX6mUyfq5BBBrD4/g/vdcK3hdL+BsTC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XkfEAAAA3AAAAA8AAAAAAAAAAAAAAAAAmAIAAGRycy9k&#10;b3ducmV2LnhtbFBLBQYAAAAABAAEAPUAAACJAwAAAAA=&#10;" path="m395,55r-90,l305,65r90,l405,60,395,55xe" fillcolor="#5b9bd4" stroked="f">
              <v:path arrowok="t" o:connecttype="custom" o:connectlocs="395,197;305,197;305,207;395,207;405,202;395,197" o:connectangles="0,0,0,0,0,0"/>
            </v:shape>
            <w10:wrap anchorx="page"/>
          </v:group>
        </w:pict>
      </w:r>
      <w:r>
        <w:rPr>
          <w:noProof/>
          <w:lang w:val="cs-CZ" w:eastAsia="cs-CZ"/>
        </w:rPr>
        <w:pict>
          <v:group id="Group 316" o:spid="_x0000_s2047" style="position:absolute;left:0;text-align:left;margin-left:185.3pt;margin-top:24.35pt;width:20.25pt;height:6pt;z-index:-251612672;mso-position-horizontal-relative:page" coordorigin="3706,487"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">
            <v:shape id="Freeform 319" o:spid="_x0000_s3072" style="position:absolute;left:3706;top:48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jqMIA&#10;AADcAAAADwAAAGRycy9kb3ducmV2LnhtbESPT4vCMBDF78J+hzALe9O0rhbpGmVZEbz6h+51aMam&#10;2kxKE7V+eyMIHh9v3u/Nmy9724grdb52rCAdJSCIS6drrhQc9uvhDIQPyBobx6TgTh6Wi4/BHHPt&#10;bryl6y5UIkLY56jAhNDmUvrSkEU/ci1x9I6usxii7CqpO7xFuG3kOEkyabHm2GCwpT9D5Xl3sfEN&#10;48pZUUzq4v9YTU/+skKfrpT6+ux/f0AE6sP7+JXeaAXfWQrPMZE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WOowgAAANwAAAAPAAAAAAAAAAAAAAAAAJgCAABkcnMvZG93&#10;bnJldi54bWxQSwUGAAAAAAQABAD1AAAAhwMAAAAA&#10;" path="m285,r,120l395,65r-90,l305,55r90,l285,xe" fillcolor="#5b9bd4" stroked="f">
              <v:path arrowok="t" o:connecttype="custom" o:connectlocs="285,487;285,607;395,552;305,552;305,542;395,542;285,487" o:connectangles="0,0,0,0,0,0,0"/>
            </v:shape>
            <v:shape id="Freeform 318" o:spid="_x0000_s3073" style="position:absolute;left:3706;top:48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938MA&#10;AADcAAAADwAAAGRycy9kb3ducmV2LnhtbESPQWvCQBCF7wX/wzKCt7qJtiLRNYgi9Gpa0uuQHbPR&#10;7GzIrib9926h0OPjzfvevG0+2lY8qPeNYwXpPAFBXDndcK3g6/P0ugbhA7LG1jEp+CEP+W7yssVM&#10;u4HP9ChCLSKEfYYKTAhdJqWvDFn0c9cRR+/ieoshyr6Wuschwm0rF0mykhYbjg0GOzoYqm7F3cY3&#10;jKvWZfnWlN+X+v3q70f06VGp2XTcb0AEGsP/8V/6QytYrhbwOyYS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938MAAADcAAAADwAAAAAAAAAAAAAAAACYAgAAZHJzL2Rv&#10;d25yZXYueG1sUEsFBgAAAAAEAAQA9QAAAIgDAAAAAA==&#10;" path="m285,55l,55,,65r285,l285,55xe" fillcolor="#5b9bd4" stroked="f">
              <v:path arrowok="t" o:connecttype="custom" o:connectlocs="285,542;0,542;0,552;285,552;285,542" o:connectangles="0,0,0,0,0"/>
            </v:shape>
            <v:shape id="Freeform 317" o:spid="_x0000_s3074" style="position:absolute;left:3706;top:487;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YRMIA&#10;AADcAAAADwAAAGRycy9kb3ducmV2LnhtbESPT4vCMBDF74LfIcyCN01d/yDdpiIrgtdVqdehGZvu&#10;NpPSRK3ffiMIHh9v3u/Ny9a9bcSNOl87VjCdJCCIS6drrhScjrvxCoQPyBobx6TgQR7W+XCQYard&#10;nX/odgiViBD2KSowIbSplL40ZNFPXEscvYvrLIYou0rqDu8Rbhv5mSRLabHm2GCwpW9D5d/hauMb&#10;xpWropjXxflSLX79dYt+ulVq9NFvvkAE6sP7+JXeawWz5QyeYyIB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1hEwgAAANwAAAAPAAAAAAAAAAAAAAAAAJgCAABkcnMvZG93&#10;bnJldi54bWxQSwUGAAAAAAQABAD1AAAAhwMAAAAA&#10;" path="m395,55r-90,l305,65r90,l405,60,395,55xe" fillcolor="#5b9bd4" stroked="f">
              <v:path arrowok="t" o:connecttype="custom" o:connectlocs="395,542;305,542;305,552;395,552;405,547;395,542" o:connectangles="0,0,0,0,0,0"/>
            </v:shape>
            <w10:wrap anchorx="page"/>
          </v:group>
        </w:pict>
      </w:r>
      <w:r>
        <w:rPr>
          <w:noProof/>
          <w:lang w:val="cs-CZ" w:eastAsia="cs-CZ"/>
        </w:rPr>
        <w:pict>
          <v:group id="Group 312" o:spid="_x0000_s3075" style="position:absolute;left:0;text-align:left;margin-left:251.3pt;margin-top:24.45pt;width:20.25pt;height:6pt;z-index:-251610624;mso-position-horizontal-relative:page" coordorigin="5026,489"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">
            <v:shape id="Freeform 315" o:spid="_x0000_s3076" style="position:absolute;left:5026;top:48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U+sQA&#10;AADcAAAADwAAAGRycy9kb3ducmV2LnhtbESPwWrDMBBE74H+g9hCb7GcpG6DGyWEmEKvdYJ7XayN&#10;5dZaGUuJ3b+vCoEch9l5s7PZTbYTVxp861jBIklBENdOt9woOB3f52sQPiBr7ByTgl/ysNs+zDaY&#10;azfyJ13L0IgIYZ+jAhNCn0vpa0MWfeJ64uid3WAxRDk0Ug84Rrjt5DJNX6TFlmODwZ4Ohuqf8mLj&#10;G8bV66p6bquvc5N9+0uBflEo9fQ47d9ABJrC/fiW/tAKVtkr/I+JB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lPrEAAAA3AAAAA8AAAAAAAAAAAAAAAAAmAIAAGRycy9k&#10;b3ducmV2LnhtbFBLBQYAAAAABAAEAPUAAACJAwAAAAA=&#10;" path="m285,r,120l395,65r-90,l305,55r90,l285,xe" fillcolor="#5b9bd4" stroked="f">
              <v:path arrowok="t" o:connecttype="custom" o:connectlocs="285,489;285,609;395,554;305,554;305,544;395,544;285,489" o:connectangles="0,0,0,0,0,0,0"/>
            </v:shape>
            <v:shape id="Freeform 314" o:spid="_x0000_s3077" style="position:absolute;left:5026;top:48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AiMIA&#10;AADcAAAADwAAAGRycy9kb3ducmV2LnhtbESPTW/CMAyG75P4D5GRuI2UrwkVAkIgpF3HpnK1GtMU&#10;GqdqAnT/fj4g7Wi9fh8/Xm9736gHdbEObGAyzkARl8HWXBn4+T6+L0HFhGyxCUwGfinCdjN4W2Nu&#10;w5O/6HFKlRIIxxwNuJTaXOtYOvIYx6ElluwSOo9Jxq7StsOnwH2jp1n2oT3WLBcctrR3VN5Ody8a&#10;LpTLopjXxflSLa7xfsA4ORgzGva7FahEffpffrU/rYHZQmzlGSG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wCIwgAAANwAAAAPAAAAAAAAAAAAAAAAAJgCAABkcnMvZG93&#10;bnJldi54bWxQSwUGAAAAAAQABAD1AAAAhwMAAAAA&#10;" path="m285,55l,55,,65r285,l285,55xe" fillcolor="#5b9bd4" stroked="f">
              <v:path arrowok="t" o:connecttype="custom" o:connectlocs="285,544;0,544;0,554;285,554;285,544" o:connectangles="0,0,0,0,0"/>
            </v:shape>
            <v:shape id="Freeform 313" o:spid="_x0000_s3078" style="position:absolute;left:5026;top:48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lE8MA&#10;AADcAAAADwAAAGRycy9kb3ducmV2LnhtbESPQWvCQBCF7wX/wzKCt7pRG7Gpq4hB6LVpidchO2bT&#10;ZmdDdjXx37uFQo+PN+9787b70bbiRr1vHCtYzBMQxJXTDdcKvj5PzxsQPiBrbB2Tgjt52O8mT1vM&#10;tBv4g25FqEWEsM9QgQmhy6T0lSGLfu464uhdXG8xRNnXUvc4RLht5TJJ1tJiw7HBYEdHQ9VPcbXx&#10;DeOqTVm+NOX5Uqff/pqjX+RKzabj4Q1EoDH8H/+l37WCVfoKv2MiA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OlE8MAAADcAAAADwAAAAAAAAAAAAAAAACYAgAAZHJzL2Rv&#10;d25yZXYueG1sUEsFBgAAAAAEAAQA9QAAAIgDAAAAAA==&#10;" path="m395,55r-90,l305,65r90,l405,60,395,55xe" fillcolor="#5b9bd4" stroked="f">
              <v:path arrowok="t" o:connecttype="custom" o:connectlocs="395,544;305,544;305,554;395,554;405,549;395,544" o:connectangles="0,0,0,0,0,0"/>
            </v:shape>
            <w10:wrap anchorx="page"/>
          </v:group>
        </w:pict>
      </w:r>
      <w:r w:rsidRPr="009C5889">
        <w:rPr>
          <w:rFonts w:ascii="Arial Narrow" w:hAnsi="Arial Narrow"/>
          <w:sz w:val="16"/>
        </w:rPr>
        <w:t xml:space="preserve">Подключен </w:t>
      </w:r>
      <w:r w:rsidRPr="009C5889">
        <w:rPr>
          <w:rFonts w:ascii="Arial Narrow" w:hAnsi="Arial Narrow"/>
          <w:b/>
          <w:sz w:val="16"/>
        </w:rPr>
        <w:t xml:space="preserve">Вентилятор вытяжки </w:t>
      </w:r>
      <w:r w:rsidRPr="009C5889">
        <w:rPr>
          <w:rFonts w:ascii="Arial Narrow" w:hAnsi="Arial Narrow"/>
          <w:sz w:val="16"/>
        </w:rPr>
        <w:t>(RS коннектор)?</w:t>
      </w:r>
    </w:p>
    <w:p w:rsidR="003E6078" w:rsidRPr="009C5889" w:rsidRDefault="003E6078" w:rsidP="00693408">
      <w:pPr>
        <w:spacing w:before="142" w:line="415" w:lineRule="auto"/>
        <w:ind w:left="409" w:right="-178" w:firstLine="38"/>
        <w:rPr>
          <w:rFonts w:ascii="Arial Narrow" w:hAnsi="Arial Narrow" w:cs="Calibri"/>
          <w:sz w:val="16"/>
          <w:szCs w:val="16"/>
        </w:rPr>
      </w:pPr>
      <w:r w:rsidRPr="009C5889">
        <w:rPr>
          <w:rFonts w:ascii="Arial Narrow" w:hAnsi="Arial Narrow"/>
        </w:rPr>
        <w:br w:type="column"/>
      </w:r>
      <w:r w:rsidRPr="009C5889">
        <w:rPr>
          <w:rFonts w:ascii="Arial Narrow" w:hAnsi="Arial Narrow"/>
          <w:sz w:val="16"/>
        </w:rPr>
        <w:t>Нет Да</w:t>
      </w:r>
    </w:p>
    <w:p w:rsidR="003E6078" w:rsidRPr="009C5889" w:rsidRDefault="003E6078" w:rsidP="009C5889">
      <w:pPr>
        <w:spacing w:before="99" w:line="451" w:lineRule="auto"/>
        <w:ind w:left="524" w:right="1106" w:hanging="116"/>
        <w:rPr>
          <w:rFonts w:ascii="Arial Narrow" w:hAnsi="Arial Narrow"/>
          <w:sz w:val="16"/>
        </w:rPr>
      </w:pPr>
      <w:r w:rsidRPr="009C5889">
        <w:rPr>
          <w:rFonts w:ascii="Arial Narrow" w:hAnsi="Arial Narrow"/>
        </w:rPr>
        <w:br w:type="column"/>
      </w:r>
      <w:r w:rsidRPr="009C5889">
        <w:rPr>
          <w:rFonts w:ascii="Arial Narrow" w:hAnsi="Arial Narrow"/>
          <w:sz w:val="16"/>
        </w:rPr>
        <w:t xml:space="preserve">Описание: Если нет, то перескочить все позиции и идти на </w:t>
      </w:r>
      <w:r w:rsidRPr="009C5889">
        <w:rPr>
          <w:rFonts w:ascii="Arial Narrow" w:hAnsi="Arial Narrow"/>
          <w:b/>
          <w:sz w:val="16"/>
        </w:rPr>
        <w:t>Клапан1</w:t>
      </w:r>
      <w:r w:rsidRPr="009C5889">
        <w:rPr>
          <w:rFonts w:ascii="Arial Narrow" w:hAnsi="Arial Narrow"/>
          <w:sz w:val="16"/>
        </w:rPr>
        <w:t>.</w:t>
      </w:r>
    </w:p>
    <w:p w:rsidR="003E6078" w:rsidRPr="009C5889" w:rsidRDefault="003E6078">
      <w:pPr>
        <w:spacing w:before="99" w:line="451" w:lineRule="auto"/>
        <w:ind w:left="524" w:right="1761" w:hanging="116"/>
        <w:rPr>
          <w:rFonts w:ascii="Arial Narrow" w:hAnsi="Arial Narrow" w:cs="Calibri"/>
          <w:sz w:val="16"/>
          <w:szCs w:val="16"/>
        </w:rPr>
      </w:pPr>
      <w:r w:rsidRPr="009C5889">
        <w:rPr>
          <w:rFonts w:ascii="Arial Narrow" w:hAnsi="Arial Narrow"/>
          <w:sz w:val="16"/>
        </w:rPr>
        <w:t>Действие:       вентилятор вытяжки был активирован</w:t>
      </w:r>
    </w:p>
    <w:p w:rsidR="003E6078" w:rsidRPr="009C5889" w:rsidRDefault="003E6078">
      <w:pPr>
        <w:spacing w:line="451" w:lineRule="auto"/>
        <w:rPr>
          <w:rFonts w:ascii="Arial Narrow" w:hAnsi="Arial Narrow" w:cs="Calibri"/>
          <w:sz w:val="16"/>
          <w:szCs w:val="16"/>
        </w:rPr>
        <w:sectPr w:rsidR="003E6078" w:rsidRPr="009C5889">
          <w:type w:val="continuous"/>
          <w:pgSz w:w="11910" w:h="16840"/>
          <w:pgMar w:top="0" w:right="260" w:bottom="280" w:left="620" w:header="708" w:footer="708" w:gutter="0"/>
          <w:cols w:num="3" w:space="708" w:equalWidth="0">
            <w:col w:w="2712" w:space="657"/>
            <w:col w:w="673" w:space="712"/>
            <w:col w:w="6276"/>
          </w:cols>
        </w:sectPr>
      </w:pPr>
    </w:p>
    <w:p w:rsidR="003E6078" w:rsidRPr="009C5889" w:rsidRDefault="003E6078">
      <w:pPr>
        <w:spacing w:before="6" w:line="240" w:lineRule="exact"/>
        <w:rPr>
          <w:rFonts w:ascii="Arial Narrow" w:hAnsi="Arial Narrow"/>
          <w:sz w:val="24"/>
          <w:szCs w:val="24"/>
        </w:rPr>
      </w:pPr>
      <w:r>
        <w:rPr>
          <w:noProof/>
          <w:lang w:val="cs-CZ" w:eastAsia="cs-CZ"/>
        </w:rPr>
        <w:pict>
          <v:group id="Group 310" o:spid="_x0000_s3079" style="position:absolute;margin-left:593.25pt;margin-top:135pt;width:2.1pt;height:2.1pt;z-index:-251664896;mso-position-horizontal-relative:page;mso-position-vertical-relative:page" coordorigin="11865,2700" coordsize="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">
            <v:shape id="Freeform 311" o:spid="_x0000_s3080" style="position:absolute;left:11865;top:2700;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OosUA&#10;AADcAAAADwAAAGRycy9kb3ducmV2LnhtbESPQWsCMRSE74X+h/AKvdVsFUVWo4hFkFawrqLXx+aZ&#10;Xdy8LJtUV3+9EYQeh5n5hhlPW1uJMzW+dKzgs5OAIM6dLtko2G0XH0MQPiBrrByTgit5mE5eX8aY&#10;anfhDZ2zYESEsE9RQRFCnUrp84Is+o6riaN3dI3FEGVjpG7wEuG2kt0kGUiLJceFAmuaF5Sfsj+r&#10;gH9OtDHrw22b9Ybfy9/9zcxXX0q9v7WzEYhAbfgPP9tLraDX78P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c6ixQAAANwAAAAPAAAAAAAAAAAAAAAAAJgCAABkcnMv&#10;ZG93bnJldi54bWxQSwUGAAAAAAQABAD1AAAAigMAAAAA&#10;" path="m41,l,21,41,42,41,xe" fillcolor="#5b9bd4" stroked="f">
              <v:path arrowok="t" o:connecttype="custom" o:connectlocs="41,2700;0,2721;41,2742;41,2700" o:connectangles="0,0,0,0"/>
            </v:shape>
            <w10:wrap anchorx="page" anchory="page"/>
          </v:group>
        </w:pict>
      </w:r>
      <w:r>
        <w:rPr>
          <w:noProof/>
          <w:lang w:val="cs-CZ" w:eastAsia="cs-CZ"/>
        </w:rPr>
        <w:pict>
          <v:group id="Group 308" o:spid="_x0000_s3081" style="position:absolute;margin-left:593.25pt;margin-top:267.7pt;width:2.1pt;height:2.1pt;z-index:-251650560;mso-position-horizontal-relative:page;mso-position-vertical-relative:page" coordorigin="11865,5354" coordsize="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">
            <v:shape id="Freeform 309" o:spid="_x0000_s3082" style="position:absolute;left:11865;top:5354;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zTcUA&#10;AADcAAAADwAAAGRycy9kb3ducmV2LnhtbESPQWvCQBSE74L/YXlCb7ppQ0WiqxRLQWzBGsVeH9nX&#10;TTD7NmRXTf31rlDwOMzMN8xs0dlanKn1lWMFz6MEBHHhdMVGwX73MZyA8AFZY+2YFPyRh8W835th&#10;pt2Ft3TOgxERwj5DBWUITSalL0qy6EeuIY7er2sthihbI3WLlwi3tXxJkrG0WHFcKLGhZUnFMT9Z&#10;Bfx5pK3Z/Fx3eTpZr74PV7P8elfqadC9TUEE6sIj/N9eaQXpaw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PNNxQAAANwAAAAPAAAAAAAAAAAAAAAAAJgCAABkcnMv&#10;ZG93bnJldi54bWxQSwUGAAAAAAQABAD1AAAAigMAAAAA&#10;" path="m41,l,21,41,41,41,xe" fillcolor="#5b9bd4" stroked="f">
              <v:path arrowok="t" o:connecttype="custom" o:connectlocs="41,5354;0,5375;41,5395;41,5354" o:connectangles="0,0,0,0"/>
            </v:shape>
            <w10:wrap anchorx="page" anchory="page"/>
          </v:group>
        </w:pict>
      </w:r>
    </w:p>
    <w:p w:rsidR="003E6078" w:rsidRPr="009C5889" w:rsidRDefault="003E6078" w:rsidP="00A3337F">
      <w:pPr>
        <w:spacing w:before="68"/>
        <w:ind w:left="349" w:right="4793"/>
        <w:rPr>
          <w:rFonts w:ascii="Arial Narrow" w:hAnsi="Arial Narrow" w:cs="Calibri"/>
          <w:sz w:val="20"/>
          <w:szCs w:val="20"/>
        </w:rPr>
      </w:pPr>
      <w:r>
        <w:rPr>
          <w:noProof/>
          <w:lang w:val="cs-CZ" w:eastAsia="cs-CZ"/>
        </w:rPr>
        <w:pict>
          <v:shape id="_x0000_s3083" type="#_x0000_t202" style="position:absolute;left:0;text-align:left;margin-left:348pt;margin-top:12.3pt;width:49.4pt;height:165.6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" filled="f" stroked="f">
            <v:textbox style="mso-fit-shape-to-text:t">
              <w:txbxContent>
                <w:p w:rsidR="003E6078" w:rsidRPr="0077514A" w:rsidRDefault="003E6078" w:rsidP="00A3337F">
                  <w:pPr>
                    <w:rPr>
                      <w:rFonts w:ascii="Arial" w:hAnsi="Arial" w:cs="Arial"/>
                      <w:sz w:val="16"/>
                      <w:szCs w:val="16"/>
                    </w:rPr>
                  </w:pPr>
                  <w:r>
                    <w:rPr>
                      <w:rFonts w:ascii="Arial" w:hAnsi="Arial"/>
                      <w:sz w:val="16"/>
                    </w:rPr>
                    <w:t>Далее</w:t>
                  </w:r>
                </w:p>
              </w:txbxContent>
            </v:textbox>
          </v:shape>
        </w:pict>
      </w:r>
      <w:r>
        <w:rPr>
          <w:noProof/>
          <w:lang w:val="cs-CZ" w:eastAsia="cs-CZ"/>
        </w:rPr>
        <w:pict>
          <v:group id="Group 303" o:spid="_x0000_s3084" style="position:absolute;left:0;text-align:left;margin-left:210.3pt;margin-top:-51.5pt;width:32.15pt;height:32.95pt;z-index:-251614720;mso-position-horizontal-relative:page" coordorigin="4206,-1030" coordsize="6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">
            <v:group id="Group 306" o:spid="_x0000_s3085" style="position:absolute;left:4216;top:-1020;width:623;height:300" coordorigin="4216,-1020"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07" o:spid="_x0000_s3086" style="position:absolute;left:4216;top:-1020;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bAcUA&#10;AADcAAAADwAAAGRycy9kb3ducmV2LnhtbESP3WrCQBSE7wu+w3IEb4putEVqdJU1UCj0pmof4JA9&#10;JmmzZ0N2zU+fvlsoeDnMzDfM7jDYWnTU+sqxguUiAUGcO1NxoeDz8jp/AeEDssHaMSkYycNhP3nY&#10;YWpczyfqzqEQEcI+RQVlCE0qpc9LsugXriGO3tW1FkOUbSFNi32E21qukmQtLVYcF0psKCsp/z7f&#10;rAI9bL5+9GM2rq/62ITb+wdro5WaTQe9BRFoCPfwf/vNKHh63sDfmXg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VsBxQAAANwAAAAPAAAAAAAAAAAAAAAAAJgCAABkcnMv&#10;ZG93bnJldi54bWxQSwUGAAAAAAQABAD1AAAAigMAAAAA&#10;" path="m,300r623,l623,,,,,300xe" filled="f" strokecolor="#6fac46" strokeweight="1pt">
                <v:path arrowok="t" o:connecttype="custom" o:connectlocs="0,-720;623,-720;623,-1020;0,-1020;0,-720" o:connectangles="0,0,0,0,0"/>
              </v:shape>
            </v:group>
            <v:group id="Group 304" o:spid="_x0000_s3087" style="position:absolute;left:4216;top:-681;width:623;height:300" coordorigin="4216,-681"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05" o:spid="_x0000_s3088" style="position:absolute;left:4216;top:-681;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B2sUA&#10;AADcAAAADwAAAGRycy9kb3ducmV2LnhtbESP3WrCQBSE7wu+w3IKvSm6saVSU1dZA0LBm6p9gEP2&#10;mKTNng3ZNT8+vVsoeDnMzDfMajPYWnTU+sqxgvksAUGcO1NxoeD7tJu+g/AB2WDtmBSM5GGznjys&#10;MDWu5wN1x1CICGGfooIyhCaV0uclWfQz1xBH7+xaiyHKtpCmxT7CbS1fkmQhLVYcF0psKCsp/z1e&#10;rAI9LH+u+jkbF2e9bcJl/8XaaKWeHgf9ASLQEO7h//anUfD6Noe/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sHaxQAAANwAAAAPAAAAAAAAAAAAAAAAAJgCAABkcnMv&#10;ZG93bnJldi54bWxQSwUGAAAAAAQABAD1AAAAigMAAAAA&#10;" path="m,300r623,l623,,,,,300xe" filled="f" strokecolor="#6fac46" strokeweight="1pt">
                <v:path arrowok="t" o:connecttype="custom" o:connectlocs="0,-381;623,-381;623,-681;0,-681;0,-381" o:connectangles="0,0,0,0,0"/>
              </v:shape>
            </v:group>
            <w10:wrap anchorx="page"/>
          </v:group>
        </w:pict>
      </w:r>
      <w:r>
        <w:rPr>
          <w:noProof/>
          <w:lang w:val="cs-CZ" w:eastAsia="cs-CZ"/>
        </w:rPr>
        <w:pict>
          <v:group id="Group 301" o:spid="_x0000_s3089" style="position:absolute;left:0;text-align:left;margin-left:40.5pt;margin-top:-.75pt;width:308.25pt;height:34.5pt;z-index:-251609600;mso-position-horizontal-relative:page" coordorigin="810,-15" coordsize="616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">
            <v:shape id="Freeform 302" o:spid="_x0000_s3090" style="position:absolute;left:810;top:-15;width:6165;height:690;visibility:visible;mso-wrap-style:square;v-text-anchor:top" coordsize="616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vt8IA&#10;AADcAAAADwAAAGRycy9kb3ducmV2LnhtbESP3YrCMBSE7wXfIRxhb2RNXaW4XaOI4CKCF/48wKE5&#10;2xSbk9LEtvv2RhC8HGbmG2a57m0lWmp86VjBdJKAIM6dLrlQcL3sPhcgfEDWWDkmBf/kYb0aDpaY&#10;adfxidpzKESEsM9QgQmhzqT0uSGLfuJq4uj9ucZiiLIppG6wi3Bbya8kSaXFkuOCwZq2hvLb+W4V&#10;/LYzM+6x1t53CzZ8PHxzmir1Meo3PyAC9eEdfrX3WsFsns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S+3wgAAANwAAAAPAAAAAAAAAAAAAAAAAJgCAABkcnMvZG93&#10;bnJldi54bWxQSwUGAAAAAAQABAD1AAAAhwMAAAAA&#10;" path="m,690r6165,l6165,,,,,690xe" filled="f" strokecolor="#5b9bd4" strokeweight="1pt">
              <v:path arrowok="t" o:connecttype="custom" o:connectlocs="0,675;6165,675;6165,-15;0,-15;0,675" o:connectangles="0,0,0,0,0"/>
            </v:shape>
            <w10:wrap anchorx="page"/>
          </v:group>
        </w:pict>
      </w:r>
      <w:r>
        <w:rPr>
          <w:noProof/>
          <w:lang w:val="cs-CZ" w:eastAsia="cs-CZ"/>
        </w:rPr>
        <w:pict>
          <v:group id="Group 299" o:spid="_x0000_s3091" style="position:absolute;left:0;text-align:left;margin-left:382.55pt;margin-top:11.45pt;width:36.85pt;height:21.75pt;z-index:-251607552;mso-position-horizontal-relative:page" coordorigin="7651,229" coordsize="73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">
            <v:shape id="Freeform 300" o:spid="_x0000_s3092" style="position:absolute;left:7651;top:229;width:737;height:435;visibility:visible;mso-wrap-style:square;v-text-anchor:top" coordsize="7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nZb8A&#10;AADcAAAADwAAAGRycy9kb3ducmV2LnhtbESPSwvCMBCE74L/IazgTVMfiFajiCioN1/3tVnbYrMp&#10;TdT6740geBxm5htmtqhNIZ5Uudyygl43AkGcWJ1zquB82nTGIJxH1lhYJgVvcrCYNxszjLV98YGe&#10;R5+KAGEXo4LM+zKW0iUZGXRdWxIH72Yrgz7IKpW6wleAm0L2o2gkDeYcFjIsaZVRcj8+jAKD7/1p&#10;y+OJHOQXXF9udDW7h1LtVr2cgvBU+3/4195qBYPhEL5nwh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adlvwAAANwAAAAPAAAAAAAAAAAAAAAAAJgCAABkcnMvZG93bnJl&#10;di54bWxQSwUGAAAAAAQABAD1AAAAhAMAAAAA&#10;" path="m,435r737,l737,,,,,435xe" filled="f" strokecolor="#6fac46" strokeweight="1pt">
              <v:path arrowok="t" o:connecttype="custom" o:connectlocs="0,664;737,664;737,229;0,229;0,664" o:connectangles="0,0,0,0,0"/>
            </v:shape>
            <w10:wrap anchorx="page"/>
          </v:group>
        </w:pict>
      </w:r>
      <w:r>
        <w:rPr>
          <w:noProof/>
          <w:lang w:val="cs-CZ" w:eastAsia="cs-CZ"/>
        </w:rPr>
        <w:pict>
          <v:group id="Group 286" o:spid="_x0000_s3093" style="position:absolute;left:0;text-align:left;margin-left:277.75pt;margin-top:-53.7pt;width:227.75pt;height:58.55pt;z-index:-251606528;mso-position-horizontal-relative:page" coordorigin="5555,-1074" coordsize="4555,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">
            <v:group id="Group 297" o:spid="_x0000_s3094" style="position:absolute;left:5565;top:-1064;width:4535;height:315" coordorigin="5565,-1064" coordsize="453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298" o:spid="_x0000_s3095" style="position:absolute;left:5565;top:-1064;width:4535;height:315;visibility:visible;mso-wrap-style:square;v-text-anchor:top" coordsize="453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48sUA&#10;AADcAAAADwAAAGRycy9kb3ducmV2LnhtbESPQWvCQBSE7wX/w/IEb3VjBCupq4ikoNBL0l68ve6+&#10;Jmmyb0N2q/HfdwWhx2FmvmE2u9F24kKDbxwrWMwTEMTamYYrBZ8fb89rED4gG+wck4IbedhtJ08b&#10;zIy7ckGXMlQiQthnqKAOoc+k9Lomi37ueuLofbvBYohyqKQZ8BrhtpNpkqykxYbjQo09HWrSbflr&#10;FbzkK34v8v2pSvOfls+5/upbr9RsOu5fQQQaw3/40T4aBctlCv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7jyxQAAANwAAAAPAAAAAAAAAAAAAAAAAJgCAABkcnMv&#10;ZG93bnJldi54bWxQSwUGAAAAAAQABAD1AAAAigMAAAAA&#10;" path="m,315r4535,l4535,,,,,315xe" filled="f" strokecolor="#6fac46" strokeweight="1pt">
                <v:path arrowok="t" o:connecttype="custom" o:connectlocs="0,-749;4535,-749;4535,-1064;0,-1064;0,-749" o:connectangles="0,0,0,0,0"/>
              </v:shape>
            </v:group>
            <v:group id="Group 295" o:spid="_x0000_s3096" style="position:absolute;left:5565;top:-696;width:3231;height:340" coordorigin="5565,-696" coordsize="323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96" o:spid="_x0000_s3097" style="position:absolute;left:5565;top:-696;width:3231;height:340;visibility:visible;mso-wrap-style:square;v-text-anchor:top" coordsize="323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h8sIA&#10;AADcAAAADwAAAGRycy9kb3ducmV2LnhtbESPQWvCQBSE7wX/w/KEXopurDVIdA3BIu21Sbw/ss8k&#10;mH0bsmtM/31XEHocZuYbZp9OphMjDa61rGC1jEAQV1a3XCsoi9NiC8J5ZI2dZVLwSw7Sw+xlj4m2&#10;d/6hMfe1CBB2CSpovO8TKV3VkEG3tD1x8C52MOiDHGqpB7wHuOnkexTF0mDLYaHBno4NVdf8ZhRk&#10;pTlXdKKN9cVXe8k+Y5m/xUq9zqdsB8LT5P/Dz/a3VrBef8DjTDg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uHywgAAANwAAAAPAAAAAAAAAAAAAAAAAJgCAABkcnMvZG93&#10;bnJldi54bWxQSwUGAAAAAAQABAD1AAAAhwMAAAAA&#10;" path="m,340r3231,l3231,,,,,340xe" filled="f" strokecolor="#6fac46" strokeweight="1pt">
                <v:path arrowok="t" o:connecttype="custom" o:connectlocs="0,-356;3231,-356;3231,-696;0,-696;0,-356" o:connectangles="0,0,0,0,0"/>
              </v:shape>
            </v:group>
            <v:group id="Group 291" o:spid="_x0000_s3098" style="position:absolute;left:7081;top:-33;width:2154;height:120" coordorigin="7081,-33" coordsize="215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94" o:spid="_x0000_s3099" style="position:absolute;left:7081;top:-33;width:2154;height:120;visibility:visible;mso-wrap-style:square;v-text-anchor:top" coordsize="21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88cMA&#10;AADcAAAADwAAAGRycy9kb3ducmV2LnhtbESPQWsCMRSE7wX/Q3iCt5pVi5XVKCIIPUjLavH82Dw3&#10;i5uXJUl3139vCoUeh5n5htnsBtuIjnyoHSuYTTMQxKXTNVcKvi/H1xWIEJE1No5JwYMC7Lajlw3m&#10;2vVcUHeOlUgQDjkqMDG2uZShNGQxTF1LnLyb8xZjkr6S2mOf4LaR8yxbSos1pwWDLR0Mlffzj1VQ&#10;t7p4P3756+ep0xEvvTm8mUKpyXjYr0FEGuJ/+K/9oRUsFkv4PZ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q88cMAAADcAAAADwAAAAAAAAAAAAAAAACYAgAAZHJzL2Rv&#10;d25yZXYueG1sUEsFBgAAAAAEAAQA9QAAAIgDAAAAAA==&#10;" path="m120,l,60r120,60l120,65r-20,l100,55r20,l120,xe" fillcolor="#5b9bd4" stroked="f">
                <v:path arrowok="t" o:connecttype="custom" o:connectlocs="120,-33;0,27;120,87;120,32;100,32;100,22;120,22;120,-33" o:connectangles="0,0,0,0,0,0,0,0"/>
              </v:shape>
              <v:shape id="Freeform 293" o:spid="_x0000_s3100" style="position:absolute;left:7081;top:-33;width:2154;height:120;visibility:visible;mso-wrap-style:square;v-text-anchor:top" coordsize="21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ZasMA&#10;AADcAAAADwAAAGRycy9kb3ducmV2LnhtbESPT2sCMRTE7wW/Q3iCt5r1D1VWo4ggeCgtq6Xnx+a5&#10;Wdy8LEnc3X77Rij0OMzMb5jtfrCN6MiH2rGC2TQDQVw6XXOl4Ot6el2DCBFZY+OYFPxQgP1u9LLF&#10;XLueC+ousRIJwiFHBSbGNpcylIYshqlriZN3c95iTNJXUnvsE9w2cp5lb9JizWnBYEtHQ+X98rAK&#10;6lYXq9On//5473TEa2+OS1MoNRkPhw2ISEP8D/+1z1rBYrGC5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ZasMAAADcAAAADwAAAAAAAAAAAAAAAACYAgAAZHJzL2Rv&#10;d25yZXYueG1sUEsFBgAAAAAEAAQA9QAAAIgDAAAAAA==&#10;" path="m120,55r-20,l100,65r20,l120,55xe" fillcolor="#5b9bd4" stroked="f">
                <v:path arrowok="t" o:connecttype="custom" o:connectlocs="120,22;100,22;100,32;120,32;120,22" o:connectangles="0,0,0,0,0"/>
              </v:shape>
              <v:shape id="Freeform 292" o:spid="_x0000_s3101" style="position:absolute;left:7081;top:-33;width:2154;height:120;visibility:visible;mso-wrap-style:square;v-text-anchor:top" coordsize="21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NGMEA&#10;AADcAAAADwAAAGRycy9kb3ducmV2LnhtbERPz2vCMBS+C/sfwhvspumm6OiayhCEHURplZ0fzVtT&#10;1ryUJGu7/94cBjt+fL+L/Wx7MZIPnWMFz6sMBHHjdMetgtv1uHwFESKyxt4xKfilAPvyYVFgrt3E&#10;FY11bEUK4ZCjAhPjkEsZGkMWw8oNxIn7ct5iTNC3UnucUrjt5UuWbaXFjlODwYEOhprv+scq6AZd&#10;7Y4X/3k+jTridTKHjamUenqc399ARJrjv/jP/aEVrNdpbTqTjo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JjRjBAAAA3AAAAA8AAAAAAAAAAAAAAAAAmAIAAGRycy9kb3du&#10;cmV2LnhtbFBLBQYAAAAABAAEAPUAAACGAwAAAAA=&#10;" path="m2154,55l120,55r,10l2154,65r,-10xe" fillcolor="#5b9bd4" stroked="f">
                <v:path arrowok="t" o:connecttype="custom" o:connectlocs="2154,22;120,22;120,32;2154,32;2154,22" o:connectangles="0,0,0,0,0"/>
              </v:shape>
            </v:group>
            <v:group id="Group 289" o:spid="_x0000_s3102" style="position:absolute;left:9240;top:-546;width:2;height:566" coordorigin="9240,-546" coordsize="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290" o:spid="_x0000_s3103" style="position:absolute;left:9240;top:-546;width:2;height:566;visibility:visible;mso-wrap-style:square;v-text-anchor:top" coordsize="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2PsAA&#10;AADcAAAADwAAAGRycy9kb3ducmV2LnhtbERPTYvCMBC9C/6HMIIX0dSuiFajqKywHq0Fr0MztsVm&#10;Uppou/vrN4eFPT7e93bfm1q8qXWVZQXzWQSCOLe64kJBdjtPVyCcR9ZYWyYF3+RgvxsOtpho2/GV&#10;3qkvRAhhl6CC0vsmkdLlJRl0M9sQB+5hW4M+wLaQusUuhJtaxlG0lAYrDg0lNnQqKX+mL6MgdtLL&#10;upsc55kzl/X5/vkT55lS41F/2IDw1Pt/8Z/7Syv4WIT54Uw4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82PsAAAADcAAAADwAAAAAAAAAAAAAAAACYAgAAZHJzL2Rvd25y&#10;ZXYueG1sUEsFBgAAAAAEAAQA9QAAAIUDAAAAAA==&#10;" path="m,566l,e" filled="f" strokecolor="#5b9bd4" strokeweight=".5pt">
                <v:path arrowok="t" o:connecttype="custom" o:connectlocs="0,20;0,-546" o:connectangles="0,0"/>
              </v:shape>
            </v:group>
            <v:group id="Group 287" o:spid="_x0000_s3104" style="position:absolute;left:8941;top:-546;width:300;height:2" coordorigin="8941,-546"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88" o:spid="_x0000_s3105" style="position:absolute;left:8941;top:-546;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iVccA&#10;AADcAAAADwAAAGRycy9kb3ducmV2LnhtbESPQWvCQBSE70L/w/IK3nRjFFtSVykFRfFQa4XQ22v2&#10;NQnNvo3ZNUZ/vVsQehxm5htmtuhMJVpqXGlZwWgYgSDOrC45V3D4XA6eQTiPrLGyTAou5GAxf+jN&#10;MNH2zB/U7n0uAoRdggoK7+tESpcVZNANbU0cvB/bGPRBNrnUDZ4D3FQyjqKpNFhyWCiwpreCst/9&#10;ySiI2/W2/T5Wq/fNE1/T0SH92pWpUv3H7vUFhKfO/4fv7bVWMJ7E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4lXHAAAA3AAAAA8AAAAAAAAAAAAAAAAAmAIAAGRy&#10;cy9kb3ducmV2LnhtbFBLBQYAAAAABAAEAPUAAACMAwAAAAA=&#10;" path="m300,l,e" filled="f" strokecolor="#5b9bd4" strokeweight=".5pt">
                <v:path arrowok="t" o:connecttype="custom" o:connectlocs="300,0;0,0" o:connectangles="0,0"/>
              </v:shape>
            </v:group>
            <w10:wrap anchorx="page"/>
          </v:group>
        </w:pict>
      </w:r>
      <w:r w:rsidRPr="009C5889">
        <w:rPr>
          <w:rFonts w:ascii="Arial Narrow" w:hAnsi="Arial Narrow"/>
          <w:sz w:val="16"/>
        </w:rPr>
        <w:t>Вентилятор вытяжки был активирован: заводские настройки можно изменить в Установочных настройках, Вентилятор вытяжки.</w:t>
      </w:r>
      <w:r>
        <w:rPr>
          <w:noProof/>
          <w:lang w:val="cs-CZ" w:eastAsia="cs-CZ"/>
        </w:rPr>
        <w:pict>
          <v:group id="Group 282" o:spid="_x0000_s3106" style="position:absolute;left:0;text-align:left;margin-left:357.05pt;margin-top:6.1pt;width:20.25pt;height:6pt;z-index:-251608576;mso-position-horizontal-relative:page;mso-position-vertical-relative:text" coordorigin="7141,122"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">
            <v:shape id="Freeform 285" o:spid="_x0000_s3107" style="position:absolute;left:7141;top:12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nh8QA&#10;AADcAAAADwAAAGRycy9kb3ducmV2LnhtbESPwWrDMBBE74X+g9hCbrUcp2mNGyWEhEKuTYJ7Xay1&#10;5dZaGUtO3L+PCoUch9l5s7PaTLYTFxp861jBPElBEFdOt9woOJ8+nnMQPiBr7ByTgl/ysFk/Pqyw&#10;0O7Kn3Q5hkZECPsCFZgQ+kJKXxmy6BPXE0evdoPFEOXQSD3gNcJtJ7M0fZUWW44NBnvaGap+jqON&#10;bxhX5WX50pZfdbP89uMe/Xyv1Oxp2r6DCDSF+/F/+qAVLLI3+BsTC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54fEAAAA3AAAAA8AAAAAAAAAAAAAAAAAmAIAAGRycy9k&#10;b3ducmV2LnhtbFBLBQYAAAAABAAEAPUAAACJAwAAAAA=&#10;" path="m285,r,120l395,65r-90,l305,55r90,l285,xe" fillcolor="#5b9bd4" stroked="f">
              <v:path arrowok="t" o:connecttype="custom" o:connectlocs="285,122;285,242;395,187;305,187;305,177;395,177;285,122" o:connectangles="0,0,0,0,0,0,0"/>
            </v:shape>
            <v:shape id="Freeform 284" o:spid="_x0000_s3108" style="position:absolute;left:7141;top:12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z9cMA&#10;AADcAAAADwAAAGRycy9kb3ducmV2LnhtbESPwW7CMAyG75P2DpEncRspbEOoa0AINInrGOquVmOa&#10;QuNUTQrl7fFh0o7W7//z52I9+lZdqY9NYAOzaQaKuAq24drA8efrdQkqJmSLbWAycKcI69XzU4G5&#10;DTf+push1UogHHM04FLqcq1j5chjnIaOWLJT6D0mGfta2x5vAvetnmfZQntsWC447GjrqLocBi8a&#10;LlTLsnxvyt9T/XGOww7jbGfM5GXcfIJKNKb/5b/23hp4m4utPCME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z9cMAAADcAAAADwAAAAAAAAAAAAAAAACYAgAAZHJzL2Rv&#10;d25yZXYueG1sUEsFBgAAAAAEAAQA9QAAAIgDAAAAAA==&#10;" path="m285,55l,55,,65r285,l285,55xe" fillcolor="#5b9bd4" stroked="f">
              <v:path arrowok="t" o:connecttype="custom" o:connectlocs="285,177;0,177;0,187;285,187;285,177" o:connectangles="0,0,0,0,0"/>
            </v:shape>
            <v:shape id="Freeform 283" o:spid="_x0000_s3109" style="position:absolute;left:7141;top:12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WbsQA&#10;AADcAAAADwAAAGRycy9kb3ducmV2LnhtbESPwWrDMBBE74X+g9hCbrUcpymuGyWEhEKuTYJ7Xay1&#10;5dZaGUtO3L+PCoUch9l5s7PaTLYTFxp861jBPElBEFdOt9woOJ8+nnMQPiBr7ByTgl/ysFk/Pqyw&#10;0O7Kn3Q5hkZECPsCFZgQ+kJKXxmy6BPXE0evdoPFEOXQSD3gNcJtJ7M0fZUWW44NBnvaGap+jqON&#10;bxhX5WX50pZfdbP89uMe/Xyv1Oxp2r6DCDSF+/F/+qAVLLI3+BsTC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1m7EAAAA3AAAAA8AAAAAAAAAAAAAAAAAmAIAAGRycy9k&#10;b3ducmV2LnhtbFBLBQYAAAAABAAEAPUAAACJAwAAAAA=&#10;" path="m395,55r-90,l305,65r90,l405,60,395,55xe" fillcolor="#5b9bd4" stroked="f">
              <v:path arrowok="t" o:connecttype="custom" o:connectlocs="395,177;305,177;305,187;395,187;405,182;395,177" o:connectangles="0,0,0,0,0,0"/>
            </v:shape>
            <w10:wrap anchorx="page"/>
          </v:group>
        </w:pict>
      </w:r>
    </w:p>
    <w:p w:rsidR="003E6078" w:rsidRPr="009C5889" w:rsidRDefault="003E6078">
      <w:pPr>
        <w:spacing w:before="2" w:line="280" w:lineRule="exact"/>
        <w:rPr>
          <w:rFonts w:ascii="Arial Narrow" w:hAnsi="Arial Narrow"/>
          <w:sz w:val="28"/>
          <w:szCs w:val="28"/>
        </w:rPr>
      </w:pPr>
    </w:p>
    <w:p w:rsidR="003E6078" w:rsidRPr="009C5889" w:rsidRDefault="003E6078">
      <w:pPr>
        <w:pStyle w:val="BodyText"/>
        <w:spacing w:before="59"/>
        <w:ind w:left="100" w:right="463" w:firstLine="0"/>
        <w:jc w:val="both"/>
        <w:rPr>
          <w:rFonts w:ascii="Arial Narrow" w:hAnsi="Arial Narrow" w:cs="Calibri"/>
        </w:rPr>
      </w:pPr>
      <w:r w:rsidRPr="009C5889">
        <w:rPr>
          <w:rFonts w:ascii="Arial Narrow" w:hAnsi="Arial Narrow"/>
        </w:rPr>
        <w:t>Продолжайте активацию смесительных клапанов в случае, когда они подключены к Внешнему цоколю котла. Потом следует общая информация о вводе котла в эксплуатацию и его обслуживании. После завершения Первого запуска появится вопрос, запустить ли котел. Если да, то котел перейдет в режим автоматического Разжигания. Если вы еще ходите проверить некоторые настройки, выберите нет. Котел вы можете всегда запустить далее в меню блока.</w:t>
      </w:r>
    </w:p>
    <w:p w:rsidR="003E6078" w:rsidRPr="00AA08B5" w:rsidRDefault="003E6078">
      <w:pPr>
        <w:jc w:val="both"/>
        <w:rPr>
          <w:rFonts w:cs="Calibri"/>
        </w:rPr>
        <w:sectPr w:rsidR="003E6078" w:rsidRPr="00AA08B5">
          <w:type w:val="continuous"/>
          <w:pgSz w:w="11910" w:h="16840"/>
          <w:pgMar w:top="0" w:right="260" w:bottom="280" w:left="620" w:header="708" w:footer="708" w:gutter="0"/>
          <w:cols w:space="708"/>
        </w:sectPr>
      </w:pPr>
    </w:p>
    <w:p w:rsidR="003E6078" w:rsidRPr="009C5889" w:rsidRDefault="003E6078">
      <w:pPr>
        <w:pStyle w:val="BodyText"/>
        <w:spacing w:before="40" w:line="259" w:lineRule="auto"/>
        <w:ind w:left="100" w:right="106" w:firstLine="0"/>
        <w:jc w:val="both"/>
        <w:rPr>
          <w:rFonts w:ascii="Arial Narrow" w:hAnsi="Arial Narrow"/>
          <w:sz w:val="18"/>
          <w:szCs w:val="18"/>
        </w:rPr>
      </w:pPr>
      <w:r>
        <w:rPr>
          <w:noProof/>
          <w:lang w:val="cs-CZ" w:eastAsia="cs-CZ"/>
        </w:rPr>
        <w:pict>
          <v:group id="Group 277" o:spid="_x0000_s3110" style="position:absolute;left:0;text-align:left;margin-left:186.3pt;margin-top:52.3pt;width:32.15pt;height:32.95pt;z-index:-251601408;mso-position-horizontal-relative:page" coordorigin="3726,1046" coordsize="6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">
            <v:group id="Group 280" o:spid="_x0000_s3111" style="position:absolute;left:3736;top:1056;width:623;height:300" coordorigin="3736,1056"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281" o:spid="_x0000_s3112" style="position:absolute;left:3736;top:1056;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JS8QA&#10;AADcAAAADwAAAGRycy9kb3ducmV2LnhtbESP0YrCMBRE34X9h3CFfRFNVZC1GiUrCAu+aN0PuDTX&#10;ttrclCZq3a/fCIKPw8ycYZbrztbiRq2vHCsYjxIQxLkzFRcKfo/b4RcIH5AN1o5JwYM8rFcfvSWm&#10;xt35QLcsFCJC2KeooAyhSaX0eUkW/cg1xNE7udZiiLItpGnxHuG2lpMkmUmLFceFEhvalJRfsqtV&#10;oLv5+U8PNo/ZSX834brbszZaqc9+pxcgAnXhHX61f4yC6WQK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iUvEAAAA3AAAAA8AAAAAAAAAAAAAAAAAmAIAAGRycy9k&#10;b3ducmV2LnhtbFBLBQYAAAAABAAEAPUAAACJAwAAAAA=&#10;" path="m,300r623,l623,,,,,300xe" filled="f" strokecolor="#6fac46" strokeweight="1pt">
                <v:path arrowok="t" o:connecttype="custom" o:connectlocs="0,1356;623,1356;623,1056;0,1056;0,1356" o:connectangles="0,0,0,0,0"/>
              </v:shape>
            </v:group>
            <v:group id="Group 278" o:spid="_x0000_s3113" style="position:absolute;left:3736;top:1395;width:623;height:300" coordorigin="3736,1395"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79" o:spid="_x0000_s3114" style="position:absolute;left:3736;top:1395;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0pMQA&#10;AADcAAAADwAAAGRycy9kb3ducmV2LnhtbESP3YrCMBSE7xd8h3AEbxZNdVnRapQoCAverD8PcGiO&#10;bbU5KU3U6tObhQUvh5n5hpkvW1uJGzW+dKxgOEhAEGfOlJwrOB42/QkIH5ANVo5JwYM8LBedjzmm&#10;xt15R7d9yEWEsE9RQRFCnUrps4Is+oGriaN3co3FEGWTS9PgPcJtJUdJMpYWS44LBda0Lii77K9W&#10;gW6n56f+XD/GJ72qw3X7y9popXrdVs9ABGrDO/zf/jEKvkbf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tKTEAAAA3AAAAA8AAAAAAAAAAAAAAAAAmAIAAGRycy9k&#10;b3ducmV2LnhtbFBLBQYAAAAABAAEAPUAAACJAwAAAAA=&#10;" path="m,300r623,l623,,,,,300xe" filled="f" strokecolor="#6fac46" strokeweight="1pt">
                <v:path arrowok="t" o:connecttype="custom" o:connectlocs="0,1695;623,1695;623,1395;0,1395;0,1695" o:connectangles="0,0,0,0,0"/>
              </v:shape>
            </v:group>
            <w10:wrap anchorx="page"/>
          </v:group>
        </w:pict>
      </w:r>
      <w:r>
        <w:rPr>
          <w:noProof/>
          <w:lang w:val="cs-CZ" w:eastAsia="cs-CZ"/>
        </w:rPr>
        <w:pict>
          <v:group id="Group 273" o:spid="_x0000_s3115" style="position:absolute;left:0;text-align:left;margin-left:155.3pt;margin-top:57.65pt;width:22.65pt;height:6pt;z-index:-251600384;mso-position-horizontal-relative:page" coordorigin="3106,1153" coordsize="4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">
            <v:shape id="Freeform 276" o:spid="_x0000_s3116" style="position:absolute;left:3106;top:1153;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GasQA&#10;AADcAAAADwAAAGRycy9kb3ducmV2LnhtbERPz2vCMBS+C/sfwht4EU1UJqMaRdyUDTw49aC3t+at&#10;LTYvpYm1/vfLQfD48f2eLVpbioZqXzjWMBwoEMSpMwVnGo6Hdf8dhA/IBkvHpOFOHhbzl84ME+Nu&#10;/EPNPmQihrBPUEMeQpVI6dOcLPqBq4gj9+dqiyHCOpOmxlsMt6UcKTWRFguODTlWtMopveyvVsP5&#10;PG56p89DOvrdqC3v3u4f6nuldfe1XU5BBGrDU/xwfxkN42FcG8/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xmrEAAAA3AAAAA8AAAAAAAAAAAAAAAAAmAIAAGRycy9k&#10;b3ducmV2LnhtbFBLBQYAAAAABAAEAPUAAACJAwAAAAA=&#10;" path="m333,r,120l443,65r-90,l353,55r90,l333,xe" fillcolor="#5b9bd4" stroked="f">
              <v:path arrowok="t" o:connecttype="custom" o:connectlocs="333,1153;333,1273;443,1218;353,1218;353,1208;443,1208;333,1153" o:connectangles="0,0,0,0,0,0,0"/>
            </v:shape>
            <v:shape id="Freeform 275" o:spid="_x0000_s3117" style="position:absolute;left:3106;top:1153;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j8cgA&#10;AADcAAAADwAAAGRycy9kb3ducmV2LnhtbESPT2sCMRTE7wW/Q3hCL0UTFUVXo4j9QwUPrXrQ2+vm&#10;dXdx87Js0nX99o1Q6HGYmd8wi1VrS9FQ7QvHGgZ9BYI4dabgTMPx8NqbgvAB2WDpmDTcyMNq2XlY&#10;YGLclT+p2YdMRAj7BDXkIVSJlD7NyaLvu4o4et+uthiirDNparxGuC3lUKmJtFhwXMixok1O6WX/&#10;YzWcz6Pm6fRySIdfb2rHH+Pbs9putH7stus5iEBt+A//td+NhtFgBvcz8Qj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GPxyAAAANwAAAAPAAAAAAAAAAAAAAAAAJgCAABk&#10;cnMvZG93bnJldi54bWxQSwUGAAAAAAQABAD1AAAAjQMAAAAA&#10;" path="m333,55l,55,,65r333,l333,55xe" fillcolor="#5b9bd4" stroked="f">
              <v:path arrowok="t" o:connecttype="custom" o:connectlocs="333,1208;0,1208;0,1218;333,1218;333,1208" o:connectangles="0,0,0,0,0"/>
            </v:shape>
            <v:shape id="Freeform 274" o:spid="_x0000_s3118" style="position:absolute;left:3106;top:1153;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A0cQA&#10;AADcAAAADwAAAGRycy9kb3ducmV2LnhtbERPy2rCQBTdF/yH4QpuSp1pRCnRUYqtRcGFjy7q7pq5&#10;JsHMnZCZxvj3zqLQ5eG8Z4vOVqKlxpeONbwOFQjizJmScw3fx9XLGwgfkA1WjknDnTws5r2nGabG&#10;3XhP7SHkIoawT1FDEUKdSumzgiz6oauJI3dxjcUQYZNL0+AthttKJkpNpMWSY0OBNS0Lyq6HX6vh&#10;dBq1zz+fxyw5f6kt78b3D7VZaj3od+9TEIG68C/+c6+NhlES58c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2ANHEAAAA3AAAAA8AAAAAAAAAAAAAAAAAmAIAAGRycy9k&#10;b3ducmV2LnhtbFBLBQYAAAAABAAEAPUAAACJAwAAAAA=&#10;" path="m443,55r-90,l353,65r90,l453,60,443,55xe" fillcolor="#5b9bd4" stroked="f">
              <v:path arrowok="t" o:connecttype="custom" o:connectlocs="443,1208;353,1208;353,1218;443,1218;453,1213;443,1208" o:connectangles="0,0,0,0,0,0"/>
            </v:shape>
            <w10:wrap anchorx="page"/>
          </v:group>
        </w:pict>
      </w:r>
      <w:r>
        <w:rPr>
          <w:noProof/>
          <w:lang w:val="cs-CZ" w:eastAsia="cs-CZ"/>
        </w:rPr>
        <w:pict>
          <v:group id="Group 269" o:spid="_x0000_s3119" style="position:absolute;left:0;text-align:left;margin-left:228.85pt;margin-top:57.6pt;width:20.25pt;height:6pt;z-index:-251598336;mso-position-horizontal-relative:page" coordorigin="4577,1152"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">
            <v:shape id="Freeform 272" o:spid="_x0000_s3120" style="position:absolute;left:4577;top:115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zTcMA&#10;AADcAAAADwAAAGRycy9kb3ducmV2LnhtbESPwWrDMBBE74H+g9hAb4nsNCnGjWJKQqHXJsG9LtLG&#10;cmOtjCUn7t9XhUKPw+y82dlWk+vEjYbQelaQLzMQxNqblhsF59PbogARIrLBzjMp+KYA1e5htsXS&#10;+Dt/0O0YG5EgHEpUYGPsSymDtuQwLH1PnLyLHxzGJIdGmgHvCe46ucqyZ+mw5dRgsae9JX09ji69&#10;Yb0u6nrd1p+XZvMVxgOG/KDU43x6fQERaYr/x3/pd6PgKV/D75hE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izTcMAAADcAAAADwAAAAAAAAAAAAAAAACYAgAAZHJzL2Rv&#10;d25yZXYueG1sUEsFBgAAAAAEAAQA9QAAAIgDAAAAAA==&#10;" path="m285,r,120l395,65r-90,l305,55r90,l285,xe" fillcolor="#5b9bd4" stroked="f">
              <v:path arrowok="t" o:connecttype="custom" o:connectlocs="285,1152;285,1272;395,1217;305,1217;305,1207;395,1207;285,1152" o:connectangles="0,0,0,0,0,0,0"/>
            </v:shape>
            <v:shape id="Freeform 271" o:spid="_x0000_s3121" style="position:absolute;left:4577;top:115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W1sEA&#10;AADcAAAADwAAAGRycy9kb3ducmV2LnhtbESPQYvCMBCF7wv+hzCCtzXtuopUo8iK4HVV6nVoxqba&#10;TEoTtf57IwgeH2/e9+bNl52txY1aXzlWkA4TEMSF0xWXCg77zfcUhA/IGmvHpOBBHpaL3tccM+3u&#10;/E+3XShFhLDPUIEJocmk9IUhi37oGuLonVxrMUTZllK3eI9wW8ufJJlIixXHBoMN/RkqLrurjW8Y&#10;V0zz/LfKj6dyfPbXNfp0rdSg361mIAJ14XP8Tm+1glE6hteYS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FtbBAAAA3AAAAA8AAAAAAAAAAAAAAAAAmAIAAGRycy9kb3du&#10;cmV2LnhtbFBLBQYAAAAABAAEAPUAAACGAwAAAAA=&#10;" path="m285,55l,55,,65r285,l285,55xe" fillcolor="#5b9bd4" stroked="f">
              <v:path arrowok="t" o:connecttype="custom" o:connectlocs="285,1207;0,1207;0,1217;285,1217;285,1207" o:connectangles="0,0,0,0,0"/>
            </v:shape>
            <v:shape id="Freeform 270" o:spid="_x0000_s3122" style="position:absolute;left:4577;top:1152;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ocIA&#10;AADcAAAADwAAAGRycy9kb3ducmV2LnhtbESPT4vCMBDF78J+hzALe9O0rhbpGmVZEbz6h+51aMam&#10;2kxKE7V+eyMIHh9v3u/Nmy9724grdb52rCAdJSCIS6drrhQc9uvhDIQPyBobx6TgTh6Wi4/BHHPt&#10;bryl6y5UIkLY56jAhNDmUvrSkEU/ci1x9I6usxii7CqpO7xFuG3kOEkyabHm2GCwpT9D5Xl3sfEN&#10;48pZUUzq4v9YTU/+skKfrpT6+ux/f0AE6sP7+JXeaAXfaQbPMZE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5oihwgAAANwAAAAPAAAAAAAAAAAAAAAAAJgCAABkcnMvZG93&#10;bnJldi54bWxQSwUGAAAAAAQABAD1AAAAhwMAAAAA&#10;" path="m395,55r-90,l305,65r90,l405,60,395,55xe" fillcolor="#5b9bd4" stroked="f">
              <v:path arrowok="t" o:connecttype="custom" o:connectlocs="395,1207;305,1207;305,1217;395,1217;405,1212;395,1207" o:connectangles="0,0,0,0,0,0"/>
            </v:shape>
            <w10:wrap anchorx="page"/>
          </v:group>
        </w:pict>
      </w:r>
      <w:r w:rsidRPr="009C5889">
        <w:rPr>
          <w:rFonts w:ascii="Arial Narrow" w:hAnsi="Arial Narrow"/>
          <w:sz w:val="18"/>
          <w:szCs w:val="18"/>
        </w:rPr>
        <w:t>Внимание: если вы активировали комнатный термостат, то он имеет приоритет в активации автоматического Разжигания, и поэтому может помещать ручной активации Разжигания. Убедитесь, что требуемая температура на комнатном термостате выше, чем актуальная (измеренная) температура, чтобы термостат дал команду для отопления, и котел перешел в режим Разжигания.</w:t>
      </w:r>
    </w:p>
    <w:p w:rsidR="003E6078" w:rsidRPr="009C5889" w:rsidRDefault="003E6078">
      <w:pPr>
        <w:spacing w:before="17" w:line="160" w:lineRule="exact"/>
        <w:rPr>
          <w:rFonts w:ascii="Arial Narrow" w:hAnsi="Arial Narrow"/>
          <w:sz w:val="18"/>
          <w:szCs w:val="18"/>
        </w:rPr>
      </w:pPr>
    </w:p>
    <w:p w:rsidR="003E6078" w:rsidRPr="009C5889" w:rsidRDefault="003E6078">
      <w:pPr>
        <w:spacing w:line="160" w:lineRule="exact"/>
        <w:rPr>
          <w:rFonts w:ascii="Arial Narrow" w:hAnsi="Arial Narrow"/>
          <w:sz w:val="18"/>
          <w:szCs w:val="18"/>
        </w:rPr>
        <w:sectPr w:rsidR="003E6078" w:rsidRPr="009C5889">
          <w:headerReference w:type="default" r:id="rId104"/>
          <w:footerReference w:type="default" r:id="rId105"/>
          <w:pgSz w:w="11910" w:h="16840"/>
          <w:pgMar w:top="660" w:right="620" w:bottom="280" w:left="620" w:header="0" w:footer="0" w:gutter="0"/>
          <w:cols w:space="708"/>
        </w:sectPr>
      </w:pPr>
    </w:p>
    <w:p w:rsidR="003E6078" w:rsidRPr="009C5889" w:rsidRDefault="003E6078">
      <w:pPr>
        <w:spacing w:before="63" w:line="259" w:lineRule="auto"/>
        <w:ind w:left="267" w:firstLine="146"/>
        <w:rPr>
          <w:rFonts w:ascii="Arial Narrow" w:hAnsi="Arial Narrow" w:cs="Calibri"/>
          <w:sz w:val="18"/>
          <w:szCs w:val="18"/>
        </w:rPr>
      </w:pPr>
      <w:r>
        <w:rPr>
          <w:noProof/>
          <w:lang w:val="cs-CZ" w:eastAsia="cs-CZ"/>
        </w:rPr>
        <w:pict>
          <v:group id="Group 267" o:spid="_x0000_s3123" style="position:absolute;left:0;text-align:left;margin-left:36pt;margin-top:-.9pt;width:110.25pt;height:39pt;z-index:-251602432;mso-position-horizontal-relative:page" coordorigin="720,-18" coordsize="220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">
            <v:shape id="Freeform 268" o:spid="_x0000_s3124" style="position:absolute;left:720;top:-18;width:2205;height:780;visibility:visible;mso-wrap-style:square;v-text-anchor:top" coordsize="22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j5cUA&#10;AADcAAAADwAAAGRycy9kb3ducmV2LnhtbESPQYvCMBSE74L/ITzBm6YqK1KNorsIe1lwVVBvz+bZ&#10;FpuX0kTb9ddvBMHjMDPfMLNFYwpxp8rllhUM+hEI4sTqnFMF+926NwHhPLLGwjIp+CMHi3m7NcNY&#10;25p/6b71qQgQdjEqyLwvYyldkpFB17clcfAutjLog6xSqSusA9wUchhFY2kw57CQYUmfGSXX7c0o&#10;WH+szPHxczrXu80hGY3TR1lEX0p1O81yCsJT49/hV/tbKxgNhv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qPlxQAAANwAAAAPAAAAAAAAAAAAAAAAAJgCAABkcnMv&#10;ZG93bnJldi54bWxQSwUGAAAAAAQABAD1AAAAigMAAAAA&#10;" path="m,780r2205,l2205,,,,,780xe" filled="f" strokecolor="#5b9bd4" strokeweight="1pt">
              <v:path arrowok="t" o:connecttype="custom" o:connectlocs="0,762;2205,762;2205,-18;0,-18;0,762" o:connectangles="0,0,0,0,0"/>
            </v:shape>
            <w10:wrap anchorx="page"/>
          </v:group>
        </w:pict>
      </w:r>
      <w:r>
        <w:rPr>
          <w:noProof/>
          <w:lang w:val="cs-CZ" w:eastAsia="cs-CZ"/>
        </w:rPr>
        <w:pict>
          <v:group id="Group 263" o:spid="_x0000_s3125" style="position:absolute;left:0;text-align:left;margin-left:155.3pt;margin-top:24.45pt;width:22.65pt;height:6pt;z-index:-251599360;mso-position-horizontal-relative:page" coordorigin="3106,489" coordsize="4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">
            <v:shape id="Freeform 266" o:spid="_x0000_s3126" style="position:absolute;left:3106;top:489;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Qt8QA&#10;AADcAAAADwAAAGRycy9kb3ducmV2LnhtbERPy2oCMRTdC/2HcAU3pSYqlTI1ivjCQhf1sdDd7eQ6&#10;M3RyM0ziOP69WRRcHs57MmttKRqqfeFYw6CvQBCnzhScaTge1m8fIHxANlg6Jg138jCbvnQmmBh3&#10;4x01+5CJGMI+QQ15CFUipU9zsuj7riKO3MXVFkOEdSZNjbcYbks5VGosLRYcG3KsaJFT+re/Wg3n&#10;86h5Pa0O6fB3o7755/2+VF8LrXvddv4JIlAbnuJ/99ZoGKm4Np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ULfEAAAA3AAAAA8AAAAAAAAAAAAAAAAAmAIAAGRycy9k&#10;b3ducmV2LnhtbFBLBQYAAAAABAAEAPUAAACJAwAAAAA=&#10;" path="m333,r,120l443,65r-90,l353,55r90,l333,xe" fillcolor="#5b9bd4" stroked="f">
              <v:path arrowok="t" o:connecttype="custom" o:connectlocs="333,489;333,609;443,554;353,554;353,544;443,544;333,489" o:connectangles="0,0,0,0,0,0,0"/>
            </v:shape>
            <v:shape id="Freeform 265" o:spid="_x0000_s3127" style="position:absolute;left:3106;top:489;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1LMcA&#10;AADcAAAADwAAAGRycy9kb3ducmV2LnhtbESPQWsCMRSE70L/Q3iCF6mJiqXdGkXUioUeWu2h3l43&#10;z92lm5dlE9f13zeC4HGYmW+Y6by1pWio9oVjDcOBAkGcOlNwpuF7//b4DMIHZIOlY9JwIQ/z2UNn&#10;iolxZ/6iZhcyESHsE9SQh1AlUvo0J4t+4Cri6B1dbTFEWWfS1HiOcFvKkVJP0mLBcSHHipY5pX+7&#10;k9VwOIyb/s96n45+N+qDPyeXlXpfat3rtotXEIHacA/f2lujYaxe4HomH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59SzHAAAA3AAAAA8AAAAAAAAAAAAAAAAAmAIAAGRy&#10;cy9kb3ducmV2LnhtbFBLBQYAAAAABAAEAPUAAACMAwAAAAA=&#10;" path="m333,55l,55,,65r333,l333,55xe" fillcolor="#5b9bd4" stroked="f">
              <v:path arrowok="t" o:connecttype="custom" o:connectlocs="333,544;0,544;0,554;333,554;333,544" o:connectangles="0,0,0,0,0"/>
            </v:shape>
            <v:shape id="Freeform 264" o:spid="_x0000_s3128" style="position:absolute;left:3106;top:489;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KbMQA&#10;AADcAAAADwAAAGRycy9kb3ducmV2LnhtbERPz2vCMBS+C/sfwht4EU1UJqMaRdyUDTw49aC3t+at&#10;LTYvpYm1/vfLQfD48f2eLVpbioZqXzjWMBwoEMSpMwVnGo6Hdf8dhA/IBkvHpOFOHhbzl84ME+Nu&#10;/EPNPmQihrBPUEMeQpVI6dOcLPqBq4gj9+dqiyHCOpOmxlsMt6UcKTWRFguODTlWtMopveyvVsP5&#10;PG56p89DOvrdqC3v3u4f6nuldfe1XU5BBGrDU/xwfxkN42GcH8/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ymzEAAAA3AAAAA8AAAAAAAAAAAAAAAAAmAIAAGRycy9k&#10;b3ducmV2LnhtbFBLBQYAAAAABAAEAPUAAACJAwAAAAA=&#10;" path="m443,55r-90,l353,65r90,l453,60,443,55xe" fillcolor="#5b9bd4" stroked="f">
              <v:path arrowok="t" o:connecttype="custom" o:connectlocs="443,544;353,544;353,554;443,554;453,549;443,544" o:connectangles="0,0,0,0,0,0"/>
            </v:shape>
            <w10:wrap anchorx="page"/>
          </v:group>
        </w:pict>
      </w:r>
      <w:r w:rsidRPr="009C5889">
        <w:rPr>
          <w:rFonts w:ascii="Arial Narrow" w:hAnsi="Arial Narrow"/>
          <w:sz w:val="18"/>
          <w:szCs w:val="18"/>
        </w:rPr>
        <w:t xml:space="preserve">Подключен </w:t>
      </w:r>
      <w:r w:rsidRPr="009C5889">
        <w:rPr>
          <w:rFonts w:ascii="Arial Narrow" w:hAnsi="Arial Narrow"/>
          <w:b/>
          <w:sz w:val="18"/>
          <w:szCs w:val="18"/>
        </w:rPr>
        <w:t xml:space="preserve">смесительный клапан 1 </w:t>
      </w:r>
      <w:r w:rsidRPr="009C5889">
        <w:rPr>
          <w:rFonts w:ascii="Arial Narrow" w:hAnsi="Arial Narrow"/>
          <w:sz w:val="18"/>
          <w:szCs w:val="18"/>
        </w:rPr>
        <w:t>(230 В коннектор)?</w:t>
      </w:r>
    </w:p>
    <w:p w:rsidR="003E6078" w:rsidRPr="009C5889" w:rsidRDefault="003E6078" w:rsidP="00693408">
      <w:pPr>
        <w:spacing w:before="128" w:line="415" w:lineRule="auto"/>
        <w:ind w:left="268" w:right="-178" w:firstLine="38"/>
        <w:rPr>
          <w:rFonts w:ascii="Arial Narrow" w:hAnsi="Arial Narrow" w:cs="Calibri"/>
          <w:sz w:val="18"/>
          <w:szCs w:val="18"/>
        </w:rPr>
      </w:pPr>
      <w:r w:rsidRPr="009C5889">
        <w:rPr>
          <w:rFonts w:ascii="Arial Narrow" w:hAnsi="Arial Narrow"/>
          <w:sz w:val="18"/>
          <w:szCs w:val="18"/>
        </w:rPr>
        <w:br w:type="column"/>
        <w:t>Нет Да</w:t>
      </w:r>
    </w:p>
    <w:p w:rsidR="003E6078" w:rsidRPr="009C5889" w:rsidRDefault="003E6078">
      <w:pPr>
        <w:spacing w:before="104"/>
        <w:ind w:left="870"/>
        <w:rPr>
          <w:rFonts w:ascii="Arial Narrow" w:hAnsi="Arial Narrow" w:cs="Calibri"/>
          <w:sz w:val="18"/>
          <w:szCs w:val="18"/>
        </w:rPr>
      </w:pPr>
      <w:r w:rsidRPr="009C5889">
        <w:rPr>
          <w:rFonts w:ascii="Arial Narrow" w:hAnsi="Arial Narrow"/>
          <w:sz w:val="18"/>
          <w:szCs w:val="18"/>
        </w:rPr>
        <w:br w:type="column"/>
        <w:t xml:space="preserve">Описание: Если нет, то перескочить все позиции и идти на </w:t>
      </w:r>
      <w:r w:rsidRPr="009C5889">
        <w:rPr>
          <w:rFonts w:ascii="Arial Narrow" w:hAnsi="Arial Narrow"/>
          <w:b/>
          <w:sz w:val="18"/>
          <w:szCs w:val="18"/>
        </w:rPr>
        <w:t>Клапан2</w:t>
      </w:r>
      <w:r w:rsidRPr="009C5889">
        <w:rPr>
          <w:rFonts w:ascii="Arial Narrow" w:hAnsi="Arial Narrow"/>
          <w:sz w:val="18"/>
          <w:szCs w:val="18"/>
        </w:rPr>
        <w:t>.</w:t>
      </w:r>
    </w:p>
    <w:p w:rsidR="003E6078" w:rsidRPr="009C5889" w:rsidRDefault="003E6078">
      <w:pPr>
        <w:spacing w:before="14" w:line="160" w:lineRule="exact"/>
        <w:rPr>
          <w:rFonts w:ascii="Arial Narrow" w:hAnsi="Arial Narrow"/>
          <w:sz w:val="18"/>
          <w:szCs w:val="18"/>
        </w:rPr>
      </w:pPr>
    </w:p>
    <w:p w:rsidR="003E6078" w:rsidRPr="009C5889" w:rsidRDefault="003E6078">
      <w:pPr>
        <w:tabs>
          <w:tab w:val="left" w:pos="2985"/>
        </w:tabs>
        <w:ind w:left="267"/>
        <w:rPr>
          <w:rFonts w:ascii="Arial Narrow" w:hAnsi="Arial Narrow" w:cs="Calibri"/>
          <w:sz w:val="18"/>
          <w:szCs w:val="18"/>
        </w:rPr>
      </w:pPr>
      <w:r>
        <w:rPr>
          <w:noProof/>
          <w:lang w:val="cs-CZ" w:eastAsia="cs-CZ"/>
        </w:rPr>
        <w:pict>
          <v:group id="Group 259" o:spid="_x0000_s3129" style="position:absolute;left:0;text-align:left;margin-left:228.8pt;margin-top:.9pt;width:20.25pt;height:6pt;z-index:-251597312;mso-position-horizontal-relative:page" coordorigin="4576,18"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">
            <v:shape id="Freeform 262" o:spid="_x0000_s3130" style="position:absolute;left:4576;top:1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lkMIA&#10;AADcAAAADwAAAGRycy9kb3ducmV2LnhtbESPS4vCQBCE74L/YegFbzrxiWQziijCXn0Qr02mk8lu&#10;pidkRo3/fkdY2GNRXV91ZdveNuJBna8dK5hOEhDEhdM1Vwqul+N4DcIHZI2NY1LwIg/bzXCQYard&#10;k0/0OIdKRAj7FBWYENpUSl8YsugnriWOXuk6iyHKrpK6w2eE20bOkmQlLdYcGwy2tDdU/JzvNr5h&#10;XLHO80Wd38pq+e3vB/TTg1Kjj373CSJQH/6P/9JfWsE8WcB7TCS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SWQwgAAANwAAAAPAAAAAAAAAAAAAAAAAJgCAABkcnMvZG93&#10;bnJldi54bWxQSwUGAAAAAAQABAD1AAAAhwMAAAAA&#10;" path="m285,r,120l395,65r-90,l305,55r90,l285,xe" fillcolor="#5b9bd4" stroked="f">
              <v:path arrowok="t" o:connecttype="custom" o:connectlocs="285,18;285,138;395,83;305,83;305,73;395,73;285,18" o:connectangles="0,0,0,0,0,0,0"/>
            </v:shape>
            <v:shape id="Freeform 261" o:spid="_x0000_s3131" style="position:absolute;left:4576;top:1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C8IA&#10;AADcAAAADwAAAGRycy9kb3ducmV2LnhtbESPS4vCQBCE74L/YegFbzrxiWQziijCXn0Qr02mk8lu&#10;pidkRo3/fmdhwWNRXV91ZdveNuJBna8dK5hOEhDEhdM1Vwqul+N4DcIHZI2NY1LwIg/bzXCQYard&#10;k0/0OIdKRAj7FBWYENpUSl8YsugnriWOXuk6iyHKrpK6w2eE20bOkmQlLdYcGwy2tDdU/JzvNr5h&#10;XLHO80Wd38pq+e3vB/TTg1Kjj373CSJQH97H/+kvrWCeLOFvTCS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YALwgAAANwAAAAPAAAAAAAAAAAAAAAAAJgCAABkcnMvZG93&#10;bnJldi54bWxQSwUGAAAAAAQABAD1AAAAhwMAAAAA&#10;" path="m285,55l,55,,65r285,l285,55xe" fillcolor="#5b9bd4" stroked="f">
              <v:path arrowok="t" o:connecttype="custom" o:connectlocs="285,73;0,73;0,83;285,83;285,73" o:connectangles="0,0,0,0,0"/>
            </v:shape>
            <v:shape id="Freeform 260" o:spid="_x0000_s3132" style="position:absolute;left:4576;top:1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efMEA&#10;AADcAAAADwAAAGRycy9kb3ducmV2LnhtbESPT6vCMBDE7w/8DmEFb8/UP0+kGkUUwas+qdelWZtq&#10;sylN1PrtjSB4HGbnNzvzZWsrcafGl44VDPoJCOLc6ZILBcf/7e8UhA/IGivHpOBJHpaLzs8cU+0e&#10;vKf7IRQiQtinqMCEUKdS+tyQRd93NXH0zq6xGKJsCqkbfES4reQwSSbSYsmxwWBNa0P59XCz8Q3j&#10;8mmWjcvsdC7+Lv62QT/YKNXrtqsZiEBt+B5/0jutYJRM4D0mE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nzBAAAA3AAAAA8AAAAAAAAAAAAAAAAAmAIAAGRycy9kb3du&#10;cmV2LnhtbFBLBQYAAAAABAAEAPUAAACGAwAAAAA=&#10;" path="m395,55r-90,l305,65r90,l405,60,395,55xe" fillcolor="#5b9bd4" stroked="f">
              <v:path arrowok="t" o:connecttype="custom" o:connectlocs="395,73;305,73;305,83;395,83;405,78;395,73" o:connectangles="0,0,0,0,0,0"/>
            </v:shape>
            <w10:wrap anchorx="page"/>
          </v:group>
        </w:pict>
      </w:r>
      <w:r>
        <w:rPr>
          <w:noProof/>
          <w:lang w:val="cs-CZ" w:eastAsia="cs-CZ"/>
        </w:rPr>
        <w:pict>
          <v:group id="Group 232" o:spid="_x0000_s3133" style="position:absolute;left:0;text-align:left;margin-left:259.75pt;margin-top:-23pt;width:286pt;height:121.45pt;z-index:-251593216;mso-position-horizontal-relative:page" coordorigin="5195,-460" coordsize="5720,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">
            <v:group id="Group 257" o:spid="_x0000_s3134" style="position:absolute;left:5205;top:-450;width:5700;height:315" coordorigin="5205,-450" coordsize="570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58" o:spid="_x0000_s3135" style="position:absolute;left:5205;top:-450;width:5700;height:315;visibility:visible;mso-wrap-style:square;v-text-anchor:top" coordsize="570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RUcQA&#10;AADcAAAADwAAAGRycy9kb3ducmV2LnhtbERPTU/CQBC9m/gfNmPixcBWDiqFhShJEyOBRIRwHbtD&#10;W+nONrsrlH/PHEw8vrzv6bx3rTpRiI1nA4/DDBRx6W3DlYHtVzF4ARUTssXWMxm4UIT57PZmirn1&#10;Z/6k0yZVSkI45migTqnLtY5lTQ7j0HfEwh18cJgEhkrbgGcJd60eZdmTdtiwNNTY0aKm8rj5dQZG&#10;+zBef+yyw9vPslh8F8f1qukfjLm/618noBL16V/853634nuWtXJGjo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0VHEAAAA3AAAAA8AAAAAAAAAAAAAAAAAmAIAAGRycy9k&#10;b3ducmV2LnhtbFBLBQYAAAAABAAEAPUAAACJAwAAAAA=&#10;" path="m,315r5700,l5700,,,,,315xe" filled="f" strokecolor="#6fac46" strokeweight="1pt">
                <v:path arrowok="t" o:connecttype="custom" o:connectlocs="0,-135;5700,-135;5700,-450;0,-450;0,-135" o:connectangles="0,0,0,0,0"/>
              </v:shape>
            </v:group>
            <v:group id="Group 255" o:spid="_x0000_s3136" style="position:absolute;left:5220;top:-82;width:2097;height:340" coordorigin="5220,-82" coordsize="209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56" o:spid="_x0000_s3137" style="position:absolute;left:5220;top:-82;width:2097;height:340;visibility:visible;mso-wrap-style:square;v-text-anchor:top" coordsize="209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N8sAA&#10;AADcAAAADwAAAGRycy9kb3ducmV2LnhtbERPTWvCQBC9F/wPyxS8lLpRUSR1FREEoXjQFM9DdpoN&#10;zc6G7Griv3cOBY+P973eDr5Rd+piHdjAdJKBIi6Drbky8FMcPlegYkK22AQmAw+KsN2M3taY29Dz&#10;me6XVCkJ4ZijAZdSm2sdS0ce4yS0xML9hs5jEthV2nbYS7hv9CzLltpjzdLgsKW9o/LvcvNSct19&#10;2Pmy5lSgO14X3yfdFydjxu/D7gtUoiG9xP/uozUwW8l8OSN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UN8sAAAADcAAAADwAAAAAAAAAAAAAAAACYAgAAZHJzL2Rvd25y&#10;ZXYueG1sUEsFBgAAAAAEAAQA9QAAAIUDAAAAAA==&#10;" path="m,340r2097,l2097,,,,,340xe" filled="f" strokecolor="#6fac46" strokeweight="1pt">
                <v:path arrowok="t" o:connecttype="custom" o:connectlocs="0,258;2097,258;2097,-82;0,-82;0,258" o:connectangles="0,0,0,0,0"/>
              </v:shape>
            </v:group>
            <v:group id="Group 253" o:spid="_x0000_s3138" style="position:absolute;left:7920;top:-81;width:1530;height:340" coordorigin="7920,-81" coordsize="15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54" o:spid="_x0000_s3139" style="position:absolute;left:7920;top:-81;width:1530;height:340;visibility:visible;mso-wrap-style:square;v-text-anchor:top" coordsize="153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JRsYA&#10;AADcAAAADwAAAGRycy9kb3ducmV2LnhtbESPQUvDQBSE74X+h+UVvBS7aQ4lxm6LLQjqpRhFPD6y&#10;z2w0+zbNrs3233cLgsdhZr5h1ttoO3GiwbeOFSwXGQji2umWGwXvb4+3BQgfkDV2jknBmTxsN9PJ&#10;GkvtRn6lUxUakSDsS1RgQuhLKX1tyKJfuJ44eV9usBiSHBqpBxwT3HYyz7KVtNhyWjDY095Q/VP9&#10;WgUfz/Oiv3v5jIfv6OrdaLAqVkelbmbx4R5EoBj+w3/tJ60gL3K4nklH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RJRsYAAADcAAAADwAAAAAAAAAAAAAAAACYAgAAZHJz&#10;L2Rvd25yZXYueG1sUEsFBgAAAAAEAAQA9QAAAIsDAAAAAA==&#10;" path="m,340r1530,l1530,,,,,340xe" filled="f" strokecolor="#6fac46" strokeweight="1pt">
                <v:path arrowok="t" o:connecttype="custom" o:connectlocs="0,259;1530,259;1530,-81;0,-81;0,259" o:connectangles="0,0,0,0,0"/>
              </v:shape>
            </v:group>
            <v:group id="Group 249" o:spid="_x0000_s3140" style="position:absolute;left:7410;top:39;width:405;height:120" coordorigin="7410,39" coordsize="4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52" o:spid="_x0000_s3141" style="position:absolute;left:7410;top:3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pV8MA&#10;AADcAAAADwAAAGRycy9kb3ducmV2LnhtbESPQWvCQBCF74X+h2UKvekmEiWkrkEqhV6rEq9Ddsym&#10;ZmdDdjXx37sFocfHm/e9eetysp240eBbxwrSeQKCuHa65UbB8fA1y0H4gKyxc0wK7uSh3Ly+rLHQ&#10;buQfuu1DIyKEfYEKTAh9IaWvDVn0c9cTR+/sBoshyqGResAxwm0nF0mykhZbjg0Ge/o0VF/2Vxvf&#10;MK7Oqyprq9O5Wf766w59ulPq/W3afoAINIX/42f6WytY5Bn8jYkE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MpV8MAAADcAAAADwAAAAAAAAAAAAAAAACYAgAAZHJzL2Rv&#10;d25yZXYueG1sUEsFBgAAAAAEAAQA9QAAAIgDAAAAAA==&#10;" path="m285,r,120l395,65r-90,l305,55r90,l285,xe" fillcolor="#5b9bd4" stroked="f">
                <v:path arrowok="t" o:connecttype="custom" o:connectlocs="285,39;285,159;395,104;305,104;305,94;395,94;285,39" o:connectangles="0,0,0,0,0,0,0"/>
              </v:shape>
              <v:shape id="Freeform 251" o:spid="_x0000_s3142" style="position:absolute;left:7410;top:3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zMEA&#10;AADcAAAADwAAAGRycy9kb3ducmV2LnhtbESPT6vCMBDE7w/8DmEFb89U0UepRhFF8Oof6nVp1qba&#10;bEoTtX57IwjvOMzOb3bmy87W4kGtrxwrGA0TEMSF0xWXCk7H7W8KwgdkjbVjUvAiD8tF72eOmXZP&#10;3tPjEEoRIewzVGBCaDIpfWHIoh+6hjh6F9daDFG2pdQtPiPc1nKcJH/SYsWxwWBDa0PF7XC38Q3j&#10;ijTPJ1V+vpTTq79v0I82Sg363WoGIlAX/o+/6Z1WME6n8BkTCS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fjMzBAAAA3AAAAA8AAAAAAAAAAAAAAAAAmAIAAGRycy9kb3du&#10;cmV2LnhtbFBLBQYAAAAABAAEAPUAAACGAwAAAAA=&#10;" path="m285,55l,55,,65r285,l285,55xe" fillcolor="#5b9bd4" stroked="f">
                <v:path arrowok="t" o:connecttype="custom" o:connectlocs="285,94;0,94;0,104;285,104;285,94" o:connectangles="0,0,0,0,0"/>
              </v:shape>
              <v:shape id="Freeform 250" o:spid="_x0000_s3143" style="position:absolute;left:7410;top:3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Su8MA&#10;AADcAAAADwAAAGRycy9kb3ducmV2LnhtbESPwWrDMBBE74H+g9hCb7Gc0AbjWg6hodBr0uJcF2tt&#10;ubFWxpId9++jQqHHYXbe7BT7xfZiptF3jhVskhQEce10x62Cr8/3dQbCB2SNvWNS8EMe9uXDqsBc&#10;uxufaD6HVkQI+xwVmBCGXEpfG7LoEzcQR69xo8UQ5dhKPeItwm0vt2m6kxY7jg0GB3ozVF/Pk41v&#10;GFdnVfXcVZemffn20xH95qjU0+NyeAURaAn/x3/pD61gm+3gd0wk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0Su8MAAADcAAAADwAAAAAAAAAAAAAAAACYAgAAZHJzL2Rv&#10;d25yZXYueG1sUEsFBgAAAAAEAAQA9QAAAIgDAAAAAA==&#10;" path="m395,55r-90,l305,65r90,l405,60,395,55xe" fillcolor="#5b9bd4" stroked="f">
                <v:path arrowok="t" o:connecttype="custom" o:connectlocs="395,94;305,94;305,104;395,104;405,99;395,94" o:connectangles="0,0,0,0,0,0"/>
              </v:shape>
            </v:group>
            <v:group id="Group 245" o:spid="_x0000_s3144" style="position:absolute;left:10126;top:1839;width:283;height:120" coordorigin="10126,1839" coordsize="2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48" o:spid="_x0000_s3145" style="position:absolute;left:10126;top:183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75cMA&#10;AADcAAAADwAAAGRycy9kb3ducmV2LnhtbESPwW7CMAyG70i8Q2Sk3SClB8Q60gpNIHGZtDG4W43X&#10;VmuckgTavf18mLSj9fv/7G9XTa5XDwqx82xgvcpAEdfedtwYuHwel1tQMSFb7D2TgR+KUJXz2Q4L&#10;60f+oMc5NUogHAs00KY0FFrHuiWHceUHYsm+fHCYZAyNtgFHgbte51m20Q47lgstDvTaUv19vjuh&#10;4Jg9d/3mLb/t70O4jof8/XYx5mkx7V9AJZrS//Jf+2QN5Fv5VmREBH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75cMAAADcAAAADwAAAAAAAAAAAAAAAACYAgAAZHJzL2Rv&#10;d25yZXYueG1sUEsFBgAAAAAEAAQA9QAAAIgDAAAAAA==&#10;" path="m120,l,60r120,60l120,65r-20,l100,55r20,l120,xe" fillcolor="#5b9bd4" stroked="f">
                <v:path arrowok="t" o:connecttype="custom" o:connectlocs="120,1839;0,1899;120,1959;120,1904;100,1904;100,1894;120,1894;120,1839" o:connectangles="0,0,0,0,0,0,0,0"/>
              </v:shape>
              <v:shape id="Freeform 247" o:spid="_x0000_s3146" style="position:absolute;left:10126;top:183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efsIA&#10;AADcAAAADwAAAGRycy9kb3ducmV2LnhtbESPQYvCMBSE74L/ITxhb5rag2jXWIooeFlQV++P5m1b&#10;bF5qEm33328EYY/DzHzDrPPBtOJJzjeWFcxnCQji0uqGKwWX7/10CcIHZI2tZVLwSx7yzXi0xkzb&#10;nk/0PIdKRAj7DBXUIXSZlL6syaCf2Y44ej/WGQxRukpqh32Em1amSbKQBhuOCzV2tK2pvJ0fJlKw&#10;T1ZNu/hK78Wjc9d+lx7vF6U+JkPxCSLQEP7D7/ZBK0iXK3id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5+wgAAANwAAAAPAAAAAAAAAAAAAAAAAJgCAABkcnMvZG93&#10;bnJldi54bWxQSwUGAAAAAAQABAD1AAAAhwMAAAAA&#10;" path="m120,55r-20,l100,65r20,l120,55xe" fillcolor="#5b9bd4" stroked="f">
                <v:path arrowok="t" o:connecttype="custom" o:connectlocs="120,1894;100,1894;100,1904;120,1904;120,1894" o:connectangles="0,0,0,0,0"/>
              </v:shape>
              <v:shape id="Freeform 246" o:spid="_x0000_s3147" style="position:absolute;left:10126;top:183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hPsQA&#10;AADcAAAADwAAAGRycy9kb3ducmV2LnhtbESPTWvDMAyG74P+B6PCbqvTHMqa1QlldLDLoOvHXcRa&#10;EhbLqe022b+fDoUexav3kZ5NNble3SjEzrOB5SIDRVx723Fj4HT8eHkFFROyxd4zGfijCFU5e9pg&#10;Yf3I33Q7pEYJhGOBBtqUhkLrWLfkMC78QCzZjw8Ok4yh0TbgKHDX6zzLVtphx3KhxYHeW6p/D1cn&#10;FByzddevvvLL9jqE87jL95eTMc/zafsGKtGUHsv39qc1kK/lfZERE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4T7EAAAA3AAAAA8AAAAAAAAAAAAAAAAAmAIAAGRycy9k&#10;b3ducmV2LnhtbFBLBQYAAAAABAAEAPUAAACJAwAAAAA=&#10;" path="m283,55r-163,l120,65r163,l283,55xe" fillcolor="#5b9bd4" stroked="f">
                <v:path arrowok="t" o:connecttype="custom" o:connectlocs="283,1894;120,1894;120,1904;283,1904;283,1894" o:connectangles="0,0,0,0,0"/>
              </v:shape>
            </v:group>
            <v:group id="Group 243" o:spid="_x0000_s3148" style="position:absolute;left:10410;top:81;width:2;height:1814" coordorigin="10410,81" coordsize="2,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44" o:spid="_x0000_s3149" style="position:absolute;left:10410;top:81;width:2;height:1814;visibility:visible;mso-wrap-style:square;v-text-anchor:top" coordsize="2,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0U8MA&#10;AADcAAAADwAAAGRycy9kb3ducmV2LnhtbESPzarCMBSE9xd8h3AENxdN7UK0GkUUxd3Fn427Q3Ns&#10;i81JbWJb3/5GEFwOM/MNs1h1phQN1a6wrGA8ikAQp1YXnCm4nHfDKQjnkTWWlknBixyslr2fBSba&#10;tnyk5uQzESDsElSQe18lUro0J4NuZCvi4N1sbdAHWWdS19gGuCllHEUTabDgsJBjRZuc0vvpaRTw&#10;77F8tE27TnfF+DrFa7z9s3ulBv1uPQfhqfPf8Kd90AriWQz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30U8MAAADcAAAADwAAAAAAAAAAAAAAAACYAgAAZHJzL2Rv&#10;d25yZXYueG1sUEsFBgAAAAAEAAQA9QAAAIgDAAAAAA==&#10;" path="m,1814l,e" filled="f" strokecolor="#5b9bd4" strokeweight=".5pt">
                <v:path arrowok="t" o:connecttype="custom" o:connectlocs="0,1895;0,81" o:connectangles="0,0"/>
              </v:shape>
            </v:group>
            <v:group id="Group 241" o:spid="_x0000_s3150" style="position:absolute;left:9676;top:81;width:737;height:2" coordorigin="9676,81" coordsize="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42" o:spid="_x0000_s3151" style="position:absolute;left:9676;top:81;width:737;height:2;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zmcYA&#10;AADcAAAADwAAAGRycy9kb3ducmV2LnhtbESPS2vCQBSF9wX/w3AFd3Xig9pGR7HVFsGFVLvQ3SVz&#10;TYKZOyEzmtRf7wiCy8N5fJzJrDGFuFDlcssKet0IBHFidc6pgr/d9+s7COeRNRaWScE/OZhNWy8T&#10;jLWt+ZcuW5+KMMIuRgWZ92UspUsyMui6tiQO3tFWBn2QVSp1hXUYN4XsR9GbNJhzIGRY0ldGyWl7&#10;NgGy3iyuh/lmtP4ZDJb7XZ18RtYp1Wk38zEIT41/hh/tlVbQ/xjC/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WzmcYAAADcAAAADwAAAAAAAAAAAAAAAACYAgAAZHJz&#10;L2Rvd25yZXYueG1sUEsFBgAAAAAEAAQA9QAAAIsDAAAAAA==&#10;" path="m737,l,e" filled="f" strokecolor="#5b9bd4" strokeweight=".5pt">
                <v:path arrowok="t" o:connecttype="custom" o:connectlocs="737,0;0,0" o:connectangles="0,0"/>
              </v:shape>
            </v:group>
            <v:group id="Group 237" o:spid="_x0000_s3152" style="position:absolute;left:8917;top:1284;width:120;height:226" coordorigin="8917,1284" coordsize="12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40" o:spid="_x0000_s3153" style="position:absolute;left:8917;top:1284;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QMQA&#10;AADcAAAADwAAAGRycy9kb3ducmV2LnhtbESPT4vCMBTE78J+h/CEvYim9iBuNYosCJ4W/8Ien82z&#10;rW1eahNt/fZmYcHjMDO/YebLzlTiQY0rLCsYjyIQxKnVBWcKjof1cArCeWSNlWVS8CQHy8VHb46J&#10;ti3v6LH3mQgQdgkqyL2vEyldmpNBN7I1cfAutjHog2wyqRtsA9xUMo6iiTRYcFjIsabvnNJyfzcK&#10;buXqWp639Hv37tQeT/EgNdGPUp/9bjUD4anz7/B/e6MVxF8T+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M0DEAAAA3AAAAA8AAAAAAAAAAAAAAAAAmAIAAGRycy9k&#10;b3ducmV2LnhtbFBLBQYAAAAABAAEAPUAAACJAwAAAAA=&#10;" path="m65,100r-10,l55,226r10,l65,100xe" fillcolor="#5b9bd4" stroked="f">
                <v:path arrowok="t" o:connecttype="custom" o:connectlocs="65,1384;55,1384;55,1510;65,1510;65,1384" o:connectangles="0,0,0,0,0"/>
              </v:shape>
              <v:shape id="Freeform 239" o:spid="_x0000_s3154" style="position:absolute;left:8917;top:1284;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W28UA&#10;AADcAAAADwAAAGRycy9kb3ducmV2LnhtbESPT2vCQBTE74LfYXmCF6kbc6g2uooIgqfS+gc8PrOv&#10;SZrs25hdTfrtu4LgcZiZ3zCLVWcqcafGFZYVTMYRCOLU6oIzBcfD9m0GwnlkjZVlUvBHDlbLfm+B&#10;ibYtf9N97zMRIOwSVJB7XydSujQng25sa+Lg/djGoA+yyaRusA1wU8k4it6lwYLDQo41bXJKy/3N&#10;KLiW69/y8kXnm3en9niKR6mJPpUaDrr1HISnzr/Cz/ZOK4g/pvA4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5bbxQAAANwAAAAPAAAAAAAAAAAAAAAAAJgCAABkcnMv&#10;ZG93bnJldi54bWxQSwUGAAAAAAQABAD1AAAAigMAAAAA&#10;" path="m60,l,120r55,l55,100r55,l60,xe" fillcolor="#5b9bd4" stroked="f">
                <v:path arrowok="t" o:connecttype="custom" o:connectlocs="60,1284;0,1404;55,1404;55,1384;110,1384;60,1284" o:connectangles="0,0,0,0,0,0"/>
              </v:shape>
              <v:shape id="Freeform 238" o:spid="_x0000_s3155" style="position:absolute;left:8917;top:1284;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CqcEA&#10;AADcAAAADwAAAGRycy9kb3ducmV2LnhtbERPTYvCMBC9C/6HMMJeRFN7kLUaRQTBk+y6FTyOzdjW&#10;NpPaRNv99+awsMfH+15telOLF7WutKxgNo1AEGdWl5wrSH/2k08QziNrrC2Tgl9ysFkPBytMtO34&#10;m14nn4sQwi5BBYX3TSKlywoy6Ka2IQ7czbYGfYBtLnWLXQg3tYyjaC4NlhwaCmxoV1BWnZ5GwaPa&#10;3qvrF12e3p279ByPMxMdlfoY9dslCE+9/xf/uQ9aQbwIa8OZc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AqnBAAAA3AAAAA8AAAAAAAAAAAAAAAAAmAIAAGRycy9kb3du&#10;cmV2LnhtbFBLBQYAAAAABAAEAPUAAACGAwAAAAA=&#10;" path="m110,100r-45,l65,120r55,l110,100xe" fillcolor="#5b9bd4" stroked="f">
                <v:path arrowok="t" o:connecttype="custom" o:connectlocs="110,1384;65,1384;65,1404;120,1404;110,1384" o:connectangles="0,0,0,0,0"/>
              </v:shape>
            </v:group>
            <v:group id="Group 233" o:spid="_x0000_s3156" style="position:absolute;left:5679;top:533;width:2040;height:120" coordorigin="5679,533" coordsize="20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36" o:spid="_x0000_s3157" style="position:absolute;left:5679;top:533;width:2040;height:120;visibility:visible;mso-wrap-style:square;v-text-anchor:top" coordsize="20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la8AA&#10;AADcAAAADwAAAGRycy9kb3ducmV2LnhtbERPS2rDMBDdF3IHMYHsGjkxDcGNEoohUMjC1M0BJtbU&#10;ErVGxpI/vX21KHT5eP/TZXGdmGgI1rOC3TYDQdx4bblVcP+8Ph9BhIissfNMCn4owOW8ejphof3M&#10;HzTVsRUphEOBCkyMfSFlaAw5DFvfEyfuyw8OY4JDK/WAcwp3ndxn2UE6tJwaDPZUGmq+69EpeHS1&#10;zs1uHg9VXi7BvtibrqxSm/Xy9goi0hL/xX/ud60gz9L8dCYdAX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bla8AAAADcAAAADwAAAAAAAAAAAAAAAACYAgAAZHJzL2Rvd25y&#10;ZXYueG1sUEsFBgAAAAAEAAQA9QAAAIUDAAAAAA==&#10;" path="m120,l,60r120,60l120,65r-20,l100,55r20,l120,xe" fillcolor="#5b9bd4" stroked="f">
                <v:path arrowok="t" o:connecttype="custom" o:connectlocs="120,533;0,593;120,653;120,598;100,598;100,588;120,588;120,533" o:connectangles="0,0,0,0,0,0,0,0"/>
              </v:shape>
              <v:shape id="Freeform 235" o:spid="_x0000_s3158" style="position:absolute;left:5679;top:533;width:2040;height:120;visibility:visible;mso-wrap-style:square;v-text-anchor:top" coordsize="20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A8MIA&#10;AADcAAAADwAAAGRycy9kb3ducmV2LnhtbESP0YrCMBRE3wX/IdyFfdO0FmXpGmURBGEfxLofcLe5&#10;NsHmpjTRdv9+Iwg+DjNzhllvR9eKO/XBelaQzzMQxLXXlhsFP+f97ANEiMgaW8+k4I8CbDfTyRpL&#10;7Qc+0b2KjUgQDiUqMDF2pZShNuQwzH1HnLyL7x3GJPtG6h6HBHetXGTZSjq0nBYMdrQzVF+rm1Pw&#10;21a6MPlwWx2L3Rjs0n7ro1Xq/W38+gQRaYyv8LN90AqKLIfH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kDwwgAAANwAAAAPAAAAAAAAAAAAAAAAAJgCAABkcnMvZG93&#10;bnJldi54bWxQSwUGAAAAAAQABAD1AAAAhwMAAAAA&#10;" path="m120,55r-20,l100,65r20,l120,55xe" fillcolor="#5b9bd4" stroked="f">
                <v:path arrowok="t" o:connecttype="custom" o:connectlocs="120,588;100,588;100,598;120,598;120,588" o:connectangles="0,0,0,0,0"/>
              </v:shape>
              <v:shape id="Freeform 234" o:spid="_x0000_s3159" style="position:absolute;left:5679;top:533;width:2040;height:120;visibility:visible;mso-wrap-style:square;v-text-anchor:top" coordsize="20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eh8IA&#10;AADcAAAADwAAAGRycy9kb3ducmV2LnhtbESP0YrCMBRE3xf8h3CFfVtTLcrSNYoIguCDWP2Au83d&#10;JtjclCba+vcbQfBxmJkzzHI9uEbcqQvWs4LpJANBXHltuVZwOe++vkGEiKyx8UwKHhRgvRp9LLHQ&#10;vucT3ctYiwThUKACE2NbSBkqQw7DxLfEyfvzncOYZFdL3WGf4K6RsyxbSIeW04LBlraGqmt5cwp+&#10;m1LnZtrfFsd8OwQ7twd9tEp9jofND4hIQ3yHX+29VpBnM3ie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N6HwgAAANwAAAAPAAAAAAAAAAAAAAAAAJgCAABkcnMvZG93&#10;bnJldi54bWxQSwUGAAAAAAQABAD1AAAAhwMAAAAA&#10;" path="m2040,55l120,55r,10l2040,65r,-10xe" fillcolor="#5b9bd4" stroked="f">
                <v:path arrowok="t" o:connecttype="custom" o:connectlocs="2040,588;120,588;120,598;2040,598;2040,588" o:connectangles="0,0,0,0,0"/>
              </v:shape>
            </v:group>
            <w10:wrap anchorx="page"/>
          </v:group>
        </w:pict>
      </w:r>
      <w:r w:rsidRPr="009C5889">
        <w:rPr>
          <w:rFonts w:ascii="Arial Narrow" w:hAnsi="Arial Narrow"/>
          <w:sz w:val="18"/>
          <w:szCs w:val="18"/>
        </w:rPr>
        <w:t>Действие: клапан1 активирован</w:t>
      </w:r>
      <w:r w:rsidRPr="009C5889">
        <w:rPr>
          <w:rFonts w:ascii="Arial Narrow" w:hAnsi="Arial Narrow"/>
          <w:sz w:val="18"/>
          <w:szCs w:val="18"/>
        </w:rPr>
        <w:tab/>
        <w:t>Выберите тип клапана</w:t>
      </w:r>
    </w:p>
    <w:p w:rsidR="003E6078" w:rsidRPr="009C5889" w:rsidRDefault="003E6078">
      <w:pPr>
        <w:rPr>
          <w:rFonts w:ascii="Arial Narrow" w:hAnsi="Arial Narrow" w:cs="Calibri"/>
          <w:sz w:val="18"/>
          <w:szCs w:val="18"/>
        </w:rPr>
        <w:sectPr w:rsidR="003E6078" w:rsidRPr="009C5889">
          <w:type w:val="continuous"/>
          <w:pgSz w:w="11910" w:h="16840"/>
          <w:pgMar w:top="0" w:right="620" w:bottom="280" w:left="620" w:header="708" w:footer="708" w:gutter="0"/>
          <w:cols w:num="3" w:space="708" w:equalWidth="0">
            <w:col w:w="2133" w:space="897"/>
            <w:col w:w="531" w:space="955"/>
            <w:col w:w="6154"/>
          </w:cols>
        </w:sectPr>
      </w:pPr>
    </w:p>
    <w:p w:rsidR="003E6078" w:rsidRPr="009C5889" w:rsidRDefault="003E6078">
      <w:pPr>
        <w:spacing w:line="200" w:lineRule="exact"/>
        <w:rPr>
          <w:rFonts w:ascii="Arial Narrow" w:hAnsi="Arial Narrow"/>
          <w:sz w:val="18"/>
          <w:szCs w:val="18"/>
        </w:rPr>
      </w:pPr>
      <w:r>
        <w:rPr>
          <w:noProof/>
          <w:lang w:val="cs-CZ" w:eastAsia="cs-CZ"/>
        </w:rPr>
        <w:pict>
          <v:shape id="Text Box 227" o:spid="_x0000_s3160" type="#_x0000_t202" style="position:absolute;margin-left:393.75pt;margin-top:4.65pt;width:158.25pt;height:54.2pt;z-index:-251565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s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" filled="f" stroked="f">
            <v:textbox inset="0,0,0,0">
              <w:txbxContent>
                <w:tbl>
                  <w:tblPr>
                    <w:tblW w:w="0" w:type="auto"/>
                    <w:tblLayout w:type="fixed"/>
                    <w:tblCellMar>
                      <w:left w:w="0" w:type="dxa"/>
                      <w:right w:w="0" w:type="dxa"/>
                    </w:tblCellMar>
                    <w:tblLook w:val="01E0"/>
                  </w:tblPr>
                  <w:tblGrid>
                    <w:gridCol w:w="60"/>
                    <w:gridCol w:w="2502"/>
                    <w:gridCol w:w="40"/>
                    <w:gridCol w:w="40"/>
                  </w:tblGrid>
                  <w:tr w:rsidR="003E6078" w:rsidRPr="00D3624C" w:rsidTr="00D3624C">
                    <w:trPr>
                      <w:gridAfter w:val="1"/>
                      <w:wAfter w:w="40" w:type="dxa"/>
                      <w:trHeight w:hRule="exact" w:val="64"/>
                    </w:trPr>
                    <w:tc>
                      <w:tcPr>
                        <w:tcW w:w="2562" w:type="dxa"/>
                        <w:gridSpan w:val="2"/>
                        <w:tcBorders>
                          <w:top w:val="dotted" w:sz="8" w:space="0" w:color="6FAC46"/>
                          <w:left w:val="dotted" w:sz="8" w:space="0" w:color="6FAC46"/>
                          <w:bottom w:val="single" w:sz="8" w:space="0" w:color="6FAC46"/>
                          <w:right w:val="nil"/>
                        </w:tcBorders>
                      </w:tcPr>
                      <w:p w:rsidR="003E6078" w:rsidRPr="00D3624C" w:rsidRDefault="003E6078"/>
                    </w:tc>
                    <w:tc>
                      <w:tcPr>
                        <w:tcW w:w="20" w:type="dxa"/>
                        <w:tcBorders>
                          <w:top w:val="dotted" w:sz="8" w:space="0" w:color="6FAC46"/>
                          <w:left w:val="nil"/>
                          <w:bottom w:val="nil"/>
                          <w:right w:val="dotted" w:sz="8" w:space="0" w:color="6FAC46"/>
                        </w:tcBorders>
                      </w:tcPr>
                      <w:p w:rsidR="003E6078" w:rsidRPr="00D3624C" w:rsidRDefault="003E6078"/>
                    </w:tc>
                  </w:tr>
                  <w:tr w:rsidR="003E6078" w:rsidRPr="00D3624C" w:rsidTr="00D3624C">
                    <w:trPr>
                      <w:gridAfter w:val="1"/>
                      <w:wAfter w:w="40" w:type="dxa"/>
                      <w:trHeight w:hRule="exact" w:val="526"/>
                    </w:trPr>
                    <w:tc>
                      <w:tcPr>
                        <w:tcW w:w="2562" w:type="dxa"/>
                        <w:gridSpan w:val="2"/>
                        <w:tcBorders>
                          <w:top w:val="single" w:sz="8" w:space="0" w:color="6FAC46"/>
                          <w:left w:val="dotted" w:sz="8" w:space="0" w:color="6FAC46"/>
                          <w:bottom w:val="single" w:sz="8" w:space="0" w:color="6FAC46"/>
                          <w:right w:val="single" w:sz="8" w:space="0" w:color="6FAC46"/>
                        </w:tcBorders>
                      </w:tcPr>
                      <w:p w:rsidR="003E6078" w:rsidRPr="00D3624C" w:rsidRDefault="003E6078" w:rsidP="00D3624C">
                        <w:pPr>
                          <w:pStyle w:val="TableParagraph"/>
                          <w:spacing w:before="71"/>
                          <w:ind w:left="258"/>
                          <w:rPr>
                            <w:rFonts w:cs="Calibri"/>
                            <w:sz w:val="16"/>
                            <w:szCs w:val="16"/>
                          </w:rPr>
                        </w:pPr>
                        <w:r w:rsidRPr="00D3624C">
                          <w:rPr>
                            <w:sz w:val="16"/>
                          </w:rPr>
                          <w:t>Выберите температуру клапана ЦО</w:t>
                        </w:r>
                      </w:p>
                    </w:tc>
                    <w:tc>
                      <w:tcPr>
                        <w:tcW w:w="20" w:type="dxa"/>
                        <w:tcBorders>
                          <w:top w:val="nil"/>
                          <w:left w:val="single" w:sz="8" w:space="0" w:color="6FAC46"/>
                          <w:bottom w:val="nil"/>
                          <w:right w:val="dotted" w:sz="8" w:space="0" w:color="6FAC46"/>
                        </w:tcBorders>
                      </w:tcPr>
                      <w:p w:rsidR="003E6078" w:rsidRPr="00D3624C" w:rsidRDefault="003E6078"/>
                    </w:tc>
                  </w:tr>
                  <w:tr w:rsidR="003E6078" w:rsidRPr="00D3624C" w:rsidTr="00D3624C">
                    <w:trPr>
                      <w:trHeight w:hRule="exact" w:val="351"/>
                    </w:trPr>
                    <w:tc>
                      <w:tcPr>
                        <w:tcW w:w="60" w:type="dxa"/>
                        <w:tcBorders>
                          <w:top w:val="nil"/>
                          <w:left w:val="dotted" w:sz="8" w:space="0" w:color="6FAC46"/>
                          <w:bottom w:val="dotted" w:sz="8" w:space="0" w:color="6FAC46"/>
                          <w:right w:val="single" w:sz="8" w:space="0" w:color="6FAC46"/>
                        </w:tcBorders>
                      </w:tcPr>
                      <w:p w:rsidR="003E6078" w:rsidRPr="00D3624C" w:rsidRDefault="003E6078"/>
                    </w:tc>
                    <w:tc>
                      <w:tcPr>
                        <w:tcW w:w="2502" w:type="dxa"/>
                        <w:tcBorders>
                          <w:top w:val="single" w:sz="8" w:space="0" w:color="6FAC46"/>
                          <w:left w:val="single" w:sz="8" w:space="0" w:color="6FAC46"/>
                          <w:bottom w:val="dotted" w:sz="8" w:space="0" w:color="6FAC46"/>
                          <w:right w:val="single" w:sz="8" w:space="0" w:color="6FAC46"/>
                        </w:tcBorders>
                      </w:tcPr>
                      <w:p w:rsidR="003E6078" w:rsidRPr="00D3624C" w:rsidRDefault="003E6078" w:rsidP="00D3624C">
                        <w:pPr>
                          <w:pStyle w:val="TableParagraph"/>
                          <w:spacing w:before="94"/>
                          <w:ind w:left="215"/>
                          <w:rPr>
                            <w:rFonts w:cs="Calibri"/>
                            <w:sz w:val="16"/>
                            <w:szCs w:val="16"/>
                          </w:rPr>
                        </w:pPr>
                        <w:r w:rsidRPr="00D3624C">
                          <w:rPr>
                            <w:sz w:val="16"/>
                          </w:rPr>
                          <w:t>Выберите температуру клапана PT</w:t>
                        </w:r>
                      </w:p>
                    </w:tc>
                    <w:tc>
                      <w:tcPr>
                        <w:tcW w:w="60" w:type="dxa"/>
                        <w:gridSpan w:val="2"/>
                        <w:tcBorders>
                          <w:top w:val="nil"/>
                          <w:left w:val="single" w:sz="8" w:space="0" w:color="6FAC46"/>
                          <w:bottom w:val="dotted" w:sz="8" w:space="0" w:color="6FAC46"/>
                          <w:right w:val="dotted" w:sz="8" w:space="0" w:color="6FAC46"/>
                        </w:tcBorders>
                      </w:tcPr>
                      <w:p w:rsidR="003E6078" w:rsidRPr="00D3624C" w:rsidRDefault="003E6078"/>
                    </w:tc>
                  </w:tr>
                </w:tbl>
                <w:p w:rsidR="003E6078" w:rsidRDefault="003E6078"/>
              </w:txbxContent>
            </v:textbox>
            <w10:wrap anchorx="page"/>
          </v:shape>
        </w:pict>
      </w:r>
    </w:p>
    <w:p w:rsidR="003E6078" w:rsidRPr="009C5889" w:rsidRDefault="003E6078" w:rsidP="00A3337F">
      <w:pPr>
        <w:spacing w:before="63"/>
        <w:ind w:left="258" w:right="5850"/>
        <w:rPr>
          <w:rFonts w:ascii="Arial Narrow" w:hAnsi="Arial Narrow" w:cs="Calibri"/>
          <w:sz w:val="18"/>
          <w:szCs w:val="18"/>
        </w:rPr>
      </w:pPr>
      <w:r>
        <w:rPr>
          <w:noProof/>
          <w:lang w:val="cs-CZ" w:eastAsia="cs-CZ"/>
        </w:rPr>
        <w:pict>
          <v:shape id="_x0000_s3161" type="#_x0000_t202" style="position:absolute;left:0;text-align:left;margin-left:277.55pt;margin-top:12.2pt;width:49.4pt;height:165.6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" filled="f" stroked="f">
            <v:textbox style="mso-fit-shape-to-text:t">
              <w:txbxContent>
                <w:p w:rsidR="003E6078" w:rsidRPr="0077514A" w:rsidRDefault="003E6078" w:rsidP="00A3337F">
                  <w:pPr>
                    <w:rPr>
                      <w:rFonts w:ascii="Arial" w:hAnsi="Arial" w:cs="Arial"/>
                      <w:sz w:val="16"/>
                      <w:szCs w:val="16"/>
                    </w:rPr>
                  </w:pPr>
                  <w:r>
                    <w:rPr>
                      <w:rFonts w:ascii="Arial" w:hAnsi="Arial"/>
                      <w:sz w:val="16"/>
                    </w:rPr>
                    <w:t>Далее</w:t>
                  </w:r>
                </w:p>
              </w:txbxContent>
            </v:textbox>
          </v:shape>
        </w:pict>
      </w:r>
      <w:r>
        <w:rPr>
          <w:noProof/>
          <w:lang w:val="cs-CZ" w:eastAsia="cs-CZ"/>
        </w:rPr>
        <w:pict>
          <v:group id="Group 230" o:spid="_x0000_s3162" style="position:absolute;left:0;text-align:left;margin-left:36pt;margin-top:-.95pt;width:240pt;height:34.5pt;z-index:-251596288;mso-position-horizontal-relative:page" coordorigin="720,-19" coordsize="48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">
            <v:shape id="Freeform 231" o:spid="_x0000_s3163" style="position:absolute;left:720;top:-19;width:4800;height:690;visibility:visible;mso-wrap-style:square;v-text-anchor:top" coordsize="480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TcsYA&#10;AADcAAAADwAAAGRycy9kb3ducmV2LnhtbESPQWvCQBSE74L/YXmCF9FNgtqSuooWhV56UHvx9si+&#10;JqnZt0t2G2N/fbdQ8DjMzDfMatObRnTU+tqygnSWgCAurK65VPBxPkyfQfiArLGxTAru5GGzHg5W&#10;mGt74yN1p1CKCGGfo4IqBJdL6YuKDPqZdcTR+7StwRBlW0rd4i3CTSOzJFlKgzXHhQodvVZUXE/f&#10;RsFiV+7d+8VlyeRnm5r5vvtKj1Kp8ajfvoAI1IdH+L/9phVkTw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jTcsYAAADcAAAADwAAAAAAAAAAAAAAAACYAgAAZHJz&#10;L2Rvd25yZXYueG1sUEsFBgAAAAAEAAQA9QAAAIsDAAAAAA==&#10;" path="m,690r4800,l4800,,,,,690xe" filled="f" strokecolor="#5b9bd4" strokeweight="1pt">
              <v:path arrowok="t" o:connecttype="custom" o:connectlocs="0,671;4800,671;4800,-19;0,-19;0,671" o:connectangles="0,0,0,0,0"/>
            </v:shape>
            <w10:wrap anchorx="page"/>
          </v:group>
        </w:pict>
      </w:r>
      <w:r>
        <w:rPr>
          <w:noProof/>
          <w:lang w:val="cs-CZ" w:eastAsia="cs-CZ"/>
        </w:rPr>
        <w:pict>
          <v:group id="Group 228" o:spid="_x0000_s3164" style="position:absolute;left:0;text-align:left;margin-left:313.55pt;margin-top:11.5pt;width:36.85pt;height:21.75pt;z-index:-251594240;mso-position-horizontal-relative:page" coordorigin="6271,230" coordsize="73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">
            <v:shape id="Freeform 229" o:spid="_x0000_s3165" style="position:absolute;left:6271;top:230;width:737;height:435;visibility:visible;mso-wrap-style:square;v-text-anchor:top" coordsize="7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6Mb8A&#10;AADcAAAADwAAAGRycy9kb3ducmV2LnhtbESPSwvCMBCE74L/IazgTVMVfFSjiCioN1/3tVnbYrMp&#10;TdT6740geBxm5htmtqhNIZ5Uudyygl43AkGcWJ1zquB82nTGIJxH1lhYJgVvcrCYNxszjLV98YGe&#10;R5+KAGEXo4LM+zKW0iUZGXRdWxIH72Yrgz7IKpW6wleAm0L2o2goDeYcFjIsaZVRcj8+jAKD7/1p&#10;y+OJHOQXXF9udDW7h1LtVr2cgvBU+3/4195qBf3RAL5nwh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WfoxvwAAANwAAAAPAAAAAAAAAAAAAAAAAJgCAABkcnMvZG93bnJl&#10;di54bWxQSwUGAAAAAAQABAD1AAAAhAMAAAAA&#10;" path="m,435r737,l737,,,,,435xe" filled="f" strokecolor="#6fac46" strokeweight="1pt">
              <v:path arrowok="t" o:connecttype="custom" o:connectlocs="0,665;737,665;737,230;0,230;0,665" o:connectangles="0,0,0,0,0"/>
            </v:shape>
            <w10:wrap anchorx="page"/>
          </v:group>
        </w:pict>
      </w:r>
      <w:r w:rsidRPr="009C5889">
        <w:rPr>
          <w:rFonts w:ascii="Arial Narrow" w:hAnsi="Arial Narrow"/>
          <w:sz w:val="18"/>
          <w:szCs w:val="18"/>
        </w:rPr>
        <w:t xml:space="preserve">Смесительный клапан 1 активирован. Полную настройку клапана </w:t>
      </w:r>
      <w:r>
        <w:rPr>
          <w:noProof/>
          <w:lang w:val="cs-CZ" w:eastAsia="cs-CZ"/>
        </w:rPr>
        <w:pict>
          <v:group id="Group 223" o:spid="_x0000_s3166" style="position:absolute;left:0;text-align:left;margin-left:288.8pt;margin-top:5.25pt;width:20.25pt;height:6pt;z-index:-251595264;mso-position-horizontal-relative:page;mso-position-vertical-relative:text" coordorigin="5776,105"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">
            <v:shape id="Freeform 226" o:spid="_x0000_s3167" style="position:absolute;left:5776;top:10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FqMEA&#10;AADcAAAADwAAAGRycy9kb3ducmV2LnhtbESPwYrCQAyG7wu+wxDB2zpVVKTrKKIs7HVVutfQiZ1q&#10;J1M6o9a3N4cFj+HP/+XLatP7Rt2pi3VgA5NxBoq4DLbmysDp+P25BBUTssUmMBl4UoTNevCxwtyG&#10;B//S/ZAqJRCOORpwKbW51rF05DGOQ0ss2Tl0HpOMXaVthw+B+0ZPs2yhPdYsFxy2tHNUXg83Lxou&#10;lMuimNXF37maX+Jtj3GyN2Y07LdfoBL16b383/6xBqYLsZVnhAB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SxajBAAAA3AAAAA8AAAAAAAAAAAAAAAAAmAIAAGRycy9kb3du&#10;cmV2LnhtbFBLBQYAAAAABAAEAPUAAACGAwAAAAA=&#10;" path="m285,r,120l395,65r-90,l305,55r90,l285,xe" fillcolor="#5b9bd4" stroked="f">
              <v:path arrowok="t" o:connecttype="custom" o:connectlocs="285,105;285,225;395,170;305,170;305,160;395,160;285,105" o:connectangles="0,0,0,0,0,0,0"/>
            </v:shape>
            <v:shape id="Freeform 225" o:spid="_x0000_s3168" style="position:absolute;left:5776;top:10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gM8MA&#10;AADcAAAADwAAAGRycy9kb3ducmV2LnhtbESPQWvCQBCF7wX/wzKCt7oxWLGpq4hB8For8Tpkx2za&#10;7GzIrkn8926h0OPjzfvevM1utI3oqfO1YwWLeQKCuHS65krB5ev4ugbhA7LGxjEpeJCH3XbyssFM&#10;u4E/qT+HSkQI+wwVmBDaTEpfGrLo564ljt7NdRZDlF0ldYdDhNtGpkmykhZrjg0GWzoYKn/Odxvf&#10;MK5cF8WyLq636u3b33P0i1yp2XTcf4AINIb/47/0SStIV+/wOyYS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5gM8MAAADcAAAADwAAAAAAAAAAAAAAAACYAgAAZHJzL2Rv&#10;d25yZXYueG1sUEsFBgAAAAAEAAQA9QAAAIgDAAAAAA==&#10;" path="m285,55l,55,,65r285,l285,55xe" fillcolor="#5b9bd4" stroked="f">
              <v:path arrowok="t" o:connecttype="custom" o:connectlocs="285,160;0,160;0,170;285,170;285,160" o:connectangles="0,0,0,0,0"/>
            </v:shape>
            <v:shape id="Freeform 224" o:spid="_x0000_s3169" style="position:absolute;left:5776;top:10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fc8MA&#10;AADcAAAADwAAAGRycy9kb3ducmV2LnhtbESPwW7CMAyG75P2DpEncRspaBuoa0AINInrGOquVmOa&#10;QuNUTQrl7fFh0o7W7//z52I9+lZdqY9NYAOzaQaKuAq24drA8efrdQkqJmSLbWAycKcI69XzU4G5&#10;DTf+push1UogHHM04FLqcq1j5chjnIaOWLJT6D0mGfta2x5vAvetnmfZh/bYsFxw2NHWUXU5DF40&#10;XKiWZfnWlL+n+v0chx3G2c6Yycu4+QSVaEz/y3/tvTUwX4i+PCME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1fc8MAAADcAAAADwAAAAAAAAAAAAAAAACYAgAAZHJzL2Rv&#10;d25yZXYueG1sUEsFBgAAAAAEAAQA9QAAAIgDAAAAAA==&#10;" path="m395,55r-90,l305,65r90,l405,60,395,55xe" fillcolor="#5b9bd4" stroked="f">
              <v:path arrowok="t" o:connecttype="custom" o:connectlocs="395,160;305,160;305,170;395,170;405,165;395,160" o:connectangles="0,0,0,0,0,0"/>
            </v:shape>
            <w10:wrap anchorx="page"/>
          </v:group>
        </w:pict>
      </w:r>
      <w:r w:rsidRPr="009C5889">
        <w:rPr>
          <w:rFonts w:ascii="Arial Narrow" w:hAnsi="Arial Narrow"/>
          <w:sz w:val="18"/>
          <w:szCs w:val="18"/>
        </w:rPr>
        <w:t>вы найдете в установочном меню, Встроенный клапан 1.</w:t>
      </w:r>
    </w:p>
    <w:p w:rsidR="003E6078" w:rsidRPr="009C5889" w:rsidRDefault="003E6078">
      <w:pPr>
        <w:spacing w:line="200" w:lineRule="exact"/>
        <w:rPr>
          <w:rFonts w:ascii="Arial Narrow" w:hAnsi="Arial Narrow"/>
          <w:sz w:val="18"/>
          <w:szCs w:val="18"/>
        </w:rPr>
      </w:pPr>
    </w:p>
    <w:p w:rsidR="003E6078" w:rsidRPr="009C5889" w:rsidRDefault="003E6078">
      <w:pPr>
        <w:spacing w:before="20" w:line="260" w:lineRule="exact"/>
        <w:rPr>
          <w:rFonts w:ascii="Arial Narrow" w:hAnsi="Arial Narrow"/>
          <w:sz w:val="18"/>
          <w:szCs w:val="18"/>
        </w:rPr>
      </w:pPr>
    </w:p>
    <w:tbl>
      <w:tblPr>
        <w:tblW w:w="0" w:type="auto"/>
        <w:tblInd w:w="7275" w:type="dxa"/>
        <w:tblLayout w:type="fixed"/>
        <w:tblCellMar>
          <w:left w:w="0" w:type="dxa"/>
          <w:right w:w="0" w:type="dxa"/>
        </w:tblCellMar>
        <w:tblLook w:val="01E0"/>
      </w:tblPr>
      <w:tblGrid>
        <w:gridCol w:w="60"/>
        <w:gridCol w:w="1360"/>
        <w:gridCol w:w="680"/>
        <w:gridCol w:w="60"/>
      </w:tblGrid>
      <w:tr w:rsidR="003E6078" w:rsidRPr="009C5889" w:rsidTr="00D3624C">
        <w:trPr>
          <w:trHeight w:hRule="exact" w:val="60"/>
        </w:trPr>
        <w:tc>
          <w:tcPr>
            <w:tcW w:w="60" w:type="dxa"/>
            <w:tcBorders>
              <w:top w:val="dotted" w:sz="8" w:space="0" w:color="6FAC46"/>
              <w:left w:val="dotted" w:sz="8" w:space="0" w:color="6FAC46"/>
              <w:bottom w:val="nil"/>
              <w:right w:val="nil"/>
            </w:tcBorders>
          </w:tcPr>
          <w:p w:rsidR="003E6078" w:rsidRPr="009C5889" w:rsidRDefault="003E6078">
            <w:pPr>
              <w:rPr>
                <w:rFonts w:ascii="Arial Narrow" w:hAnsi="Arial Narrow"/>
                <w:sz w:val="18"/>
                <w:szCs w:val="18"/>
              </w:rPr>
            </w:pPr>
          </w:p>
        </w:tc>
        <w:tc>
          <w:tcPr>
            <w:tcW w:w="1360" w:type="dxa"/>
            <w:tcBorders>
              <w:top w:val="dotted" w:sz="8" w:space="0" w:color="6FAC46"/>
              <w:left w:val="nil"/>
              <w:bottom w:val="single" w:sz="8" w:space="0" w:color="6FAC46"/>
              <w:right w:val="nil"/>
            </w:tcBorders>
          </w:tcPr>
          <w:p w:rsidR="003E6078" w:rsidRPr="009C5889" w:rsidRDefault="003E6078">
            <w:pPr>
              <w:rPr>
                <w:rFonts w:ascii="Arial Narrow" w:hAnsi="Arial Narrow"/>
                <w:sz w:val="18"/>
                <w:szCs w:val="18"/>
              </w:rPr>
            </w:pPr>
          </w:p>
        </w:tc>
        <w:tc>
          <w:tcPr>
            <w:tcW w:w="740" w:type="dxa"/>
            <w:gridSpan w:val="2"/>
            <w:vMerge w:val="restart"/>
            <w:tcBorders>
              <w:top w:val="dotted" w:sz="8" w:space="0" w:color="6FAC46"/>
              <w:left w:val="single" w:sz="8" w:space="0" w:color="6FAC46"/>
              <w:right w:val="dotted" w:sz="8" w:space="0" w:color="6FAC46"/>
            </w:tcBorders>
          </w:tcPr>
          <w:p w:rsidR="003E6078" w:rsidRPr="009C5889" w:rsidRDefault="003E6078">
            <w:pPr>
              <w:rPr>
                <w:rFonts w:ascii="Arial Narrow" w:hAnsi="Arial Narrow"/>
                <w:sz w:val="18"/>
                <w:szCs w:val="18"/>
              </w:rPr>
            </w:pPr>
          </w:p>
        </w:tc>
      </w:tr>
      <w:tr w:rsidR="003E6078" w:rsidRPr="009C5889" w:rsidTr="00D3624C">
        <w:trPr>
          <w:trHeight w:hRule="exact" w:val="318"/>
        </w:trPr>
        <w:tc>
          <w:tcPr>
            <w:tcW w:w="60" w:type="dxa"/>
            <w:tcBorders>
              <w:top w:val="nil"/>
              <w:left w:val="dotted" w:sz="8" w:space="0" w:color="6FAC46"/>
              <w:bottom w:val="nil"/>
              <w:right w:val="single" w:sz="8" w:space="0" w:color="6FAC46"/>
            </w:tcBorders>
          </w:tcPr>
          <w:p w:rsidR="003E6078" w:rsidRPr="009C5889" w:rsidRDefault="003E6078">
            <w:pPr>
              <w:rPr>
                <w:rFonts w:ascii="Arial Narrow" w:hAnsi="Arial Narrow"/>
                <w:sz w:val="18"/>
                <w:szCs w:val="18"/>
              </w:rPr>
            </w:pPr>
          </w:p>
        </w:tc>
        <w:tc>
          <w:tcPr>
            <w:tcW w:w="1360" w:type="dxa"/>
            <w:tcBorders>
              <w:top w:val="single" w:sz="8" w:space="0" w:color="6FAC46"/>
              <w:left w:val="single" w:sz="8" w:space="0" w:color="6FAC46"/>
              <w:bottom w:val="single" w:sz="8" w:space="0" w:color="6FAC46"/>
              <w:right w:val="single" w:sz="8" w:space="0" w:color="6FAC46"/>
            </w:tcBorders>
          </w:tcPr>
          <w:p w:rsidR="003E6078" w:rsidRPr="009C5889" w:rsidRDefault="003E6078" w:rsidP="00D3624C">
            <w:pPr>
              <w:pStyle w:val="TableParagraph"/>
              <w:spacing w:before="73"/>
              <w:ind w:left="371"/>
              <w:rPr>
                <w:rFonts w:ascii="Arial Narrow" w:hAnsi="Arial Narrow" w:cs="Calibri"/>
                <w:sz w:val="18"/>
                <w:szCs w:val="18"/>
              </w:rPr>
            </w:pPr>
            <w:r w:rsidRPr="009C5889">
              <w:rPr>
                <w:rFonts w:ascii="Arial Narrow" w:hAnsi="Arial Narrow"/>
                <w:sz w:val="18"/>
                <w:szCs w:val="18"/>
              </w:rPr>
              <w:t>Клапан ЦО</w:t>
            </w:r>
          </w:p>
        </w:tc>
        <w:tc>
          <w:tcPr>
            <w:tcW w:w="740" w:type="dxa"/>
            <w:gridSpan w:val="2"/>
            <w:vMerge/>
            <w:tcBorders>
              <w:left w:val="single" w:sz="8" w:space="0" w:color="6FAC46"/>
              <w:bottom w:val="single" w:sz="8" w:space="0" w:color="6FAC46"/>
              <w:right w:val="dotted" w:sz="8" w:space="0" w:color="6FAC46"/>
            </w:tcBorders>
          </w:tcPr>
          <w:p w:rsidR="003E6078" w:rsidRPr="009C5889" w:rsidRDefault="003E6078">
            <w:pPr>
              <w:rPr>
                <w:rFonts w:ascii="Arial Narrow" w:hAnsi="Arial Narrow"/>
                <w:sz w:val="18"/>
                <w:szCs w:val="18"/>
              </w:rPr>
            </w:pPr>
          </w:p>
        </w:tc>
      </w:tr>
      <w:tr w:rsidR="003E6078" w:rsidRPr="009C5889" w:rsidTr="00D3624C">
        <w:trPr>
          <w:trHeight w:hRule="exact" w:val="360"/>
        </w:trPr>
        <w:tc>
          <w:tcPr>
            <w:tcW w:w="60" w:type="dxa"/>
            <w:tcBorders>
              <w:top w:val="nil"/>
              <w:left w:val="dotted" w:sz="8" w:space="0" w:color="6FAC46"/>
              <w:bottom w:val="dotted" w:sz="8" w:space="0" w:color="6FAC46"/>
              <w:right w:val="single" w:sz="8" w:space="0" w:color="6FAC46"/>
            </w:tcBorders>
          </w:tcPr>
          <w:p w:rsidR="003E6078" w:rsidRPr="009C5889" w:rsidRDefault="003E6078">
            <w:pPr>
              <w:rPr>
                <w:rFonts w:ascii="Arial Narrow" w:hAnsi="Arial Narrow"/>
                <w:sz w:val="18"/>
                <w:szCs w:val="18"/>
              </w:rPr>
            </w:pPr>
          </w:p>
        </w:tc>
        <w:tc>
          <w:tcPr>
            <w:tcW w:w="2040" w:type="dxa"/>
            <w:gridSpan w:val="2"/>
            <w:tcBorders>
              <w:top w:val="single" w:sz="8" w:space="0" w:color="6FAC46"/>
              <w:left w:val="single" w:sz="8" w:space="0" w:color="6FAC46"/>
              <w:bottom w:val="dotted" w:sz="8" w:space="0" w:color="6FAC46"/>
              <w:right w:val="single" w:sz="8" w:space="0" w:color="6FAC46"/>
            </w:tcBorders>
          </w:tcPr>
          <w:p w:rsidR="003E6078" w:rsidRPr="009C5889" w:rsidRDefault="003E6078" w:rsidP="00D3624C">
            <w:pPr>
              <w:pStyle w:val="TableParagraph"/>
              <w:spacing w:before="89"/>
              <w:ind w:left="145"/>
              <w:rPr>
                <w:rFonts w:ascii="Arial Narrow" w:hAnsi="Arial Narrow" w:cs="Calibri"/>
                <w:sz w:val="18"/>
                <w:szCs w:val="18"/>
              </w:rPr>
            </w:pPr>
            <w:r w:rsidRPr="009C5889">
              <w:rPr>
                <w:rFonts w:ascii="Arial Narrow" w:hAnsi="Arial Narrow"/>
                <w:sz w:val="18"/>
                <w:szCs w:val="18"/>
              </w:rPr>
              <w:t>Клапан системы теплых полов</w:t>
            </w:r>
          </w:p>
        </w:tc>
        <w:tc>
          <w:tcPr>
            <w:tcW w:w="60" w:type="dxa"/>
            <w:tcBorders>
              <w:top w:val="nil"/>
              <w:left w:val="single" w:sz="8" w:space="0" w:color="6FAC46"/>
              <w:bottom w:val="dotted" w:sz="8" w:space="0" w:color="6FAC46"/>
              <w:right w:val="dotted" w:sz="8" w:space="0" w:color="6FAC46"/>
            </w:tcBorders>
          </w:tcPr>
          <w:p w:rsidR="003E6078" w:rsidRPr="009C5889" w:rsidRDefault="003E6078">
            <w:pPr>
              <w:rPr>
                <w:rFonts w:ascii="Arial Narrow" w:hAnsi="Arial Narrow"/>
                <w:sz w:val="18"/>
                <w:szCs w:val="18"/>
              </w:rPr>
            </w:pPr>
          </w:p>
        </w:tc>
      </w:tr>
    </w:tbl>
    <w:p w:rsidR="003E6078" w:rsidRPr="009C5889" w:rsidRDefault="003E6078">
      <w:pPr>
        <w:spacing w:before="3" w:line="130" w:lineRule="exact"/>
        <w:rPr>
          <w:rFonts w:ascii="Arial Narrow" w:hAnsi="Arial Narrow"/>
          <w:sz w:val="18"/>
          <w:szCs w:val="18"/>
        </w:rPr>
      </w:pPr>
    </w:p>
    <w:p w:rsidR="003E6078" w:rsidRPr="009C5889" w:rsidRDefault="003E6078">
      <w:pPr>
        <w:spacing w:line="200" w:lineRule="exact"/>
        <w:rPr>
          <w:rFonts w:ascii="Arial Narrow" w:hAnsi="Arial Narrow"/>
          <w:sz w:val="18"/>
          <w:szCs w:val="18"/>
        </w:rPr>
      </w:pPr>
    </w:p>
    <w:p w:rsidR="003E6078" w:rsidRPr="009C5889" w:rsidRDefault="003E6078">
      <w:pPr>
        <w:spacing w:line="200" w:lineRule="exact"/>
        <w:rPr>
          <w:rFonts w:ascii="Arial Narrow" w:hAnsi="Arial Narrow"/>
          <w:sz w:val="18"/>
          <w:szCs w:val="18"/>
        </w:rPr>
        <w:sectPr w:rsidR="003E6078" w:rsidRPr="009C5889">
          <w:type w:val="continuous"/>
          <w:pgSz w:w="11910" w:h="16840"/>
          <w:pgMar w:top="0" w:right="620" w:bottom="280" w:left="620" w:header="708" w:footer="708" w:gutter="0"/>
          <w:cols w:space="708"/>
        </w:sectPr>
      </w:pPr>
    </w:p>
    <w:p w:rsidR="003E6078" w:rsidRPr="009C5889" w:rsidRDefault="003E6078">
      <w:pPr>
        <w:spacing w:before="63" w:line="259" w:lineRule="auto"/>
        <w:ind w:left="267" w:firstLine="146"/>
        <w:rPr>
          <w:rFonts w:ascii="Arial Narrow" w:hAnsi="Arial Narrow" w:cs="Calibri"/>
          <w:sz w:val="18"/>
          <w:szCs w:val="18"/>
        </w:rPr>
      </w:pPr>
      <w:r>
        <w:rPr>
          <w:noProof/>
          <w:lang w:val="cs-CZ" w:eastAsia="cs-CZ"/>
        </w:rPr>
        <w:pict>
          <v:group id="Group 221" o:spid="_x0000_s3170" style="position:absolute;left:0;text-align:left;margin-left:36pt;margin-top:-.9pt;width:110.25pt;height:39pt;z-index:-251592192;mso-position-horizontal-relative:page" coordorigin="720,-18" coordsize="220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">
            <v:shape id="Freeform 222" o:spid="_x0000_s3171" style="position:absolute;left:720;top:-18;width:2205;height:780;visibility:visible;mso-wrap-style:square;v-text-anchor:top" coordsize="22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ZBscA&#10;AADcAAAADwAAAGRycy9kb3ducmV2LnhtbESPT2vCQBTE70K/w/IKvZlNUxokuob+QfAiVC1Ub8/s&#10;Mwlm34bs1qR+ercgeBxm5jfMLB9MI87UudqygucoBkFcWF1zqeB7uxhPQDiPrLGxTAr+yEE+fxjN&#10;MNO25zWdN74UAcIuQwWV920mpSsqMugi2xIH72g7gz7IrpS6wz7ATSOTOE6lwZrDQoUtfVRUnDa/&#10;RsHi9d3sLqv9od9+/RQvaXlpm/hTqafH4W0KwtPg7+Fbe6kVJGkK/2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C2QbHAAAA3AAAAA8AAAAAAAAAAAAAAAAAmAIAAGRy&#10;cy9kb3ducmV2LnhtbFBLBQYAAAAABAAEAPUAAACMAwAAAAA=&#10;" path="m,780r2205,l2205,,,,,780xe" filled="f" strokecolor="#5b9bd4" strokeweight="1pt">
              <v:path arrowok="t" o:connecttype="custom" o:connectlocs="0,762;2205,762;2205,-18;0,-18;0,762" o:connectangles="0,0,0,0,0"/>
            </v:shape>
            <w10:wrap anchorx="page"/>
          </v:group>
        </w:pict>
      </w:r>
      <w:r>
        <w:rPr>
          <w:noProof/>
          <w:lang w:val="cs-CZ" w:eastAsia="cs-CZ"/>
        </w:rPr>
        <w:pict>
          <v:group id="Group 217" o:spid="_x0000_s3172" style="position:absolute;left:0;text-align:left;margin-left:155.3pt;margin-top:6.45pt;width:22.65pt;height:6pt;z-index:-251590144;mso-position-horizontal-relative:page" coordorigin="3106,129" coordsize="4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">
            <v:shape id="Freeform 220" o:spid="_x0000_s3173" style="position:absolute;left:3106;top:129;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YMcA&#10;AADcAAAADwAAAGRycy9kb3ducmV2LnhtbESPQWvCQBSE7wX/w/KEXoruNqVSUlcRW4sFD1Y91Nsz&#10;+0yC2bchu8b4791CweMwM98w42lnK9FS40vHGp6HCgRx5kzJuYbddjF4A+EDssHKMWm4kofppPcw&#10;xtS4C/9Quwm5iBD2KWooQqhTKX1WkEU/dDVx9I6usRiibHJpGrxEuK1kotRIWiw5LhRY07yg7LQ5&#10;Ww37/Uv79Pu5zZLDl1rx+vX6ob7nWj/2u9k7iEBduIf/20ujIRkl8HcmH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jWDHAAAA3AAAAA8AAAAAAAAAAAAAAAAAmAIAAGRy&#10;cy9kb3ducmV2LnhtbFBLBQYAAAAABAAEAPUAAACMAwAAAAA=&#10;" path="m333,r,120l443,65r-90,l353,55r90,l333,xe" fillcolor="#5b9bd4" stroked="f">
              <v:path arrowok="t" o:connecttype="custom" o:connectlocs="333,129;333,249;443,194;353,194;353,184;443,184;333,129" o:connectangles="0,0,0,0,0,0,0"/>
            </v:shape>
            <v:shape id="Freeform 219" o:spid="_x0000_s3174" style="position:absolute;left:3106;top:129;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o+8cA&#10;AADcAAAADwAAAGRycy9kb3ducmV2LnhtbESPT2vCQBTE7wW/w/IKvRTdNVKR6Cpi/6DQQ6se9PbM&#10;vibB7NuQ3cb47V2h0OMwM79hZovOVqKlxpeONQwHCgRx5kzJuYb97r0/AeEDssHKMWm4kofFvPcw&#10;w9S4C39Tuw25iBD2KWooQqhTKX1WkEU/cDVx9H5cYzFE2eTSNHiJcFvJRKmxtFhyXCiwplVB2Xn7&#10;azUcj6P2+fC2y5LTh/rkr5frq9qstH567JZTEIG68B/+a6+NhmQ8gvuZe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vKPvHAAAA3AAAAA8AAAAAAAAAAAAAAAAAmAIAAGRy&#10;cy9kb3ducmV2LnhtbFBLBQYAAAAABAAEAPUAAACMAwAAAAA=&#10;" path="m333,55l,55,,65r333,l333,55xe" fillcolor="#5b9bd4" stroked="f">
              <v:path arrowok="t" o:connecttype="custom" o:connectlocs="333,184;0,184;0,194;333,194;333,184" o:connectangles="0,0,0,0,0"/>
            </v:shape>
            <v:shape id="Freeform 218" o:spid="_x0000_s3175" style="position:absolute;left:3106;top:129;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j8gA&#10;AADcAAAADwAAAGRycy9kb3ducmV2LnhtbESPT2vCQBTE74V+h+UVvBTdbVpFoqsUq6WFHvx30Nsz&#10;+0xCs29Ddo3x23cLhR6HmfkNM513thItNb50rOFpoEAQZ86UnGvY71b9MQgfkA1WjknDjTzMZ/d3&#10;U0yNu/KG2m3IRYSwT1FDEUKdSumzgiz6gauJo3d2jcUQZZNL0+A1wm0lE6VG0mLJcaHAmhYFZd/b&#10;i9VwPD63j4flLktO7+qL18Pbm/pcaN176F4nIAJ14T/81/4wGpLRC/yeiU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rCPyAAAANwAAAAPAAAAAAAAAAAAAAAAAJgCAABk&#10;cnMvZG93bnJldi54bWxQSwUGAAAAAAQABAD1AAAAjQMAAAAA&#10;" path="m443,55r-90,l353,65r90,l453,60,443,55xe" fillcolor="#5b9bd4" stroked="f">
              <v:path arrowok="t" o:connecttype="custom" o:connectlocs="443,184;353,184;353,194;443,194;453,189;443,184" o:connectangles="0,0,0,0,0,0"/>
            </v:shape>
            <w10:wrap anchorx="page"/>
          </v:group>
        </w:pict>
      </w:r>
      <w:r>
        <w:rPr>
          <w:noProof/>
          <w:lang w:val="cs-CZ" w:eastAsia="cs-CZ"/>
        </w:rPr>
        <w:pict>
          <v:group id="Group 213" o:spid="_x0000_s3176" style="position:absolute;left:0;text-align:left;margin-left:155.3pt;margin-top:23.7pt;width:22.65pt;height:6pt;z-index:-251589120;mso-position-horizontal-relative:page" coordorigin="3106,474" coordsize="4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">
            <v:shape id="Freeform 216" o:spid="_x0000_s3177" style="position:absolute;left:3106;top:474;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wN8QA&#10;AADcAAAADwAAAGRycy9kb3ducmV2LnhtbERPz2vCMBS+C/4P4QlexkxWUUY1ynBzKOwwdYd5ezbP&#10;tti8lCar9b83h4HHj+/3fNnZSrTU+NKxhpeRAkGcOVNyruHnsH5+BeEDssHKMWm4kYflot+bY2rc&#10;lXfU7kMuYgj7FDUUIdSplD4ryKIfuZo4cmfXWAwRNrk0DV5juK1kotRUWiw5NhRY06qg7LL/sxqO&#10;x3H79PtxyJLTp/ri78ntXW1XWg8H3dsMRKAuPMT/7o3RkEzi2ng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cDfEAAAA3AAAAA8AAAAAAAAAAAAAAAAAmAIAAGRycy9k&#10;b3ducmV2LnhtbFBLBQYAAAAABAAEAPUAAACJAwAAAAA=&#10;" path="m333,r,120l443,65r-90,l353,55r90,l333,xe" fillcolor="#5b9bd4" stroked="f">
              <v:path arrowok="t" o:connecttype="custom" o:connectlocs="333,474;333,594;443,539;353,539;353,529;443,529;333,474" o:connectangles="0,0,0,0,0,0,0"/>
            </v:shape>
            <v:shape id="Freeform 215" o:spid="_x0000_s3178" style="position:absolute;left:3106;top:474;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VrMgA&#10;AADcAAAADwAAAGRycy9kb3ducmV2LnhtbESPT2vCQBTE7wW/w/IKvYjuNmLR1FWKbcVCD/XPQW+v&#10;2dckmH0bstsYv31XEHocZuY3zGzR2Uq01PjSsYbHoQJBnDlTcq5hv3sfTED4gGywckwaLuRhMe/d&#10;zTA17swbarchFxHCPkUNRQh1KqXPCrLoh64mjt6PayyGKJtcmgbPEW4rmSj1JC2WHBcKrGlZUHba&#10;/loNx+Oo7R/edlnyvVKf/DW+vKqPpdYP993LM4hAXfgP39proyEZT+F6Jh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K9WsyAAAANwAAAAPAAAAAAAAAAAAAAAAAJgCAABk&#10;cnMvZG93bnJldi54bWxQSwUGAAAAAAQABAD1AAAAjQMAAAAA&#10;" path="m333,55l,55,,65r333,l333,55xe" fillcolor="#5b9bd4" stroked="f">
              <v:path arrowok="t" o:connecttype="custom" o:connectlocs="333,529;0,529;0,539;333,539;333,529" o:connectangles="0,0,0,0,0"/>
            </v:shape>
            <v:shape id="Freeform 214" o:spid="_x0000_s3179" style="position:absolute;left:3106;top:474;width:453;height:120;visibility:visible;mso-wrap-style:square;v-text-anchor:top" coordsize="4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2jMQA&#10;AADcAAAADwAAAGRycy9kb3ducmV2LnhtbERPy2rCQBTdC/7DcAU3UmcaqZToKMXWotCFjy7q7pq5&#10;JsHMnZCZxvj3zqLQ5eG858vOVqKlxpeONTyPFQjizJmScw3fx/XTKwgfkA1WjknDnTwsF/3eHFPj&#10;bryn9hByEUPYp6ihCKFOpfRZQRb92NXEkbu4xmKIsMmlafAWw20lE6Wm0mLJsaHAmlYFZdfDr9Vw&#10;Ok3a0c/HMUvOn+qLdy/3d7VdaT0cdG8zEIG68C/+c2+MhmQa58c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tozEAAAA3AAAAA8AAAAAAAAAAAAAAAAAmAIAAGRycy9k&#10;b3ducmV2LnhtbFBLBQYAAAAABAAEAPUAAACJAwAAAAA=&#10;" path="m443,55r-90,l353,65r90,l453,60,443,55xe" fillcolor="#5b9bd4" stroked="f">
              <v:path arrowok="t" o:connecttype="custom" o:connectlocs="443,529;353,529;353,539;443,539;453,534;443,529" o:connectangles="0,0,0,0,0,0"/>
            </v:shape>
            <w10:wrap anchorx="page"/>
          </v:group>
        </w:pict>
      </w:r>
      <w:r w:rsidRPr="009C5889">
        <w:rPr>
          <w:rFonts w:ascii="Arial Narrow" w:hAnsi="Arial Narrow"/>
          <w:sz w:val="18"/>
          <w:szCs w:val="18"/>
        </w:rPr>
        <w:t xml:space="preserve">Подключен </w:t>
      </w:r>
      <w:r w:rsidRPr="009C5889">
        <w:rPr>
          <w:rFonts w:ascii="Arial Narrow" w:hAnsi="Arial Narrow"/>
          <w:b/>
          <w:sz w:val="18"/>
          <w:szCs w:val="18"/>
        </w:rPr>
        <w:t xml:space="preserve">смесительный клапан 2 </w:t>
      </w:r>
      <w:r w:rsidRPr="009C5889">
        <w:rPr>
          <w:rFonts w:ascii="Arial Narrow" w:hAnsi="Arial Narrow"/>
          <w:sz w:val="18"/>
          <w:szCs w:val="18"/>
        </w:rPr>
        <w:t>(230 В коннектор)?</w:t>
      </w:r>
    </w:p>
    <w:p w:rsidR="003E6078" w:rsidRPr="009C5889" w:rsidRDefault="003E6078" w:rsidP="00693408">
      <w:pPr>
        <w:spacing w:before="130" w:line="415" w:lineRule="auto"/>
        <w:ind w:left="268" w:right="-178" w:firstLine="38"/>
        <w:rPr>
          <w:rFonts w:ascii="Arial Narrow" w:hAnsi="Arial Narrow" w:cs="Calibri"/>
          <w:sz w:val="18"/>
          <w:szCs w:val="18"/>
        </w:rPr>
      </w:pPr>
      <w:r w:rsidRPr="009C5889">
        <w:rPr>
          <w:rFonts w:ascii="Arial Narrow" w:hAnsi="Arial Narrow"/>
          <w:sz w:val="18"/>
          <w:szCs w:val="18"/>
        </w:rPr>
        <w:br w:type="column"/>
        <w:t>Нет Да</w:t>
      </w:r>
    </w:p>
    <w:p w:rsidR="003E6078" w:rsidRPr="009C5889" w:rsidRDefault="003E6078">
      <w:pPr>
        <w:spacing w:before="106"/>
        <w:ind w:left="630"/>
        <w:rPr>
          <w:rFonts w:ascii="Arial Narrow" w:hAnsi="Arial Narrow" w:cs="Calibri"/>
          <w:sz w:val="18"/>
          <w:szCs w:val="18"/>
        </w:rPr>
      </w:pPr>
      <w:r w:rsidRPr="009C5889">
        <w:rPr>
          <w:rFonts w:ascii="Arial Narrow" w:hAnsi="Arial Narrow"/>
          <w:sz w:val="18"/>
          <w:szCs w:val="18"/>
        </w:rPr>
        <w:br w:type="column"/>
        <w:t xml:space="preserve">Описание: Если нет, то перескочить все позиции и идти на </w:t>
      </w:r>
      <w:r w:rsidRPr="009C5889">
        <w:rPr>
          <w:rFonts w:ascii="Arial Narrow" w:hAnsi="Arial Narrow"/>
          <w:b/>
          <w:sz w:val="18"/>
          <w:szCs w:val="18"/>
        </w:rPr>
        <w:t>Очистка горелки</w:t>
      </w:r>
      <w:r w:rsidRPr="009C5889">
        <w:rPr>
          <w:rFonts w:ascii="Arial Narrow" w:hAnsi="Arial Narrow"/>
          <w:sz w:val="18"/>
          <w:szCs w:val="18"/>
        </w:rPr>
        <w:t>.</w:t>
      </w:r>
    </w:p>
    <w:p w:rsidR="003E6078" w:rsidRPr="009C5889" w:rsidRDefault="003E6078">
      <w:pPr>
        <w:spacing w:before="12" w:line="160" w:lineRule="exact"/>
        <w:rPr>
          <w:rFonts w:ascii="Arial Narrow" w:hAnsi="Arial Narrow"/>
          <w:sz w:val="18"/>
          <w:szCs w:val="18"/>
        </w:rPr>
      </w:pPr>
    </w:p>
    <w:p w:rsidR="003E6078" w:rsidRPr="009C5889" w:rsidRDefault="003E6078">
      <w:pPr>
        <w:tabs>
          <w:tab w:val="left" w:pos="2985"/>
        </w:tabs>
        <w:ind w:left="267"/>
        <w:rPr>
          <w:rFonts w:ascii="Arial Narrow" w:hAnsi="Arial Narrow" w:cs="Calibri"/>
          <w:sz w:val="18"/>
          <w:szCs w:val="18"/>
        </w:rPr>
      </w:pPr>
      <w:r>
        <w:rPr>
          <w:noProof/>
          <w:lang w:val="cs-CZ" w:eastAsia="cs-CZ"/>
        </w:rPr>
        <w:pict>
          <v:group id="Group 208" o:spid="_x0000_s3180" style="position:absolute;left:0;text-align:left;margin-left:228.85pt;margin-top:-17.25pt;width:20.25pt;height:6pt;z-index:-251588096;mso-position-horizontal-relative:page" coordorigin="4577,-345"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">
            <v:shape id="Freeform 212" o:spid="_x0000_s3181" style="position:absolute;left:4577;top:-34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dZMMA&#10;AADcAAAADwAAAGRycy9kb3ducmV2LnhtbESPQWvCQBCF7wX/wzKCt7oxVpHUVcQgeK2V9Dpkx2za&#10;7GzIrkn8926h0OPjzfvevO1+tI3oqfO1YwWLeQKCuHS65krB9fP0ugHhA7LGxjEpeJCH/W7yssVM&#10;u4E/qL+ESkQI+wwVmBDaTEpfGrLo564ljt7NdRZDlF0ldYdDhNtGpkmylhZrjg0GWzoaKn8udxvf&#10;MK7cFMVbXXzdqtW3v+foF7lSs+l4eAcRaAz/x3/ps1aQrpbwOyYS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dZMMAAADcAAAADwAAAAAAAAAAAAAAAACYAgAAZHJzL2Rv&#10;d25yZXYueG1sUEsFBgAAAAAEAAQA9QAAAIgDAAAAAA==&#10;" path="m285,65r,55l395,65r-110,xe" fillcolor="#5b9bd4" stroked="f">
              <v:path arrowok="t" o:connecttype="custom" o:connectlocs="285,-280;285,-225;395,-280;285,-280" o:connectangles="0,0,0,0"/>
            </v:shape>
            <v:shape id="Freeform 211" o:spid="_x0000_s3182" style="position:absolute;left:4577;top:-34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FEMIA&#10;AADcAAAADwAAAGRycy9kb3ducmV2LnhtbESPQWvCQBCF70L/wzJCb7pREpHUVaQieDUt6XXIjtm0&#10;2dmQXU36711B8Ph48743b7MbbStu1PvGsYLFPAFBXDndcK3g++s4W4PwAVlj65gU/JOH3fZtssFc&#10;u4HPdCtCLSKEfY4KTAhdLqWvDFn0c9cRR+/ieoshyr6Wuschwm0rl0mykhYbjg0GO/o0VP0VVxvf&#10;MK5al2XalD+XOvv11wP6xUGp9+m4/wARaAyv42f6pBUssxQeYyIB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wUQwgAAANwAAAAPAAAAAAAAAAAAAAAAAJgCAABkcnMvZG93&#10;bnJldi54bWxQSwUGAAAAAAQABAD1AAAAhwMAAAAA&#10;" path="m285,55r,10l305,65r,-10l285,55xe" fillcolor="#5b9bd4" stroked="f">
              <v:path arrowok="t" o:connecttype="custom" o:connectlocs="285,-290;285,-280;305,-280;305,-290;285,-290" o:connectangles="0,0,0,0,0"/>
            </v:shape>
            <v:shape id="Freeform 210" o:spid="_x0000_s3183" style="position:absolute;left:4577;top:-34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i8MA&#10;AADcAAAADwAAAGRycy9kb3ducmV2LnhtbESPzWrDMBCE74W+g9hCb4mcUIfgRjahptBr0uJcF2tj&#10;ubFWxpJ/+vZRodDjMDvf7ByKxXZiosG3jhVs1gkI4trplhsFX5/vqz0IH5A1do5JwQ95KPLHhwNm&#10;2s18oukcGhEh7DNUYELoMyl9bciiX7ueOHpXN1gMUQ6N1APOEW47uU2SnbTYcmww2NObofp2Hm18&#10;w7h6X1UvbXW5Num3H0v0m1Kp56fl+Aoi0BL+j//SH1rBNk3hd0wk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gi8MAAADcAAAADwAAAAAAAAAAAAAAAACYAgAAZHJzL2Rv&#10;d25yZXYueG1sUEsFBgAAAAAEAAQA9QAAAIgDAAAAAA==&#10;" path="m285,r,55l305,55r,10l395,65r10,-5l285,xe" fillcolor="#5b9bd4" stroked="f">
              <v:path arrowok="t" o:connecttype="custom" o:connectlocs="285,-345;285,-290;305,-290;305,-280;395,-280;405,-285;285,-345" o:connectangles="0,0,0,0,0,0,0"/>
            </v:shape>
            <v:shape id="Freeform 209" o:spid="_x0000_s3184" style="position:absolute;left:4577;top:-34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0+/MMA&#10;AADcAAAADwAAAGRycy9kb3ducmV2LnhtbESPQWvCQBCF7wX/wzJCb3WjNCGkriJKoVfTkl6H7JiN&#10;ZmdDdjXx37tCocfHm/e9eevtZDtxo8G3jhUsFwkI4trplhsFP9+fbzkIH5A1do5JwZ08bDezlzUW&#10;2o18pFsZGhEh7AtUYELoCyl9bciiX7ieOHonN1gMUQ6N1AOOEW47uUqSTFpsOTYY7GlvqL6UVxvf&#10;MK7Oq+q9rX5PTXr21wP65UGp1/m0+wARaAr/x3/pL61glWbwHBM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0+/MMAAADcAAAADwAAAAAAAAAAAAAAAACYAgAAZHJzL2Rv&#10;d25yZXYueG1sUEsFBgAAAAAEAAQA9QAAAIgDAAAAAA==&#10;" path="m,55l,65r285,l285,55,,55xe" fillcolor="#5b9bd4" stroked="f">
              <v:path arrowok="t" o:connecttype="custom" o:connectlocs="0,-290;0,-280;285,-280;285,-290;0,-290" o:connectangles="0,0,0,0,0"/>
            </v:shape>
            <w10:wrap anchorx="page"/>
          </v:group>
        </w:pict>
      </w:r>
      <w:r>
        <w:rPr>
          <w:noProof/>
          <w:lang w:val="cs-CZ" w:eastAsia="cs-CZ"/>
        </w:rPr>
        <w:pict>
          <v:group id="Group 204" o:spid="_x0000_s3185" style="position:absolute;left:0;text-align:left;margin-left:228.8pt;margin-top:.15pt;width:20.25pt;height:6pt;z-index:-251587072;mso-position-horizontal-relative:page" coordorigin="4576,3"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">
            <v:shape id="Freeform 207" o:spid="_x0000_s3186" style="position:absolute;left:4576;top:3;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8U8MA&#10;AADcAAAADwAAAGRycy9kb3ducmV2LnhtbESPwWrDMBBE74X+g9hCb7Wc4AbXtRxCQiHXOMW9LtbG&#10;cmutjKUkzt9HhUKPw+y82SnXsx3EhSbfO1awSFIQxK3TPXcKPo8fLzkIH5A1Do5JwY08rKvHhxIL&#10;7a58oEsdOhEh7AtUYEIYCyl9a8iiT9xIHL2TmyyGKKdO6gmvEW4HuUzTlbTYc2wwONLWUPtTn218&#10;w7g2b5qsb75O3eu3P+/QL3ZKPT/Nm3cQgebwf/yX3msFy+wNfsdEAs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s8U8MAAADcAAAADwAAAAAAAAAAAAAAAACYAgAAZHJzL2Rv&#10;d25yZXYueG1sUEsFBgAAAAAEAAQA9QAAAIgDAAAAAA==&#10;" path="m285,r,120l395,65r-90,l305,55r90,l285,xe" fillcolor="#5b9bd4" stroked="f">
              <v:path arrowok="t" o:connecttype="custom" o:connectlocs="285,3;285,123;395,68;305,68;305,58;395,58;285,3" o:connectangles="0,0,0,0,0,0,0"/>
            </v:shape>
            <v:shape id="Freeform 206" o:spid="_x0000_s3187" style="position:absolute;left:4576;top:3;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DE8EA&#10;AADcAAAADwAAAGRycy9kb3ducmV2LnhtbESPwYrCQAyG7wu+wxDBm04VFek6iigLe12V7jV0Yqfa&#10;yZTOqPXtzWFhj+HP/+XLetv7Rj2oi3VgA9NJBoq4DLbmysD59DVegYoJ2WITmAy8KMJ2M/hYY27D&#10;k3/ocUyVEgjHHA24lNpc61g68hgnoSWW7BI6j0nGrtK2w6fAfaNnWbbUHmuWCw5b2jsqb8e7Fw0X&#10;ylVRzOvi91ItrvF+wDg9GDMa9rtPUIn69L/81/62BmYL0ZdnhAB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AxPBAAAA3AAAAA8AAAAAAAAAAAAAAAAAmAIAAGRycy9kb3du&#10;cmV2LnhtbFBLBQYAAAAABAAEAPUAAACGAwAAAAA=&#10;" path="m285,55l,55,,65r285,l285,55xe" fillcolor="#5b9bd4" stroked="f">
              <v:path arrowok="t" o:connecttype="custom" o:connectlocs="285,58;0,58;0,68;285,68;285,58" o:connectangles="0,0,0,0,0"/>
            </v:shape>
            <v:shape id="Freeform 205" o:spid="_x0000_s3188" style="position:absolute;left:4576;top:3;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miMEA&#10;AADcAAAADwAAAGRycy9kb3ducmV2LnhtbESPT6vCMBDE7w/8DmEFb8+0og+pRhFF8Oof6nVp1qba&#10;bEoTtX57IwjvOMzOb3bmy87W4kGtrxwrSIcJCOLC6YpLBafj9ncKwgdkjbVjUvAiD8tF72eOmXZP&#10;3tPjEEoRIewzVGBCaDIpfWHIoh+6hjh6F9daDFG2pdQtPiPc1nKUJH/SYsWxwWBDa0PF7XC38Q3j&#10;immej6v8fCknV3/foE83Sg363WoGIlAX/o+/6Z1WMJqk8BkTCS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EpojBAAAA3AAAAA8AAAAAAAAAAAAAAAAAmAIAAGRycy9kb3du&#10;cmV2LnhtbFBLBQYAAAAABAAEAPUAAACGAwAAAAA=&#10;" path="m395,55r-90,l305,65r90,l405,60,395,55xe" fillcolor="#5b9bd4" stroked="f">
              <v:path arrowok="t" o:connecttype="custom" o:connectlocs="395,58;305,58;305,68;395,68;405,63;395,58" o:connectangles="0,0,0,0,0,0"/>
            </v:shape>
            <w10:wrap anchorx="page"/>
          </v:group>
        </w:pict>
      </w:r>
      <w:r>
        <w:rPr>
          <w:noProof/>
          <w:lang w:val="cs-CZ" w:eastAsia="cs-CZ"/>
        </w:rPr>
        <w:pict>
          <v:group id="Group 177" o:spid="_x0000_s3189" style="position:absolute;left:0;text-align:left;margin-left:259.75pt;margin-top:-23pt;width:286pt;height:121.45pt;z-index:-251582976;mso-position-horizontal-relative:page" coordorigin="5195,-460" coordsize="5720,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">
            <v:group id="Group 202" o:spid="_x0000_s3190" style="position:absolute;left:5205;top:-450;width:5700;height:315" coordorigin="5205,-450" coordsize="570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03" o:spid="_x0000_s3191" style="position:absolute;left:5205;top:-450;width:5700;height:315;visibility:visible;mso-wrap-style:square;v-text-anchor:top" coordsize="570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sPcYA&#10;AADcAAAADwAAAGRycy9kb3ducmV2LnhtbESPQWvCQBSE74L/YXlCL0U3jSA2ukorBEpFQWvp9Zl9&#10;JqnZt2F3q+m/7woFj8PMN8PMl51pxIWcry0reBolIIgLq2suFRw+8uEUhA/IGhvLpOCXPCwX/d4c&#10;M22vvKPLPpQilrDPUEEVQptJ6YuKDPqRbYmjd7LOYIjSlVI7vMZy08g0SSbSYM1xocKWVhUV5/2P&#10;UZB+ueft+2dyev1e56tjft5u6u5RqYdB9zIDEagL9/A//aYjl47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sPcYAAADcAAAADwAAAAAAAAAAAAAAAACYAgAAZHJz&#10;L2Rvd25yZXYueG1sUEsFBgAAAAAEAAQA9QAAAIsDAAAAAA==&#10;" path="m,315r5700,l5700,,,,,315xe" filled="f" strokecolor="#6fac46" strokeweight="1pt">
                <v:path arrowok="t" o:connecttype="custom" o:connectlocs="0,-135;5700,-135;5700,-450;0,-450;0,-135" o:connectangles="0,0,0,0,0"/>
              </v:shape>
            </v:group>
            <v:group id="Group 200" o:spid="_x0000_s3192" style="position:absolute;left:5220;top:-82;width:2097;height:340" coordorigin="5220,-82" coordsize="209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01" o:spid="_x0000_s3193" style="position:absolute;left:5220;top:-82;width:2097;height:340;visibility:visible;mso-wrap-style:square;v-text-anchor:top" coordsize="209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xUMIA&#10;AADcAAAADwAAAGRycy9kb3ducmV2LnhtbESPzYrCMBSF98K8Q7jCbGRMrViGahQZGBDExVhxfWmu&#10;TbG5KU209e2NIMzycH4+zmoz2EbcqfO1YwWzaQKCuHS65krBqfj9+gbhA7LGxjEpeJCHzfpjtMJc&#10;u57/6H4MlYgj7HNUYEJocyl9aciin7qWOHoX11kMUXaV1B32cdw2Mk2STFqsORIMtvRjqLwebzZC&#10;ztuJnmc1hwLN7rzYH2RfHJT6HA/bJYhAQ/gPv9s7rSBNF/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PFQwgAAANwAAAAPAAAAAAAAAAAAAAAAAJgCAABkcnMvZG93&#10;bnJldi54bWxQSwUGAAAAAAQABAD1AAAAhwMAAAAA&#10;" path="m,340r2097,l2097,,,,,340xe" filled="f" strokecolor="#6fac46" strokeweight="1pt">
                <v:path arrowok="t" o:connecttype="custom" o:connectlocs="0,258;2097,258;2097,-82;0,-82;0,258" o:connectangles="0,0,0,0,0"/>
              </v:shape>
            </v:group>
            <v:group id="Group 198" o:spid="_x0000_s3194" style="position:absolute;left:7920;top:-81;width:1530;height:340" coordorigin="7920,-81" coordsize="153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99" o:spid="_x0000_s3195" style="position:absolute;left:7920;top:-81;width:1530;height:340;visibility:visible;mso-wrap-style:square;v-text-anchor:top" coordsize="153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15MYA&#10;AADcAAAADwAAAGRycy9kb3ducmV2LnhtbESPQUvDQBSE74L/YXlCL9JuzKGmabdFCwX1Io2l9PjI&#10;PrPR7Ns0uzbrv3cFweMwM98wq020nbjQ4FvHCu5mGQji2umWGwWHt920AOEDssbOMSn4Jg+b9fXV&#10;CkvtRt7TpQqNSBD2JSowIfSllL42ZNHPXE+cvHc3WAxJDo3UA44JbjuZZ9lcWmw5LRjsaWuo/qy+&#10;rILj823RL15O8fUjuvpxNFgV87NSk5v4sAQRKIb/8F/7SSvI83v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W15MYAAADcAAAADwAAAAAAAAAAAAAAAACYAgAAZHJz&#10;L2Rvd25yZXYueG1sUEsFBgAAAAAEAAQA9QAAAIsDAAAAAA==&#10;" path="m,340r1530,l1530,,,,,340xe" filled="f" strokecolor="#6fac46" strokeweight="1pt">
                <v:path arrowok="t" o:connecttype="custom" o:connectlocs="0,259;1530,259;1530,-81;0,-81;0,259" o:connectangles="0,0,0,0,0"/>
              </v:shape>
            </v:group>
            <v:group id="Group 194" o:spid="_x0000_s3196" style="position:absolute;left:7410;top:24;width:405;height:120" coordorigin="7410,24" coordsize="4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97" o:spid="_x0000_s3197" style="position:absolute;left:7410;top:2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88IA&#10;AADcAAAADwAAAGRycy9kb3ducmV2LnhtbESPT4vCMBDF78J+hzDC3jS1rNLtGmVRBK/+oXsdmrHp&#10;2kxKE7V+eyMIHh9v3u/Nmy9724grdb52rGAyTkAQl07XXCk4HjajDIQPyBobx6TgTh6Wi4/BHHPt&#10;bryj6z5UIkLY56jAhNDmUvrSkEU/di1x9E6usxii7CqpO7xFuG1kmiQzabHm2GCwpZWh8ry/2PiG&#10;cWVWFF918Xeqpv/+skY/WSv1Oex/f0AE6sP7+JXeagVp+g3PMZE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9NnzwgAAANwAAAAPAAAAAAAAAAAAAAAAAJgCAABkcnMvZG93&#10;bnJldi54bWxQSwUGAAAAAAQABAD1AAAAhwMAAAAA&#10;" path="m285,r,120l395,65r-90,l305,55r90,l285,xe" fillcolor="#5b9bd4" stroked="f">
                <v:path arrowok="t" o:connecttype="custom" o:connectlocs="285,24;285,144;395,89;305,89;305,79;395,79;285,24" o:connectangles="0,0,0,0,0,0,0"/>
              </v:shape>
              <v:shape id="Freeform 196" o:spid="_x0000_s3198" style="position:absolute;left:7410;top:2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ms8MA&#10;AADcAAAADwAAAGRycy9kb3ducmV2LnhtbESPwW7CMAyG75P2DpEncRspbEOoa0AINInrGOquVmOa&#10;QuNUTQrl7fFh0o7W7//z52I9+lZdqY9NYAOzaQaKuAq24drA8efrdQkqJmSLbWAycKcI69XzU4G5&#10;DTf+push1UogHHM04FLqcq1j5chjnIaOWLJT6D0mGfta2x5vAvetnmfZQntsWC447GjrqLocBi8a&#10;LlTLsnxvyt9T/XGOww7jbGfM5GXcfIJKNKb/5b/23hqYv4m+PCME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fms8MAAADcAAAADwAAAAAAAAAAAAAAAACYAgAAZHJzL2Rv&#10;d25yZXYueG1sUEsFBgAAAAAEAAQA9QAAAIgDAAAAAA==&#10;" path="m285,55l,55,,65r285,l285,55xe" fillcolor="#5b9bd4" stroked="f">
                <v:path arrowok="t" o:connecttype="custom" o:connectlocs="285,79;0,79;0,89;285,89;285,79" o:connectangles="0,0,0,0,0"/>
              </v:shape>
              <v:shape id="Freeform 195" o:spid="_x0000_s3199" style="position:absolute;left:7410;top:24;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DKMMA&#10;AADcAAAADwAAAGRycy9kb3ducmV2LnhtbESPzWrDMBCE74W8g9hAbo3spA3BiWJCQ6HXpsG5LtbG&#10;cmKtjCX/9O2rQqHHYXa+2dnnk23EQJ2vHStIlwkI4tLpmisFl6/35y0IH5A1No5JwTd5yA+zpz1m&#10;2o38ScM5VCJC2GeowITQZlL60pBFv3QtcfRurrMYouwqqTscI9w2cpUkG2mx5thgsKU3Q+Xj3Nv4&#10;hnHltihe6uJ6q17vvj+hT09KLebTcQci0BT+j//SH1rBap3C75hI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tDKMMAAADcAAAADwAAAAAAAAAAAAAAAACYAgAAZHJzL2Rv&#10;d25yZXYueG1sUEsFBgAAAAAEAAQA9QAAAIgDAAAAAA==&#10;" path="m395,55r-90,l305,65r90,l405,60,395,55xe" fillcolor="#5b9bd4" stroked="f">
                <v:path arrowok="t" o:connecttype="custom" o:connectlocs="395,79;305,79;305,89;395,89;405,84;395,79" o:connectangles="0,0,0,0,0,0"/>
              </v:shape>
            </v:group>
            <v:group id="Group 190" o:spid="_x0000_s3200" style="position:absolute;left:10126;top:1839;width:283;height:120" coordorigin="10126,1839" coordsize="2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93" o:spid="_x0000_s3201" style="position:absolute;left:10126;top:183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c8IA&#10;AADcAAAADwAAAGRycy9kb3ducmV2LnhtbESPT4vCMBTE74LfITzBm6ZWkLUaRcSFvQiuf+6P5tkW&#10;m5eaRFu/vREW9jjMzG+Y5boztXiS85VlBZNxAoI4t7riQsH59D36AuEDssbaMil4kYf1qt9bYqZt&#10;y7/0PIZCRAj7DBWUITSZlD4vyaAf24Y4elfrDIYoXSG1wzbCTS3TJJlJgxXHhRIb2paU344PEynY&#10;JvOqnu3T++bRuEu7Sw/3s1LDQbdZgAjUhf/wX/tHK0inU/ic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yBzwgAAANwAAAAPAAAAAAAAAAAAAAAAAJgCAABkcnMvZG93&#10;bnJldi54bWxQSwUGAAAAAAQABAD1AAAAhwMAAAAA&#10;" path="m120,l,60r120,60l120,65r-20,l100,55r20,l120,xe" fillcolor="#5b9bd4" stroked="f">
                <v:path arrowok="t" o:connecttype="custom" o:connectlocs="120,1839;0,1899;120,1959;120,1904;100,1904;100,1894;120,1894;120,1839" o:connectangles="0,0,0,0,0,0,0,0"/>
              </v:shape>
              <v:shape id="Freeform 192" o:spid="_x0000_s3202" style="position:absolute;left:10126;top:183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4B8MA&#10;AADcAAAADwAAAGRycy9kb3ducmV2LnhtbESPT4vCMBTE7wt+h/AEb2tqFdFqFJFd8LLg+uf+aJ5t&#10;sXmpSbT1228EYY/DzPyGWa47U4sHOV9ZVjAaJiCIc6srLhScjt+fMxA+IGusLZOCJ3lYr3ofS8y0&#10;bfmXHodQiAhhn6GCMoQmk9LnJRn0Q9sQR+9incEQpSukdthGuKllmiRTabDiuFBiQ9uS8uvhbiIF&#10;22Re1dOf9La5N+7cfqX720mpQb/bLEAE6sJ/+N3eaQXpeAK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64B8MAAADcAAAADwAAAAAAAAAAAAAAAACYAgAAZHJzL2Rv&#10;d25yZXYueG1sUEsFBgAAAAAEAAQA9QAAAIgDAAAAAA==&#10;" path="m120,55r-20,l100,65r20,l120,55xe" fillcolor="#5b9bd4" stroked="f">
                <v:path arrowok="t" o:connecttype="custom" o:connectlocs="120,1894;100,1894;100,1904;120,1904;120,1894" o:connectangles="0,0,0,0,0"/>
              </v:shape>
              <v:shape id="Freeform 191" o:spid="_x0000_s3203" style="position:absolute;left:10126;top:1839;width:283;height:120;visibility:visible;mso-wrap-style:square;v-text-anchor:top" coordsize="2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dnMMA&#10;AADcAAAADwAAAGRycy9kb3ducmV2LnhtbESPT4vCMBTE7wt+h/AEb2tqRdFqFJFd8LLg+uf+aJ5t&#10;sXmpSbT1228EYY/DzPyGWa47U4sHOV9ZVjAaJiCIc6srLhScjt+fMxA+IGusLZOCJ3lYr3ofS8y0&#10;bfmXHodQiAhhn6GCMoQmk9LnJRn0Q9sQR+9incEQpSukdthGuKllmiRTabDiuFBiQ9uS8uvhbiIF&#10;22Re1dOf9La5N+7cfqX720mpQb/bLEAE6sJ/+N3eaQXpeAK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IdnMMAAADcAAAADwAAAAAAAAAAAAAAAACYAgAAZHJzL2Rv&#10;d25yZXYueG1sUEsFBgAAAAAEAAQA9QAAAIgDAAAAAA==&#10;" path="m283,55r-163,l120,65r163,l283,55xe" fillcolor="#5b9bd4" stroked="f">
                <v:path arrowok="t" o:connecttype="custom" o:connectlocs="283,1894;120,1894;120,1904;283,1904;283,1894" o:connectangles="0,0,0,0,0"/>
              </v:shape>
            </v:group>
            <v:group id="Group 188" o:spid="_x0000_s3204" style="position:absolute;left:10410;top:81;width:2;height:1814" coordorigin="10410,81" coordsize="2,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89" o:spid="_x0000_s3205" style="position:absolute;left:10410;top:81;width:2;height:1814;visibility:visible;mso-wrap-style:square;v-text-anchor:top" coordsize="2,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I8cMA&#10;AADcAAAADwAAAGRycy9kb3ducmV2LnhtbESPQYvCMBSE74L/IbwFL6KpXVDpGkUUF29i9eLt0bxt&#10;yzYvtYlt99+bBcHjMDPfMKtNbyrRUuNKywpm0wgEcWZ1ybmC6+UwWYJwHlljZZkU/JGDzXo4WGGi&#10;bcdnalOfiwBhl6CCwvs6kdJlBRl0U1sTB+/HNgZ9kE0udYNdgJtKxlE0lwZLDgsF1rQrKPtNH0YB&#10;j8/VvWu7bXYoZ7cl3uL9yX4rNfrot18gPPX+HX61j1pB/LmA/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I8cMAAADcAAAADwAAAAAAAAAAAAAAAACYAgAAZHJzL2Rv&#10;d25yZXYueG1sUEsFBgAAAAAEAAQA9QAAAIgDAAAAAA==&#10;" path="m,1814l,e" filled="f" strokecolor="#5b9bd4" strokeweight=".5pt">
                <v:path arrowok="t" o:connecttype="custom" o:connectlocs="0,1895;0,81" o:connectangles="0,0"/>
              </v:shape>
            </v:group>
            <v:group id="Group 186" o:spid="_x0000_s3206" style="position:absolute;left:9676;top:81;width:737;height:2" coordorigin="9676,81" coordsize="7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87" o:spid="_x0000_s3207" style="position:absolute;left:9676;top:81;width:737;height:2;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JDPcYA&#10;AADcAAAADwAAAGRycy9kb3ducmV2LnhtbESPS2vCQBSF9wX/w3AFd3WigVajo/hoS8GF+Fjo7pK5&#10;JsHMnZAZTdpf3xEKLg/n8XGm89aU4k61KywrGPQjEMSp1QVnCo6Hz9cRCOeRNZaWScEPOZjPOi9T&#10;TLRteEf3vc9EGGGXoILc+yqR0qU5GXR9WxEH72Jrgz7IOpO6xiaMm1IOo+hNGiw4EHKsaJVTet3f&#10;TIBstuvf82L7vvmK44/ToUmXkXVK9brtYgLCU+uf4f/2t1YwjMfwOB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JDPcYAAADcAAAADwAAAAAAAAAAAAAAAACYAgAAZHJz&#10;L2Rvd25yZXYueG1sUEsFBgAAAAAEAAQA9QAAAIsDAAAAAA==&#10;" path="m737,l,e" filled="f" strokecolor="#5b9bd4" strokeweight=".5pt">
                <v:path arrowok="t" o:connecttype="custom" o:connectlocs="737,0;0,0" o:connectangles="0,0"/>
              </v:shape>
            </v:group>
            <v:group id="Group 182" o:spid="_x0000_s3208" style="position:absolute;left:5679;top:519;width:2040;height:120" coordorigin="5679,519" coordsize="20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85" o:spid="_x0000_s3209" style="position:absolute;left:5679;top:519;width:2040;height:120;visibility:visible;mso-wrap-style:square;v-text-anchor:top" coordsize="20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2rcMA&#10;AADcAAAADwAAAGRycy9kb3ducmV2LnhtbESP3YrCMBSE7wXfIZyFvdO0/rFUo4iwsOCF2N0HONsc&#10;m7DNSWmi7b69EQQvh5n5htnsBteIG3XBelaQTzMQxJXXlmsFP9+fkw8QISJrbDyTgn8KsNuORxss&#10;tO/5TLcy1iJBOBSowMTYFlKGypDDMPUtcfIuvnMYk+xqqTvsE9w1cpZlK+nQclow2NLBUPVXXp2C&#10;36bUc5P319VpfhiCXdqjPlml3t+G/RpEpCG+ws/2l1YwW+TwOJ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2rcMAAADcAAAADwAAAAAAAAAAAAAAAACYAgAAZHJzL2Rv&#10;d25yZXYueG1sUEsFBgAAAAAEAAQA9QAAAIgDAAAAAA==&#10;" path="m120,l,60r120,60l120,65r-20,l100,55r20,l120,xe" fillcolor="#5b9bd4" stroked="f">
                <v:path arrowok="t" o:connecttype="custom" o:connectlocs="120,519;0,579;120,639;120,584;100,584;100,574;120,574;120,519" o:connectangles="0,0,0,0,0,0,0,0"/>
              </v:shape>
              <v:shape id="Freeform 184" o:spid="_x0000_s3210" style="position:absolute;left:5679;top:519;width:2040;height:120;visibility:visible;mso-wrap-style:square;v-text-anchor:top" coordsize="20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o2sMA&#10;AADcAAAADwAAAGRycy9kb3ducmV2LnhtbESP0YrCMBRE34X9h3AF3zS1uiLVKIuwsLAPstUPuDbX&#10;JtjclCba+vcbYWEfh5k5w2z3g2vEg7pgPSuYzzIQxJXXlmsF59PndA0iRGSNjWdS8KQA+93baIuF&#10;9j3/0KOMtUgQDgUqMDG2hZShMuQwzHxLnLyr7xzGJLta6g77BHeNzLNsJR1aTgsGWzoYqm7l3Sm4&#10;NKVemHl/Xx0XhyHYd/utj1apyXj42ICINMT/8F/7SyvIlzm8zq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No2sMAAADcAAAADwAAAAAAAAAAAAAAAACYAgAAZHJzL2Rv&#10;d25yZXYueG1sUEsFBgAAAAAEAAQA9QAAAIgDAAAAAA==&#10;" path="m120,55r-20,l100,65r20,l120,55xe" fillcolor="#5b9bd4" stroked="f">
                <v:path arrowok="t" o:connecttype="custom" o:connectlocs="120,574;100,574;100,584;120,584;120,574" o:connectangles="0,0,0,0,0"/>
              </v:shape>
              <v:shape id="Freeform 183" o:spid="_x0000_s3211" style="position:absolute;left:5679;top:519;width:2040;height:120;visibility:visible;mso-wrap-style:square;v-text-anchor:top" coordsize="20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QcMA&#10;AADcAAAADwAAAGRycy9kb3ducmV2LnhtbESP0YrCMBRE34X9h3AXfNNUq7J0jbIICws+iNUPuNvc&#10;bcI2N6WJtv69EQQfh5k5w6y3g2vElbpgPSuYTTMQxJXXlmsF59P35ANEiMgaG8+k4EYBtpu30RoL&#10;7Xs+0rWMtUgQDgUqMDG2hZShMuQwTH1LnLw/3zmMSXa11B32Ce4aOc+ylXRoOS0YbGlnqPovL07B&#10;b1Pq3Mz6y+qQ74Zgl3avD1ap8fvw9Qki0hBf4Wf7RyuYL3J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NQcMAAADcAAAADwAAAAAAAAAAAAAAAACYAgAAZHJzL2Rv&#10;d25yZXYueG1sUEsFBgAAAAAEAAQA9QAAAIgDAAAAAA==&#10;" path="m2040,55l120,55r,10l2040,65r,-10xe" fillcolor="#5b9bd4" stroked="f">
                <v:path arrowok="t" o:connecttype="custom" o:connectlocs="2040,574;120,574;120,584;2040,584;2040,574" o:connectangles="0,0,0,0,0"/>
              </v:shape>
            </v:group>
            <v:group id="Group 178" o:spid="_x0000_s3212" style="position:absolute;left:8918;top:1288;width:120;height:226" coordorigin="8918,1288" coordsize="12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81" o:spid="_x0000_s3213" style="position:absolute;left:8918;top:1288;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BcMUA&#10;AADcAAAADwAAAGRycy9kb3ducmV2LnhtbESPT2vCQBTE74LfYXmCF6kbQ5USXUUEwVNp/QMen9nX&#10;JE32bcyuJv32XUHwOMzMb5jFqjOVuFPjCssKJuMIBHFqdcGZguNh+/YBwnlkjZVlUvBHDlbLfm+B&#10;ibYtf9N97zMRIOwSVJB7XydSujQng25sa+Lg/djGoA+yyaRusA1wU8k4imbSYMFhIceaNjml5f5m&#10;FFzL9W95+aLzzbtTezzFo9REn0oNB916DsJT51/hZ3unFcTvU3ic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YFwxQAAANwAAAAPAAAAAAAAAAAAAAAAAJgCAABkcnMv&#10;ZG93bnJldi54bWxQSwUGAAAAAAQABAD1AAAAigMAAAAA&#10;" path="m65,100r-10,l55,226r10,l65,100xe" fillcolor="#5b9bd4" stroked="f">
                <v:path arrowok="t" o:connecttype="custom" o:connectlocs="65,1388;55,1388;55,1514;65,1514;65,1388" o:connectangles="0,0,0,0,0"/>
              </v:shape>
              <v:shape id="Freeform 180" o:spid="_x0000_s3214" style="position:absolute;left:8918;top:1288;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fB8QA&#10;AADcAAAADwAAAGRycy9kb3ducmV2LnhtbESPT4vCMBTE78J+h/CEvYimW0SWahRZEPa0+Bf2+Gye&#10;bW3zUpto67c3guBxmJnfMLNFZypxo8YVlhV8jSIQxKnVBWcK9rvV8BuE88gaK8uk4E4OFvOP3gwT&#10;bVve0G3rMxEg7BJUkHtfJ1K6NCeDbmRr4uCdbGPQB9lkUjfYBripZBxFE2mw4LCQY00/OaXl9moU&#10;XMrluTyu6f/q3aHdH+JBaqI/pT773XIKwlPn3+FX+1criMcT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HwfEAAAA3AAAAA8AAAAAAAAAAAAAAAAAmAIAAGRycy9k&#10;b3ducmV2LnhtbFBLBQYAAAAABAAEAPUAAACJAwAAAAA=&#10;" path="m60,l,120r55,l55,100r55,l60,xe" fillcolor="#5b9bd4" stroked="f">
                <v:path arrowok="t" o:connecttype="custom" o:connectlocs="60,1288;0,1408;55,1408;55,1388;110,1388;60,1288" o:connectangles="0,0,0,0,0,0"/>
              </v:shape>
              <v:shape id="Freeform 179" o:spid="_x0000_s3215" style="position:absolute;left:8918;top:1288;width:120;height:226;visibility:visible;mso-wrap-style:square;v-text-anchor:top" coordsize="12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6nMUA&#10;AADcAAAADwAAAGRycy9kb3ducmV2LnhtbESPT2vCQBTE74LfYXmCF6kbQ9ESXUUEwVNp/QMen9nX&#10;JE32bcyuJv32XUHwOMzMb5jFqjOVuFPjCssKJuMIBHFqdcGZguNh+/YBwnlkjZVlUvBHDlbLfm+B&#10;ibYtf9N97zMRIOwSVJB7XydSujQng25sa+Lg/djGoA+yyaRusA1wU8k4iqbSYMFhIceaNjml5f5m&#10;FFzL9W95+aLzzbtTezzFo9REn0oNB916DsJT51/hZ3unFcTvM3ic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7qcxQAAANwAAAAPAAAAAAAAAAAAAAAAAJgCAABkcnMv&#10;ZG93bnJldi54bWxQSwUGAAAAAAQABAD1AAAAigMAAAAA&#10;" path="m110,100r-45,l65,120r55,l110,100xe" fillcolor="#5b9bd4" stroked="f">
                <v:path arrowok="t" o:connecttype="custom" o:connectlocs="110,1388;65,1388;65,1408;120,1408;110,1388" o:connectangles="0,0,0,0,0"/>
              </v:shape>
            </v:group>
            <w10:wrap anchorx="page"/>
          </v:group>
        </w:pict>
      </w:r>
      <w:r w:rsidRPr="009C5889">
        <w:rPr>
          <w:rFonts w:ascii="Arial Narrow" w:hAnsi="Arial Narrow"/>
          <w:sz w:val="18"/>
          <w:szCs w:val="18"/>
        </w:rPr>
        <w:t xml:space="preserve"> Действие: клапан2 активирован</w:t>
      </w:r>
      <w:r w:rsidRPr="009C5889">
        <w:rPr>
          <w:rFonts w:ascii="Arial Narrow" w:hAnsi="Arial Narrow"/>
          <w:sz w:val="18"/>
          <w:szCs w:val="18"/>
        </w:rPr>
        <w:tab/>
        <w:t>Выберите тип клапана</w:t>
      </w:r>
    </w:p>
    <w:p w:rsidR="003E6078" w:rsidRPr="009C5889" w:rsidRDefault="003E6078">
      <w:pPr>
        <w:rPr>
          <w:rFonts w:ascii="Arial Narrow" w:hAnsi="Arial Narrow" w:cs="Calibri"/>
          <w:sz w:val="18"/>
          <w:szCs w:val="18"/>
        </w:rPr>
        <w:sectPr w:rsidR="003E6078" w:rsidRPr="009C5889">
          <w:type w:val="continuous"/>
          <w:pgSz w:w="11910" w:h="16840"/>
          <w:pgMar w:top="0" w:right="620" w:bottom="280" w:left="620" w:header="708" w:footer="708" w:gutter="0"/>
          <w:cols w:num="3" w:space="708" w:equalWidth="0">
            <w:col w:w="2132" w:space="898"/>
            <w:col w:w="531" w:space="955"/>
            <w:col w:w="6154"/>
          </w:cols>
        </w:sectPr>
      </w:pPr>
    </w:p>
    <w:p w:rsidR="003E6078" w:rsidRPr="009C5889" w:rsidRDefault="003E6078">
      <w:pPr>
        <w:spacing w:before="8" w:line="190" w:lineRule="exact"/>
        <w:rPr>
          <w:rFonts w:ascii="Arial Narrow" w:hAnsi="Arial Narrow"/>
          <w:sz w:val="18"/>
          <w:szCs w:val="18"/>
        </w:rPr>
      </w:pPr>
      <w:r>
        <w:rPr>
          <w:noProof/>
          <w:lang w:val="cs-CZ" w:eastAsia="cs-CZ"/>
        </w:rPr>
        <w:pict>
          <v:shape id="Text Box 167" o:spid="_x0000_s3216" type="#_x0000_t202" style="position:absolute;margin-left:395.25pt;margin-top:4.35pt;width:108pt;height:54.45pt;z-index:-251564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xsw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&#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067"/>
                    <w:gridCol w:w="63"/>
                  </w:tblGrid>
                  <w:tr w:rsidR="003E6078" w:rsidRPr="00D3624C" w:rsidTr="00D3624C">
                    <w:trPr>
                      <w:trHeight w:hRule="exact" w:val="64"/>
                    </w:trPr>
                    <w:tc>
                      <w:tcPr>
                        <w:tcW w:w="2067" w:type="dxa"/>
                        <w:tcBorders>
                          <w:top w:val="dotted" w:sz="8" w:space="0" w:color="6FAC46"/>
                          <w:left w:val="dotted" w:sz="8" w:space="0" w:color="6FAC46"/>
                          <w:bottom w:val="single" w:sz="8" w:space="0" w:color="6FAC46"/>
                          <w:right w:val="nil"/>
                        </w:tcBorders>
                      </w:tcPr>
                      <w:p w:rsidR="003E6078" w:rsidRPr="00D3624C" w:rsidRDefault="003E6078"/>
                    </w:tc>
                    <w:tc>
                      <w:tcPr>
                        <w:tcW w:w="63" w:type="dxa"/>
                        <w:tcBorders>
                          <w:top w:val="dotted" w:sz="8" w:space="0" w:color="6FAC46"/>
                          <w:left w:val="nil"/>
                          <w:bottom w:val="nil"/>
                          <w:right w:val="dotted" w:sz="8" w:space="0" w:color="6FAC46"/>
                        </w:tcBorders>
                      </w:tcPr>
                      <w:p w:rsidR="003E6078" w:rsidRPr="00D3624C" w:rsidRDefault="003E6078"/>
                    </w:tc>
                  </w:tr>
                  <w:tr w:rsidR="003E6078" w:rsidRPr="00D3624C" w:rsidTr="00D3624C">
                    <w:trPr>
                      <w:trHeight w:hRule="exact" w:val="533"/>
                    </w:trPr>
                    <w:tc>
                      <w:tcPr>
                        <w:tcW w:w="2067" w:type="dxa"/>
                        <w:tcBorders>
                          <w:top w:val="single" w:sz="8" w:space="0" w:color="6FAC46"/>
                          <w:left w:val="dotted" w:sz="8" w:space="0" w:color="6FAC46"/>
                          <w:bottom w:val="single" w:sz="8" w:space="0" w:color="6FAC46"/>
                          <w:right w:val="single" w:sz="8" w:space="0" w:color="6FAC46"/>
                        </w:tcBorders>
                      </w:tcPr>
                      <w:p w:rsidR="003E6078" w:rsidRPr="00D3624C" w:rsidRDefault="003E6078" w:rsidP="00D3624C">
                        <w:pPr>
                          <w:pStyle w:val="TableParagraph"/>
                          <w:spacing w:before="73"/>
                          <w:ind w:left="228"/>
                          <w:rPr>
                            <w:rFonts w:cs="Calibri"/>
                            <w:sz w:val="16"/>
                            <w:szCs w:val="16"/>
                          </w:rPr>
                        </w:pPr>
                        <w:r w:rsidRPr="00D3624C">
                          <w:rPr>
                            <w:sz w:val="16"/>
                          </w:rPr>
                          <w:t>Выберите температуру клапана ЦО</w:t>
                        </w:r>
                      </w:p>
                    </w:tc>
                    <w:tc>
                      <w:tcPr>
                        <w:tcW w:w="63" w:type="dxa"/>
                        <w:tcBorders>
                          <w:top w:val="nil"/>
                          <w:left w:val="single" w:sz="8" w:space="0" w:color="6FAC46"/>
                          <w:bottom w:val="nil"/>
                          <w:right w:val="dotted" w:sz="8" w:space="0" w:color="6FAC46"/>
                        </w:tcBorders>
                      </w:tcPr>
                      <w:p w:rsidR="003E6078" w:rsidRPr="00D3624C" w:rsidRDefault="003E6078"/>
                    </w:tc>
                  </w:tr>
                  <w:tr w:rsidR="003E6078" w:rsidRPr="00D3624C" w:rsidTr="00D3624C">
                    <w:trPr>
                      <w:trHeight w:hRule="exact" w:val="351"/>
                    </w:trPr>
                    <w:tc>
                      <w:tcPr>
                        <w:tcW w:w="2067" w:type="dxa"/>
                        <w:tcBorders>
                          <w:top w:val="single" w:sz="8" w:space="0" w:color="6FAC46"/>
                          <w:left w:val="dotted" w:sz="8" w:space="0" w:color="6FAC46"/>
                          <w:bottom w:val="dotted" w:sz="8" w:space="0" w:color="6FAC46"/>
                          <w:right w:val="single" w:sz="8" w:space="0" w:color="6FAC46"/>
                        </w:tcBorders>
                      </w:tcPr>
                      <w:p w:rsidR="003E6078" w:rsidRPr="00D3624C" w:rsidRDefault="003E6078" w:rsidP="00D3624C">
                        <w:pPr>
                          <w:pStyle w:val="TableParagraph"/>
                          <w:spacing w:before="93"/>
                          <w:ind w:left="245"/>
                          <w:rPr>
                            <w:rFonts w:cs="Calibri"/>
                            <w:sz w:val="16"/>
                            <w:szCs w:val="16"/>
                          </w:rPr>
                        </w:pPr>
                        <w:r w:rsidRPr="00D3624C">
                          <w:rPr>
                            <w:sz w:val="16"/>
                          </w:rPr>
                          <w:t>Выберите температуру клапана PT</w:t>
                        </w:r>
                      </w:p>
                    </w:tc>
                    <w:tc>
                      <w:tcPr>
                        <w:tcW w:w="63" w:type="dxa"/>
                        <w:tcBorders>
                          <w:top w:val="nil"/>
                          <w:left w:val="single" w:sz="8" w:space="0" w:color="6FAC46"/>
                          <w:bottom w:val="dotted" w:sz="8" w:space="0" w:color="6FAC46"/>
                          <w:right w:val="dotted" w:sz="8" w:space="0" w:color="6FAC46"/>
                        </w:tcBorders>
                      </w:tcPr>
                      <w:p w:rsidR="003E6078" w:rsidRPr="00D3624C" w:rsidRDefault="003E6078"/>
                    </w:tc>
                  </w:tr>
                </w:tbl>
                <w:p w:rsidR="003E6078" w:rsidRDefault="003E6078"/>
              </w:txbxContent>
            </v:textbox>
            <w10:wrap anchorx="page"/>
          </v:shape>
        </w:pict>
      </w:r>
    </w:p>
    <w:p w:rsidR="003E6078" w:rsidRPr="009C5889" w:rsidRDefault="003E6078" w:rsidP="00A3337F">
      <w:pPr>
        <w:spacing w:before="63"/>
        <w:ind w:left="258" w:right="5850"/>
        <w:rPr>
          <w:rFonts w:ascii="Arial Narrow" w:hAnsi="Arial Narrow" w:cs="Calibri"/>
          <w:sz w:val="18"/>
          <w:szCs w:val="18"/>
        </w:rPr>
      </w:pPr>
      <w:r>
        <w:rPr>
          <w:noProof/>
          <w:lang w:val="cs-CZ" w:eastAsia="cs-CZ"/>
        </w:rPr>
        <w:pict>
          <v:shape id="_x0000_s3217" type="#_x0000_t202" style="position:absolute;left:0;text-align:left;margin-left:277.85pt;margin-top:11.8pt;width:49.4pt;height:165.6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" filled="f" stroked="f">
            <v:textbox style="mso-fit-shape-to-text:t">
              <w:txbxContent>
                <w:p w:rsidR="003E6078" w:rsidRPr="0077514A" w:rsidRDefault="003E6078" w:rsidP="00A3337F">
                  <w:pPr>
                    <w:rPr>
                      <w:rFonts w:ascii="Arial" w:hAnsi="Arial" w:cs="Arial"/>
                      <w:sz w:val="16"/>
                      <w:szCs w:val="16"/>
                    </w:rPr>
                  </w:pPr>
                  <w:r>
                    <w:rPr>
                      <w:rFonts w:ascii="Arial" w:hAnsi="Arial"/>
                      <w:sz w:val="16"/>
                    </w:rPr>
                    <w:t>Далее</w:t>
                  </w:r>
                </w:p>
              </w:txbxContent>
            </v:textbox>
          </v:shape>
        </w:pict>
      </w:r>
      <w:r>
        <w:rPr>
          <w:noProof/>
          <w:lang w:val="cs-CZ" w:eastAsia="cs-CZ"/>
        </w:rPr>
        <w:pict>
          <v:group id="Group 172" o:spid="_x0000_s3218" style="position:absolute;left:0;text-align:left;margin-left:186.3pt;margin-top:-48.4pt;width:32.15pt;height:32.95pt;z-index:-251591168;mso-position-horizontal-relative:page" coordorigin="3726,-968" coordsize="6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">
            <v:group id="Group 175" o:spid="_x0000_s3219" style="position:absolute;left:3736;top:-958;width:623;height:300" coordorigin="3736,-958"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76" o:spid="_x0000_s3220" style="position:absolute;left:3736;top:-958;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eGsEA&#10;AADcAAAADwAAAGRycy9kb3ducmV2LnhtbERPy4rCMBTdC/5DuMJsZEx1IdppKlEQBtz4+oBLc207&#10;09yUJtXq15vFwCwP551tBtuIO3W+dqxgPktAEBfO1FwquF72nysQPiAbbByTgid52OTjUYapcQ8+&#10;0f0cShFD2KeooAqhTaX0RUUW/cy1xJG7uc5iiLArpenwEcNtIxdJspQWa44NFba0q6j4PfdWgR7W&#10;Py893T2XN71tQ384sjZaqY/JoL9ABBrCv/jP/W0ULOZxbTwTj4D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H3hrBAAAA3AAAAA8AAAAAAAAAAAAAAAAAmAIAAGRycy9kb3du&#10;cmV2LnhtbFBLBQYAAAAABAAEAPUAAACGAwAAAAA=&#10;" path="m,300r623,l623,,,,,300xe" filled="f" strokecolor="#6fac46" strokeweight="1pt">
                <v:path arrowok="t" o:connecttype="custom" o:connectlocs="0,-658;623,-658;623,-958;0,-958;0,-658" o:connectangles="0,0,0,0,0"/>
              </v:shape>
            </v:group>
            <v:group id="Group 173" o:spid="_x0000_s3221" style="position:absolute;left:3736;top:-620;width:623;height:300" coordorigin="3736,-620"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74" o:spid="_x0000_s3222" style="position:absolute;left:3736;top:-620;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YocAA&#10;AADcAAAADwAAAGRycy9kb3ducmV2LnhtbERPy4rCMBTdD/gP4QpuBk3tQrQaJQqC4GZ8fMClubbV&#10;5qY0UatfP1kILg/nvVh1thYPan3lWMF4lIAgzp2puFBwPm2HUxA+IBusHZOCF3lYLXs/C8yMe/KB&#10;HsdQiBjCPkMFZQhNJqXPS7LoR64hjtzFtRZDhG0hTYvPGG5rmSbJRFqsODaU2NCmpPx2vFsFuptd&#10;3/p385pc9LoJ9/0fa6OVGvQ7PQcRqAtf8ce9MwrSNM6P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50YocAAAADcAAAADwAAAAAAAAAAAAAAAACYAgAAZHJzL2Rvd25y&#10;ZXYueG1sUEsFBgAAAAAEAAQA9QAAAIUDAAAAAA==&#10;" path="m,300r623,l623,,,,,300xe" filled="f" strokecolor="#6fac46" strokeweight="1pt">
                <v:path arrowok="t" o:connecttype="custom" o:connectlocs="0,-320;623,-320;623,-620;0,-620;0,-320" o:connectangles="0,0,0,0,0"/>
              </v:shape>
            </v:group>
            <w10:wrap anchorx="page"/>
          </v:group>
        </w:pict>
      </w:r>
      <w:r>
        <w:rPr>
          <w:noProof/>
          <w:lang w:val="cs-CZ" w:eastAsia="cs-CZ"/>
        </w:rPr>
        <w:pict>
          <v:group id="Group 170" o:spid="_x0000_s3223" style="position:absolute;left:0;text-align:left;margin-left:36pt;margin-top:-.9pt;width:240pt;height:34.5pt;z-index:-251586048;mso-position-horizontal-relative:page" coordorigin="720,-18" coordsize="480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">
            <v:shape id="Freeform 171" o:spid="_x0000_s3224" style="position:absolute;left:720;top:-18;width:4800;height:690;visibility:visible;mso-wrap-style:square;v-text-anchor:top" coordsize="480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20sYA&#10;AADcAAAADwAAAGRycy9kb3ducmV2LnhtbESPQWvCQBSE7wX/w/KEXopuEqpIdBO0WOilB60Xb4/s&#10;M4lm3y7ZbUz767uFQo/DzHzDbMrRdGKg3reWFaTzBARxZXXLtYLTx+tsBcIHZI2dZVLwRR7KYvKw&#10;wVzbOx9oOIZaRAj7HBU0IbhcSl81ZNDPrSOO3sX2BkOUfS11j/cIN53MkmQpDbYcFxp09NJQdTt+&#10;GgWLXb1372eXJU/f29Q874drepBKPU7H7RpEoDH8h//ab1pBli7g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c20sYAAADcAAAADwAAAAAAAAAAAAAAAACYAgAAZHJz&#10;L2Rvd25yZXYueG1sUEsFBgAAAAAEAAQA9QAAAIsDAAAAAA==&#10;" path="m,690r4800,l4800,,,,,690xe" filled="f" strokecolor="#5b9bd4" strokeweight="1pt">
              <v:path arrowok="t" o:connecttype="custom" o:connectlocs="0,672;4800,672;4800,-18;0,-18;0,672" o:connectangles="0,0,0,0,0"/>
            </v:shape>
            <w10:wrap anchorx="page"/>
          </v:group>
        </w:pict>
      </w:r>
      <w:r>
        <w:rPr>
          <w:noProof/>
          <w:lang w:val="cs-CZ" w:eastAsia="cs-CZ"/>
        </w:rPr>
        <w:pict>
          <v:group id="Group 168" o:spid="_x0000_s3225" style="position:absolute;left:0;text-align:left;margin-left:313.55pt;margin-top:11.5pt;width:36.85pt;height:21.75pt;z-index:-251584000;mso-position-horizontal-relative:page" coordorigin="6271,230" coordsize="73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">
            <v:shape id="Freeform 169" o:spid="_x0000_s3226" style="position:absolute;left:6271;top:230;width:737;height:435;visibility:visible;mso-wrap-style:square;v-text-anchor:top" coordsize="73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fkb4A&#10;AADcAAAADwAAAGRycy9kb3ducmV2LnhtbESPQQ/BQBSE7xL/YfMkbmyRCGWJCAlulPvTfdpG923T&#10;XdS/txKJ42RmvsnMl40pxZNqV1hWMOhHIIhTqwvOFJyTbW8CwnlkjaVlUvAmB8tFuzXHWNsXH+l5&#10;8pkIEHYxKsi9r2IpXZqTQde3FXHwbrY26IOsM6lrfAW4KeUwisbSYMFhIceK1jml99PDKDD4PiQ7&#10;nkzlqLjg5nKjq9k/lOp2mtUMhKfG/8O/9k4rGA5G8D0Tjo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GH5G+AAAA3AAAAA8AAAAAAAAAAAAAAAAAmAIAAGRycy9kb3ducmV2&#10;LnhtbFBLBQYAAAAABAAEAPUAAACDAwAAAAA=&#10;" path="m,435r737,l737,,,,,435xe" filled="f" strokecolor="#6fac46" strokeweight="1pt">
              <v:path arrowok="t" o:connecttype="custom" o:connectlocs="0,665;737,665;737,230;0,230;0,665" o:connectangles="0,0,0,0,0"/>
            </v:shape>
            <w10:wrap anchorx="page"/>
          </v:group>
        </w:pict>
      </w:r>
      <w:r w:rsidRPr="009C5889">
        <w:rPr>
          <w:rFonts w:ascii="Arial Narrow" w:hAnsi="Arial Narrow"/>
          <w:sz w:val="18"/>
          <w:szCs w:val="18"/>
        </w:rPr>
        <w:t>Смесительный клапан 2 активирован. Полную настройку клапана</w:t>
      </w:r>
      <w:r>
        <w:rPr>
          <w:noProof/>
          <w:lang w:val="cs-CZ" w:eastAsia="cs-CZ"/>
        </w:rPr>
        <w:pict>
          <v:group id="Group 162" o:spid="_x0000_s3227" style="position:absolute;left:0;text-align:left;margin-left:288.8pt;margin-top:4.5pt;width:20.25pt;height:6pt;z-index:-251585024;mso-position-horizontal-relative:page;mso-position-vertical-relative:text" coordorigin="5776,90"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">
            <v:shape id="Freeform 166" o:spid="_x0000_s3228" style="position:absolute;left:5776;top:9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0esIA&#10;AADcAAAADwAAAGRycy9kb3ducmV2LnhtbESPT4vCMBDF74LfIcyCN00V/9FtFFlZ8Loq9To006a7&#10;zaQ0Ueu33wiCx8eb93vzsm1vG3GjzteOFUwnCQjiwumaKwXn0/d4DcIHZI2NY1LwIA/bzXCQYard&#10;nX/odgyViBD2KSowIbSplL4wZNFPXEscvdJ1FkOUXSV1h/cIt42cJclSWqw5Nhhs6ctQ8Xe82viG&#10;ccU6z+d1fimrxa+/7tFP90qNPvrdJ4hAfXgfv9IHrWCWrOA5JhJ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rR6wgAAANwAAAAPAAAAAAAAAAAAAAAAAJgCAABkcnMvZG93&#10;bnJldi54bWxQSwUGAAAAAAQABAD1AAAAhwMAAAAA&#10;" path="m285,65r,55l395,65r-110,xe" fillcolor="#5b9bd4" stroked="f">
              <v:path arrowok="t" o:connecttype="custom" o:connectlocs="285,155;285,210;395,155;285,155" o:connectangles="0,0,0,0"/>
            </v:shape>
            <v:shape id="Freeform 165" o:spid="_x0000_s3229" style="position:absolute;left:5776;top:9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gCMEA&#10;AADcAAAADwAAAGRycy9kb3ducmV2LnhtbESPwYrCQAyG7wu+wxDB2zpV3EWqo4gieNVd6jV0Yqfa&#10;yZTOqPXtzWFhj+HP/+XLct37Rj2oi3VgA5NxBoq4DLbmysDvz/5zDiomZItNYDLwogjr1eBjibkN&#10;Tz7S45QqJRCOORpwKbW51rF05DGOQ0ss2SV0HpOMXaVth0+B+0ZPs+xbe6xZLjhsaeuovJ3uXjRc&#10;KOdFMauL86X6usb7DuNkZ8xo2G8WoBL16X/5r32wBqaZ2MozQgC9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NIAjBAAAA3AAAAA8AAAAAAAAAAAAAAAAAmAIAAGRycy9kb3du&#10;cmV2LnhtbFBLBQYAAAAABAAEAPUAAACGAwAAAAA=&#10;" path="m285,55r,10l305,65r,-10l285,55xe" fillcolor="#5b9bd4" stroked="f">
              <v:path arrowok="t" o:connecttype="custom" o:connectlocs="285,145;285,155;305,155;305,145;285,145" o:connectangles="0,0,0,0,0"/>
            </v:shape>
            <v:shape id="Freeform 164" o:spid="_x0000_s3230" style="position:absolute;left:5776;top:9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Fk8IA&#10;AADcAAAADwAAAGRycy9kb3ducmV2LnhtbESPQYvCMBCF74L/IcyCN00rKto1FVlZ8Loq9To0Y9Pd&#10;ZlKaqPXfbwTB4+PN+9689aa3jbhR52vHCtJJAoK4dLrmSsHp+D1egvABWWPjmBQ8yMMmHw7WmGl3&#10;5x+6HUIlIoR9hgpMCG0mpS8NWfQT1xJH7+I6iyHKrpK6w3uE20ZOk2QhLdYcGwy29GWo/DtcbXzD&#10;uHJZFLO6OF+q+a+/7tCnO6VGH/32E0SgPryPX+m9VjBNVvAcEwk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YWTwgAAANwAAAAPAAAAAAAAAAAAAAAAAJgCAABkcnMvZG93&#10;bnJldi54bWxQSwUGAAAAAAQABAD1AAAAhwMAAAAA&#10;" path="m285,r,55l305,55r,10l395,65r10,-5l285,xe" fillcolor="#5b9bd4" stroked="f">
              <v:path arrowok="t" o:connecttype="custom" o:connectlocs="285,90;285,145;305,145;305,155;395,155;405,150;285,90" o:connectangles="0,0,0,0,0,0,0"/>
            </v:shape>
            <v:shape id="Freeform 163" o:spid="_x0000_s3231" style="position:absolute;left:5776;top:90;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608IA&#10;AADcAAAADwAAAGRycy9kb3ducmV2LnhtbESPwWrCQBCG74LvsIzQW91EbAnRVaRS8Fpb4nXIjtlo&#10;djZkV03fvnMoeBz++b/5Zr0dfafuNMQ2sIF8noEiroNtuTHw8/35WoCKCdliF5gM/FKE7WY6WWNp&#10;w4O/6H5MjRIIxxINuJT6UutYO/IY56EnluwcBo9JxqHRdsCHwH2nF1n2rj22LBcc9vThqL4eb140&#10;XKiLqlq21encvF3ibY8x3xvzMht3K1CJxvRc/m8frIFFLvryjBB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rrTwgAAANwAAAAPAAAAAAAAAAAAAAAAAJgCAABkcnMvZG93&#10;bnJldi54bWxQSwUGAAAAAAQABAD1AAAAhwMAAAAA&#10;" path="m,55l,65r285,l285,55,,55xe" fillcolor="#5b9bd4" stroked="f">
              <v:path arrowok="t" o:connecttype="custom" o:connectlocs="0,145;0,155;285,155;285,145;0,145" o:connectangles="0,0,0,0,0"/>
            </v:shape>
            <w10:wrap anchorx="page"/>
          </v:group>
        </w:pict>
      </w:r>
      <w:r w:rsidRPr="009C5889">
        <w:rPr>
          <w:rFonts w:ascii="Arial Narrow" w:hAnsi="Arial Narrow"/>
          <w:sz w:val="18"/>
          <w:szCs w:val="18"/>
        </w:rPr>
        <w:t xml:space="preserve"> вы найдете в установочном меню, Встроенный клапан 2.</w:t>
      </w:r>
    </w:p>
    <w:p w:rsidR="003E6078" w:rsidRPr="009C5889" w:rsidRDefault="003E6078">
      <w:pPr>
        <w:spacing w:line="200" w:lineRule="exact"/>
        <w:rPr>
          <w:rFonts w:ascii="Arial Narrow" w:hAnsi="Arial Narrow"/>
          <w:sz w:val="18"/>
          <w:szCs w:val="18"/>
        </w:rPr>
      </w:pPr>
    </w:p>
    <w:p w:rsidR="003E6078" w:rsidRPr="009C5889" w:rsidRDefault="003E6078">
      <w:pPr>
        <w:spacing w:before="20" w:line="260" w:lineRule="exact"/>
        <w:rPr>
          <w:rFonts w:ascii="Arial Narrow" w:hAnsi="Arial Narrow"/>
          <w:sz w:val="18"/>
          <w:szCs w:val="18"/>
        </w:rPr>
      </w:pPr>
    </w:p>
    <w:tbl>
      <w:tblPr>
        <w:tblW w:w="0" w:type="auto"/>
        <w:tblInd w:w="7275" w:type="dxa"/>
        <w:tblLayout w:type="fixed"/>
        <w:tblCellMar>
          <w:left w:w="0" w:type="dxa"/>
          <w:right w:w="0" w:type="dxa"/>
        </w:tblCellMar>
        <w:tblLook w:val="01E0"/>
      </w:tblPr>
      <w:tblGrid>
        <w:gridCol w:w="60"/>
        <w:gridCol w:w="1360"/>
        <w:gridCol w:w="680"/>
        <w:gridCol w:w="60"/>
      </w:tblGrid>
      <w:tr w:rsidR="003E6078" w:rsidRPr="009C5889" w:rsidTr="00D3624C">
        <w:trPr>
          <w:trHeight w:hRule="exact" w:val="60"/>
        </w:trPr>
        <w:tc>
          <w:tcPr>
            <w:tcW w:w="60" w:type="dxa"/>
            <w:tcBorders>
              <w:top w:val="dotted" w:sz="8" w:space="0" w:color="6FAC46"/>
              <w:left w:val="dotted" w:sz="8" w:space="0" w:color="6FAC46"/>
              <w:bottom w:val="nil"/>
              <w:right w:val="nil"/>
            </w:tcBorders>
          </w:tcPr>
          <w:p w:rsidR="003E6078" w:rsidRPr="009C5889" w:rsidRDefault="003E6078">
            <w:pPr>
              <w:rPr>
                <w:rFonts w:ascii="Arial Narrow" w:hAnsi="Arial Narrow"/>
                <w:sz w:val="18"/>
                <w:szCs w:val="18"/>
              </w:rPr>
            </w:pPr>
          </w:p>
        </w:tc>
        <w:tc>
          <w:tcPr>
            <w:tcW w:w="1360" w:type="dxa"/>
            <w:tcBorders>
              <w:top w:val="dotted" w:sz="8" w:space="0" w:color="6FAC46"/>
              <w:left w:val="nil"/>
              <w:bottom w:val="single" w:sz="8" w:space="0" w:color="6FAC46"/>
              <w:right w:val="nil"/>
            </w:tcBorders>
          </w:tcPr>
          <w:p w:rsidR="003E6078" w:rsidRPr="009C5889" w:rsidRDefault="003E6078">
            <w:pPr>
              <w:rPr>
                <w:rFonts w:ascii="Arial Narrow" w:hAnsi="Arial Narrow"/>
                <w:sz w:val="18"/>
                <w:szCs w:val="18"/>
              </w:rPr>
            </w:pPr>
          </w:p>
        </w:tc>
        <w:tc>
          <w:tcPr>
            <w:tcW w:w="740" w:type="dxa"/>
            <w:gridSpan w:val="2"/>
            <w:vMerge w:val="restart"/>
            <w:tcBorders>
              <w:top w:val="dotted" w:sz="8" w:space="0" w:color="6FAC46"/>
              <w:left w:val="single" w:sz="8" w:space="0" w:color="6FAC46"/>
              <w:right w:val="dotted" w:sz="8" w:space="0" w:color="6FAC46"/>
            </w:tcBorders>
          </w:tcPr>
          <w:p w:rsidR="003E6078" w:rsidRPr="009C5889" w:rsidRDefault="003E6078">
            <w:pPr>
              <w:rPr>
                <w:rFonts w:ascii="Arial Narrow" w:hAnsi="Arial Narrow"/>
                <w:sz w:val="18"/>
                <w:szCs w:val="18"/>
              </w:rPr>
            </w:pPr>
          </w:p>
        </w:tc>
      </w:tr>
      <w:tr w:rsidR="003E6078" w:rsidRPr="009C5889" w:rsidTr="00D3624C">
        <w:trPr>
          <w:trHeight w:hRule="exact" w:val="318"/>
        </w:trPr>
        <w:tc>
          <w:tcPr>
            <w:tcW w:w="60" w:type="dxa"/>
            <w:tcBorders>
              <w:top w:val="nil"/>
              <w:left w:val="dotted" w:sz="8" w:space="0" w:color="6FAC46"/>
              <w:bottom w:val="nil"/>
              <w:right w:val="single" w:sz="8" w:space="0" w:color="6FAC46"/>
            </w:tcBorders>
          </w:tcPr>
          <w:p w:rsidR="003E6078" w:rsidRPr="009C5889" w:rsidRDefault="003E6078">
            <w:pPr>
              <w:rPr>
                <w:rFonts w:ascii="Arial Narrow" w:hAnsi="Arial Narrow"/>
                <w:sz w:val="18"/>
                <w:szCs w:val="18"/>
              </w:rPr>
            </w:pPr>
          </w:p>
        </w:tc>
        <w:tc>
          <w:tcPr>
            <w:tcW w:w="1360" w:type="dxa"/>
            <w:tcBorders>
              <w:top w:val="single" w:sz="8" w:space="0" w:color="6FAC46"/>
              <w:left w:val="single" w:sz="8" w:space="0" w:color="6FAC46"/>
              <w:bottom w:val="single" w:sz="8" w:space="0" w:color="6FAC46"/>
              <w:right w:val="single" w:sz="8" w:space="0" w:color="6FAC46"/>
            </w:tcBorders>
          </w:tcPr>
          <w:p w:rsidR="003E6078" w:rsidRPr="009C5889" w:rsidRDefault="003E6078" w:rsidP="00D3624C">
            <w:pPr>
              <w:pStyle w:val="TableParagraph"/>
              <w:spacing w:before="70"/>
              <w:ind w:left="371"/>
              <w:rPr>
                <w:rFonts w:ascii="Arial Narrow" w:hAnsi="Arial Narrow" w:cs="Calibri"/>
                <w:sz w:val="18"/>
                <w:szCs w:val="18"/>
              </w:rPr>
            </w:pPr>
            <w:r w:rsidRPr="009C5889">
              <w:rPr>
                <w:rFonts w:ascii="Arial Narrow" w:hAnsi="Arial Narrow"/>
                <w:sz w:val="18"/>
                <w:szCs w:val="18"/>
              </w:rPr>
              <w:t>Клапан ЦО</w:t>
            </w:r>
          </w:p>
        </w:tc>
        <w:tc>
          <w:tcPr>
            <w:tcW w:w="740" w:type="dxa"/>
            <w:gridSpan w:val="2"/>
            <w:vMerge/>
            <w:tcBorders>
              <w:left w:val="single" w:sz="8" w:space="0" w:color="6FAC46"/>
              <w:bottom w:val="single" w:sz="8" w:space="0" w:color="6FAC46"/>
              <w:right w:val="dotted" w:sz="8" w:space="0" w:color="6FAC46"/>
            </w:tcBorders>
          </w:tcPr>
          <w:p w:rsidR="003E6078" w:rsidRPr="009C5889" w:rsidRDefault="003E6078">
            <w:pPr>
              <w:rPr>
                <w:rFonts w:ascii="Arial Narrow" w:hAnsi="Arial Narrow"/>
                <w:sz w:val="18"/>
                <w:szCs w:val="18"/>
              </w:rPr>
            </w:pPr>
          </w:p>
        </w:tc>
      </w:tr>
      <w:tr w:rsidR="003E6078" w:rsidRPr="009C5889" w:rsidTr="00D3624C">
        <w:trPr>
          <w:trHeight w:hRule="exact" w:val="360"/>
        </w:trPr>
        <w:tc>
          <w:tcPr>
            <w:tcW w:w="60" w:type="dxa"/>
            <w:tcBorders>
              <w:top w:val="nil"/>
              <w:left w:val="dotted" w:sz="8" w:space="0" w:color="6FAC46"/>
              <w:bottom w:val="dotted" w:sz="8" w:space="0" w:color="6FAC46"/>
              <w:right w:val="single" w:sz="8" w:space="0" w:color="6FAC46"/>
            </w:tcBorders>
          </w:tcPr>
          <w:p w:rsidR="003E6078" w:rsidRPr="009C5889" w:rsidRDefault="003E6078">
            <w:pPr>
              <w:rPr>
                <w:rFonts w:ascii="Arial Narrow" w:hAnsi="Arial Narrow"/>
                <w:sz w:val="18"/>
                <w:szCs w:val="18"/>
              </w:rPr>
            </w:pPr>
          </w:p>
        </w:tc>
        <w:tc>
          <w:tcPr>
            <w:tcW w:w="2040" w:type="dxa"/>
            <w:gridSpan w:val="2"/>
            <w:tcBorders>
              <w:top w:val="single" w:sz="8" w:space="0" w:color="6FAC46"/>
              <w:left w:val="single" w:sz="8" w:space="0" w:color="6FAC46"/>
              <w:bottom w:val="dotted" w:sz="8" w:space="0" w:color="6FAC46"/>
              <w:right w:val="single" w:sz="8" w:space="0" w:color="6FAC46"/>
            </w:tcBorders>
          </w:tcPr>
          <w:p w:rsidR="003E6078" w:rsidRPr="009C5889" w:rsidRDefault="003E6078" w:rsidP="00D3624C">
            <w:pPr>
              <w:pStyle w:val="TableParagraph"/>
              <w:spacing w:before="89"/>
              <w:ind w:left="145"/>
              <w:rPr>
                <w:rFonts w:ascii="Arial Narrow" w:hAnsi="Arial Narrow" w:cs="Calibri"/>
                <w:sz w:val="18"/>
                <w:szCs w:val="18"/>
              </w:rPr>
            </w:pPr>
            <w:r w:rsidRPr="009C5889">
              <w:rPr>
                <w:rFonts w:ascii="Arial Narrow" w:hAnsi="Arial Narrow"/>
                <w:sz w:val="18"/>
                <w:szCs w:val="18"/>
              </w:rPr>
              <w:t>Клапан системы теплых полов</w:t>
            </w:r>
          </w:p>
        </w:tc>
        <w:tc>
          <w:tcPr>
            <w:tcW w:w="60" w:type="dxa"/>
            <w:tcBorders>
              <w:top w:val="nil"/>
              <w:left w:val="single" w:sz="8" w:space="0" w:color="6FAC46"/>
              <w:bottom w:val="dotted" w:sz="8" w:space="0" w:color="6FAC46"/>
              <w:right w:val="dotted" w:sz="8" w:space="0" w:color="6FAC46"/>
            </w:tcBorders>
          </w:tcPr>
          <w:p w:rsidR="003E6078" w:rsidRPr="009C5889" w:rsidRDefault="003E6078">
            <w:pPr>
              <w:rPr>
                <w:rFonts w:ascii="Arial Narrow" w:hAnsi="Arial Narrow"/>
                <w:sz w:val="18"/>
                <w:szCs w:val="18"/>
              </w:rPr>
            </w:pPr>
          </w:p>
        </w:tc>
      </w:tr>
    </w:tbl>
    <w:p w:rsidR="003E6078" w:rsidRPr="009C5889" w:rsidRDefault="003E6078">
      <w:pPr>
        <w:spacing w:line="200" w:lineRule="exact"/>
        <w:rPr>
          <w:rFonts w:ascii="Arial Narrow" w:hAnsi="Arial Narrow"/>
          <w:sz w:val="18"/>
          <w:szCs w:val="18"/>
        </w:rPr>
      </w:pPr>
      <w:bookmarkStart w:id="70" w:name="_GoBack"/>
      <w:r>
        <w:rPr>
          <w:noProof/>
          <w:lang w:val="cs-CZ" w:eastAsia="cs-CZ"/>
        </w:rPr>
        <w:pict>
          <v:group id="Group 160" o:spid="_x0000_s3232" style="position:absolute;margin-left:36pt;margin-top:8.45pt;width:357.75pt;height:51pt;z-index:-251581952;mso-position-horizontal-relative:page;mso-position-vertical-relative:text" coordorigin="720,-24" coordsize="715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">
            <v:shape id="Freeform 161" o:spid="_x0000_s3233" style="position:absolute;left:720;top:-24;width:7155;height:1320;visibility:visible;mso-wrap-style:square;v-text-anchor:top" coordsize="715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278UA&#10;AADcAAAADwAAAGRycy9kb3ducmV2LnhtbESPQWvCQBSE70L/w/IKvUjdraCU6CrWIhTxYuqhx0f2&#10;mQSzb0N2E5P+elcQPA4z8w2zXPe2Eh01vnSs4WOiQBBnzpScazj97t4/QfiAbLByTBoG8rBevYyW&#10;mBh35SN1achFhLBPUEMRQp1I6bOCLPqJq4mjd3aNxRBlk0vT4DXCbSWnSs2lxZLjQoE1bQvKLmlr&#10;Ndg/ta2G73TXHUr7v5+P26/hRFq/vfabBYhAfXiGH+0fo2GqZ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bbvxQAAANwAAAAPAAAAAAAAAAAAAAAAAJgCAABkcnMv&#10;ZG93bnJldi54bWxQSwUGAAAAAAQABAD1AAAAigMAAAAA&#10;" path="m,1320r7155,l7155,,,,,1320xe" filled="f" strokecolor="#5b9bd4" strokeweight="1pt">
              <v:path arrowok="t" o:connecttype="custom" o:connectlocs="0,1296;7155,1296;7155,-24;0,-24;0,1296" o:connectangles="0,0,0,0,0"/>
            </v:shape>
            <w10:wrap anchorx="page"/>
          </v:group>
        </w:pict>
      </w:r>
      <w:bookmarkEnd w:id="70"/>
    </w:p>
    <w:p w:rsidR="003E6078" w:rsidRPr="009C5889" w:rsidRDefault="003E6078">
      <w:pPr>
        <w:spacing w:line="200" w:lineRule="exact"/>
        <w:rPr>
          <w:rFonts w:ascii="Arial Narrow" w:hAnsi="Arial Narrow"/>
          <w:sz w:val="18"/>
          <w:szCs w:val="18"/>
        </w:rPr>
        <w:sectPr w:rsidR="003E6078" w:rsidRPr="009C5889">
          <w:type w:val="continuous"/>
          <w:pgSz w:w="11910" w:h="16840"/>
          <w:pgMar w:top="0" w:right="620" w:bottom="280" w:left="620" w:header="708" w:footer="708" w:gutter="0"/>
          <w:cols w:space="708"/>
        </w:sectPr>
      </w:pPr>
    </w:p>
    <w:p w:rsidR="003E6078" w:rsidRPr="009C5889" w:rsidRDefault="003E6078">
      <w:pPr>
        <w:pStyle w:val="BodyText"/>
        <w:spacing w:before="59" w:line="258" w:lineRule="auto"/>
        <w:ind w:left="280" w:firstLine="0"/>
        <w:jc w:val="center"/>
        <w:rPr>
          <w:rFonts w:ascii="Arial Narrow" w:hAnsi="Arial Narrow"/>
          <w:sz w:val="18"/>
          <w:szCs w:val="18"/>
        </w:rPr>
      </w:pPr>
      <w:r w:rsidRPr="009C5889">
        <w:rPr>
          <w:rFonts w:ascii="Arial Narrow" w:hAnsi="Arial Narrow"/>
          <w:sz w:val="18"/>
          <w:szCs w:val="18"/>
        </w:rPr>
        <w:t>Очистка горелки: главными частями горелки, которые необходимо чистить, являются колосник и фото-сенсор. Оба компонента можно извлекать. Регулярность очистки важная для правильного сжигания и исправной работы оборудования. Объясните заказчику способ очистки с помощью руководства по эксплуатации, где также указаны рекомендованные интервалы очистки.</w:t>
      </w:r>
    </w:p>
    <w:p w:rsidR="003E6078" w:rsidRPr="009C5889" w:rsidRDefault="003E6078">
      <w:pPr>
        <w:spacing w:line="200" w:lineRule="exact"/>
        <w:rPr>
          <w:rFonts w:ascii="Arial Narrow" w:hAnsi="Arial Narrow"/>
          <w:sz w:val="18"/>
          <w:szCs w:val="18"/>
        </w:rPr>
      </w:pPr>
      <w:r w:rsidRPr="009C5889">
        <w:rPr>
          <w:rFonts w:ascii="Arial Narrow" w:hAnsi="Arial Narrow"/>
          <w:sz w:val="18"/>
          <w:szCs w:val="18"/>
        </w:rPr>
        <w:br w:type="column"/>
      </w:r>
    </w:p>
    <w:p w:rsidR="003E6078" w:rsidRPr="009C5889" w:rsidRDefault="003E6078">
      <w:pPr>
        <w:spacing w:before="5" w:line="260" w:lineRule="exact"/>
        <w:rPr>
          <w:rFonts w:ascii="Arial Narrow" w:hAnsi="Arial Narrow"/>
          <w:sz w:val="18"/>
          <w:szCs w:val="18"/>
        </w:rPr>
      </w:pPr>
    </w:p>
    <w:p w:rsidR="003E6078" w:rsidRPr="009C5889" w:rsidRDefault="003E6078">
      <w:pPr>
        <w:pStyle w:val="BodyText"/>
        <w:ind w:left="280" w:firstLine="0"/>
        <w:rPr>
          <w:rFonts w:ascii="Arial Narrow" w:hAnsi="Arial Narrow"/>
          <w:sz w:val="18"/>
          <w:szCs w:val="18"/>
        </w:rPr>
      </w:pPr>
      <w:r>
        <w:rPr>
          <w:noProof/>
          <w:lang w:val="cs-CZ" w:eastAsia="cs-CZ"/>
        </w:rPr>
        <w:pict>
          <v:group id="Group 156" o:spid="_x0000_s3234" style="position:absolute;left:0;text-align:left;margin-left:413.3pt;margin-top:4.45pt;width:20.25pt;height:6pt;z-index:-251580928;mso-position-horizontal-relative:page" coordorigin="8266,89"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">
            <v:shape id="Freeform 159" o:spid="_x0000_s3235" style="position:absolute;left:8266;top:8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JlcIA&#10;AADcAAAADwAAAGRycy9kb3ducmV2LnhtbESPT4vCMBDF78J+hzCCtzWt6CLVtMjKwl79Q70Ozdh0&#10;t5mUJmr99kYQPD7evN+bty4G24or9b5xrCCdJiCIK6cbrhUcDz+fSxA+IGtsHZOCO3ko8o/RGjPt&#10;bryj6z7UIkLYZ6jAhNBlUvrKkEU/dR1x9M6utxii7Gupe7xFuG3lLEm+pMWGY4PBjr4NVf/7i41v&#10;GFcty3LelKdzvfjzly36dKvUZDxsViACDeF9/Er/agWzJIXnmEg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4mVwgAAANwAAAAPAAAAAAAAAAAAAAAAAJgCAABkcnMvZG93&#10;bnJldi54bWxQSwUGAAAAAAQABAD1AAAAhwMAAAAA&#10;" path="m285,r,120l395,65r-90,l305,55r90,l285,xe" fillcolor="#5b9bd4" stroked="f">
              <v:path arrowok="t" o:connecttype="custom" o:connectlocs="285,89;285,209;395,154;305,154;305,144;395,144;285,89" o:connectangles="0,0,0,0,0,0,0"/>
            </v:shape>
            <v:shape id="Freeform 158" o:spid="_x0000_s3236" style="position:absolute;left:8266;top:8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X4sMA&#10;AADcAAAADwAAAGRycy9kb3ducmV2LnhtbESPT2vCQBDF74V+h2WE3nRjqCKpq0hF8Noo6XXIjtm0&#10;2dmQ3fzx27sFocfHm/d787b7yTZioM7XjhUsFwkI4tLpmisF18tpvgHhA7LGxjEpuJOH/e71ZYuZ&#10;diN/0ZCHSkQI+wwVmBDaTEpfGrLoF64ljt7NdRZDlF0ldYdjhNtGpkmylhZrjg0GW/o0VP7mvY1v&#10;GFduiuK9Lr5v1erH90f0y6NSb7Pp8AEi0BT+j5/ps1aQJin8jYkE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X4sMAAADcAAAADwAAAAAAAAAAAAAAAACYAgAAZHJzL2Rv&#10;d25yZXYueG1sUEsFBgAAAAAEAAQA9QAAAIgDAAAAAA==&#10;" path="m285,55l,55,,65r285,l285,55xe" fillcolor="#5b9bd4" stroked="f">
              <v:path arrowok="t" o:connecttype="custom" o:connectlocs="285,144;0,144;0,154;285,154;285,144" o:connectangles="0,0,0,0,0"/>
            </v:shape>
            <v:shape id="Freeform 157" o:spid="_x0000_s3237" style="position:absolute;left:8266;top:89;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ecIA&#10;AADcAAAADwAAAGRycy9kb3ducmV2LnhtbESPT4vCMBDF74LfIcyCN039i3QbRVYWvK5KvQ7NtOlu&#10;MylN1PrtN4Lg8fHm/d68bNvbRtyo87VjBdNJAoK4cLrmSsH59D1eg/ABWWPjmBQ8yMN2MxxkmGp3&#10;5x+6HUMlIoR9igpMCG0qpS8MWfQT1xJHr3SdxRBlV0nd4T3CbSNnSbKSFmuODQZb+jJU/B2vNr5h&#10;XLHO80WdX8pq+euve/TTvVKjj373CSJQH97Hr/RBK5glc3iOiQS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bJ5wgAAANwAAAAPAAAAAAAAAAAAAAAAAJgCAABkcnMvZG93&#10;bnJldi54bWxQSwUGAAAAAAQABAD1AAAAhwMAAAAA&#10;" path="m395,55r-90,l305,65r90,l405,60,395,55xe" fillcolor="#5b9bd4" stroked="f">
              <v:path arrowok="t" o:connecttype="custom" o:connectlocs="395,144;305,144;305,154;395,154;405,149;395,144" o:connectangles="0,0,0,0,0,0"/>
            </v:shape>
            <w10:wrap anchorx="page"/>
          </v:group>
        </w:pict>
      </w:r>
      <w:r>
        <w:rPr>
          <w:noProof/>
          <w:lang w:val="cs-CZ" w:eastAsia="cs-CZ"/>
        </w:rPr>
        <w:pict>
          <v:group id="Group 154" o:spid="_x0000_s3238" style="position:absolute;left:0;text-align:left;margin-left:449.7pt;margin-top:-4.15pt;width:34pt;height:21.75pt;z-index:-251579904;mso-position-horizontal-relative:page" coordorigin="8994,-83" coordsize="6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">
            <v:shape id="Freeform 155" o:spid="_x0000_s3239" style="position:absolute;left:8994;top:-83;width:680;height:435;visibility:visible;mso-wrap-style:square;v-text-anchor:top" coordsize="6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KTcQA&#10;AADcAAAADwAAAGRycy9kb3ducmV2LnhtbERPTWsCMRC9F/wPYQq9FM1Wl6Jbo1hLQag9rJaep5vp&#10;ZnUzWTapxn9vCoXe5vE+Z76MthUn6n3jWMHDKANBXDndcK3gY/86nILwAVlj65gUXMjDcjG4mWOh&#10;3ZlLOu1CLVII+wIVmBC6QkpfGbLoR64jTty36y2GBPta6h7PKdy2cpxlj9Jiw6nBYEdrQ9Vx92MV&#10;lN3z3uRvk+17mX/msWwPX/fxRam727h6AhEohn/xn3uj0/zZDH6fS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ik3EAAAA3AAAAA8AAAAAAAAAAAAAAAAAmAIAAGRycy9k&#10;b3ducmV2LnhtbFBLBQYAAAAABAAEAPUAAACJAwAAAAA=&#10;" path="m,435r680,l680,,,,,435xe" filled="f" strokecolor="#6fac46" strokeweight="1pt">
              <v:path arrowok="t" o:connecttype="custom" o:connectlocs="0,352;680,352;680,-83;0,-83;0,352" o:connectangles="0,0,0,0,0"/>
            </v:shape>
            <w10:wrap anchorx="page"/>
          </v:group>
        </w:pict>
      </w:r>
      <w:r w:rsidRPr="009C5889">
        <w:rPr>
          <w:rFonts w:ascii="Arial Narrow" w:hAnsi="Arial Narrow"/>
          <w:sz w:val="18"/>
          <w:szCs w:val="18"/>
        </w:rPr>
        <w:t>Далее</w:t>
      </w:r>
    </w:p>
    <w:p w:rsidR="003E6078" w:rsidRPr="009C5889" w:rsidRDefault="003E6078">
      <w:pPr>
        <w:rPr>
          <w:rFonts w:ascii="Arial Narrow" w:hAnsi="Arial Narrow"/>
          <w:sz w:val="18"/>
          <w:szCs w:val="18"/>
        </w:rPr>
        <w:sectPr w:rsidR="003E6078" w:rsidRPr="009C5889">
          <w:type w:val="continuous"/>
          <w:pgSz w:w="11910" w:h="16840"/>
          <w:pgMar w:top="0" w:right="620" w:bottom="280" w:left="620" w:header="708" w:footer="708" w:gutter="0"/>
          <w:cols w:num="2" w:space="708" w:equalWidth="0">
            <w:col w:w="7070" w:space="1183"/>
            <w:col w:w="2417"/>
          </w:cols>
        </w:sectPr>
      </w:pPr>
    </w:p>
    <w:p w:rsidR="003E6078" w:rsidRPr="009C5889" w:rsidRDefault="003E6078">
      <w:pPr>
        <w:spacing w:line="200" w:lineRule="exact"/>
        <w:rPr>
          <w:rFonts w:ascii="Arial Narrow" w:hAnsi="Arial Narrow"/>
          <w:sz w:val="18"/>
          <w:szCs w:val="18"/>
        </w:rPr>
      </w:pPr>
    </w:p>
    <w:p w:rsidR="003E6078" w:rsidRPr="009C5889" w:rsidRDefault="003E6078" w:rsidP="00A3337F">
      <w:pPr>
        <w:pStyle w:val="BodyText"/>
        <w:spacing w:before="43" w:line="260" w:lineRule="atLeast"/>
        <w:ind w:left="424" w:right="3440" w:hanging="125"/>
        <w:rPr>
          <w:rFonts w:ascii="Arial Narrow" w:hAnsi="Arial Narrow"/>
          <w:sz w:val="18"/>
          <w:szCs w:val="18"/>
        </w:rPr>
      </w:pPr>
      <w:r>
        <w:rPr>
          <w:noProof/>
          <w:lang w:val="cs-CZ" w:eastAsia="cs-CZ"/>
        </w:rPr>
        <w:pict>
          <v:shape id="_x0000_s3240" type="#_x0000_t202" style="position:absolute;left:0;text-align:left;margin-left:414.55pt;margin-top:19.4pt;width:49.4pt;height:165.6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" filled="f" stroked="f">
            <v:textbox style="mso-fit-shape-to-text:t">
              <w:txbxContent>
                <w:p w:rsidR="003E6078" w:rsidRPr="0077514A" w:rsidRDefault="003E6078" w:rsidP="00A3337F">
                  <w:pPr>
                    <w:rPr>
                      <w:rFonts w:ascii="Arial" w:hAnsi="Arial" w:cs="Arial"/>
                      <w:sz w:val="16"/>
                      <w:szCs w:val="16"/>
                    </w:rPr>
                  </w:pPr>
                  <w:r>
                    <w:rPr>
                      <w:rFonts w:ascii="Arial" w:hAnsi="Arial"/>
                      <w:sz w:val="16"/>
                    </w:rPr>
                    <w:t>Далее</w:t>
                  </w:r>
                </w:p>
              </w:txbxContent>
            </v:textbox>
          </v:shape>
        </w:pict>
      </w:r>
      <w:r>
        <w:rPr>
          <w:noProof/>
          <w:lang w:val="cs-CZ" w:eastAsia="cs-CZ"/>
        </w:rPr>
        <w:pict>
          <v:group id="Group 152" o:spid="_x0000_s3241" style="position:absolute;left:0;text-align:left;margin-left:36pt;margin-top:-1.2pt;width:357.75pt;height:54pt;z-index:-251578880;mso-position-horizontal-relative:page" coordorigin="720,-24" coordsize="715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">
            <v:shape id="Freeform 153" o:spid="_x0000_s3242" style="position:absolute;left:720;top:-24;width:7155;height:1080;visibility:visible;mso-wrap-style:square;v-text-anchor:top" coordsize="715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ai8IA&#10;AADcAAAADwAAAGRycy9kb3ducmV2LnhtbERPS2vCQBC+C/0PyxS8lLqpAaOpq1TFx7HVQq9DdkxC&#10;srMhu8b4712h4G0+vufMl72pRUetKy0r+BhFIIgzq0vOFfyetu9TEM4ja6wtk4IbOVguXgZzTLW9&#10;8g91R5+LEMIuRQWF900qpcsKMuhGtiEO3Nm2Bn2AbS51i9cQbmo5jqKJNFhyaCiwoXVBWXW8GAWz&#10;arP6O791u+o75n3C8XQbn5xSw9f+6xOEp94/xf/ugw7zZwk8ng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pqLwgAAANwAAAAPAAAAAAAAAAAAAAAAAJgCAABkcnMvZG93&#10;bnJldi54bWxQSwUGAAAAAAQABAD1AAAAhwMAAAAA&#10;" path="m,1080r7155,l7155,,,,,1080xe" filled="f" strokecolor="#5b9bd4" strokeweight="1pt">
              <v:path arrowok="t" o:connecttype="custom" o:connectlocs="0,1056;7155,1056;7155,-24;0,-24;0,1056" o:connectangles="0,0,0,0,0"/>
            </v:shape>
            <w10:wrap anchorx="page"/>
          </v:group>
        </w:pict>
      </w:r>
      <w:r>
        <w:rPr>
          <w:noProof/>
          <w:lang w:val="cs-CZ" w:eastAsia="cs-CZ"/>
        </w:rPr>
        <w:pict>
          <v:group id="Group 148" o:spid="_x0000_s3243" style="position:absolute;left:0;text-align:left;margin-left:413.3pt;margin-top:28.4pt;width:20.25pt;height:6pt;z-index:-251577856;mso-position-horizontal-relative:page" coordorigin="8266,568"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">
            <v:shape id="Freeform 151" o:spid="_x0000_s3244" style="position:absolute;left:8266;top:56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GgsMA&#10;AADcAAAADwAAAGRycy9kb3ducmV2LnhtbESPzW7CMBCE75X6DtYi9VYc6I8g4EQVCKlXoArXVbzE&#10;gXgd2QbC29eVkHrb1cw3O7ssB9uJK/nQOlYwGWcgiGunW24U/Ow3rzMQISJr7ByTgjsFKIvnpyXm&#10;2t14S9ddbEQK4ZCjAhNjn0sZakMWw9j1xEk7Om8xptU3Unu8pXDbyWmWfUqLLacLBntaGarPu4tN&#10;NYyrZ1X13laHY/NxCpc1hslaqZfR8LUAEWmI/+YH/a0TN3+Dv2fSBL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ZGgsMAAADcAAAADwAAAAAAAAAAAAAAAACYAgAAZHJzL2Rv&#10;d25yZXYueG1sUEsFBgAAAAAEAAQA9QAAAIgDAAAAAA==&#10;" path="m285,r,120l395,65r-90,l305,55r90,l285,xe" fillcolor="#5b9bd4" stroked="f">
              <v:path arrowok="t" o:connecttype="custom" o:connectlocs="285,568;285,688;395,633;305,633;305,623;395,623;285,568" o:connectangles="0,0,0,0,0,0,0"/>
            </v:shape>
            <v:shape id="Freeform 150" o:spid="_x0000_s3245" style="position:absolute;left:8266;top:56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9sIA&#10;AADcAAAADwAAAGRycy9kb3ducmV2LnhtbESPQYvCMBCF74L/IcyCN027qGjXVGRF8Loq9To0Y9Pd&#10;ZlKaqPXfbwTB2wzvfW/erNa9bcSNOl87VpBOEhDEpdM1VwpOx914AcIHZI2NY1LwIA/rfDhYYabd&#10;nX/odgiViCHsM1RgQmgzKX1pyKKfuJY4ahfXWQxx7SqpO7zHcNvIzySZS4s1xwsGW/o2VP4drjbW&#10;MK5cFMW0Ls6Xavbrr1v06Vap0Ue/+QIRqA9v84ve68gtp/B8Jk4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972wgAAANwAAAAPAAAAAAAAAAAAAAAAAJgCAABkcnMvZG93&#10;bnJldi54bWxQSwUGAAAAAAQABAD1AAAAhwMAAAAA&#10;" path="m285,55l,55,,65r285,l285,55xe" fillcolor="#5b9bd4" stroked="f">
              <v:path arrowok="t" o:connecttype="custom" o:connectlocs="285,623;0,623;0,633;285,633;285,623" o:connectangles="0,0,0,0,0"/>
            </v:shape>
            <v:shape id="Freeform 149" o:spid="_x0000_s3246" style="position:absolute;left:8266;top:56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7bcMA&#10;AADcAAAADwAAAGRycy9kb3ducmV2LnhtbESPQWvCQBCF7wX/wzJCb3VjaYpG1yCVgtdaidchO2aj&#10;2dmQ3Zj037sFwdsM731v3qzz0TbiRp2vHSuYzxIQxKXTNVcKjr/fbwsQPiBrbByTgj/ykG8mL2vM&#10;tBv4h26HUIkYwj5DBSaENpPSl4Ys+plriaN2dp3FENeukrrDIYbbRr4nyae0WHO8YLClL0Pl9dDb&#10;WMO4clEUH3VxOlfpxfc79POdUq/TcbsCEWgMT/OD3uvILVP4fyZO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7bcMAAADcAAAADwAAAAAAAAAAAAAAAACYAgAAZHJzL2Rv&#10;d25yZXYueG1sUEsFBgAAAAAEAAQA9QAAAIgDAAAAAA==&#10;" path="m395,55r-90,l305,65r90,l405,60,395,55xe" fillcolor="#5b9bd4" stroked="f">
              <v:path arrowok="t" o:connecttype="custom" o:connectlocs="395,623;305,623;305,633;395,633;405,628;395,623" o:connectangles="0,0,0,0,0,0"/>
            </v:shape>
            <w10:wrap anchorx="page"/>
          </v:group>
        </w:pict>
      </w:r>
      <w:r>
        <w:rPr>
          <w:noProof/>
          <w:lang w:val="cs-CZ" w:eastAsia="cs-CZ"/>
        </w:rPr>
        <w:pict>
          <v:group id="Group 146" o:spid="_x0000_s3247" style="position:absolute;left:0;text-align:left;margin-left:449.7pt;margin-top:19.05pt;width:34pt;height:21.75pt;z-index:-251576832;mso-position-horizontal-relative:page" coordorigin="8994,381" coordsize="6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">
            <v:shape id="Freeform 147" o:spid="_x0000_s3248" style="position:absolute;left:8994;top:381;width:680;height:435;visibility:visible;mso-wrap-style:square;v-text-anchor:top" coordsize="6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GS8QA&#10;AADcAAAADwAAAGRycy9kb3ducmV2LnhtbERPTWsCMRC9F/wPYQQvpWatS6mrUdpKQag9rIrncTNu&#10;tt1Mlk2q6b9vCoXe5vE+Z7GKthUX6n3jWMFknIEgrpxuuFZw2L/ePYLwAVlj65gUfJOH1XJws8BC&#10;uyuXdNmFWqQQ9gUqMCF0hZS+MmTRj11HnLiz6y2GBPta6h6vKdy28j7LHqTFhlODwY5eDFWfuy+r&#10;oOye9yZ/m27fy/yYx7L9ON3GtVKjYXyagwgUw7/4z73Raf5sAr/Pp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ghkvEAAAA3AAAAA8AAAAAAAAAAAAAAAAAmAIAAGRycy9k&#10;b3ducmV2LnhtbFBLBQYAAAAABAAEAPUAAACJAwAAAAA=&#10;" path="m,435r680,l680,,,,,435xe" filled="f" strokecolor="#6fac46" strokeweight="1pt">
              <v:path arrowok="t" o:connecttype="custom" o:connectlocs="0,816;680,816;680,381;0,381;0,816" o:connectangles="0,0,0,0,0"/>
            </v:shape>
            <w10:wrap anchorx="page"/>
          </v:group>
        </w:pict>
      </w:r>
      <w:r w:rsidRPr="009C5889">
        <w:rPr>
          <w:rFonts w:ascii="Arial Narrow" w:hAnsi="Arial Narrow"/>
          <w:sz w:val="18"/>
          <w:szCs w:val="18"/>
        </w:rPr>
        <w:t>Очистка котла: также объясните заказчику способ очистки котла. Необходимо ему объяснить способ очистки теплообменника, извлечение и установку чистящих затворов, очистку зольника. Способ очистки также указан в руководстве по эксплуатации.</w:t>
      </w:r>
    </w:p>
    <w:p w:rsidR="003E6078" w:rsidRPr="009C5889" w:rsidRDefault="003E6078">
      <w:pPr>
        <w:spacing w:line="200" w:lineRule="exact"/>
        <w:rPr>
          <w:rFonts w:ascii="Arial Narrow" w:hAnsi="Arial Narrow"/>
          <w:sz w:val="18"/>
          <w:szCs w:val="18"/>
        </w:rPr>
      </w:pPr>
    </w:p>
    <w:p w:rsidR="003E6078" w:rsidRPr="009C5889" w:rsidRDefault="003E6078">
      <w:pPr>
        <w:spacing w:before="14" w:line="260" w:lineRule="exact"/>
        <w:rPr>
          <w:rFonts w:ascii="Arial Narrow" w:hAnsi="Arial Narrow"/>
          <w:sz w:val="18"/>
          <w:szCs w:val="18"/>
        </w:rPr>
      </w:pPr>
    </w:p>
    <w:p w:rsidR="003E6078" w:rsidRPr="009C5889" w:rsidRDefault="003E6078">
      <w:pPr>
        <w:spacing w:line="260" w:lineRule="exact"/>
        <w:rPr>
          <w:rFonts w:ascii="Arial Narrow" w:hAnsi="Arial Narrow"/>
          <w:sz w:val="18"/>
          <w:szCs w:val="18"/>
        </w:rPr>
        <w:sectPr w:rsidR="003E6078" w:rsidRPr="009C5889">
          <w:type w:val="continuous"/>
          <w:pgSz w:w="11910" w:h="16840"/>
          <w:pgMar w:top="0" w:right="620" w:bottom="280" w:left="620" w:header="708" w:footer="708" w:gutter="0"/>
          <w:cols w:space="708"/>
        </w:sectPr>
      </w:pPr>
    </w:p>
    <w:p w:rsidR="003E6078" w:rsidRPr="009C5889" w:rsidRDefault="003E6078">
      <w:pPr>
        <w:pStyle w:val="BodyText"/>
        <w:spacing w:before="59" w:line="258" w:lineRule="auto"/>
        <w:ind w:left="472" w:hanging="3"/>
        <w:jc w:val="center"/>
        <w:rPr>
          <w:rFonts w:ascii="Arial Narrow" w:hAnsi="Arial Narrow"/>
          <w:sz w:val="18"/>
          <w:szCs w:val="18"/>
        </w:rPr>
      </w:pPr>
      <w:r>
        <w:rPr>
          <w:noProof/>
          <w:lang w:val="cs-CZ" w:eastAsia="cs-CZ"/>
        </w:rPr>
        <w:pict>
          <v:group id="Group 144" o:spid="_x0000_s3249" style="position:absolute;left:0;text-align:left;margin-left:36pt;margin-top:-1.2pt;width:357.75pt;height:57.75pt;z-index:-251575808;mso-position-horizontal-relative:page" coordorigin="720,-24" coordsize="715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">
            <v:shape id="Freeform 145" o:spid="_x0000_s3250" style="position:absolute;left:720;top:-24;width:7155;height:1155;visibility:visible;mso-wrap-style:square;v-text-anchor:top" coordsize="7155,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k1cIA&#10;AADcAAAADwAAAGRycy9kb3ducmV2LnhtbERP22oCMRB9F/oPYQq+abZ9KLo1SmlR6o1S2w+YbmYv&#10;dDNZk+iufr0RBN/mcK4zmXWmFkdyvrKs4GmYgCDOrK64UPD7Mx+MQPiArLG2TApO5GE2fehNMNW2&#10;5W867kIhYgj7FBWUITSplD4ryaAf2oY4crl1BkOErpDaYRvDTS2fk+RFGqw4NpTY0HtJ2f/uYBR8&#10;rRb7dUPo5mf3kf8tN9vQ5lqp/mP39goiUBfu4pv7U8f5ozFcn4kXy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CTVwgAAANwAAAAPAAAAAAAAAAAAAAAAAJgCAABkcnMvZG93&#10;bnJldi54bWxQSwUGAAAAAAQABAD1AAAAhwMAAAAA&#10;" path="m,1155r7155,l7155,,,,,1155xe" filled="f" strokecolor="#5b9bd4" strokeweight="1pt">
              <v:path arrowok="t" o:connecttype="custom" o:connectlocs="0,1131;7155,1131;7155,-24;0,-24;0,1131" o:connectangles="0,0,0,0,0"/>
            </v:shape>
            <w10:wrap anchorx="page"/>
          </v:group>
        </w:pict>
      </w:r>
      <w:r w:rsidRPr="009C5889">
        <w:rPr>
          <w:rFonts w:ascii="Arial Narrow" w:hAnsi="Arial Narrow"/>
          <w:sz w:val="18"/>
          <w:szCs w:val="18"/>
        </w:rPr>
        <w:t>Настройка сжигания: после включения котла монтажник отвечает за настройку сжигания. Подождите, пока котел не перейдет на максимальную мощность, и осуществите коррекцию пламени в Установочных настройках - Коэффициент вентилятора, Мин. и Макс. коэффициент устройства подачи.</w:t>
      </w:r>
    </w:p>
    <w:p w:rsidR="003E6078" w:rsidRPr="009C5889" w:rsidRDefault="003E6078">
      <w:pPr>
        <w:spacing w:line="200" w:lineRule="exact"/>
        <w:rPr>
          <w:rFonts w:ascii="Arial Narrow" w:hAnsi="Arial Narrow"/>
          <w:sz w:val="18"/>
          <w:szCs w:val="18"/>
        </w:rPr>
      </w:pPr>
      <w:r w:rsidRPr="009C5889">
        <w:rPr>
          <w:rFonts w:ascii="Arial Narrow" w:hAnsi="Arial Narrow"/>
          <w:sz w:val="18"/>
          <w:szCs w:val="18"/>
        </w:rPr>
        <w:br w:type="column"/>
      </w:r>
    </w:p>
    <w:p w:rsidR="003E6078" w:rsidRPr="009C5889" w:rsidRDefault="003E6078">
      <w:pPr>
        <w:spacing w:before="17" w:line="200" w:lineRule="exact"/>
        <w:rPr>
          <w:rFonts w:ascii="Arial Narrow" w:hAnsi="Arial Narrow"/>
          <w:sz w:val="18"/>
          <w:szCs w:val="18"/>
        </w:rPr>
      </w:pPr>
    </w:p>
    <w:p w:rsidR="003E6078" w:rsidRPr="009C5889" w:rsidRDefault="003E6078">
      <w:pPr>
        <w:pStyle w:val="BodyText"/>
        <w:ind w:left="472" w:firstLine="0"/>
        <w:rPr>
          <w:rFonts w:ascii="Arial Narrow" w:hAnsi="Arial Narrow"/>
          <w:sz w:val="18"/>
          <w:szCs w:val="18"/>
        </w:rPr>
      </w:pPr>
      <w:r>
        <w:rPr>
          <w:noProof/>
          <w:lang w:val="cs-CZ" w:eastAsia="cs-CZ"/>
        </w:rPr>
        <w:pict>
          <v:group id="Group 139" o:spid="_x0000_s3251" style="position:absolute;left:0;text-align:left;margin-left:414.75pt;margin-top:4.4pt;width:20.25pt;height:6pt;z-index:-251574784;mso-position-horizontal-relative:page" coordorigin="8295,88"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">
            <v:shape id="Freeform 143" o:spid="_x0000_s3252" style="position:absolute;left:8295;top:8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IK8IA&#10;AADcAAAADwAAAGRycy9kb3ducmV2LnhtbESPT4vCMBDF78J+hzCCtzV10aXUpiIrC179Q70Ozdh0&#10;t5mUJmr99kYQvM3w3u/Nm3w12FZcqfeNYwWzaQKCuHK64VrB8fD7mYLwAVlj65gU3MnDqvgY5Zhp&#10;d+MdXfehFjGEfYYKTAhdJqWvDFn0U9cRR+3seoshrn0tdY+3GG5b+ZUk39Jiw/GCwY5+DFX/+4uN&#10;NYyr0rKcN+XpXC/+/GWDfrZRajIe1ksQgYbwNr/orY5cOofnM3EC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kgrwgAAANwAAAAPAAAAAAAAAAAAAAAAAJgCAABkcnMvZG93&#10;bnJldi54bWxQSwUGAAAAAAQABAD1AAAAhwMAAAAA&#10;" path="m285,65r,55l395,65r-110,xe" fillcolor="#5b9bd4" stroked="f">
              <v:path arrowok="t" o:connecttype="custom" o:connectlocs="285,153;285,208;395,153;285,153" o:connectangles="0,0,0,0"/>
            </v:shape>
            <v:shape id="Freeform 142" o:spid="_x0000_s3253" style="position:absolute;left:8295;top:8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sMIA&#10;AADcAAAADwAAAGRycy9kb3ducmV2LnhtbESPT4vCMBDF78J+hzCCtzVVdCndpiIrglf/0L0Ozdh0&#10;t5mUJmr99kYQvM3w3u/Nm3w12FZcqfeNYwWzaQKCuHK64VrB6bj9TEH4gKyxdUwK7uRhVXyMcsy0&#10;u/GerodQixjCPkMFJoQuk9JXhiz6qeuIo3Z2vcUQ176WusdbDLetnCfJl7TYcLxgsKMfQ9X/4WJj&#10;DeOqtCwXTfl7rpd//rJBP9soNRkP628QgYbwNr/onY5cuoTnM3EC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2wwgAAANwAAAAPAAAAAAAAAAAAAAAAAJgCAABkcnMvZG93&#10;bnJldi54bWxQSwUGAAAAAAQABAD1AAAAhwMAAAAA&#10;" path="m285,r,65l305,65r,-10l395,55,285,xe" fillcolor="#5b9bd4" stroked="f">
              <v:path arrowok="t" o:connecttype="custom" o:connectlocs="285,88;285,153;305,153;305,143;395,143;285,88" o:connectangles="0,0,0,0,0,0"/>
            </v:shape>
            <v:shape id="Freeform 141" o:spid="_x0000_s3254" style="position:absolute;left:8295;top:8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zx8EA&#10;AADcAAAADwAAAGRycy9kb3ducmV2LnhtbESPQYvCMBCF78L+hzDC3jRVVEptKrIieNVd6nVoxqa7&#10;zaQ0Ubv/3giCtxne+968yTeDbcWNet84VjCbJiCIK6cbrhX8fO8nKQgfkDW2jknBP3nYFB+jHDPt&#10;7nyk2ynUIoawz1CBCaHLpPSVIYt+6jriqF1cbzHEta+l7vEew20r50mykhYbjhcMdvRlqPo7XW2s&#10;YVyVluWiKc+Xevnrrzv0s51Sn+NhuwYRaAhv84s+6MilK3g+Eye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oc8fBAAAA3AAAAA8AAAAAAAAAAAAAAAAAmAIAAGRycy9kb3du&#10;cmV2LnhtbFBLBQYAAAAABAAEAPUAAACGAwAAAAA=&#10;" path="m395,55r-90,l305,65r90,l405,60,395,55xe" fillcolor="#5b9bd4" stroked="f">
              <v:path arrowok="t" o:connecttype="custom" o:connectlocs="395,143;305,143;305,153;395,153;405,148;395,143" o:connectangles="0,0,0,0,0,0"/>
            </v:shape>
            <v:shape id="Freeform 140" o:spid="_x0000_s3255" style="position:absolute;left:8295;top:88;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WXMMA&#10;AADcAAAADwAAAGRycy9kb3ducmV2LnhtbESPT2vCQBDF74LfYRmhN91Y+ifErCJKodemJV6H7CQb&#10;zc6G7GrSb98tCN5meO/35k2+m2wnbjT41rGC9SoBQVw53XKj4Of7Y5mC8AFZY+eYFPySh912Pssx&#10;027kL7oVoRExhH2GCkwIfSalrwxZ9CvXE0etdoPFENehkXrAMYbbTj4nyZu02HK8YLCng6HqUlxt&#10;rGFclZblS1ue6ub17K9H9OujUk+Lab8BEWgKD/Od/tSRS9/h/5k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TWXMMAAADcAAAADwAAAAAAAAAAAAAAAACYAgAAZHJzL2Rv&#10;d25yZXYueG1sUEsFBgAAAAAEAAQA9QAAAIgDAAAAAA==&#10;" path="m285,55l,55,,65r285,l285,55xe" fillcolor="#5b9bd4" stroked="f">
              <v:path arrowok="t" o:connecttype="custom" o:connectlocs="285,143;0,143;0,153;285,153;285,143" o:connectangles="0,0,0,0,0"/>
            </v:shape>
            <w10:wrap anchorx="page"/>
          </v:group>
        </w:pict>
      </w:r>
      <w:r>
        <w:rPr>
          <w:noProof/>
          <w:lang w:val="cs-CZ" w:eastAsia="cs-CZ"/>
        </w:rPr>
        <w:pict>
          <v:group id="Group 137" o:spid="_x0000_s3256" style="position:absolute;left:0;text-align:left;margin-left:450.4pt;margin-top:-4.2pt;width:34pt;height:21.75pt;z-index:-251573760;mso-position-horizontal-relative:page" coordorigin="9008,-84" coordsize="6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">
            <v:shape id="Freeform 138" o:spid="_x0000_s3257" style="position:absolute;left:9008;top:-84;width:680;height:435;visibility:visible;mso-wrap-style:square;v-text-anchor:top" coordsize="6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O4cQA&#10;AADcAAAADwAAAGRycy9kb3ducmV2LnhtbERPTWsCMRC9F/wPYQQvpWZrF5HVKG2lUGg9rJaep5tx&#10;s7qZLJtU039vhIK3ebzPWayibcWJet84VvA4zkAQV043XCv42r09zED4gKyxdUwK/sjDajm4W2Ch&#10;3ZlLOm1DLVII+wIVmBC6QkpfGbLox64jTtze9RZDgn0tdY/nFG5bOcmyqbTYcGow2NGroeq4/bUK&#10;yu5lZ/KPp89NmX/nsWwPP/dxrdRoGJ/nIALFcBP/u991mj+bwPWZdIF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juHEAAAA3AAAAA8AAAAAAAAAAAAAAAAAmAIAAGRycy9k&#10;b3ducmV2LnhtbFBLBQYAAAAABAAEAPUAAACJAwAAAAA=&#10;" path="m,435r680,l680,,,,,435xe" filled="f" strokecolor="#6fac46" strokeweight="1pt">
              <v:path arrowok="t" o:connecttype="custom" o:connectlocs="0,351;680,351;680,-84;0,-84;0,351" o:connectangles="0,0,0,0,0"/>
            </v:shape>
            <w10:wrap anchorx="page"/>
          </v:group>
        </w:pict>
      </w:r>
      <w:r w:rsidRPr="009C5889">
        <w:rPr>
          <w:rFonts w:ascii="Arial Narrow" w:hAnsi="Arial Narrow"/>
          <w:sz w:val="18"/>
          <w:szCs w:val="18"/>
        </w:rPr>
        <w:t>Далее</w:t>
      </w:r>
    </w:p>
    <w:p w:rsidR="003E6078" w:rsidRPr="009C5889" w:rsidRDefault="003E6078">
      <w:pPr>
        <w:rPr>
          <w:rFonts w:ascii="Arial Narrow" w:hAnsi="Arial Narrow"/>
          <w:sz w:val="18"/>
          <w:szCs w:val="18"/>
        </w:rPr>
        <w:sectPr w:rsidR="003E6078" w:rsidRPr="009C5889">
          <w:type w:val="continuous"/>
          <w:pgSz w:w="11910" w:h="16840"/>
          <w:pgMar w:top="0" w:right="620" w:bottom="280" w:left="620" w:header="708" w:footer="708" w:gutter="0"/>
          <w:cols w:num="2" w:space="708" w:equalWidth="0">
            <w:col w:w="6880" w:space="1196"/>
            <w:col w:w="2594"/>
          </w:cols>
        </w:sectPr>
      </w:pPr>
    </w:p>
    <w:p w:rsidR="003E6078" w:rsidRDefault="003E6078">
      <w:pPr>
        <w:spacing w:before="2" w:line="220" w:lineRule="exact"/>
        <w:rPr>
          <w:rFonts w:ascii="Arial Narrow" w:hAnsi="Arial Narrow"/>
          <w:sz w:val="18"/>
          <w:szCs w:val="18"/>
          <w:lang w:val="cs-CZ"/>
        </w:rPr>
      </w:pPr>
    </w:p>
    <w:p w:rsidR="003E6078" w:rsidRPr="009C5889" w:rsidRDefault="003E6078">
      <w:pPr>
        <w:spacing w:before="2" w:line="220" w:lineRule="exact"/>
        <w:rPr>
          <w:rFonts w:ascii="Arial Narrow" w:hAnsi="Arial Narrow"/>
          <w:sz w:val="18"/>
          <w:szCs w:val="18"/>
          <w:lang w:val="cs-CZ"/>
        </w:rPr>
      </w:pPr>
    </w:p>
    <w:p w:rsidR="003E6078" w:rsidRPr="009C5889" w:rsidRDefault="003E6078">
      <w:pPr>
        <w:spacing w:line="220" w:lineRule="exact"/>
        <w:rPr>
          <w:rFonts w:ascii="Arial Narrow" w:hAnsi="Arial Narrow"/>
          <w:sz w:val="18"/>
          <w:szCs w:val="18"/>
        </w:rPr>
        <w:sectPr w:rsidR="003E6078" w:rsidRPr="009C5889">
          <w:type w:val="continuous"/>
          <w:pgSz w:w="11910" w:h="16840"/>
          <w:pgMar w:top="0" w:right="620" w:bottom="280" w:left="620" w:header="708" w:footer="708" w:gutter="0"/>
          <w:cols w:space="708"/>
        </w:sectPr>
      </w:pPr>
    </w:p>
    <w:p w:rsidR="003E6078" w:rsidRPr="009C5889" w:rsidRDefault="003E6078">
      <w:pPr>
        <w:pStyle w:val="BodyText"/>
        <w:spacing w:before="59" w:line="259" w:lineRule="auto"/>
        <w:ind w:left="253" w:firstLine="2"/>
        <w:jc w:val="center"/>
        <w:rPr>
          <w:rFonts w:ascii="Arial Narrow" w:hAnsi="Arial Narrow" w:cs="Calibri"/>
          <w:sz w:val="18"/>
          <w:szCs w:val="18"/>
        </w:rPr>
      </w:pPr>
      <w:r>
        <w:rPr>
          <w:noProof/>
          <w:lang w:val="cs-CZ" w:eastAsia="cs-CZ"/>
        </w:rPr>
        <w:pict>
          <v:group id="Group 135" o:spid="_x0000_s3258" style="position:absolute;left:0;text-align:left;margin-left:36pt;margin-top:-1.2pt;width:357.75pt;height:69pt;z-index:-251572736;mso-position-horizontal-relative:page" coordorigin="720,-24" coordsize="715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">
            <v:shape id="Freeform 136" o:spid="_x0000_s3259" style="position:absolute;left:720;top:-24;width:7155;height:1380;visibility:visible;mso-wrap-style:square;v-text-anchor:top" coordsize="7155,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PVckA&#10;AADcAAAADwAAAGRycy9kb3ducmV2LnhtbESPT0sDQQzF74LfYYjgRdpZBaVsOy2tRRFa0P6B0lvc&#10;ibtLdzLbmWm7+unNQfCW8F7e+2U06VyjzhRi7dnAfT8DRVx4W3NpYLt56Q1AxYRssfFMBr4pwmR8&#10;fTXC3PoLr+i8TqWSEI45GqhSanOtY1GRw9j3LbFoXz44TLKGUtuAFwl3jX7IsiftsGZpqLCl54qK&#10;w/rkDCy6xfLn43152k0fZ3fzz2IfXo97Y25vuukQVKIu/Zv/rt+s4A8EX56RCfT4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JPVckAAADcAAAADwAAAAAAAAAAAAAAAACYAgAA&#10;ZHJzL2Rvd25yZXYueG1sUEsFBgAAAAAEAAQA9QAAAI4DAAAAAA==&#10;" path="m,1380r7155,l7155,,,,,1380xe" filled="f" strokecolor="#5b9bd4" strokeweight="1pt">
              <v:path arrowok="t" o:connecttype="custom" o:connectlocs="0,1356;7155,1356;7155,-24;0,-24;0,1356" o:connectangles="0,0,0,0,0"/>
            </v:shape>
            <w10:wrap anchorx="page"/>
          </v:group>
        </w:pict>
      </w:r>
      <w:r w:rsidRPr="009C5889">
        <w:rPr>
          <w:rFonts w:ascii="Arial Narrow" w:hAnsi="Arial Narrow"/>
          <w:sz w:val="18"/>
          <w:szCs w:val="18"/>
        </w:rPr>
        <w:t>Чувствительность фото-сенсора: фото-сенсор отвечает за определение пламени. Его чувствительность настраивается в Сервисных настройках, Настройка Гранул, Разжигание, Чувствительность фото-сенсора. Если фото-сенсор имеет проблему обнаруживать пламя, или когда он обнаруживает свет, когда в котле отсутствует пламя, измените Чувствительность фото-сенсора в соответствии с руководством по обслуживанию.</w:t>
      </w:r>
    </w:p>
    <w:p w:rsidR="003E6078" w:rsidRPr="009C5889" w:rsidRDefault="003E6078">
      <w:pPr>
        <w:spacing w:before="10" w:line="110" w:lineRule="exact"/>
        <w:rPr>
          <w:rFonts w:ascii="Arial Narrow" w:hAnsi="Arial Narrow"/>
          <w:sz w:val="18"/>
          <w:szCs w:val="18"/>
        </w:rPr>
      </w:pPr>
      <w:r w:rsidRPr="009C5889">
        <w:rPr>
          <w:rFonts w:ascii="Arial Narrow" w:hAnsi="Arial Narrow"/>
          <w:sz w:val="18"/>
          <w:szCs w:val="18"/>
        </w:rPr>
        <w:br w:type="column"/>
      </w:r>
    </w:p>
    <w:p w:rsidR="003E6078" w:rsidRPr="009C5889" w:rsidRDefault="003E6078">
      <w:pPr>
        <w:spacing w:line="200" w:lineRule="exact"/>
        <w:rPr>
          <w:rFonts w:ascii="Arial Narrow" w:hAnsi="Arial Narrow"/>
          <w:sz w:val="18"/>
          <w:szCs w:val="18"/>
        </w:rPr>
      </w:pPr>
    </w:p>
    <w:p w:rsidR="003E6078" w:rsidRPr="009C5889" w:rsidRDefault="003E6078">
      <w:pPr>
        <w:spacing w:line="200" w:lineRule="exact"/>
        <w:rPr>
          <w:rFonts w:ascii="Arial Narrow" w:hAnsi="Arial Narrow"/>
          <w:sz w:val="18"/>
          <w:szCs w:val="18"/>
        </w:rPr>
      </w:pPr>
    </w:p>
    <w:p w:rsidR="003E6078" w:rsidRPr="009C5889" w:rsidRDefault="003E6078">
      <w:pPr>
        <w:pStyle w:val="BodyText"/>
        <w:ind w:left="253" w:firstLine="0"/>
        <w:rPr>
          <w:rFonts w:ascii="Arial Narrow" w:hAnsi="Arial Narrow"/>
          <w:sz w:val="18"/>
          <w:szCs w:val="18"/>
        </w:rPr>
      </w:pPr>
      <w:r>
        <w:rPr>
          <w:noProof/>
          <w:lang w:val="cs-CZ" w:eastAsia="cs-CZ"/>
        </w:rPr>
        <w:pict>
          <v:group id="Group 131" o:spid="_x0000_s3260" style="position:absolute;left:0;text-align:left;margin-left:414.75pt;margin-top:3.75pt;width:20.25pt;height:6pt;z-index:-251571712;mso-position-horizontal-relative:page" coordorigin="8295,75" coordsize="4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">
            <v:shape id="Freeform 134" o:spid="_x0000_s3261" style="position:absolute;left:8295;top:7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D4MMA&#10;AADcAAAADwAAAGRycy9kb3ducmV2LnhtbESPQWvCQBCF7wX/wzJCb3VjaVWia5BKwWtTidchO2aj&#10;2dmQ3Zj037uC0NsM731v3myy0TbiRp2vHSuYzxIQxKXTNVcKjr/fbysQPiBrbByTgj/ykG0nLxtM&#10;tRv4h255qEQMYZ+iAhNCm0rpS0MW/cy1xFE7u85iiGtXSd3hEMNtI9+TZCEt1hwvGGzpy1B5zXsb&#10;axhXrorioy5O5+rz4vs9+vleqdfpuFuDCDSGf/OTPujILRfweCZO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0D4MMAAADcAAAADwAAAAAAAAAAAAAAAACYAgAAZHJzL2Rv&#10;d25yZXYueG1sUEsFBgAAAAAEAAQA9QAAAIgDAAAAAA==&#10;" path="m285,r,120l395,65r-90,l305,55r90,l285,xe" fillcolor="#5b9bd4" stroked="f">
              <v:path arrowok="t" o:connecttype="custom" o:connectlocs="285,75;285,195;395,140;305,140;305,130;395,130;285,75" o:connectangles="0,0,0,0,0,0,0"/>
            </v:shape>
            <v:shape id="Freeform 133" o:spid="_x0000_s3262" style="position:absolute;left:8295;top:7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me8IA&#10;AADcAAAADwAAAGRycy9kb3ducmV2LnhtbESPT4vCMBDF74LfIYywN01ddlVqo4iy4NU/1OvQjE21&#10;mZQm1frtzcLC3mZ47/fmTbbubS0e1PrKsYLpJAFBXDhdcangfPoZL0D4gKyxdkwKXuRhvRoOMky1&#10;e/KBHsdQihjCPkUFJoQmldIXhiz6iWuIo3Z1rcUQ17aUusVnDLe1/EySmbRYcbxgsKGtoeJ+7Gys&#10;YVyxyPOvKr9cy++b73bopzulPkb9ZgkiUB/+zX/0XkduPoffZ+IE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aZ7wgAAANwAAAAPAAAAAAAAAAAAAAAAAJgCAABkcnMvZG93&#10;bnJldi54bWxQSwUGAAAAAAQABAD1AAAAhwMAAAAA&#10;" path="m285,55l,55,,65r285,l285,55xe" fillcolor="#5b9bd4" stroked="f">
              <v:path arrowok="t" o:connecttype="custom" o:connectlocs="285,130;0,130;0,140;285,140;285,130" o:connectangles="0,0,0,0,0"/>
            </v:shape>
            <v:shape id="Freeform 132" o:spid="_x0000_s3263" style="position:absolute;left:8295;top:75;width:405;height:120;visibility:visible;mso-wrap-style:square;v-text-anchor:top" coordsize="4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yCcIA&#10;AADcAAAADwAAAGRycy9kb3ducmV2LnhtbESPQW/CMAyF75P4D5GRdhsp0waoEBAamsR1gMrVakxT&#10;aJyqCdD9e3xA4uYnv+/5ebHqfaNu1MU6sIHxKANFXAZbc2XgsP/9mIGKCdliE5gM/FOE1XLwtsDc&#10;hjv/0W2XKiUhHHM04FJqc61j6chjHIWWWHan0HlMIrtK2w7vEu4b/ZllE+2xZrngsKUfR+Vld/VS&#10;w4VyVhRfdXE8Vd/neN1gHG+MeR/26zmoRH16mZ/01go3lbbyjEy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jIJwgAAANwAAAAPAAAAAAAAAAAAAAAAAJgCAABkcnMvZG93&#10;bnJldi54bWxQSwUGAAAAAAQABAD1AAAAhwMAAAAA&#10;" path="m395,55r-90,l305,65r90,l405,60,395,55xe" fillcolor="#5b9bd4" stroked="f">
              <v:path arrowok="t" o:connecttype="custom" o:connectlocs="395,130;305,130;305,140;395,140;405,135;395,130" o:connectangles="0,0,0,0,0,0"/>
            </v:shape>
            <w10:wrap anchorx="page"/>
          </v:group>
        </w:pict>
      </w:r>
      <w:r>
        <w:rPr>
          <w:noProof/>
          <w:lang w:val="cs-CZ" w:eastAsia="cs-CZ"/>
        </w:rPr>
        <w:pict>
          <v:group id="Group 129" o:spid="_x0000_s3264" style="position:absolute;left:0;text-align:left;margin-left:450.75pt;margin-top:-4.2pt;width:34pt;height:21.75pt;z-index:-251566592;mso-position-horizontal-relative:page" coordorigin="9015,-84" coordsize="6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">
            <v:shape id="Freeform 130" o:spid="_x0000_s3265" style="position:absolute;left:9015;top:-84;width:680;height:435;visibility:visible;mso-wrap-style:square;v-text-anchor:top" coordsize="6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DKcQA&#10;AADcAAAADwAAAGRycy9kb3ducmV2LnhtbERPTWsCMRC9F/wPYQQvRbPVpZWtUVqlILQ9rIrn6Wbc&#10;rN1Mlk2q6b9vCoXe5vE+Z7GKthUX6n3jWMHdJANBXDndcK3gsH8Zz0H4gKyxdUwKvsnDajm4WWCh&#10;3ZVLuuxCLVII+wIVmBC6QkpfGbLoJ64jTtzJ9RZDgn0tdY/XFG5bOc2ye2mx4dRgsKO1oepz92UV&#10;lN3z3uSvs7f3Mj/msWzPH7dxo9RoGJ8eQQSK4V/8597qNP8hh99n0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wynEAAAA3AAAAA8AAAAAAAAAAAAAAAAAmAIAAGRycy9k&#10;b3ducmV2LnhtbFBLBQYAAAAABAAEAPUAAACJAwAAAAA=&#10;" path="m,435r680,l680,,,,,435xe" filled="f" strokecolor="#6fac46" strokeweight="1pt">
              <v:path arrowok="t" o:connecttype="custom" o:connectlocs="0,351;680,351;680,-84;0,-84;0,351" o:connectangles="0,0,0,0,0"/>
            </v:shape>
            <w10:wrap anchorx="page"/>
          </v:group>
        </w:pict>
      </w:r>
      <w:r w:rsidRPr="009C5889">
        <w:rPr>
          <w:rFonts w:ascii="Arial Narrow" w:hAnsi="Arial Narrow"/>
          <w:sz w:val="18"/>
          <w:szCs w:val="18"/>
        </w:rPr>
        <w:t>Далее</w:t>
      </w:r>
    </w:p>
    <w:p w:rsidR="003E6078" w:rsidRPr="009C5889" w:rsidRDefault="003E6078">
      <w:pPr>
        <w:rPr>
          <w:rFonts w:ascii="Arial Narrow" w:hAnsi="Arial Narrow"/>
          <w:sz w:val="18"/>
          <w:szCs w:val="18"/>
        </w:rPr>
        <w:sectPr w:rsidR="003E6078" w:rsidRPr="009C5889">
          <w:type w:val="continuous"/>
          <w:pgSz w:w="11910" w:h="16840"/>
          <w:pgMar w:top="0" w:right="620" w:bottom="280" w:left="620" w:header="708" w:footer="708" w:gutter="0"/>
          <w:cols w:num="2" w:space="708" w:equalWidth="0">
            <w:col w:w="7092" w:space="1207"/>
            <w:col w:w="2371"/>
          </w:cols>
        </w:sectPr>
      </w:pPr>
    </w:p>
    <w:p w:rsidR="003E6078" w:rsidRPr="009C5889" w:rsidRDefault="003E6078">
      <w:pPr>
        <w:spacing w:line="200" w:lineRule="exact"/>
        <w:rPr>
          <w:rFonts w:ascii="Arial Narrow" w:hAnsi="Arial Narrow"/>
          <w:sz w:val="18"/>
          <w:szCs w:val="18"/>
        </w:rPr>
      </w:pPr>
    </w:p>
    <w:p w:rsidR="003E6078" w:rsidRPr="009C5889" w:rsidRDefault="003E6078">
      <w:pPr>
        <w:spacing w:before="5" w:line="240" w:lineRule="exact"/>
        <w:rPr>
          <w:rFonts w:ascii="Arial Narrow" w:hAnsi="Arial Narrow"/>
          <w:sz w:val="18"/>
          <w:szCs w:val="18"/>
        </w:rPr>
      </w:pPr>
      <w:r>
        <w:rPr>
          <w:noProof/>
          <w:lang w:val="cs-CZ" w:eastAsia="cs-CZ"/>
        </w:rPr>
        <w:pict>
          <v:shape id="_x0000_s3266" type="#_x0000_t202" style="position:absolute;margin-left:280.5pt;margin-top:8pt;width:242pt;height:39pt;z-index:251785728" filled="f" stroked="f">
            <v:textbox>
              <w:txbxContent>
                <w:p w:rsidR="003E6078" w:rsidRPr="004265DD" w:rsidRDefault="003E6078" w:rsidP="009C5889">
                  <w:pPr>
                    <w:rPr>
                      <w:rFonts w:ascii="Arial Narrow" w:hAnsi="Arial Narrow"/>
                      <w:sz w:val="18"/>
                      <w:szCs w:val="18"/>
                      <w:lang w:val="cs-CZ"/>
                    </w:rPr>
                  </w:pPr>
                  <w:r w:rsidRPr="00AA08B5">
                    <w:rPr>
                      <w:sz w:val="16"/>
                    </w:rPr>
                    <w:t>Действие: возвращение на главный экран.</w:t>
                  </w:r>
                </w:p>
                <w:p w:rsidR="003E6078" w:rsidRPr="004265DD" w:rsidRDefault="003E6078" w:rsidP="009C5889">
                  <w:pPr>
                    <w:rPr>
                      <w:lang w:val="cs-CZ"/>
                    </w:rPr>
                  </w:pPr>
                  <w:r>
                    <w:rPr>
                      <w:sz w:val="16"/>
                    </w:rPr>
                    <w:t>Действие</w:t>
                  </w:r>
                  <w:r w:rsidRPr="00AA08B5">
                    <w:rPr>
                      <w:sz w:val="16"/>
                    </w:rPr>
                    <w:t xml:space="preserve">: </w:t>
                  </w:r>
                  <w:r>
                    <w:rPr>
                      <w:sz w:val="16"/>
                    </w:rPr>
                    <w:t>котел запущен (растопка), возвращение на главный экран</w:t>
                  </w:r>
                  <w:r w:rsidRPr="00AA08B5">
                    <w:rPr>
                      <w:sz w:val="16"/>
                    </w:rPr>
                    <w:t>.</w:t>
                  </w:r>
                </w:p>
              </w:txbxContent>
            </v:textbox>
          </v:shape>
        </w:pict>
      </w:r>
      <w:r>
        <w:rPr>
          <w:noProof/>
          <w:lang w:val="cs-CZ" w:eastAsia="cs-CZ"/>
        </w:rPr>
        <w:pict>
          <v:group id="Group 114" o:spid="_x0000_s3267" style="position:absolute;margin-left:311.5pt;margin-top:5pt;width:230.6pt;height:36.4pt;z-index:-251567616;mso-position-horizontal-relative:page" coordorigin="5540,-461" coordsize="46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">
            <v:group id="Group 117" o:spid="_x0000_s3268" style="position:absolute;left:5550;top:-451;width:4592;height:315" coordorigin="5550,-451" coordsize="45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18" o:spid="_x0000_s3269" style="position:absolute;left:5550;top:-451;width:4592;height:315;visibility:visible;mso-wrap-style:square;v-text-anchor:top" coordsize="459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HjMUA&#10;AADcAAAADwAAAGRycy9kb3ducmV2LnhtbESPT2sCQQzF74V+hyGF3uqsRVRWRymlgr3VPyjewk7c&#10;Wd3JLDujbr+9OQjeEt7Le79M552v1ZXaWAU20O9loIiLYCsuDWw3i48xqJiQLdaBycA/RZjPXl+m&#10;mNtw4xVd16lUEsIxRwMupSbXOhaOPMZeaIhFO4bWY5K1LbVt8SbhvtafWTbUHiuWBocNfTsqzuuL&#10;N/AzWhWHTpe/A+02f6ed5XN/uzfm/a37moBK1KWn+XG9tII/FHx5Rib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keMxQAAANwAAAAPAAAAAAAAAAAAAAAAAJgCAABkcnMv&#10;ZG93bnJldi54bWxQSwUGAAAAAAQABAD1AAAAigMAAAAA&#10;" path="m,315r4592,l4592,,,,,315xe" filled="f" strokecolor="#6fac46" strokeweight="1pt">
                <v:path arrowok="t" o:connecttype="custom" o:connectlocs="0,-136;4592,-136;4592,-451;0,-451;0,-136" o:connectangles="0,0,0,0,0"/>
              </v:shape>
            </v:group>
            <v:group id="Group 115" o:spid="_x0000_s3270" style="position:absolute;left:5550;top:-83;width:4592;height:340" coordorigin="5550,-83" coordsize="45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16" o:spid="_x0000_s3271" style="position:absolute;left:5550;top:-83;width:4592;height:340;visibility:visible;mso-wrap-style:square;v-text-anchor:top" coordsize="45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ROL8A&#10;AADcAAAADwAAAGRycy9kb3ducmV2LnhtbERPTYvCMBC9L/gfwgjebKqHulSjFEHwuuqyeBuasSk2&#10;k9rEtvvvzYKwt3m8z9nsRtuInjpfO1awSFIQxKXTNVcKLufD/BOED8gaG8ek4Jc87LaTjw3m2g38&#10;Rf0pVCKGsM9RgQmhzaX0pSGLPnEtceRurrMYIuwqqTscYrht5DJNM2mx5thgsKW9ofJ+eloFLblh&#10;yM7F9acyj8wdVv13WdyUmk3HYg0i0Bj+xW/3Ucf52RL+nokX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mJE4vwAAANwAAAAPAAAAAAAAAAAAAAAAAJgCAABkcnMvZG93bnJl&#10;di54bWxQSwUGAAAAAAQABAD1AAAAhAMAAAAA&#10;" path="m,340r4592,l4592,,,,,340xe" filled="f" strokecolor="#6fac46" strokeweight="1pt">
                <v:path arrowok="t" o:connecttype="custom" o:connectlocs="0,257;4592,257;4592,-83;0,-83;0,257" o:connectangles="0,0,0,0,0"/>
              </v:shape>
            </v:group>
            <w10:wrap anchorx="page"/>
          </v:group>
        </w:pict>
      </w:r>
    </w:p>
    <w:p w:rsidR="003E6078" w:rsidRPr="009C5889" w:rsidRDefault="003E6078">
      <w:pPr>
        <w:spacing w:line="240" w:lineRule="exact"/>
        <w:rPr>
          <w:rFonts w:ascii="Arial Narrow" w:hAnsi="Arial Narrow"/>
          <w:sz w:val="18"/>
          <w:szCs w:val="18"/>
        </w:rPr>
        <w:sectPr w:rsidR="003E6078" w:rsidRPr="009C5889">
          <w:type w:val="continuous"/>
          <w:pgSz w:w="11910" w:h="16840"/>
          <w:pgMar w:top="0" w:right="620" w:bottom="280" w:left="620" w:header="708" w:footer="708" w:gutter="0"/>
          <w:cols w:space="708"/>
        </w:sectPr>
      </w:pPr>
    </w:p>
    <w:p w:rsidR="003E6078" w:rsidRPr="009C5889" w:rsidRDefault="003E6078" w:rsidP="009C5889">
      <w:pPr>
        <w:pStyle w:val="BodyText"/>
        <w:spacing w:before="59" w:line="259" w:lineRule="auto"/>
        <w:ind w:left="464" w:right="8360" w:firstLine="14"/>
        <w:rPr>
          <w:rFonts w:ascii="Arial Narrow" w:hAnsi="Arial Narrow" w:cs="Calibri"/>
          <w:sz w:val="18"/>
          <w:szCs w:val="18"/>
        </w:rPr>
      </w:pPr>
      <w:r>
        <w:rPr>
          <w:noProof/>
          <w:lang w:val="cs-CZ" w:eastAsia="cs-CZ"/>
        </w:rPr>
        <w:pict>
          <v:group id="_x0000_s3272" style="position:absolute;left:0;text-align:left;margin-left:264.8pt;margin-top:6.75pt;width:28.3pt;height:6pt;z-index:-251527680;mso-position-horizontal-relative:page" coordorigin="3331,135" coordsize="56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">
            <v:shape id="Freeform 126" o:spid="_x0000_s3273"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GcMA&#10;AADcAAAADwAAAGRycy9kb3ducmV2LnhtbESPzWoDMQyE74W+g1Ght8abFkLZxAkhNKHtJeTnAcRa&#10;2V1iy1vbzbpvXx0KvUnMaObTYlW8UzeKqQ9sYDqpQBE3wfbcGjiftk+voFJGtugCk4EfSrBa3t8t&#10;sLZh5APdjrlVEsKpRgNdzkOtdWo68pgmYSAW7RKixyxrbLWNOEq4d/q5qmbaY8/S0OFAm46a6/Hb&#10;G9h+4Et0ZRz2JYY8stu9fX3ujHl8KOs5qEwl/5v/rt+t4M+EVp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zGcMAAADcAAAADwAAAAAAAAAAAAAAAACYAgAAZHJzL2Rv&#10;d25yZXYueG1sUEsFBgAAAAAEAAQA9QAAAIgDAAAAAA==&#10;" path="m446,r,120l556,65r-90,l466,55r90,l446,xe" fillcolor="#5b9bd4" stroked="f">
              <v:path arrowok="t" o:connecttype="custom" o:connectlocs="446,135;446,255;556,200;466,200;466,190;556,190;446,135" o:connectangles="0,0,0,0,0,0,0"/>
            </v:shape>
            <v:shape id="Freeform 125" o:spid="_x0000_s3274"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WgsEA&#10;AADcAAAADwAAAGRycy9kb3ducmV2LnhtbERPzWoCMRC+C32HMIXeNNsWxK5GkaJSe5Fu+wDDZtxd&#10;TCZrkrrp25uC4G0+vt9ZrJI14kI+dI4VPE8KEMS10x03Cn6+t+MZiBCRNRrHpOCPAqyWD6MFltoN&#10;/EWXKjYih3AoUUEbY19KGeqWLIaJ64kzd3TeYszQN1J7HHK4NfKlKKbSYse5ocWe3luqT9WvVbDd&#10;46s3aegPybs4sNltzp87pZ4e03oOIlKKd/HN/aHz/Okb/D+TL5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FoLBAAAA3AAAAA8AAAAAAAAAAAAAAAAAmAIAAGRycy9kb3du&#10;cmV2LnhtbFBLBQYAAAAABAAEAPUAAACGAwAAAAA=&#10;" path="m446,55l,55,,65r446,l446,55xe" fillcolor="#5b9bd4" stroked="f">
              <v:path arrowok="t" o:connecttype="custom" o:connectlocs="446,190;0,190;0,200;446,200;446,190" o:connectangles="0,0,0,0,0"/>
            </v:shape>
            <v:shape id="Freeform 124" o:spid="_x0000_s3275"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pwsQA&#10;AADcAAAADwAAAGRycy9kb3ducmV2LnhtbESPzU4DMQyE70i8Q2QkbjQLSKXaNq0qRCvggvrzANbG&#10;3V01cZYkdMPb40MlbrZmPPN5sSreqQvF1Ac28DipQBE3wfbcGjgeNg8zUCkjW3SBycAvJVgtb28W&#10;WNsw8o4u+9wqCeFUo4Eu56HWOjUdeUyTMBCLdgrRY5Y1ttpGHCXcO/1UVVPtsWdp6HCg146a8/7H&#10;G9h84HN0ZRy+Sgx5ZLd9+/7cGnN/V9ZzUJlK/jdfr9+t4L8Ivjwj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cLEAAAA3AAAAA8AAAAAAAAAAAAAAAAAmAIAAGRycy9k&#10;b3ducmV2LnhtbFBLBQYAAAAABAAEAPUAAACJAwAAAAA=&#10;" path="m556,55r-90,l466,65r90,l566,60,556,55xe" fillcolor="#5b9bd4" stroked="f">
              <v:path arrowok="t" o:connecttype="custom" o:connectlocs="556,190;466,190;466,200;556,200;566,195;556,190" o:connectangles="0,0,0,0,0,0"/>
            </v:shape>
            <w10:wrap anchorx="page"/>
          </v:group>
        </w:pict>
      </w:r>
      <w:r>
        <w:rPr>
          <w:noProof/>
          <w:lang w:val="cs-CZ" w:eastAsia="cs-CZ"/>
        </w:rPr>
        <w:pict>
          <v:group id="_x0000_s3276" style="position:absolute;left:0;text-align:left;margin-left:261.8pt;margin-top:18.75pt;width:28.3pt;height:6pt;z-index:-251528704;mso-position-horizontal-relative:page" coordorigin="3331,135" coordsize="56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">
            <v:shape id="Freeform 126" o:spid="_x0000_s3277"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GcMA&#10;AADcAAAADwAAAGRycy9kb3ducmV2LnhtbESPzWoDMQyE74W+g1Ght8abFkLZxAkhNKHtJeTnAcRa&#10;2V1iy1vbzbpvXx0KvUnMaObTYlW8UzeKqQ9sYDqpQBE3wfbcGjiftk+voFJGtugCk4EfSrBa3t8t&#10;sLZh5APdjrlVEsKpRgNdzkOtdWo68pgmYSAW7RKixyxrbLWNOEq4d/q5qmbaY8/S0OFAm46a6/Hb&#10;G9h+4Et0ZRz2JYY8stu9fX3ujHl8KOs5qEwl/5v/rt+t4M+EVp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zGcMAAADcAAAADwAAAAAAAAAAAAAAAACYAgAAZHJzL2Rv&#10;d25yZXYueG1sUEsFBgAAAAAEAAQA9QAAAIgDAAAAAA==&#10;" path="m446,r,120l556,65r-90,l466,55r90,l446,xe" fillcolor="#5b9bd4" stroked="f">
              <v:path arrowok="t" o:connecttype="custom" o:connectlocs="446,135;446,255;556,200;466,200;466,190;556,190;446,135" o:connectangles="0,0,0,0,0,0,0"/>
            </v:shape>
            <v:shape id="Freeform 125" o:spid="_x0000_s3278"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WgsEA&#10;AADcAAAADwAAAGRycy9kb3ducmV2LnhtbERPzWoCMRC+C32HMIXeNNsWxK5GkaJSe5Fu+wDDZtxd&#10;TCZrkrrp25uC4G0+vt9ZrJI14kI+dI4VPE8KEMS10x03Cn6+t+MZiBCRNRrHpOCPAqyWD6MFltoN&#10;/EWXKjYih3AoUUEbY19KGeqWLIaJ64kzd3TeYszQN1J7HHK4NfKlKKbSYse5ocWe3luqT9WvVbDd&#10;46s3aegPybs4sNltzp87pZ4e03oOIlKKd/HN/aHz/Okb/D+TL5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FoLBAAAA3AAAAA8AAAAAAAAAAAAAAAAAmAIAAGRycy9kb3du&#10;cmV2LnhtbFBLBQYAAAAABAAEAPUAAACGAwAAAAA=&#10;" path="m446,55l,55,,65r446,l446,55xe" fillcolor="#5b9bd4" stroked="f">
              <v:path arrowok="t" o:connecttype="custom" o:connectlocs="446,190;0,190;0,200;446,200;446,190" o:connectangles="0,0,0,0,0"/>
            </v:shape>
            <v:shape id="Freeform 124" o:spid="_x0000_s3279"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pwsQA&#10;AADcAAAADwAAAGRycy9kb3ducmV2LnhtbESPzU4DMQyE70i8Q2QkbjQLSKXaNq0qRCvggvrzANbG&#10;3V01cZYkdMPb40MlbrZmPPN5sSreqQvF1Ac28DipQBE3wfbcGjgeNg8zUCkjW3SBycAvJVgtb28W&#10;WNsw8o4u+9wqCeFUo4Eu56HWOjUdeUyTMBCLdgrRY5Y1ttpGHCXcO/1UVVPtsWdp6HCg146a8/7H&#10;G9h84HN0ZRy+Sgx5ZLd9+/7cGnN/V9ZzUJlK/jdfr9+t4L8Ivjwj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cLEAAAA3AAAAA8AAAAAAAAAAAAAAAAAmAIAAGRycy9k&#10;b3ducmV2LnhtbFBLBQYAAAAABAAEAPUAAACJAwAAAAA=&#10;" path="m556,55r-90,l466,65r90,l566,60,556,55xe" fillcolor="#5b9bd4" stroked="f">
              <v:path arrowok="t" o:connecttype="custom" o:connectlocs="556,190;466,190;466,200;556,200;566,195;556,190" o:connectangles="0,0,0,0,0,0"/>
            </v:shape>
            <w10:wrap anchorx="page"/>
          </v:group>
        </w:pict>
      </w:r>
      <w:r>
        <w:rPr>
          <w:noProof/>
          <w:lang w:val="cs-CZ" w:eastAsia="cs-CZ"/>
        </w:rPr>
        <w:pict>
          <v:group id="_x0000_s3280" style="position:absolute;left:0;text-align:left;margin-left:168.05pt;margin-top:21pt;width:28.3pt;height:6pt;z-index:-251529728;mso-position-horizontal-relative:page" coordorigin="3331,135" coordsize="56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">
            <v:shape id="Freeform 126" o:spid="_x0000_s3281"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GcMA&#10;AADcAAAADwAAAGRycy9kb3ducmV2LnhtbESPzWoDMQyE74W+g1Ght8abFkLZxAkhNKHtJeTnAcRa&#10;2V1iy1vbzbpvXx0KvUnMaObTYlW8UzeKqQ9sYDqpQBE3wfbcGjiftk+voFJGtugCk4EfSrBa3t8t&#10;sLZh5APdjrlVEsKpRgNdzkOtdWo68pgmYSAW7RKixyxrbLWNOEq4d/q5qmbaY8/S0OFAm46a6/Hb&#10;G9h+4Et0ZRz2JYY8stu9fX3ujHl8KOs5qEwl/5v/rt+t4M+EVp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zGcMAAADcAAAADwAAAAAAAAAAAAAAAACYAgAAZHJzL2Rv&#10;d25yZXYueG1sUEsFBgAAAAAEAAQA9QAAAIgDAAAAAA==&#10;" path="m446,r,120l556,65r-90,l466,55r90,l446,xe" fillcolor="#5b9bd4" stroked="f">
              <v:path arrowok="t" o:connecttype="custom" o:connectlocs="446,135;446,255;556,200;466,200;466,190;556,190;446,135" o:connectangles="0,0,0,0,0,0,0"/>
            </v:shape>
            <v:shape id="Freeform 125" o:spid="_x0000_s3282"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WgsEA&#10;AADcAAAADwAAAGRycy9kb3ducmV2LnhtbERPzWoCMRC+C32HMIXeNNsWxK5GkaJSe5Fu+wDDZtxd&#10;TCZrkrrp25uC4G0+vt9ZrJI14kI+dI4VPE8KEMS10x03Cn6+t+MZiBCRNRrHpOCPAqyWD6MFltoN&#10;/EWXKjYih3AoUUEbY19KGeqWLIaJ64kzd3TeYszQN1J7HHK4NfKlKKbSYse5ocWe3luqT9WvVbDd&#10;46s3aegPybs4sNltzp87pZ4e03oOIlKKd/HN/aHz/Okb/D+TL5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FoLBAAAA3AAAAA8AAAAAAAAAAAAAAAAAmAIAAGRycy9kb3du&#10;cmV2LnhtbFBLBQYAAAAABAAEAPUAAACGAwAAAAA=&#10;" path="m446,55l,55,,65r446,l446,55xe" fillcolor="#5b9bd4" stroked="f">
              <v:path arrowok="t" o:connecttype="custom" o:connectlocs="446,190;0,190;0,200;446,200;446,190" o:connectangles="0,0,0,0,0"/>
            </v:shape>
            <v:shape id="Freeform 124" o:spid="_x0000_s3283"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pwsQA&#10;AADcAAAADwAAAGRycy9kb3ducmV2LnhtbESPzU4DMQyE70i8Q2QkbjQLSKXaNq0qRCvggvrzANbG&#10;3V01cZYkdMPb40MlbrZmPPN5sSreqQvF1Ac28DipQBE3wfbcGjgeNg8zUCkjW3SBycAvJVgtb28W&#10;WNsw8o4u+9wqCeFUo4Eu56HWOjUdeUyTMBCLdgrRY5Y1ttpGHCXcO/1UVVPtsWdp6HCg146a8/7H&#10;G9h84HN0ZRy+Sgx5ZLd9+/7cGnN/V9ZzUJlK/jdfr9+t4L8Ivjwj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cLEAAAA3AAAAA8AAAAAAAAAAAAAAAAAmAIAAGRycy9k&#10;b3ducmV2LnhtbFBLBQYAAAAABAAEAPUAAACJAwAAAAA=&#10;" path="m556,55r-90,l466,65r90,l566,60,556,55xe" fillcolor="#5b9bd4" stroked="f">
              <v:path arrowok="t" o:connecttype="custom" o:connectlocs="556,190;466,190;466,200;556,200;566,195;556,190" o:connectangles="0,0,0,0,0,0"/>
            </v:shape>
            <w10:wrap anchorx="page"/>
          </v:group>
        </w:pict>
      </w:r>
      <w:r>
        <w:rPr>
          <w:noProof/>
          <w:lang w:val="cs-CZ" w:eastAsia="cs-CZ"/>
        </w:rPr>
        <w:pict>
          <v:shape id="_x0000_s3284" type="#_x0000_t202" style="position:absolute;left:0;text-align:left;margin-left:191.5pt;margin-top:3.25pt;width:50.5pt;height:39pt;z-index:251784704" filled="f" stroked="f">
            <v:textbox>
              <w:txbxContent>
                <w:p w:rsidR="003E6078" w:rsidRDefault="003E6078" w:rsidP="009C5889">
                  <w:pPr>
                    <w:rPr>
                      <w:rFonts w:ascii="Arial Narrow" w:hAnsi="Arial Narrow"/>
                      <w:sz w:val="18"/>
                      <w:szCs w:val="18"/>
                      <w:lang w:val="cs-CZ"/>
                    </w:rPr>
                  </w:pPr>
                  <w:r w:rsidRPr="009C5889">
                    <w:rPr>
                      <w:rFonts w:ascii="Arial Narrow" w:hAnsi="Arial Narrow"/>
                      <w:sz w:val="18"/>
                      <w:szCs w:val="18"/>
                    </w:rPr>
                    <w:t>Нет</w:t>
                  </w:r>
                </w:p>
                <w:p w:rsidR="003E6078" w:rsidRDefault="003E6078" w:rsidP="009C5889">
                  <w:r w:rsidRPr="009C5889">
                    <w:rPr>
                      <w:rFonts w:ascii="Arial Narrow" w:hAnsi="Arial Narrow"/>
                      <w:sz w:val="18"/>
                      <w:szCs w:val="18"/>
                    </w:rPr>
                    <w:t>Да</w:t>
                  </w:r>
                </w:p>
              </w:txbxContent>
            </v:textbox>
          </v:shape>
        </w:pict>
      </w:r>
      <w:r>
        <w:rPr>
          <w:noProof/>
          <w:lang w:val="cs-CZ" w:eastAsia="cs-CZ"/>
        </w:rPr>
        <w:pict>
          <v:group id="Group 109" o:spid="_x0000_s3285" style="position:absolute;left:0;text-align:left;margin-left:223.5pt;margin-top:1.75pt;width:32.15pt;height:32.95pt;z-index:-251569664;mso-position-horizontal-relative:page" coordorigin="4056,-1006" coordsize="64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">
            <v:group id="Group 112" o:spid="_x0000_s3286" style="position:absolute;left:4066;top:-996;width:623;height:300" coordorigin="4066,-996"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13" o:spid="_x0000_s3287" style="position:absolute;left:4066;top:-996;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pOMEA&#10;AADcAAAADwAAAGRycy9kb3ducmV2LnhtbERPzYrCMBC+L/gOYQQvi6YKilajREEQvOyqDzA0Y1tt&#10;JqWJWn16IyzsbT6+31msWluJOzW+dKxgOEhAEGfOlJwrOB23/SkIH5ANVo5JwZM8rJadrwWmxj34&#10;l+6HkIsYwj5FBUUIdSqlzwqy6AeuJo7c2TUWQ4RNLk2DjxhuKzlKkom0WHJsKLCmTUHZ9XCzCnQ7&#10;u7z09+Y5Oet1HW77H9ZGK9XrtnoOIlAb/sV/7p2J88dj+DwTL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qTjBAAAA3AAAAA8AAAAAAAAAAAAAAAAAmAIAAGRycy9kb3du&#10;cmV2LnhtbFBLBQYAAAAABAAEAPUAAACGAwAAAAA=&#10;" path="m,300r623,l623,,,,,300xe" filled="f" strokecolor="#6fac46" strokeweight="1pt">
                <v:path arrowok="t" o:connecttype="custom" o:connectlocs="0,-696;623,-696;623,-996;0,-996;0,-696" o:connectangles="0,0,0,0,0"/>
              </v:shape>
            </v:group>
            <v:group id="Group 110" o:spid="_x0000_s3288" style="position:absolute;left:4066;top:-658;width:623;height:300" coordorigin="4066,-658" coordsize="6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11" o:spid="_x0000_s3289" style="position:absolute;left:4066;top:-658;width:623;height:300;visibility:visible;mso-wrap-style:square;v-text-anchor:top" coordsize="62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S1MEA&#10;AADcAAAADwAAAGRycy9kb3ducmV2LnhtbERP24rCMBB9F/yHMIIvoukKXrZrlKywIPji7QOGZmy7&#10;20xKE7Xu1xtB8G0O5zqLVWsrcaXGl44VfIwSEMSZMyXnCk7Hn+EchA/IBivHpOBOHlbLbmeBqXE3&#10;3tP1EHIRQ9inqKAIoU6l9FlBFv3I1cSRO7vGYoiwyaVp8BbDbSXHSTKVFkuODQXWtC4o+ztcrALd&#10;fv7+68H6Pj3r7zpctjvWRivV77X6C0SgNrzFL/fGxPmTG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ktTBAAAA3AAAAA8AAAAAAAAAAAAAAAAAmAIAAGRycy9kb3du&#10;cmV2LnhtbFBLBQYAAAAABAAEAPUAAACGAwAAAAA=&#10;" path="m,300r623,l623,,,,,300xe" filled="f" strokecolor="#6fac46" strokeweight="1pt">
                <v:path arrowok="t" o:connecttype="custom" o:connectlocs="0,-358;623,-358;623,-658;0,-658;0,-358" o:connectangles="0,0,0,0,0"/>
              </v:shape>
            </v:group>
            <w10:wrap anchorx="page"/>
          </v:group>
        </w:pict>
      </w:r>
      <w:r>
        <w:rPr>
          <w:noProof/>
          <w:lang w:val="cs-CZ" w:eastAsia="cs-CZ"/>
        </w:rPr>
        <w:pict>
          <v:group id="Group 127" o:spid="_x0000_s3290" style="position:absolute;left:0;text-align:left;margin-left:36pt;margin-top:-1.2pt;width:121.55pt;height:39pt;z-index:-251570688;mso-position-horizontal-relative:page" coordorigin="720,-24" coordsize="243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">
            <v:shape id="Freeform 128" o:spid="_x0000_s3291" style="position:absolute;left:720;top:-24;width:2431;height:780;visibility:visible;mso-wrap-style:square;v-text-anchor:top" coordsize="24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P4cIA&#10;AADcAAAADwAAAGRycy9kb3ducmV2LnhtbERPTYvCMBC9C/sfwix403QrrFKNIoKrFwV19+BtaMa2&#10;2ExKErXurzeC4G0e73Mms9bU4krOV5YVfPUTEMS51RUXCn4Py94IhA/IGmvLpOBOHmbTj84EM21v&#10;vKPrPhQihrDPUEEZQpNJ6fOSDPq+bYgjd7LOYIjQFVI7vMVwU8s0Sb6lwYpjQ4kNLUrKz/uLUcD5&#10;/c/9HAeb/+XGpI2ZXxbJaqtU97Odj0EEasNb/HKvdZw/TOH5TLx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k/hwgAAANwAAAAPAAAAAAAAAAAAAAAAAJgCAABkcnMvZG93&#10;bnJldi54bWxQSwUGAAAAAAQABAD1AAAAhwMAAAAA&#10;" path="m,780r2431,l2431,,,,,780xe" filled="f" strokecolor="#5b9bd4" strokeweight="1pt">
              <v:path arrowok="t" o:connecttype="custom" o:connectlocs="0,756;2431,756;2431,-24;0,-24;0,756" o:connectangles="0,0,0,0,0"/>
            </v:shape>
            <w10:wrap anchorx="page"/>
          </v:group>
        </w:pict>
      </w:r>
      <w:r>
        <w:rPr>
          <w:noProof/>
          <w:lang w:val="cs-CZ" w:eastAsia="cs-CZ"/>
        </w:rPr>
        <w:pict>
          <v:group id="Group 123" o:spid="_x0000_s3292" style="position:absolute;left:0;text-align:left;margin-left:166.55pt;margin-top:6.75pt;width:28.3pt;height:6pt;z-index:-251568640;mso-position-horizontal-relative:page" coordorigin="3331,135" coordsize="56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">
            <v:shape id="Freeform 126" o:spid="_x0000_s3293"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GcMA&#10;AADcAAAADwAAAGRycy9kb3ducmV2LnhtbESPzWoDMQyE74W+g1Ght8abFkLZxAkhNKHtJeTnAcRa&#10;2V1iy1vbzbpvXx0KvUnMaObTYlW8UzeKqQ9sYDqpQBE3wfbcGjiftk+voFJGtugCk4EfSrBa3t8t&#10;sLZh5APdjrlVEsKpRgNdzkOtdWo68pgmYSAW7RKixyxrbLWNOEq4d/q5qmbaY8/S0OFAm46a6/Hb&#10;G9h+4Et0ZRz2JYY8stu9fX3ujHl8KOs5qEwl/5v/rt+t4M+EVp6RC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zGcMAAADcAAAADwAAAAAAAAAAAAAAAACYAgAAZHJzL2Rv&#10;d25yZXYueG1sUEsFBgAAAAAEAAQA9QAAAIgDAAAAAA==&#10;" path="m446,r,120l556,65r-90,l466,55r90,l446,xe" fillcolor="#5b9bd4" stroked="f">
              <v:path arrowok="t" o:connecttype="custom" o:connectlocs="446,135;446,255;556,200;466,200;466,190;556,190;446,135" o:connectangles="0,0,0,0,0,0,0"/>
            </v:shape>
            <v:shape id="Freeform 125" o:spid="_x0000_s3294"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WgsEA&#10;AADcAAAADwAAAGRycy9kb3ducmV2LnhtbERPzWoCMRC+C32HMIXeNNsWxK5GkaJSe5Fu+wDDZtxd&#10;TCZrkrrp25uC4G0+vt9ZrJI14kI+dI4VPE8KEMS10x03Cn6+t+MZiBCRNRrHpOCPAqyWD6MFltoN&#10;/EWXKjYih3AoUUEbY19KGeqWLIaJ64kzd3TeYszQN1J7HHK4NfKlKKbSYse5ocWe3luqT9WvVbDd&#10;46s3aegPybs4sNltzp87pZ4e03oOIlKKd/HN/aHz/Okb/D+TL5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iFoLBAAAA3AAAAA8AAAAAAAAAAAAAAAAAmAIAAGRycy9kb3du&#10;cmV2LnhtbFBLBQYAAAAABAAEAPUAAACGAwAAAAA=&#10;" path="m446,55l,55,,65r446,l446,55xe" fillcolor="#5b9bd4" stroked="f">
              <v:path arrowok="t" o:connecttype="custom" o:connectlocs="446,190;0,190;0,200;446,200;446,190" o:connectangles="0,0,0,0,0"/>
            </v:shape>
            <v:shape id="Freeform 124" o:spid="_x0000_s3295" style="position:absolute;left:3331;top:135;width:566;height:120;visibility:visible;mso-wrap-style:square;v-text-anchor:top" coordsize="5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pwsQA&#10;AADcAAAADwAAAGRycy9kb3ducmV2LnhtbESPzU4DMQyE70i8Q2QkbjQLSKXaNq0qRCvggvrzANbG&#10;3V01cZYkdMPb40MlbrZmPPN5sSreqQvF1Ac28DipQBE3wfbcGjgeNg8zUCkjW3SBycAvJVgtb28W&#10;WNsw8o4u+9wqCeFUo4Eu56HWOjUdeUyTMBCLdgrRY5Y1ttpGHCXcO/1UVVPtsWdp6HCg146a8/7H&#10;G9h84HN0ZRy+Sgx5ZLd9+/7cGnN/V9ZzUJlK/jdfr9+t4L8Ivjwj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cLEAAAA3AAAAA8AAAAAAAAAAAAAAAAAmAIAAGRycy9k&#10;b3ducmV2LnhtbFBLBQYAAAAABAAEAPUAAACJAwAAAAA=&#10;" path="m556,55r-90,l466,65r90,l566,60,556,55xe" fillcolor="#5b9bd4" stroked="f">
              <v:path arrowok="t" o:connecttype="custom" o:connectlocs="556,190;466,190;466,200;556,200;566,195;556,190" o:connectangles="0,0,0,0,0,0"/>
            </v:shape>
            <w10:wrap anchorx="page"/>
          </v:group>
        </w:pict>
      </w:r>
      <w:r w:rsidRPr="009C5889">
        <w:rPr>
          <w:rFonts w:ascii="Arial Narrow" w:hAnsi="Arial Narrow"/>
          <w:sz w:val="18"/>
          <w:szCs w:val="18"/>
        </w:rPr>
        <w:t>Настройка готова. Вы хотите запустить котел?</w:t>
      </w:r>
    </w:p>
    <w:p w:rsidR="003E6078" w:rsidRPr="004265DD" w:rsidRDefault="003E6078" w:rsidP="004265DD">
      <w:pPr>
        <w:spacing w:before="121" w:line="415" w:lineRule="auto"/>
        <w:ind w:left="464" w:firstLine="38"/>
        <w:rPr>
          <w:lang w:val="cs-CZ"/>
        </w:rPr>
      </w:pPr>
    </w:p>
    <w:p w:rsidR="003E6078" w:rsidRPr="00AA08B5" w:rsidRDefault="003E6078">
      <w:pPr>
        <w:pStyle w:val="BodyText"/>
        <w:spacing w:before="59" w:line="258" w:lineRule="auto"/>
        <w:ind w:left="100" w:right="100" w:firstLine="0"/>
        <w:jc w:val="both"/>
      </w:pPr>
      <w:r w:rsidRPr="00AA08B5">
        <w:t xml:space="preserve">Первый запуск котла завершен. Ваши настройки были сохранены в операционной памяти блока управления v9. Если вы не уверены с какими-либо настройками, то Первый запуск вы можете снова осуществить в любое время. Но помните, что для должного сохранения в памяти необходимо выполнять Первый запуск всегда в деактивированном (погашенном) состоянии котла, а не в режиме Разжигания или PID работы. После активации Разжигания подождите, пока котел не зажжет все гранулы и перейдет в режим PID работы. </w:t>
      </w:r>
    </w:p>
    <w:p w:rsidR="003E6078" w:rsidRPr="00AA08B5" w:rsidRDefault="003E6078">
      <w:pPr>
        <w:spacing w:line="258" w:lineRule="auto"/>
        <w:jc w:val="both"/>
        <w:sectPr w:rsidR="003E6078" w:rsidRPr="00AA08B5">
          <w:type w:val="continuous"/>
          <w:pgSz w:w="11910" w:h="16840"/>
          <w:pgMar w:top="0" w:right="620" w:bottom="280" w:left="620" w:header="708" w:footer="708" w:gutter="0"/>
          <w:cols w:space="708"/>
        </w:sectPr>
      </w:pPr>
    </w:p>
    <w:p w:rsidR="003E6078" w:rsidRPr="004265DD" w:rsidRDefault="003E6078">
      <w:pPr>
        <w:pStyle w:val="BodyText"/>
        <w:spacing w:before="40" w:line="259" w:lineRule="auto"/>
        <w:ind w:left="100" w:right="120" w:firstLine="0"/>
        <w:jc w:val="both"/>
        <w:rPr>
          <w:sz w:val="18"/>
          <w:szCs w:val="18"/>
        </w:rPr>
      </w:pPr>
      <w:r w:rsidRPr="004265DD">
        <w:rPr>
          <w:sz w:val="18"/>
          <w:szCs w:val="18"/>
        </w:rPr>
        <w:t>В моменте, когда его мощность в PID работе будет равна 100 %, вы можете начать ручную Коррекцию сжигания. В случае, когда вы подключили и активировали Лямбда-зонд, коррекция сжигания является автоматической. Продолжайте настраивать процесс сжигания прямо в Установочном меню, Лямбда-зонд. При Коррекции сжигания всегда визуально проверяйте качество процесса сжигания.</w:t>
      </w:r>
    </w:p>
    <w:p w:rsidR="003E6078" w:rsidRPr="00AA08B5" w:rsidRDefault="003E6078">
      <w:pPr>
        <w:spacing w:before="17" w:line="220" w:lineRule="exact"/>
      </w:pPr>
    </w:p>
    <w:p w:rsidR="003E6078" w:rsidRPr="00AA08B5" w:rsidRDefault="003E6078">
      <w:pPr>
        <w:pStyle w:val="Heading1"/>
        <w:numPr>
          <w:ilvl w:val="0"/>
          <w:numId w:val="27"/>
        </w:numPr>
        <w:tabs>
          <w:tab w:val="left" w:pos="460"/>
        </w:tabs>
        <w:spacing w:before="0"/>
        <w:jc w:val="both"/>
      </w:pPr>
      <w:bookmarkStart w:id="71" w:name="_bookmark35"/>
      <w:bookmarkStart w:id="72" w:name="_Toc465800699"/>
      <w:bookmarkEnd w:id="71"/>
      <w:r w:rsidRPr="00AA08B5">
        <w:rPr>
          <w:color w:val="000000"/>
        </w:rPr>
        <w:t>КОРРЕКТИРОВКА СЖИГАНИЯ</w:t>
      </w:r>
      <w:bookmarkEnd w:id="72"/>
    </w:p>
    <w:p w:rsidR="003E6078" w:rsidRPr="004265DD" w:rsidRDefault="003E6078">
      <w:pPr>
        <w:pStyle w:val="BodyText"/>
        <w:spacing w:before="33" w:line="258" w:lineRule="auto"/>
        <w:ind w:left="100" w:right="120" w:firstLine="0"/>
        <w:jc w:val="both"/>
        <w:rPr>
          <w:sz w:val="18"/>
          <w:szCs w:val="18"/>
        </w:rPr>
      </w:pPr>
      <w:r w:rsidRPr="004265DD">
        <w:rPr>
          <w:sz w:val="18"/>
          <w:szCs w:val="18"/>
        </w:rPr>
        <w:t>После активации котла (Разжигания) подождите, пока зажигающий патрон не зажжет все гранулы, и котел перейдет в режим PID работы. В PID работе подождите несколько минут, пока на главной панели не появится максимальная мощность в кВт (настроено во время Первого запуска) и 100 % оборотов вентилятора. В этом моменте котел работает на полной мощности. Откройте верхнюю крышку, дверцу для добавления и проверьте качество процесса сжигания, параметры пламени. В случае, когда они не являются идеальными, осуществите коррекцию нижеуказанным способом. Рекомендуем контролировать качество сжигания регулярно, в случае изменения тяги дымовой трубы или типа и качества гранул выполните повторное изменение сжигания. В случае установки Лямбда-зонда эта коррекция осуществляется автоматически.</w:t>
      </w:r>
    </w:p>
    <w:p w:rsidR="003E6078" w:rsidRPr="00AA08B5" w:rsidRDefault="003E6078">
      <w:pPr>
        <w:pStyle w:val="Heading2"/>
        <w:numPr>
          <w:ilvl w:val="1"/>
          <w:numId w:val="27"/>
        </w:numPr>
        <w:tabs>
          <w:tab w:val="left" w:pos="893"/>
        </w:tabs>
        <w:spacing w:before="159"/>
        <w:ind w:left="892" w:hanging="432"/>
        <w:rPr>
          <w:rFonts w:cs="Calibri Light"/>
        </w:rPr>
      </w:pPr>
      <w:bookmarkStart w:id="73" w:name="_bookmark36"/>
      <w:bookmarkStart w:id="74" w:name="_Toc465800700"/>
      <w:bookmarkEnd w:id="73"/>
      <w:r w:rsidRPr="00AA08B5">
        <w:rPr>
          <w:color w:val="000000"/>
        </w:rPr>
        <w:t>Качество пламени</w:t>
      </w:r>
      <w:bookmarkEnd w:id="74"/>
    </w:p>
    <w:p w:rsidR="003E6078" w:rsidRPr="004265DD" w:rsidRDefault="003E6078">
      <w:pPr>
        <w:pStyle w:val="BodyText"/>
        <w:spacing w:before="25" w:line="259" w:lineRule="auto"/>
        <w:ind w:left="460" w:firstLine="0"/>
        <w:rPr>
          <w:sz w:val="18"/>
          <w:szCs w:val="18"/>
        </w:rPr>
      </w:pPr>
      <w:r w:rsidRPr="004265DD">
        <w:rPr>
          <w:sz w:val="18"/>
          <w:szCs w:val="18"/>
        </w:rPr>
        <w:t>Контролем пламени, выходящего из горелки, вы можете с уверенностью определить, что процесс сжигания является оптимальным, или необходимо выполнить корректировку. Примеры хорошего и плохого процесса сжигания указаны ниже.</w:t>
      </w:r>
    </w:p>
    <w:p w:rsidR="003E6078" w:rsidRPr="004265DD" w:rsidRDefault="003E6078">
      <w:pPr>
        <w:pStyle w:val="BodyText"/>
        <w:spacing w:before="159"/>
        <w:ind w:left="808" w:firstLine="0"/>
        <w:rPr>
          <w:sz w:val="18"/>
          <w:szCs w:val="18"/>
        </w:rPr>
      </w:pPr>
      <w:r w:rsidRPr="004265DD">
        <w:rPr>
          <w:sz w:val="18"/>
          <w:szCs w:val="18"/>
        </w:rPr>
        <w:t>Идеальное пламя при 100% мощности:</w:t>
      </w:r>
    </w:p>
    <w:p w:rsidR="003E6078" w:rsidRPr="004265DD" w:rsidRDefault="003E6078">
      <w:pPr>
        <w:pStyle w:val="BodyText"/>
        <w:numPr>
          <w:ilvl w:val="0"/>
          <w:numId w:val="19"/>
        </w:numPr>
        <w:tabs>
          <w:tab w:val="left" w:pos="1541"/>
        </w:tabs>
        <w:spacing w:before="2"/>
        <w:rPr>
          <w:sz w:val="18"/>
          <w:szCs w:val="18"/>
        </w:rPr>
      </w:pPr>
      <w:r w:rsidRPr="004265DD">
        <w:rPr>
          <w:sz w:val="18"/>
          <w:szCs w:val="18"/>
        </w:rPr>
        <w:t>Максимальная длина зависит от типа горелки (на нее может влиять тяга в дымовой трубе и тип гранул).</w:t>
      </w:r>
    </w:p>
    <w:p w:rsidR="003E6078" w:rsidRPr="004265DD" w:rsidRDefault="003E6078" w:rsidP="00A3337F">
      <w:pPr>
        <w:pStyle w:val="BodyText"/>
        <w:numPr>
          <w:ilvl w:val="1"/>
          <w:numId w:val="19"/>
        </w:numPr>
        <w:tabs>
          <w:tab w:val="left" w:pos="2261"/>
        </w:tabs>
        <w:spacing w:before="17" w:line="252" w:lineRule="auto"/>
        <w:ind w:right="1901" w:firstLine="0"/>
        <w:jc w:val="both"/>
        <w:rPr>
          <w:sz w:val="18"/>
          <w:szCs w:val="18"/>
        </w:rPr>
      </w:pPr>
      <w:r w:rsidRPr="004265DD">
        <w:rPr>
          <w:sz w:val="18"/>
          <w:szCs w:val="18"/>
        </w:rPr>
        <w:t>Котел 10-15 кВт = примерно 25 – 30 см от конца колосника</w:t>
      </w:r>
    </w:p>
    <w:p w:rsidR="003E6078" w:rsidRPr="004265DD" w:rsidRDefault="003E6078" w:rsidP="00A3337F">
      <w:pPr>
        <w:pStyle w:val="BodyText"/>
        <w:numPr>
          <w:ilvl w:val="1"/>
          <w:numId w:val="19"/>
        </w:numPr>
        <w:tabs>
          <w:tab w:val="left" w:pos="2261"/>
        </w:tabs>
        <w:spacing w:before="17" w:line="252" w:lineRule="auto"/>
        <w:ind w:right="1901" w:firstLine="0"/>
        <w:jc w:val="both"/>
        <w:rPr>
          <w:sz w:val="18"/>
          <w:szCs w:val="18"/>
        </w:rPr>
      </w:pPr>
      <w:r w:rsidRPr="004265DD">
        <w:rPr>
          <w:sz w:val="18"/>
          <w:szCs w:val="18"/>
        </w:rPr>
        <w:t>Котел 20-30 кВт = примерно 35 – 45 см от конца колосника</w:t>
      </w:r>
    </w:p>
    <w:p w:rsidR="003E6078" w:rsidRPr="004265DD" w:rsidRDefault="003E6078" w:rsidP="00A3337F">
      <w:pPr>
        <w:pStyle w:val="BodyText"/>
        <w:numPr>
          <w:ilvl w:val="1"/>
          <w:numId w:val="19"/>
        </w:numPr>
        <w:tabs>
          <w:tab w:val="left" w:pos="2261"/>
        </w:tabs>
        <w:spacing w:before="17" w:line="252" w:lineRule="auto"/>
        <w:ind w:right="1901" w:firstLine="0"/>
        <w:jc w:val="both"/>
        <w:rPr>
          <w:sz w:val="18"/>
          <w:szCs w:val="18"/>
        </w:rPr>
      </w:pPr>
      <w:r w:rsidRPr="004265DD">
        <w:rPr>
          <w:sz w:val="18"/>
          <w:szCs w:val="18"/>
        </w:rPr>
        <w:t>Котел 40-80 кВт = примерно 50 – 70 см от конца колосника</w:t>
      </w:r>
    </w:p>
    <w:p w:rsidR="003E6078" w:rsidRPr="004265DD" w:rsidRDefault="003E6078" w:rsidP="00A3337F">
      <w:pPr>
        <w:pStyle w:val="BodyText"/>
        <w:numPr>
          <w:ilvl w:val="1"/>
          <w:numId w:val="19"/>
        </w:numPr>
        <w:tabs>
          <w:tab w:val="left" w:pos="2261"/>
        </w:tabs>
        <w:ind w:left="2260" w:right="1901"/>
        <w:jc w:val="both"/>
        <w:rPr>
          <w:sz w:val="18"/>
          <w:szCs w:val="18"/>
        </w:rPr>
      </w:pPr>
      <w:r w:rsidRPr="004265DD">
        <w:rPr>
          <w:sz w:val="18"/>
          <w:szCs w:val="18"/>
        </w:rPr>
        <w:t>Котел 100-200 кВт = примерно 80 – 120 см от конца колосника</w:t>
      </w:r>
    </w:p>
    <w:p w:rsidR="003E6078" w:rsidRPr="004265DD" w:rsidRDefault="003E6078">
      <w:pPr>
        <w:pStyle w:val="BodyText"/>
        <w:numPr>
          <w:ilvl w:val="0"/>
          <w:numId w:val="19"/>
        </w:numPr>
        <w:tabs>
          <w:tab w:val="left" w:pos="1541"/>
        </w:tabs>
        <w:spacing w:before="10"/>
        <w:rPr>
          <w:sz w:val="18"/>
          <w:szCs w:val="18"/>
        </w:rPr>
      </w:pPr>
      <w:r w:rsidRPr="004265DD">
        <w:rPr>
          <w:sz w:val="18"/>
          <w:szCs w:val="18"/>
        </w:rPr>
        <w:t>Желто-оранжевый цвет, с колосника не падают несгоревшие гранулы, в зольнике имеется лишь мелкая зола.</w:t>
      </w:r>
    </w:p>
    <w:p w:rsidR="003E6078" w:rsidRPr="00AA08B5" w:rsidRDefault="003E6078">
      <w:pPr>
        <w:spacing w:before="1" w:line="180" w:lineRule="exact"/>
        <w:rPr>
          <w:sz w:val="18"/>
          <w:szCs w:val="18"/>
        </w:rPr>
      </w:pPr>
    </w:p>
    <w:p w:rsidR="003E6078" w:rsidRPr="00AA08B5" w:rsidRDefault="003E6078">
      <w:pPr>
        <w:pStyle w:val="BodyText"/>
        <w:ind w:left="808" w:firstLine="0"/>
      </w:pPr>
      <w:r w:rsidRPr="00AA08B5">
        <w:t>Неправильное пламя при 100% мощности:</w:t>
      </w:r>
    </w:p>
    <w:p w:rsidR="003E6078" w:rsidRPr="00AA08B5" w:rsidRDefault="003E6078">
      <w:pPr>
        <w:pStyle w:val="BodyText"/>
        <w:numPr>
          <w:ilvl w:val="0"/>
          <w:numId w:val="19"/>
        </w:numPr>
        <w:tabs>
          <w:tab w:val="left" w:pos="1541"/>
        </w:tabs>
        <w:spacing w:before="2"/>
      </w:pPr>
      <w:r w:rsidRPr="00AA08B5">
        <w:t>Максимальная длина пламени меньше или больше, чем вышеуказанное.</w:t>
      </w:r>
    </w:p>
    <w:p w:rsidR="003E6078" w:rsidRPr="00AA08B5" w:rsidRDefault="003E6078">
      <w:pPr>
        <w:pStyle w:val="BodyText"/>
        <w:numPr>
          <w:ilvl w:val="0"/>
          <w:numId w:val="19"/>
        </w:numPr>
        <w:tabs>
          <w:tab w:val="left" w:pos="1541"/>
        </w:tabs>
        <w:spacing w:before="19"/>
        <w:rPr>
          <w:rFonts w:cs="Calibri"/>
        </w:rPr>
      </w:pPr>
      <w:r w:rsidRPr="00AA08B5">
        <w:t>Цвет светло-желтый (слишком много воздуха) или темно-оранжевое - красное (мало воздуха).</w:t>
      </w:r>
    </w:p>
    <w:p w:rsidR="003E6078" w:rsidRPr="00AA08B5" w:rsidRDefault="003E6078">
      <w:pPr>
        <w:pStyle w:val="BodyText"/>
        <w:numPr>
          <w:ilvl w:val="0"/>
          <w:numId w:val="19"/>
        </w:numPr>
        <w:tabs>
          <w:tab w:val="left" w:pos="1541"/>
        </w:tabs>
        <w:spacing w:before="16"/>
      </w:pPr>
      <w:r w:rsidRPr="00AA08B5">
        <w:t>В зольник падают несгоревшие гранулы, из дымовой трубы выходит темный дым.</w:t>
      </w:r>
    </w:p>
    <w:p w:rsidR="003E6078" w:rsidRPr="00AA08B5" w:rsidRDefault="003E6078">
      <w:pPr>
        <w:spacing w:before="1" w:line="180" w:lineRule="exact"/>
        <w:rPr>
          <w:sz w:val="18"/>
          <w:szCs w:val="18"/>
        </w:rPr>
      </w:pPr>
    </w:p>
    <w:p w:rsidR="003E6078" w:rsidRPr="004265DD" w:rsidRDefault="003E6078">
      <w:pPr>
        <w:pStyle w:val="BodyText"/>
        <w:spacing w:line="259" w:lineRule="auto"/>
        <w:ind w:left="100" w:right="124" w:firstLine="0"/>
        <w:jc w:val="both"/>
        <w:rPr>
          <w:sz w:val="18"/>
          <w:szCs w:val="18"/>
        </w:rPr>
      </w:pPr>
      <w:r w:rsidRPr="004265DD">
        <w:rPr>
          <w:sz w:val="18"/>
          <w:szCs w:val="18"/>
        </w:rPr>
        <w:t>Для коррекции процесса сжигания используйте нижеуказанные функции. На весь процесс сжигания можно повлиять изменением оборотов вентилятора и времени работы внешнего устройства подачи, и при этом всегда для макс. и мин. мощности котла. Внутри этого диапазона (мин./макс.) изменение работы вентилятора и устройств подачи управляется автоматической модуляцией мощности в соответствии с заданной и актуальной температурой ЦО.</w:t>
      </w:r>
    </w:p>
    <w:p w:rsidR="003E6078" w:rsidRPr="00AA08B5" w:rsidRDefault="003E6078">
      <w:pPr>
        <w:spacing w:line="200" w:lineRule="exact"/>
        <w:rPr>
          <w:sz w:val="20"/>
          <w:szCs w:val="20"/>
        </w:rPr>
      </w:pPr>
    </w:p>
    <w:p w:rsidR="003E6078" w:rsidRPr="00AA08B5" w:rsidRDefault="003E6078">
      <w:pPr>
        <w:pStyle w:val="Heading2"/>
        <w:numPr>
          <w:ilvl w:val="1"/>
          <w:numId w:val="27"/>
        </w:numPr>
        <w:tabs>
          <w:tab w:val="left" w:pos="893"/>
        </w:tabs>
        <w:ind w:left="892" w:hanging="432"/>
      </w:pPr>
      <w:bookmarkStart w:id="75" w:name="_bookmark37"/>
      <w:bookmarkStart w:id="76" w:name="_Toc465800701"/>
      <w:bookmarkEnd w:id="75"/>
      <w:r w:rsidRPr="00AA08B5">
        <w:rPr>
          <w:color w:val="000000"/>
        </w:rPr>
        <w:t>Изменение оборотов вентилятора</w:t>
      </w:r>
      <w:bookmarkEnd w:id="76"/>
    </w:p>
    <w:p w:rsidR="003E6078" w:rsidRPr="004265DD" w:rsidRDefault="003E6078">
      <w:pPr>
        <w:pStyle w:val="BodyText"/>
        <w:spacing w:before="23" w:line="259" w:lineRule="auto"/>
        <w:ind w:left="460" w:right="129" w:firstLine="0"/>
        <w:rPr>
          <w:sz w:val="18"/>
          <w:szCs w:val="18"/>
        </w:rPr>
      </w:pPr>
      <w:r w:rsidRPr="004265DD">
        <w:rPr>
          <w:sz w:val="18"/>
          <w:szCs w:val="18"/>
        </w:rPr>
        <w:t>Для изменения оборотов вентилятора при мин. и макс. мощности котла используйте функцию Коэффициент вентилятора мин. и макс. в Установочном меню, Коэффициенты. Корректировку осуществляйте в случае, когда пламя имеет следующие параметры:</w:t>
      </w:r>
    </w:p>
    <w:p w:rsidR="003E6078" w:rsidRPr="004265DD" w:rsidRDefault="003E6078">
      <w:pPr>
        <w:spacing w:before="5" w:line="200" w:lineRule="exact"/>
        <w:rPr>
          <w:sz w:val="18"/>
          <w:szCs w:val="18"/>
        </w:rPr>
      </w:pPr>
    </w:p>
    <w:p w:rsidR="003E6078" w:rsidRPr="004265DD" w:rsidRDefault="003E6078">
      <w:pPr>
        <w:spacing w:line="200" w:lineRule="exact"/>
        <w:rPr>
          <w:sz w:val="18"/>
          <w:szCs w:val="18"/>
        </w:rPr>
        <w:sectPr w:rsidR="003E6078" w:rsidRPr="004265DD">
          <w:headerReference w:type="default" r:id="rId106"/>
          <w:footerReference w:type="default" r:id="rId107"/>
          <w:pgSz w:w="11910" w:h="16840"/>
          <w:pgMar w:top="660" w:right="600" w:bottom="280" w:left="620" w:header="0" w:footer="0" w:gutter="0"/>
          <w:cols w:space="708"/>
        </w:sectPr>
      </w:pPr>
    </w:p>
    <w:p w:rsidR="003E6078" w:rsidRPr="004265DD" w:rsidRDefault="003E6078">
      <w:pPr>
        <w:pStyle w:val="BodyText"/>
        <w:spacing w:before="59"/>
        <w:ind w:left="460" w:firstLine="0"/>
        <w:rPr>
          <w:sz w:val="18"/>
          <w:szCs w:val="18"/>
        </w:rPr>
      </w:pPr>
      <w:r w:rsidRPr="004265DD">
        <w:rPr>
          <w:sz w:val="18"/>
          <w:szCs w:val="18"/>
        </w:rPr>
        <w:t>Корректировка вниз (минусные значения):</w:t>
      </w:r>
    </w:p>
    <w:p w:rsidR="003E6078" w:rsidRPr="004265DD" w:rsidRDefault="003E6078">
      <w:pPr>
        <w:pStyle w:val="BodyText"/>
        <w:numPr>
          <w:ilvl w:val="0"/>
          <w:numId w:val="18"/>
        </w:numPr>
        <w:tabs>
          <w:tab w:val="left" w:pos="1169"/>
        </w:tabs>
        <w:spacing w:before="20"/>
        <w:rPr>
          <w:sz w:val="18"/>
          <w:szCs w:val="18"/>
        </w:rPr>
      </w:pPr>
      <w:r w:rsidRPr="004265DD">
        <w:rPr>
          <w:sz w:val="18"/>
          <w:szCs w:val="18"/>
        </w:rPr>
        <w:t>Пламя слишком агрессивное и трещит</w:t>
      </w:r>
    </w:p>
    <w:p w:rsidR="003E6078" w:rsidRPr="004265DD" w:rsidRDefault="003E6078">
      <w:pPr>
        <w:pStyle w:val="BodyText"/>
        <w:numPr>
          <w:ilvl w:val="0"/>
          <w:numId w:val="18"/>
        </w:numPr>
        <w:tabs>
          <w:tab w:val="left" w:pos="1169"/>
        </w:tabs>
        <w:spacing w:before="18"/>
        <w:rPr>
          <w:sz w:val="18"/>
          <w:szCs w:val="18"/>
        </w:rPr>
      </w:pPr>
      <w:r w:rsidRPr="004265DD">
        <w:rPr>
          <w:sz w:val="18"/>
          <w:szCs w:val="18"/>
        </w:rPr>
        <w:t>Вентилятор сбрасывает несгоревшие гранулы</w:t>
      </w:r>
    </w:p>
    <w:p w:rsidR="003E6078" w:rsidRPr="004265DD" w:rsidRDefault="003E6078">
      <w:pPr>
        <w:pStyle w:val="BodyText"/>
        <w:numPr>
          <w:ilvl w:val="0"/>
          <w:numId w:val="18"/>
        </w:numPr>
        <w:tabs>
          <w:tab w:val="left" w:pos="1169"/>
        </w:tabs>
        <w:spacing w:before="21"/>
        <w:rPr>
          <w:sz w:val="18"/>
          <w:szCs w:val="18"/>
        </w:rPr>
      </w:pPr>
      <w:r w:rsidRPr="004265DD">
        <w:rPr>
          <w:sz w:val="18"/>
          <w:szCs w:val="18"/>
        </w:rPr>
        <w:t>Пламя малое и агрессивное</w:t>
      </w:r>
    </w:p>
    <w:p w:rsidR="003E6078" w:rsidRPr="004265DD" w:rsidRDefault="003E6078">
      <w:pPr>
        <w:pStyle w:val="BodyText"/>
        <w:spacing w:before="59"/>
        <w:ind w:left="460" w:firstLine="0"/>
        <w:rPr>
          <w:sz w:val="18"/>
          <w:szCs w:val="18"/>
        </w:rPr>
      </w:pPr>
      <w:r w:rsidRPr="00AA08B5">
        <w:br w:type="column"/>
      </w:r>
      <w:r w:rsidRPr="004265DD">
        <w:rPr>
          <w:sz w:val="18"/>
          <w:szCs w:val="18"/>
        </w:rPr>
        <w:t>Корректировка вверх (плюсовые значения):</w:t>
      </w:r>
    </w:p>
    <w:p w:rsidR="003E6078" w:rsidRPr="004265DD" w:rsidRDefault="003E6078">
      <w:pPr>
        <w:pStyle w:val="BodyText"/>
        <w:numPr>
          <w:ilvl w:val="0"/>
          <w:numId w:val="18"/>
        </w:numPr>
        <w:tabs>
          <w:tab w:val="left" w:pos="1162"/>
        </w:tabs>
        <w:spacing w:before="20"/>
        <w:ind w:left="1161"/>
        <w:rPr>
          <w:sz w:val="18"/>
          <w:szCs w:val="18"/>
        </w:rPr>
      </w:pPr>
      <w:r w:rsidRPr="004265DD">
        <w:rPr>
          <w:sz w:val="18"/>
          <w:szCs w:val="18"/>
        </w:rPr>
        <w:t>Пламя медленное и темное</w:t>
      </w:r>
    </w:p>
    <w:p w:rsidR="003E6078" w:rsidRPr="004265DD" w:rsidRDefault="003E6078">
      <w:pPr>
        <w:pStyle w:val="BodyText"/>
        <w:numPr>
          <w:ilvl w:val="0"/>
          <w:numId w:val="18"/>
        </w:numPr>
        <w:tabs>
          <w:tab w:val="left" w:pos="1162"/>
        </w:tabs>
        <w:spacing w:before="18"/>
        <w:ind w:left="1161"/>
        <w:rPr>
          <w:sz w:val="18"/>
          <w:szCs w:val="18"/>
        </w:rPr>
      </w:pPr>
      <w:r w:rsidRPr="004265DD">
        <w:rPr>
          <w:sz w:val="18"/>
          <w:szCs w:val="18"/>
        </w:rPr>
        <w:t>Колосник засоряется черной золой</w:t>
      </w:r>
    </w:p>
    <w:p w:rsidR="003E6078" w:rsidRPr="004265DD" w:rsidRDefault="003E6078">
      <w:pPr>
        <w:pStyle w:val="BodyText"/>
        <w:numPr>
          <w:ilvl w:val="0"/>
          <w:numId w:val="18"/>
        </w:numPr>
        <w:tabs>
          <w:tab w:val="left" w:pos="1162"/>
        </w:tabs>
        <w:spacing w:before="21"/>
        <w:ind w:left="1161"/>
        <w:rPr>
          <w:sz w:val="18"/>
          <w:szCs w:val="18"/>
        </w:rPr>
      </w:pPr>
      <w:r w:rsidRPr="004265DD">
        <w:rPr>
          <w:sz w:val="18"/>
          <w:szCs w:val="18"/>
        </w:rPr>
        <w:t>Пламя слишком большое и возникает черный дым</w:t>
      </w:r>
    </w:p>
    <w:p w:rsidR="003E6078" w:rsidRPr="00AA08B5" w:rsidRDefault="003E6078">
      <w:pPr>
        <w:sectPr w:rsidR="003E6078" w:rsidRPr="00AA08B5">
          <w:type w:val="continuous"/>
          <w:pgSz w:w="11910" w:h="16840"/>
          <w:pgMar w:top="0" w:right="600" w:bottom="280" w:left="620" w:header="708" w:footer="708" w:gutter="0"/>
          <w:cols w:num="2" w:space="708" w:equalWidth="0">
            <w:col w:w="4068" w:space="1165"/>
            <w:col w:w="5457"/>
          </w:cols>
        </w:sectPr>
      </w:pPr>
    </w:p>
    <w:p w:rsidR="003E6078" w:rsidRPr="004265DD" w:rsidRDefault="003E6078" w:rsidP="004265DD">
      <w:pPr>
        <w:spacing w:before="9"/>
        <w:rPr>
          <w:sz w:val="8"/>
          <w:szCs w:val="8"/>
        </w:rPr>
      </w:pPr>
    </w:p>
    <w:p w:rsidR="003E6078" w:rsidRPr="00AA08B5" w:rsidRDefault="003E6078">
      <w:pPr>
        <w:pStyle w:val="Heading2"/>
        <w:numPr>
          <w:ilvl w:val="1"/>
          <w:numId w:val="27"/>
        </w:numPr>
        <w:tabs>
          <w:tab w:val="left" w:pos="893"/>
        </w:tabs>
        <w:spacing w:before="47"/>
        <w:ind w:left="892" w:hanging="432"/>
        <w:jc w:val="both"/>
      </w:pPr>
      <w:bookmarkStart w:id="77" w:name="_bookmark38"/>
      <w:bookmarkStart w:id="78" w:name="_Toc465800702"/>
      <w:bookmarkEnd w:id="77"/>
      <w:r w:rsidRPr="00AA08B5">
        <w:rPr>
          <w:color w:val="000000"/>
        </w:rPr>
        <w:t>Изменение времени работы внешнего устройства подачи</w:t>
      </w:r>
      <w:bookmarkEnd w:id="78"/>
    </w:p>
    <w:p w:rsidR="003E6078" w:rsidRPr="004265DD" w:rsidRDefault="003E6078">
      <w:pPr>
        <w:pStyle w:val="BodyText"/>
        <w:spacing w:before="23" w:line="259" w:lineRule="auto"/>
        <w:ind w:left="505" w:right="127" w:firstLine="0"/>
        <w:jc w:val="both"/>
        <w:rPr>
          <w:rFonts w:cs="Calibri"/>
          <w:sz w:val="18"/>
          <w:szCs w:val="18"/>
        </w:rPr>
      </w:pPr>
      <w:r w:rsidRPr="004265DD">
        <w:rPr>
          <w:sz w:val="18"/>
          <w:szCs w:val="18"/>
        </w:rPr>
        <w:t>В случае, когда корректировка процесса сжигания с помощью вентилятора не достаточна, вы можете приступить к корректировке времени работы устройств подачи, т.е. к изменению количества топлива. Помните, что данная корректировка непосредственно влияет на максимальную и минимальную мощность котла. Корректировку осуществляйте с помощью функций Макс. и Мин. коэффициент устройства подачи в Установочном меню, Коэффициенты.</w:t>
      </w:r>
    </w:p>
    <w:p w:rsidR="003E6078" w:rsidRPr="004265DD" w:rsidRDefault="003E6078">
      <w:pPr>
        <w:spacing w:line="259" w:lineRule="auto"/>
        <w:jc w:val="both"/>
        <w:rPr>
          <w:rFonts w:cs="Calibri"/>
          <w:sz w:val="18"/>
          <w:szCs w:val="18"/>
        </w:rPr>
        <w:sectPr w:rsidR="003E6078" w:rsidRPr="004265DD">
          <w:type w:val="continuous"/>
          <w:pgSz w:w="11910" w:h="16840"/>
          <w:pgMar w:top="0" w:right="600" w:bottom="280" w:left="620" w:header="708" w:footer="708" w:gutter="0"/>
          <w:cols w:space="708"/>
        </w:sectPr>
      </w:pPr>
    </w:p>
    <w:p w:rsidR="003E6078" w:rsidRPr="004265DD" w:rsidRDefault="003E6078">
      <w:pPr>
        <w:pStyle w:val="BodyText"/>
        <w:spacing w:before="103"/>
        <w:ind w:left="505" w:firstLine="0"/>
        <w:rPr>
          <w:sz w:val="18"/>
          <w:szCs w:val="18"/>
        </w:rPr>
      </w:pPr>
      <w:r w:rsidRPr="004265DD">
        <w:rPr>
          <w:sz w:val="18"/>
          <w:szCs w:val="18"/>
        </w:rPr>
        <w:t>Корректировка вниз (минусные значения):</w:t>
      </w:r>
    </w:p>
    <w:p w:rsidR="003E6078" w:rsidRPr="004265DD" w:rsidRDefault="003E6078">
      <w:pPr>
        <w:pStyle w:val="BodyText"/>
        <w:numPr>
          <w:ilvl w:val="0"/>
          <w:numId w:val="1"/>
        </w:numPr>
        <w:tabs>
          <w:tab w:val="left" w:pos="1169"/>
        </w:tabs>
        <w:spacing w:before="20"/>
        <w:rPr>
          <w:sz w:val="18"/>
          <w:szCs w:val="18"/>
        </w:rPr>
      </w:pPr>
      <w:r w:rsidRPr="004265DD">
        <w:rPr>
          <w:sz w:val="18"/>
          <w:szCs w:val="18"/>
        </w:rPr>
        <w:t>Колосник чрезмерно засоряется черной золой</w:t>
      </w:r>
    </w:p>
    <w:p w:rsidR="003E6078" w:rsidRPr="004265DD" w:rsidRDefault="003E6078">
      <w:pPr>
        <w:pStyle w:val="BodyText"/>
        <w:numPr>
          <w:ilvl w:val="0"/>
          <w:numId w:val="1"/>
        </w:numPr>
        <w:tabs>
          <w:tab w:val="left" w:pos="1169"/>
        </w:tabs>
        <w:spacing w:before="20"/>
        <w:rPr>
          <w:sz w:val="18"/>
          <w:szCs w:val="18"/>
        </w:rPr>
      </w:pPr>
      <w:r w:rsidRPr="004265DD">
        <w:rPr>
          <w:sz w:val="18"/>
          <w:szCs w:val="18"/>
        </w:rPr>
        <w:t>Пламя слишком большое и возникает черный дым</w:t>
      </w:r>
    </w:p>
    <w:p w:rsidR="003E6078" w:rsidRPr="004265DD" w:rsidRDefault="003E6078">
      <w:pPr>
        <w:pStyle w:val="BodyText"/>
        <w:numPr>
          <w:ilvl w:val="0"/>
          <w:numId w:val="1"/>
        </w:numPr>
        <w:tabs>
          <w:tab w:val="left" w:pos="1169"/>
        </w:tabs>
        <w:spacing w:before="18"/>
        <w:rPr>
          <w:sz w:val="18"/>
          <w:szCs w:val="18"/>
        </w:rPr>
      </w:pPr>
      <w:r w:rsidRPr="004265DD">
        <w:rPr>
          <w:sz w:val="18"/>
          <w:szCs w:val="18"/>
        </w:rPr>
        <w:t>Температура продуктов сгорания превышает рекомендованную</w:t>
      </w:r>
    </w:p>
    <w:p w:rsidR="003E6078" w:rsidRPr="004265DD" w:rsidRDefault="003E6078">
      <w:pPr>
        <w:pStyle w:val="BodyText"/>
        <w:spacing w:before="103"/>
        <w:ind w:left="505" w:firstLine="0"/>
        <w:rPr>
          <w:sz w:val="18"/>
          <w:szCs w:val="18"/>
        </w:rPr>
      </w:pPr>
      <w:r w:rsidRPr="004265DD">
        <w:rPr>
          <w:sz w:val="18"/>
          <w:szCs w:val="18"/>
        </w:rPr>
        <w:br w:type="column"/>
        <w:t>Корректировка вверх (плюсовые значения):</w:t>
      </w:r>
    </w:p>
    <w:p w:rsidR="003E6078" w:rsidRPr="004265DD" w:rsidRDefault="003E6078">
      <w:pPr>
        <w:pStyle w:val="BodyText"/>
        <w:numPr>
          <w:ilvl w:val="0"/>
          <w:numId w:val="1"/>
        </w:numPr>
        <w:tabs>
          <w:tab w:val="left" w:pos="1207"/>
        </w:tabs>
        <w:spacing w:before="20"/>
        <w:ind w:left="1206"/>
        <w:rPr>
          <w:sz w:val="18"/>
          <w:szCs w:val="18"/>
        </w:rPr>
      </w:pPr>
      <w:r w:rsidRPr="004265DD">
        <w:rPr>
          <w:sz w:val="18"/>
          <w:szCs w:val="18"/>
        </w:rPr>
        <w:t>Котел не способен адекватно получить температуру ЦО</w:t>
      </w:r>
    </w:p>
    <w:p w:rsidR="003E6078" w:rsidRPr="004265DD" w:rsidRDefault="003E6078">
      <w:pPr>
        <w:pStyle w:val="BodyText"/>
        <w:numPr>
          <w:ilvl w:val="0"/>
          <w:numId w:val="1"/>
        </w:numPr>
        <w:tabs>
          <w:tab w:val="left" w:pos="1207"/>
        </w:tabs>
        <w:spacing w:before="20"/>
        <w:ind w:left="1206"/>
        <w:rPr>
          <w:sz w:val="18"/>
          <w:szCs w:val="18"/>
        </w:rPr>
      </w:pPr>
      <w:r w:rsidRPr="004265DD">
        <w:rPr>
          <w:sz w:val="18"/>
          <w:szCs w:val="18"/>
        </w:rPr>
        <w:t>Пламя малое и слишком агрессивное</w:t>
      </w:r>
    </w:p>
    <w:p w:rsidR="003E6078" w:rsidRPr="004265DD" w:rsidRDefault="003E6078">
      <w:pPr>
        <w:pStyle w:val="BodyText"/>
        <w:numPr>
          <w:ilvl w:val="0"/>
          <w:numId w:val="1"/>
        </w:numPr>
        <w:tabs>
          <w:tab w:val="left" w:pos="1207"/>
        </w:tabs>
        <w:spacing w:before="18"/>
        <w:ind w:left="1206"/>
        <w:rPr>
          <w:sz w:val="18"/>
          <w:szCs w:val="18"/>
        </w:rPr>
      </w:pPr>
      <w:r w:rsidRPr="004265DD">
        <w:rPr>
          <w:sz w:val="18"/>
          <w:szCs w:val="18"/>
        </w:rPr>
        <w:t>Температура продуктов сгорания ниже рекомендованной</w:t>
      </w:r>
    </w:p>
    <w:p w:rsidR="003E6078" w:rsidRPr="004265DD" w:rsidRDefault="003E6078">
      <w:pPr>
        <w:rPr>
          <w:sz w:val="18"/>
          <w:szCs w:val="18"/>
        </w:rPr>
        <w:sectPr w:rsidR="003E6078" w:rsidRPr="004265DD">
          <w:type w:val="continuous"/>
          <w:pgSz w:w="11910" w:h="16840"/>
          <w:pgMar w:top="0" w:right="600" w:bottom="280" w:left="620" w:header="708" w:footer="708" w:gutter="0"/>
          <w:cols w:num="2" w:space="708" w:equalWidth="0">
            <w:col w:w="4598" w:space="590"/>
            <w:col w:w="5502"/>
          </w:cols>
        </w:sectPr>
      </w:pPr>
    </w:p>
    <w:p w:rsidR="003E6078" w:rsidRPr="004265DD" w:rsidRDefault="003E6078">
      <w:pPr>
        <w:pStyle w:val="BodyText"/>
        <w:spacing w:before="152" w:line="258" w:lineRule="auto"/>
        <w:ind w:left="100" w:right="127" w:firstLine="0"/>
        <w:jc w:val="both"/>
        <w:rPr>
          <w:sz w:val="18"/>
          <w:szCs w:val="18"/>
        </w:rPr>
      </w:pPr>
      <w:r w:rsidRPr="004265DD">
        <w:rPr>
          <w:sz w:val="18"/>
          <w:szCs w:val="18"/>
        </w:rPr>
        <w:t>После каждой корректировки оставьте пламя на несколько минут и визуально проверьте изменение, которая проявилось после вашего вмешательства на самом пламени. В случае, когда вы не удовлетворены, снова осуществите коррекцию. Помните, что мощность котла должна быть стабильно на Макс. или Мин. значении, чтобы вы могли адекватно настраивать коррекции мин. и макс., и знали реальный результат для самого пламени. В противном случае на пламя будет влиять PID модуляция и не будет соответствовать минимальному или максимальному значению мощности.</w:t>
      </w:r>
    </w:p>
    <w:p w:rsidR="003E6078" w:rsidRPr="00AA08B5" w:rsidRDefault="003E6078">
      <w:pPr>
        <w:spacing w:line="258" w:lineRule="auto"/>
        <w:jc w:val="both"/>
        <w:sectPr w:rsidR="003E6078" w:rsidRPr="00AA08B5">
          <w:type w:val="continuous"/>
          <w:pgSz w:w="11910" w:h="16840"/>
          <w:pgMar w:top="0" w:right="600" w:bottom="280" w:left="620" w:header="708" w:footer="708" w:gutter="0"/>
          <w:cols w:space="708"/>
        </w:sectPr>
      </w:pPr>
    </w:p>
    <w:p w:rsidR="003E6078" w:rsidRPr="00AA08B5" w:rsidRDefault="003E6078">
      <w:pPr>
        <w:pStyle w:val="BodyText"/>
        <w:spacing w:before="40"/>
        <w:ind w:left="100" w:right="111" w:firstLine="0"/>
        <w:jc w:val="both"/>
        <w:rPr>
          <w:rFonts w:cs="Calibri"/>
        </w:rPr>
      </w:pPr>
      <w:r w:rsidRPr="00AA08B5">
        <w:t>В случае нестандартной установки с другим, чем предписанным внешним устройством подачи, другой чем предписанной тягой дымохода и т.п., рекомендуется перед запуском котла измерить производительность внешнего устройства подачи, см. раздел Коррекция сжигания, Нестандартная установка.</w:t>
      </w:r>
    </w:p>
    <w:p w:rsidR="003E6078" w:rsidRPr="00AA08B5" w:rsidRDefault="003E6078">
      <w:pPr>
        <w:spacing w:before="4" w:line="100" w:lineRule="exact"/>
        <w:rPr>
          <w:sz w:val="10"/>
          <w:szCs w:val="1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pStyle w:val="Heading1"/>
        <w:numPr>
          <w:ilvl w:val="0"/>
          <w:numId w:val="27"/>
        </w:numPr>
        <w:tabs>
          <w:tab w:val="left" w:pos="809"/>
        </w:tabs>
        <w:spacing w:before="0"/>
        <w:ind w:left="808" w:hanging="708"/>
        <w:jc w:val="both"/>
      </w:pPr>
      <w:bookmarkStart w:id="79" w:name="_bookmark39"/>
      <w:bookmarkStart w:id="80" w:name="_Toc465800703"/>
      <w:bookmarkEnd w:id="79"/>
      <w:r w:rsidRPr="00AA08B5">
        <w:rPr>
          <w:color w:val="000000"/>
        </w:rPr>
        <w:t>УПРАВЛЕНИЕ СИСТЕМОЙ ОТОПЛЕНИЯ</w:t>
      </w:r>
      <w:bookmarkEnd w:id="80"/>
    </w:p>
    <w:p w:rsidR="003E6078" w:rsidRPr="00AA08B5" w:rsidRDefault="003E6078">
      <w:pPr>
        <w:pStyle w:val="BodyText"/>
        <w:spacing w:before="33" w:line="257" w:lineRule="auto"/>
        <w:ind w:left="100" w:right="106" w:firstLine="0"/>
        <w:jc w:val="both"/>
        <w:rPr>
          <w:rFonts w:cs="Calibri"/>
        </w:rPr>
      </w:pPr>
      <w:r w:rsidRPr="00AA08B5">
        <w:t>Ниже вы найдете наиболее частые примеры подключения отопительных систем с котлом Biopel. Кроме этого, всегда на следующей странице указан подробный порядок электрического подключения и активации регулирующих элементов системы отопления к Внешнему цоколю котла.</w:t>
      </w:r>
    </w:p>
    <w:p w:rsidR="003E6078" w:rsidRPr="00AA08B5" w:rsidRDefault="003E6078">
      <w:pPr>
        <w:spacing w:before="3" w:line="100" w:lineRule="exact"/>
        <w:rPr>
          <w:sz w:val="10"/>
          <w:szCs w:val="10"/>
        </w:rPr>
      </w:pPr>
    </w:p>
    <w:p w:rsidR="003E6078" w:rsidRPr="00AA08B5" w:rsidRDefault="003E6078">
      <w:pPr>
        <w:spacing w:line="200" w:lineRule="exact"/>
        <w:rPr>
          <w:sz w:val="20"/>
          <w:szCs w:val="20"/>
        </w:rPr>
      </w:pPr>
    </w:p>
    <w:p w:rsidR="003E6078" w:rsidRPr="00AA08B5" w:rsidRDefault="003E6078">
      <w:pPr>
        <w:pStyle w:val="Heading2"/>
        <w:numPr>
          <w:ilvl w:val="1"/>
          <w:numId w:val="27"/>
        </w:numPr>
        <w:tabs>
          <w:tab w:val="left" w:pos="1517"/>
        </w:tabs>
        <w:ind w:left="1516" w:hanging="1056"/>
      </w:pPr>
      <w:bookmarkStart w:id="81" w:name="_bookmark40"/>
      <w:bookmarkStart w:id="82" w:name="_Toc465800704"/>
      <w:bookmarkEnd w:id="81"/>
      <w:r w:rsidRPr="00AA08B5">
        <w:rPr>
          <w:color w:val="000000"/>
        </w:rPr>
        <w:t>Один контур ЦО + нагрев ГВ</w:t>
      </w:r>
      <w:bookmarkEnd w:id="82"/>
    </w:p>
    <w:p w:rsidR="003E6078" w:rsidRPr="00AA08B5" w:rsidRDefault="003E6078">
      <w:pPr>
        <w:sectPr w:rsidR="003E6078" w:rsidRPr="00AA08B5">
          <w:headerReference w:type="default" r:id="rId108"/>
          <w:footerReference w:type="default" r:id="rId109"/>
          <w:pgSz w:w="11910" w:h="16840"/>
          <w:pgMar w:top="660" w:right="620" w:bottom="280" w:left="620" w:header="0" w:footer="0" w:gutter="0"/>
          <w:cols w:space="708"/>
        </w:sectPr>
      </w:pPr>
    </w:p>
    <w:p w:rsidR="003E6078" w:rsidRPr="00AA08B5" w:rsidRDefault="003E6078" w:rsidP="00773A08">
      <w:pPr>
        <w:ind w:left="873"/>
        <w:rPr>
          <w:rFonts w:ascii="Times New Roman" w:hAnsi="Times New Roman"/>
          <w:sz w:val="20"/>
          <w:szCs w:val="20"/>
        </w:rPr>
      </w:pPr>
      <w:r w:rsidRPr="00C563F8">
        <w:rPr>
          <w:noProof/>
          <w:lang w:val="cs-CZ" w:eastAsia="cs-CZ"/>
        </w:rPr>
        <w:pict>
          <v:shape id="obrázek 13" o:spid="_x0000_i1034" type="#_x0000_t75" style="width:264.75pt;height:401.25pt;rotation:90;visibility:visible">
            <v:imagedata r:id="rId110" o:title=""/>
          </v:shape>
        </w:pict>
      </w:r>
    </w:p>
    <w:tbl>
      <w:tblPr>
        <w:tblW w:w="10174"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87"/>
        <w:gridCol w:w="5087"/>
      </w:tblGrid>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LEGENDA POTRUBÍ</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ЛЕГЕНДА ТРУБОПРОВОДОВ</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Přívodní potrubí topné vody 75/55°C</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Подающие трубопроводы отопительной воды 75/55°C</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Vratné potrubí topné vody 75/55°C</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Возвратные трубопроводы отопительной воды 75/55°C</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Expanzní potrubí</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Расширительные трубопроводы</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LEGENDA ZAŘÍZENÍ</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ЛЕГЕНДА ОБОРУДОВАНИЯ</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K Peletový automatický kotel</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К Автоматический котел на гранулах</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ZP Zásobník na pelety</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ZP Бункер для гранул</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Č Oběhové čerpadlo topné vody</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Č Циркуляционный насос отопительной воды</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EN Expanzní nádoba</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EN Расширительный бак</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HVDT hydraulický vyrovnávač dynamických tlaků</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HVDT Гидравлический выравниватель динамических давлений</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OT hydraulický okruh topných těles</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OT Гидравлический контур нагревателей</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PDL hydraulický okruh podlahového vytápění</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PDL Гидравлический контур системы теплых полов</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LEGENDA ARMATUR</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ЛЕГЕНДА АРМАТУРЫ</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KK uzávěr – kulový kohout</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KK Затвор - шаровой кран</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F filtr</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F Фильтр</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TRS termostatický ragulátor teploty TV</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TRS Термостатический регулятор температуры ГВ</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ZV zpětný ventil</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ZV Обратный клапан</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PV pojistný ventil</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PV Предохранительный клапан</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BV vyvažovací ventil</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BV Балансирующий клапан</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T teploměr</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T Термометр</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P tlakoměr</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P Манометр</w:t>
            </w:r>
          </w:p>
        </w:tc>
      </w:tr>
      <w:tr w:rsidR="003E6078" w:rsidRPr="00D3624C" w:rsidTr="004265DD">
        <w:tc>
          <w:tcPr>
            <w:tcW w:w="5087"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VKX vypouštěcí kulový kohout</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VKX Спускной шаровой кран</w:t>
            </w:r>
          </w:p>
        </w:tc>
      </w:tr>
      <w:tr w:rsidR="003E6078" w:rsidRPr="00D3624C" w:rsidTr="004265DD">
        <w:tc>
          <w:tcPr>
            <w:tcW w:w="5087" w:type="dxa"/>
          </w:tcPr>
          <w:p w:rsidR="003E6078" w:rsidRPr="004265DD" w:rsidRDefault="003E6078" w:rsidP="004265DD">
            <w:pPr>
              <w:rPr>
                <w:rFonts w:ascii="Times New Roman" w:hAnsi="Times New Roman"/>
                <w:sz w:val="20"/>
                <w:szCs w:val="20"/>
              </w:rPr>
            </w:pPr>
            <w:r w:rsidRPr="00831761">
              <w:rPr>
                <w:rFonts w:ascii="Times New Roman" w:hAnsi="Times New Roman"/>
                <w:sz w:val="20"/>
                <w:szCs w:val="20"/>
                <w:lang w:val="de-DE"/>
              </w:rPr>
              <w:t>SUR</w:t>
            </w:r>
            <w:r w:rsidRPr="004265DD">
              <w:rPr>
                <w:rFonts w:ascii="Times New Roman" w:hAnsi="Times New Roman"/>
                <w:sz w:val="20"/>
                <w:szCs w:val="20"/>
              </w:rPr>
              <w:t xml:space="preserve"> </w:t>
            </w:r>
            <w:r w:rsidRPr="00831761">
              <w:rPr>
                <w:rFonts w:ascii="Times New Roman" w:hAnsi="Times New Roman"/>
                <w:sz w:val="20"/>
                <w:szCs w:val="20"/>
                <w:lang w:val="de-DE"/>
              </w:rPr>
              <w:t>kulov</w:t>
            </w:r>
            <w:r w:rsidRPr="004265DD">
              <w:rPr>
                <w:rFonts w:ascii="Times New Roman" w:hAnsi="Times New Roman"/>
                <w:sz w:val="20"/>
                <w:szCs w:val="20"/>
              </w:rPr>
              <w:t xml:space="preserve">ý </w:t>
            </w:r>
            <w:r w:rsidRPr="00831761">
              <w:rPr>
                <w:rFonts w:ascii="Times New Roman" w:hAnsi="Times New Roman"/>
                <w:sz w:val="20"/>
                <w:szCs w:val="20"/>
                <w:lang w:val="de-DE"/>
              </w:rPr>
              <w:t>kohout</w:t>
            </w:r>
            <w:r w:rsidRPr="004265DD">
              <w:rPr>
                <w:rFonts w:ascii="Times New Roman" w:hAnsi="Times New Roman"/>
                <w:sz w:val="20"/>
                <w:szCs w:val="20"/>
              </w:rPr>
              <w:t xml:space="preserve"> </w:t>
            </w:r>
            <w:r w:rsidRPr="00831761">
              <w:rPr>
                <w:rFonts w:ascii="Times New Roman" w:hAnsi="Times New Roman"/>
                <w:sz w:val="20"/>
                <w:szCs w:val="20"/>
                <w:lang w:val="de-DE"/>
              </w:rPr>
              <w:t>se</w:t>
            </w:r>
            <w:r w:rsidRPr="004265DD">
              <w:rPr>
                <w:rFonts w:ascii="Times New Roman" w:hAnsi="Times New Roman"/>
                <w:sz w:val="20"/>
                <w:szCs w:val="20"/>
              </w:rPr>
              <w:t xml:space="preserve"> </w:t>
            </w:r>
            <w:r w:rsidRPr="00831761">
              <w:rPr>
                <w:rFonts w:ascii="Times New Roman" w:hAnsi="Times New Roman"/>
                <w:sz w:val="20"/>
                <w:szCs w:val="20"/>
                <w:lang w:val="de-DE"/>
              </w:rPr>
              <w:t>zaji</w:t>
            </w:r>
            <w:r w:rsidRPr="004265DD">
              <w:rPr>
                <w:rFonts w:ascii="Times New Roman" w:hAnsi="Times New Roman"/>
                <w:sz w:val="20"/>
                <w:szCs w:val="20"/>
              </w:rPr>
              <w:t>š</w:t>
            </w:r>
            <w:r w:rsidRPr="00831761">
              <w:rPr>
                <w:rFonts w:ascii="Times New Roman" w:hAnsi="Times New Roman"/>
                <w:sz w:val="20"/>
                <w:szCs w:val="20"/>
                <w:lang w:val="de-DE"/>
              </w:rPr>
              <w:t>t</w:t>
            </w:r>
            <w:r w:rsidRPr="004265DD">
              <w:rPr>
                <w:rFonts w:ascii="Times New Roman" w:hAnsi="Times New Roman"/>
                <w:sz w:val="20"/>
                <w:szCs w:val="20"/>
              </w:rPr>
              <w:t>ě</w:t>
            </w:r>
            <w:r w:rsidRPr="00831761">
              <w:rPr>
                <w:rFonts w:ascii="Times New Roman" w:hAnsi="Times New Roman"/>
                <w:sz w:val="20"/>
                <w:szCs w:val="20"/>
                <w:lang w:val="de-DE"/>
              </w:rPr>
              <w:t>n</w:t>
            </w:r>
            <w:r w:rsidRPr="004265DD">
              <w:rPr>
                <w:rFonts w:ascii="Times New Roman" w:hAnsi="Times New Roman"/>
                <w:sz w:val="20"/>
                <w:szCs w:val="20"/>
              </w:rPr>
              <w:t>í</w:t>
            </w:r>
            <w:r w:rsidRPr="00831761">
              <w:rPr>
                <w:rFonts w:ascii="Times New Roman" w:hAnsi="Times New Roman"/>
                <w:sz w:val="20"/>
                <w:szCs w:val="20"/>
                <w:lang w:val="de-DE"/>
              </w:rPr>
              <w:t>m</w:t>
            </w:r>
            <w:r w:rsidRPr="004265DD">
              <w:rPr>
                <w:rFonts w:ascii="Times New Roman" w:hAnsi="Times New Roman"/>
                <w:sz w:val="20"/>
                <w:szCs w:val="20"/>
              </w:rPr>
              <w:t xml:space="preserve"> </w:t>
            </w:r>
            <w:r w:rsidRPr="00831761">
              <w:rPr>
                <w:rFonts w:ascii="Times New Roman" w:hAnsi="Times New Roman"/>
                <w:sz w:val="20"/>
                <w:szCs w:val="20"/>
                <w:lang w:val="de-DE"/>
              </w:rPr>
              <w:t>pro</w:t>
            </w:r>
            <w:r w:rsidRPr="004265DD">
              <w:rPr>
                <w:rFonts w:ascii="Times New Roman" w:hAnsi="Times New Roman"/>
                <w:sz w:val="20"/>
                <w:szCs w:val="20"/>
              </w:rPr>
              <w:t xml:space="preserve"> </w:t>
            </w:r>
            <w:r w:rsidRPr="00831761">
              <w:rPr>
                <w:rFonts w:ascii="Times New Roman" w:hAnsi="Times New Roman"/>
                <w:sz w:val="20"/>
                <w:szCs w:val="20"/>
                <w:lang w:val="de-DE"/>
              </w:rPr>
              <w:t>EN</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SUR Шаровой кран с защитой для EN</w:t>
            </w:r>
          </w:p>
        </w:tc>
      </w:tr>
      <w:tr w:rsidR="003E6078" w:rsidRPr="00D3624C" w:rsidTr="004265DD">
        <w:tc>
          <w:tcPr>
            <w:tcW w:w="5087" w:type="dxa"/>
          </w:tcPr>
          <w:p w:rsidR="003E6078" w:rsidRPr="00831761" w:rsidRDefault="003E6078" w:rsidP="004265DD">
            <w:pPr>
              <w:rPr>
                <w:rFonts w:ascii="Times New Roman" w:hAnsi="Times New Roman"/>
                <w:sz w:val="20"/>
                <w:szCs w:val="20"/>
                <w:lang w:val="de-DE"/>
              </w:rPr>
            </w:pPr>
            <w:r w:rsidRPr="00831761">
              <w:rPr>
                <w:rFonts w:ascii="Times New Roman" w:hAnsi="Times New Roman"/>
                <w:sz w:val="20"/>
                <w:szCs w:val="20"/>
                <w:lang w:val="de-DE"/>
              </w:rPr>
              <w:t>TRV třícestný regulační ventil</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TRV Трехходовой регулирующий клапан</w:t>
            </w:r>
          </w:p>
        </w:tc>
      </w:tr>
      <w:tr w:rsidR="003E6078" w:rsidRPr="00D3624C" w:rsidTr="004265DD">
        <w:tc>
          <w:tcPr>
            <w:tcW w:w="5087" w:type="dxa"/>
          </w:tcPr>
          <w:p w:rsidR="003E6078" w:rsidRPr="00831761" w:rsidRDefault="003E6078" w:rsidP="004265DD">
            <w:pPr>
              <w:rPr>
                <w:rFonts w:ascii="Times New Roman" w:hAnsi="Times New Roman"/>
                <w:sz w:val="20"/>
                <w:szCs w:val="20"/>
                <w:lang w:val="de-DE"/>
              </w:rPr>
            </w:pPr>
            <w:r w:rsidRPr="00831761">
              <w:rPr>
                <w:rFonts w:ascii="Times New Roman" w:hAnsi="Times New Roman"/>
                <w:sz w:val="20"/>
                <w:szCs w:val="20"/>
                <w:lang w:val="de-DE"/>
              </w:rPr>
              <w:t>KR regulátor kotle</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KR Регулятор котла</w:t>
            </w:r>
          </w:p>
        </w:tc>
      </w:tr>
      <w:tr w:rsidR="003E6078" w:rsidRPr="00D3624C" w:rsidTr="004265DD">
        <w:tc>
          <w:tcPr>
            <w:tcW w:w="5087" w:type="dxa"/>
          </w:tcPr>
          <w:p w:rsidR="003E6078" w:rsidRPr="00831761" w:rsidRDefault="003E6078" w:rsidP="004265DD">
            <w:pPr>
              <w:rPr>
                <w:rFonts w:ascii="Times New Roman" w:hAnsi="Times New Roman"/>
                <w:sz w:val="20"/>
                <w:szCs w:val="20"/>
                <w:lang w:val="de-DE"/>
              </w:rPr>
            </w:pPr>
            <w:r w:rsidRPr="00831761">
              <w:rPr>
                <w:rFonts w:ascii="Times New Roman" w:hAnsi="Times New Roman"/>
                <w:sz w:val="20"/>
                <w:szCs w:val="20"/>
                <w:lang w:val="de-DE"/>
              </w:rPr>
              <w:t>PT prostorový termostat – regulátor</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PT Пространственный термостат – регулятор</w:t>
            </w:r>
          </w:p>
        </w:tc>
      </w:tr>
      <w:tr w:rsidR="003E6078" w:rsidRPr="00D3624C" w:rsidTr="004265DD">
        <w:tc>
          <w:tcPr>
            <w:tcW w:w="5087" w:type="dxa"/>
          </w:tcPr>
          <w:p w:rsidR="003E6078" w:rsidRPr="00831761" w:rsidRDefault="003E6078" w:rsidP="004265DD">
            <w:pPr>
              <w:rPr>
                <w:rFonts w:ascii="Times New Roman" w:hAnsi="Times New Roman"/>
                <w:sz w:val="20"/>
                <w:szCs w:val="20"/>
                <w:lang w:val="de-DE"/>
              </w:rPr>
            </w:pPr>
            <w:r w:rsidRPr="00831761">
              <w:rPr>
                <w:rFonts w:ascii="Times New Roman" w:hAnsi="Times New Roman"/>
                <w:sz w:val="20"/>
                <w:szCs w:val="20"/>
                <w:lang w:val="de-DE"/>
              </w:rPr>
              <w:t>TRV trojcestný regulační ventil</w:t>
            </w:r>
          </w:p>
        </w:tc>
        <w:tc>
          <w:tcPr>
            <w:tcW w:w="5087" w:type="dxa"/>
          </w:tcPr>
          <w:p w:rsidR="003E6078" w:rsidRPr="00D3624C" w:rsidRDefault="003E6078" w:rsidP="00773A08">
            <w:pPr>
              <w:rPr>
                <w:rFonts w:ascii="Times New Roman" w:hAnsi="Times New Roman"/>
                <w:sz w:val="20"/>
                <w:szCs w:val="20"/>
              </w:rPr>
            </w:pPr>
            <w:r w:rsidRPr="00D3624C">
              <w:rPr>
                <w:rFonts w:ascii="Times New Roman" w:hAnsi="Times New Roman"/>
                <w:sz w:val="20"/>
              </w:rPr>
              <w:t>TRV Трехходовой регулирующий клапан</w:t>
            </w:r>
          </w:p>
        </w:tc>
      </w:tr>
    </w:tbl>
    <w:p w:rsidR="003E6078" w:rsidRPr="00AA08B5" w:rsidRDefault="003E6078" w:rsidP="00773A08">
      <w:pPr>
        <w:ind w:left="873"/>
        <w:rPr>
          <w:rFonts w:ascii="Times New Roman" w:hAnsi="Times New Roman"/>
          <w:sz w:val="20"/>
          <w:szCs w:val="20"/>
        </w:rPr>
      </w:pPr>
    </w:p>
    <w:p w:rsidR="003E6078" w:rsidRPr="00AA08B5" w:rsidRDefault="003E6078">
      <w:pPr>
        <w:spacing w:before="74"/>
        <w:ind w:left="871"/>
        <w:rPr>
          <w:rFonts w:ascii="Times New Roman" w:hAnsi="Times New Roman"/>
          <w:sz w:val="20"/>
          <w:szCs w:val="20"/>
        </w:rPr>
      </w:pPr>
    </w:p>
    <w:p w:rsidR="003E6078" w:rsidRPr="00AA08B5" w:rsidRDefault="003E6078">
      <w:pPr>
        <w:spacing w:before="1" w:line="140" w:lineRule="exact"/>
        <w:rPr>
          <w:sz w:val="14"/>
          <w:szCs w:val="14"/>
        </w:rPr>
      </w:pPr>
    </w:p>
    <w:p w:rsidR="003E6078" w:rsidRPr="00AA08B5" w:rsidRDefault="003E6078">
      <w:pPr>
        <w:pStyle w:val="Heading3"/>
        <w:spacing w:before="56" w:line="259" w:lineRule="auto"/>
        <w:ind w:left="100"/>
        <w:rPr>
          <w:b w:val="0"/>
          <w:bCs w:val="0"/>
        </w:rPr>
      </w:pPr>
      <w:r w:rsidRPr="00AA08B5">
        <w:t>Основное подключение с одним контуром центрального отопления (управляемым насосом ЦО) и контуром горячей технической воды (управляемым насосом ГВ):</w:t>
      </w:r>
    </w:p>
    <w:p w:rsidR="003E6078" w:rsidRPr="00AA08B5" w:rsidRDefault="003E6078">
      <w:pPr>
        <w:pStyle w:val="BodyText"/>
        <w:numPr>
          <w:ilvl w:val="0"/>
          <w:numId w:val="17"/>
        </w:numPr>
        <w:tabs>
          <w:tab w:val="left" w:pos="821"/>
        </w:tabs>
        <w:spacing w:before="160"/>
        <w:ind w:hanging="360"/>
      </w:pPr>
      <w:r w:rsidRPr="00AA08B5">
        <w:t>Защита котла от низкотемпературной коррозии с помощью термостатического клапана (50°C и более).</w:t>
      </w:r>
    </w:p>
    <w:p w:rsidR="003E6078" w:rsidRPr="00AA08B5" w:rsidRDefault="003E6078">
      <w:pPr>
        <w:pStyle w:val="BodyText"/>
        <w:numPr>
          <w:ilvl w:val="0"/>
          <w:numId w:val="17"/>
        </w:numPr>
        <w:tabs>
          <w:tab w:val="left" w:pos="821"/>
        </w:tabs>
        <w:spacing w:before="20" w:line="274" w:lineRule="exact"/>
        <w:ind w:hanging="360"/>
      </w:pPr>
      <w:r w:rsidRPr="00AA08B5">
        <w:t>Регуляция котла в зависимости от настроенной температуры ЦО (60°C и более) и настроенной температуры ГВ (в соответствии с требованиями заказчика).</w:t>
      </w:r>
    </w:p>
    <w:p w:rsidR="003E6078" w:rsidRPr="00AA08B5" w:rsidRDefault="003E6078">
      <w:pPr>
        <w:pStyle w:val="BodyText"/>
        <w:numPr>
          <w:ilvl w:val="0"/>
          <w:numId w:val="17"/>
        </w:numPr>
        <w:tabs>
          <w:tab w:val="left" w:pos="821"/>
        </w:tabs>
        <w:spacing w:line="274" w:lineRule="exact"/>
        <w:ind w:hanging="360"/>
      </w:pPr>
      <w:r w:rsidRPr="00AA08B5">
        <w:t>Все регулирующие элементы и принадлежности подключаются к Внешнему цоколю, расположенному в передней части котла.</w:t>
      </w:r>
    </w:p>
    <w:p w:rsidR="003E6078" w:rsidRPr="00AA08B5" w:rsidRDefault="003E6078">
      <w:pPr>
        <w:spacing w:line="274" w:lineRule="exact"/>
        <w:sectPr w:rsidR="003E6078" w:rsidRPr="00AA08B5">
          <w:headerReference w:type="default" r:id="rId111"/>
          <w:footerReference w:type="default" r:id="rId112"/>
          <w:pgSz w:w="11910" w:h="16840"/>
          <w:pgMar w:top="640" w:right="620" w:bottom="280" w:left="620" w:header="0" w:footer="0" w:gutter="0"/>
          <w:cols w:space="708"/>
        </w:sectPr>
      </w:pPr>
    </w:p>
    <w:p w:rsidR="003E6078" w:rsidRPr="00AA08B5" w:rsidRDefault="003E6078">
      <w:pPr>
        <w:pStyle w:val="BodyText"/>
        <w:numPr>
          <w:ilvl w:val="0"/>
          <w:numId w:val="16"/>
        </w:numPr>
        <w:tabs>
          <w:tab w:val="left" w:pos="461"/>
        </w:tabs>
        <w:spacing w:before="46"/>
        <w:ind w:hanging="360"/>
      </w:pPr>
      <w:r w:rsidRPr="00AA08B5">
        <w:t>Подключите насос ЦО к внешнему цоколю к выходу CH pump (насос ЦО).</w:t>
      </w:r>
    </w:p>
    <w:p w:rsidR="003E6078" w:rsidRPr="00AA08B5" w:rsidRDefault="003E6078">
      <w:pPr>
        <w:pStyle w:val="BodyText"/>
        <w:numPr>
          <w:ilvl w:val="0"/>
          <w:numId w:val="16"/>
        </w:numPr>
        <w:tabs>
          <w:tab w:val="left" w:pos="461"/>
        </w:tabs>
        <w:spacing w:before="18"/>
        <w:ind w:hanging="360"/>
      </w:pPr>
      <w:r w:rsidRPr="00AA08B5">
        <w:t>Подключите насос ГВ к внешнему цоколю к выходу DHW pump (насос ГВ).</w:t>
      </w:r>
    </w:p>
    <w:p w:rsidR="003E6078" w:rsidRPr="00AA08B5" w:rsidRDefault="003E6078">
      <w:pPr>
        <w:pStyle w:val="BodyText"/>
        <w:numPr>
          <w:ilvl w:val="0"/>
          <w:numId w:val="16"/>
        </w:numPr>
        <w:tabs>
          <w:tab w:val="left" w:pos="461"/>
        </w:tabs>
        <w:spacing w:before="20"/>
        <w:ind w:hanging="360"/>
      </w:pPr>
      <w:r w:rsidRPr="00AA08B5">
        <w:t>Подключите датчик ГВ к внешнему цоколю к выходу DHW sensor (датчик ГВ).</w:t>
      </w:r>
    </w:p>
    <w:p w:rsidR="003E6078" w:rsidRPr="00AA08B5" w:rsidRDefault="003E6078">
      <w:pPr>
        <w:pStyle w:val="BodyText"/>
        <w:numPr>
          <w:ilvl w:val="0"/>
          <w:numId w:val="16"/>
        </w:numPr>
        <w:tabs>
          <w:tab w:val="left" w:pos="461"/>
        </w:tabs>
        <w:spacing w:before="18"/>
        <w:ind w:hanging="360"/>
      </w:pPr>
      <w:r w:rsidRPr="00AA08B5">
        <w:t>Настройте температуру ЦО в Основных настройках, Заданная температура ЦО.</w:t>
      </w:r>
    </w:p>
    <w:p w:rsidR="003E6078" w:rsidRPr="00AA08B5" w:rsidRDefault="003E6078">
      <w:pPr>
        <w:pStyle w:val="BodyText"/>
        <w:numPr>
          <w:ilvl w:val="0"/>
          <w:numId w:val="16"/>
        </w:numPr>
        <w:tabs>
          <w:tab w:val="left" w:pos="461"/>
        </w:tabs>
        <w:spacing w:before="20"/>
        <w:ind w:hanging="360"/>
      </w:pPr>
      <w:r w:rsidRPr="00AA08B5">
        <w:t>Настройте температуру ГВ в Основных настройках, Заданная температура ГВ.</w:t>
      </w:r>
    </w:p>
    <w:p w:rsidR="003E6078" w:rsidRPr="00AA08B5" w:rsidRDefault="003E6078">
      <w:pPr>
        <w:spacing w:before="2" w:line="280" w:lineRule="exact"/>
        <w:rPr>
          <w:sz w:val="28"/>
          <w:szCs w:val="28"/>
        </w:rPr>
      </w:pPr>
    </w:p>
    <w:p w:rsidR="003E6078" w:rsidRPr="00AA08B5" w:rsidRDefault="003E6078">
      <w:pPr>
        <w:pStyle w:val="BodyText"/>
        <w:numPr>
          <w:ilvl w:val="0"/>
          <w:numId w:val="16"/>
        </w:numPr>
        <w:tabs>
          <w:tab w:val="left" w:pos="461"/>
        </w:tabs>
        <w:ind w:hanging="360"/>
      </w:pPr>
      <w:r w:rsidRPr="00AA08B5">
        <w:t>Активируйте Приоритет ГВ в Основных настройках, Режим работы.</w:t>
      </w:r>
    </w:p>
    <w:p w:rsidR="003E6078" w:rsidRPr="00AA08B5" w:rsidRDefault="003E6078">
      <w:pPr>
        <w:pStyle w:val="BodyText"/>
        <w:numPr>
          <w:ilvl w:val="0"/>
          <w:numId w:val="16"/>
        </w:numPr>
        <w:tabs>
          <w:tab w:val="left" w:pos="461"/>
        </w:tabs>
        <w:spacing w:before="20" w:line="257" w:lineRule="auto"/>
        <w:ind w:right="130" w:hanging="360"/>
        <w:jc w:val="both"/>
      </w:pPr>
      <w:r w:rsidRPr="00AA08B5">
        <w:t>Котел приоритетно будет нагревать бойлер ГВ в соответствии с настроенной температурой (будет сначала включен насос ГВ до того времени, пока бойлер ГВ нагревает до заданной температуры).</w:t>
      </w:r>
    </w:p>
    <w:p w:rsidR="003E6078" w:rsidRPr="00AA08B5" w:rsidRDefault="003E6078">
      <w:pPr>
        <w:pStyle w:val="BodyText"/>
        <w:numPr>
          <w:ilvl w:val="0"/>
          <w:numId w:val="16"/>
        </w:numPr>
        <w:tabs>
          <w:tab w:val="left" w:pos="461"/>
        </w:tabs>
        <w:spacing w:line="258" w:lineRule="auto"/>
        <w:ind w:right="122" w:hanging="360"/>
        <w:jc w:val="both"/>
        <w:rPr>
          <w:rFonts w:cs="Calibri"/>
        </w:rPr>
      </w:pPr>
      <w:r w:rsidRPr="00AA08B5">
        <w:t>Внимание! Насос ГВ будет включен только тогда, когда актуальная измеренная температура ЦО выше, чем актуальная измеренная температура ГВ. Причиной является обеспечение того, чтобы в бойлер ГВ не попала более холодная воды, чем реальная температура в бойлере ГВ.</w:t>
      </w:r>
    </w:p>
    <w:p w:rsidR="003E6078" w:rsidRPr="00AA08B5" w:rsidRDefault="003E6078">
      <w:pPr>
        <w:pStyle w:val="BodyText"/>
        <w:numPr>
          <w:ilvl w:val="0"/>
          <w:numId w:val="16"/>
        </w:numPr>
        <w:tabs>
          <w:tab w:val="left" w:pos="461"/>
        </w:tabs>
        <w:spacing w:before="1" w:line="255" w:lineRule="auto"/>
        <w:ind w:right="124" w:hanging="360"/>
        <w:jc w:val="both"/>
      </w:pPr>
      <w:r w:rsidRPr="00AA08B5">
        <w:t>После достижения Заданной температуры ГВ произойдет выключение насоса ГВ, и одновременно с этим активируется насос ЦО для обеспечения циркуляции воды в системе отопления.</w:t>
      </w:r>
    </w:p>
    <w:p w:rsidR="003E6078" w:rsidRPr="00AA08B5" w:rsidRDefault="003E6078">
      <w:pPr>
        <w:pStyle w:val="BodyText"/>
        <w:numPr>
          <w:ilvl w:val="0"/>
          <w:numId w:val="16"/>
        </w:numPr>
        <w:tabs>
          <w:tab w:val="left" w:pos="461"/>
        </w:tabs>
        <w:spacing w:before="5" w:line="257" w:lineRule="auto"/>
        <w:ind w:right="121" w:hanging="360"/>
        <w:jc w:val="both"/>
      </w:pPr>
      <w:r w:rsidRPr="00AA08B5">
        <w:t>Насосы ЦО и ГВ будут включены в случае, когда Температура ЦО превысит 40°C. Настроено в Сервисном меню, Температура включения насосов.</w:t>
      </w:r>
    </w:p>
    <w:p w:rsidR="003E6078" w:rsidRPr="00AA08B5" w:rsidRDefault="003E6078">
      <w:pPr>
        <w:pStyle w:val="BodyText"/>
        <w:numPr>
          <w:ilvl w:val="0"/>
          <w:numId w:val="16"/>
        </w:numPr>
        <w:tabs>
          <w:tab w:val="left" w:pos="461"/>
        </w:tabs>
        <w:spacing w:line="257" w:lineRule="auto"/>
        <w:ind w:right="118" w:hanging="360"/>
        <w:jc w:val="both"/>
      </w:pPr>
      <w:r w:rsidRPr="00AA08B5">
        <w:t>Насос ГВ будет после нагрева ГВ снова включен при падении температуры ГВ на значение, установленное в Гистерезис ГВ в Сервисном меню. В моменте включения насоса ГВ выключается насос ЦО.</w:t>
      </w:r>
    </w:p>
    <w:p w:rsidR="003E6078" w:rsidRPr="00AA08B5" w:rsidRDefault="003E6078">
      <w:pPr>
        <w:spacing w:before="4" w:line="260" w:lineRule="exact"/>
        <w:rPr>
          <w:sz w:val="26"/>
          <w:szCs w:val="26"/>
        </w:rPr>
      </w:pPr>
    </w:p>
    <w:p w:rsidR="003E6078" w:rsidRPr="00AA08B5" w:rsidRDefault="003E6078">
      <w:pPr>
        <w:pStyle w:val="BodyText"/>
        <w:numPr>
          <w:ilvl w:val="0"/>
          <w:numId w:val="16"/>
        </w:numPr>
        <w:tabs>
          <w:tab w:val="left" w:pos="461"/>
        </w:tabs>
        <w:spacing w:line="258" w:lineRule="auto"/>
        <w:ind w:right="120" w:hanging="360"/>
        <w:jc w:val="both"/>
      </w:pPr>
      <w:r w:rsidRPr="00AA08B5">
        <w:t>Подключите комнатный термостат к внешнему цоколю, к выходам Room regul</w:t>
      </w:r>
      <w:r>
        <w:rPr>
          <w:lang w:val="cs-CZ"/>
        </w:rPr>
        <w:t>a</w:t>
      </w:r>
      <w:r w:rsidRPr="00AA08B5">
        <w:t>tor 1 или 2 (комнатный термостат), или к RS выходу - в зависимости от типа выбранного термостата. RT10 комнатный термостат подключается к RS выходу. Стандартный термостат, работающий на базе открытый/закрытый контур подключается к одному из выходов Room regul</w:t>
      </w:r>
      <w:r>
        <w:rPr>
          <w:lang w:val="cs-CZ"/>
        </w:rPr>
        <w:t>a</w:t>
      </w:r>
      <w:r w:rsidRPr="00AA08B5">
        <w:t>tor 1 или 2.</w:t>
      </w:r>
    </w:p>
    <w:p w:rsidR="003E6078" w:rsidRPr="00AA08B5" w:rsidRDefault="003E6078">
      <w:pPr>
        <w:pStyle w:val="BodyText"/>
        <w:numPr>
          <w:ilvl w:val="0"/>
          <w:numId w:val="16"/>
        </w:numPr>
        <w:tabs>
          <w:tab w:val="left" w:pos="461"/>
        </w:tabs>
        <w:spacing w:before="1" w:line="255" w:lineRule="auto"/>
        <w:ind w:right="123" w:hanging="360"/>
        <w:jc w:val="both"/>
      </w:pPr>
      <w:r w:rsidRPr="00AA08B5">
        <w:t>Активируйте комнатный термостат в Установочном меню, Комнатный термостат - Термостат стандарт 1 или 2, или Регулятор OPOP (тип RT10) в зависимости от выбранного вами типа термостата.</w:t>
      </w:r>
    </w:p>
    <w:p w:rsidR="003E6078" w:rsidRPr="00AA08B5" w:rsidRDefault="003E6078">
      <w:pPr>
        <w:spacing w:before="9" w:line="260" w:lineRule="exact"/>
        <w:rPr>
          <w:sz w:val="26"/>
          <w:szCs w:val="26"/>
        </w:rPr>
      </w:pPr>
    </w:p>
    <w:p w:rsidR="003E6078" w:rsidRPr="00AA08B5" w:rsidRDefault="003E6078">
      <w:pPr>
        <w:pStyle w:val="BodyText"/>
        <w:numPr>
          <w:ilvl w:val="0"/>
          <w:numId w:val="16"/>
        </w:numPr>
        <w:tabs>
          <w:tab w:val="left" w:pos="461"/>
        </w:tabs>
        <w:spacing w:line="257" w:lineRule="auto"/>
        <w:ind w:right="116" w:hanging="360"/>
        <w:jc w:val="both"/>
        <w:rPr>
          <w:rFonts w:cs="Calibri"/>
        </w:rPr>
      </w:pPr>
      <w:r w:rsidRPr="00AA08B5">
        <w:t>Настройте тип реакции котла на команду термостата. Термостат может немедленно выключить/включить котел, или может обеспечить уменьшение Заданной температуры ЦО на установленный предел в случае, когда термостат определяет нагревание температуры в помещении до установленного предела:</w:t>
      </w:r>
    </w:p>
    <w:p w:rsidR="003E6078" w:rsidRPr="00AA08B5" w:rsidRDefault="003E6078">
      <w:pPr>
        <w:spacing w:before="6" w:line="260" w:lineRule="exact"/>
        <w:rPr>
          <w:sz w:val="26"/>
          <w:szCs w:val="26"/>
        </w:rPr>
      </w:pPr>
    </w:p>
    <w:p w:rsidR="003E6078" w:rsidRPr="00AA08B5" w:rsidRDefault="003E6078">
      <w:pPr>
        <w:pStyle w:val="BodyText"/>
        <w:numPr>
          <w:ilvl w:val="1"/>
          <w:numId w:val="16"/>
        </w:numPr>
        <w:tabs>
          <w:tab w:val="left" w:pos="1181"/>
        </w:tabs>
      </w:pPr>
      <w:r w:rsidRPr="00AA08B5">
        <w:t>Мгновенное выключение/включение котла с помощью термостата:</w:t>
      </w:r>
    </w:p>
    <w:p w:rsidR="003E6078" w:rsidRPr="00AA08B5" w:rsidRDefault="003E6078">
      <w:pPr>
        <w:pStyle w:val="BodyText"/>
        <w:numPr>
          <w:ilvl w:val="2"/>
          <w:numId w:val="16"/>
        </w:numPr>
        <w:tabs>
          <w:tab w:val="left" w:pos="1901"/>
        </w:tabs>
        <w:spacing w:before="5"/>
      </w:pPr>
      <w:r w:rsidRPr="00AA08B5">
        <w:t>Активируйте функцию Функция разжигания в Установочном меню, Комнатный термостат.</w:t>
      </w:r>
    </w:p>
    <w:p w:rsidR="003E6078" w:rsidRPr="00AA08B5" w:rsidRDefault="003E6078">
      <w:pPr>
        <w:pStyle w:val="BodyText"/>
        <w:numPr>
          <w:ilvl w:val="2"/>
          <w:numId w:val="16"/>
        </w:numPr>
        <w:tabs>
          <w:tab w:val="left" w:pos="1901"/>
        </w:tabs>
        <w:spacing w:before="20" w:line="259" w:lineRule="auto"/>
        <w:ind w:right="121"/>
        <w:jc w:val="both"/>
        <w:rPr>
          <w:rFonts w:cs="Calibri"/>
        </w:rPr>
      </w:pPr>
      <w:r w:rsidRPr="00AA08B5">
        <w:t>В случае, когда вы хотите вместе с котлом также выключить насос ЦО, активируйте функцию Насос ЦО - комнатный термостат в Установочном меню, Комнатный термостат. Обратить внимание на возможность перегрева котла в случае, когда насос будет выключен вместе с котлом!</w:t>
      </w:r>
    </w:p>
    <w:p w:rsidR="003E6078" w:rsidRPr="00AA08B5" w:rsidRDefault="003E6078">
      <w:pPr>
        <w:spacing w:before="2" w:line="260" w:lineRule="exact"/>
        <w:rPr>
          <w:sz w:val="26"/>
          <w:szCs w:val="26"/>
        </w:rPr>
      </w:pPr>
    </w:p>
    <w:p w:rsidR="003E6078" w:rsidRPr="00AA08B5" w:rsidRDefault="003E6078">
      <w:pPr>
        <w:pStyle w:val="BodyText"/>
        <w:numPr>
          <w:ilvl w:val="1"/>
          <w:numId w:val="16"/>
        </w:numPr>
        <w:tabs>
          <w:tab w:val="left" w:pos="1181"/>
        </w:tabs>
      </w:pPr>
      <w:r w:rsidRPr="00AA08B5">
        <w:t>Уменьшение Заданной температуры ЦО с помощью термостата:</w:t>
      </w:r>
    </w:p>
    <w:p w:rsidR="003E6078" w:rsidRPr="00AA08B5" w:rsidRDefault="003E6078">
      <w:pPr>
        <w:pStyle w:val="BodyText"/>
        <w:numPr>
          <w:ilvl w:val="2"/>
          <w:numId w:val="16"/>
        </w:numPr>
        <w:tabs>
          <w:tab w:val="left" w:pos="1901"/>
        </w:tabs>
        <w:spacing w:before="7"/>
      </w:pPr>
      <w:r w:rsidRPr="00AA08B5">
        <w:t>Деактивируйте функцию Функция разжигания в Установочном меню, Комнатный термостат.</w:t>
      </w:r>
    </w:p>
    <w:p w:rsidR="003E6078" w:rsidRPr="00AA08B5" w:rsidRDefault="003E6078">
      <w:pPr>
        <w:pStyle w:val="BodyText"/>
        <w:numPr>
          <w:ilvl w:val="2"/>
          <w:numId w:val="16"/>
        </w:numPr>
        <w:tabs>
          <w:tab w:val="left" w:pos="1901"/>
        </w:tabs>
        <w:spacing w:before="20" w:line="260" w:lineRule="auto"/>
        <w:ind w:right="121"/>
        <w:jc w:val="both"/>
      </w:pPr>
      <w:r w:rsidRPr="00AA08B5">
        <w:t>Задайте уровень уменьшения Заданной температуры ЦО в случае, когда термостат не дает команду для отопления, а именно в функции Уменьшение температуры согласно термостату в Установочном меню, Комнатный термостат.</w:t>
      </w:r>
    </w:p>
    <w:p w:rsidR="003E6078" w:rsidRPr="00AA08B5" w:rsidRDefault="003E6078">
      <w:pPr>
        <w:pStyle w:val="BodyText"/>
        <w:numPr>
          <w:ilvl w:val="2"/>
          <w:numId w:val="16"/>
        </w:numPr>
        <w:tabs>
          <w:tab w:val="left" w:pos="1901"/>
        </w:tabs>
        <w:spacing w:line="259" w:lineRule="auto"/>
        <w:ind w:right="127"/>
        <w:jc w:val="both"/>
      </w:pPr>
      <w:r w:rsidRPr="00AA08B5">
        <w:t>На Главном панели, под Заданной температурой ЦО появится значение, но которое уменьшилась Заданная температура ЦО (в случае, когда комнатный термостат не дает команду для отопления).</w:t>
      </w:r>
    </w:p>
    <w:p w:rsidR="003E6078" w:rsidRPr="00AA08B5" w:rsidRDefault="003E6078">
      <w:pPr>
        <w:pStyle w:val="BodyText"/>
        <w:numPr>
          <w:ilvl w:val="2"/>
          <w:numId w:val="16"/>
        </w:numPr>
        <w:tabs>
          <w:tab w:val="left" w:pos="1901"/>
        </w:tabs>
        <w:spacing w:line="258" w:lineRule="auto"/>
        <w:ind w:right="123"/>
        <w:jc w:val="both"/>
      </w:pPr>
      <w:r w:rsidRPr="00AA08B5">
        <w:t>Этот способ регуляции в первую очередь подходит для отопительных систем с большим количеством воды, где уменьшением Заданной температуры ЦО обеспечит последующий более быстрый нагрев до требуемого уровня без существенного охлаждения всей системы. В противном случае будет длиться долго, пока охладевшая вода в системе снова нагреется.</w:t>
      </w:r>
    </w:p>
    <w:p w:rsidR="003E6078" w:rsidRPr="00AA08B5" w:rsidRDefault="003E6078">
      <w:pPr>
        <w:spacing w:line="200" w:lineRule="exact"/>
        <w:rPr>
          <w:sz w:val="20"/>
          <w:szCs w:val="20"/>
        </w:rPr>
      </w:pPr>
    </w:p>
    <w:p w:rsidR="003E6078" w:rsidRPr="00AA08B5" w:rsidRDefault="003E6078">
      <w:pPr>
        <w:spacing w:before="7" w:line="200" w:lineRule="exact"/>
        <w:rPr>
          <w:sz w:val="20"/>
          <w:szCs w:val="20"/>
        </w:rPr>
      </w:pPr>
    </w:p>
    <w:p w:rsidR="003E6078" w:rsidRPr="00AA08B5" w:rsidRDefault="003E6078">
      <w:pPr>
        <w:pStyle w:val="BodyText"/>
        <w:numPr>
          <w:ilvl w:val="0"/>
          <w:numId w:val="16"/>
        </w:numPr>
        <w:tabs>
          <w:tab w:val="left" w:pos="461"/>
        </w:tabs>
        <w:ind w:hanging="360"/>
        <w:rPr>
          <w:rFonts w:cs="Calibri"/>
        </w:rPr>
      </w:pPr>
      <w:r w:rsidRPr="00AA08B5">
        <w:t>Котел будет нагревать ГВ также в случае, когда отсутствует требование по нагреву центрального отопления от комнатного термостата.</w:t>
      </w:r>
    </w:p>
    <w:p w:rsidR="003E6078" w:rsidRPr="00AA08B5" w:rsidRDefault="003E6078">
      <w:pPr>
        <w:pStyle w:val="Heading2"/>
        <w:numPr>
          <w:ilvl w:val="1"/>
          <w:numId w:val="27"/>
        </w:numPr>
        <w:tabs>
          <w:tab w:val="left" w:pos="1157"/>
        </w:tabs>
        <w:spacing w:before="178"/>
        <w:ind w:left="1156" w:hanging="1056"/>
      </w:pPr>
      <w:bookmarkStart w:id="83" w:name="_bookmark41"/>
      <w:bookmarkStart w:id="84" w:name="_Toc465800705"/>
      <w:bookmarkEnd w:id="83"/>
      <w:r w:rsidRPr="00AA08B5">
        <w:rPr>
          <w:color w:val="000000"/>
        </w:rPr>
        <w:t>Два контура ЦО + нагрев ГВ</w:t>
      </w:r>
      <w:bookmarkEnd w:id="84"/>
    </w:p>
    <w:p w:rsidR="003E6078" w:rsidRPr="00AA08B5" w:rsidRDefault="003E6078">
      <w:pPr>
        <w:sectPr w:rsidR="003E6078" w:rsidRPr="00AA08B5">
          <w:headerReference w:type="default" r:id="rId113"/>
          <w:footerReference w:type="default" r:id="rId114"/>
          <w:pgSz w:w="11910" w:h="16840"/>
          <w:pgMar w:top="900" w:right="600" w:bottom="280" w:left="980" w:header="0" w:footer="0" w:gutter="0"/>
          <w:cols w:space="708"/>
        </w:sectPr>
      </w:pPr>
    </w:p>
    <w:p w:rsidR="003E6078" w:rsidRPr="00AA08B5" w:rsidRDefault="003E6078">
      <w:pPr>
        <w:spacing w:before="73"/>
        <w:ind w:left="105"/>
        <w:rPr>
          <w:rFonts w:ascii="Times New Roman" w:hAnsi="Times New Roman"/>
          <w:sz w:val="20"/>
          <w:szCs w:val="20"/>
        </w:rPr>
      </w:pPr>
      <w:r w:rsidRPr="00C563F8">
        <w:rPr>
          <w:noProof/>
          <w:lang w:val="cs-CZ" w:eastAsia="cs-CZ"/>
        </w:rPr>
        <w:pict>
          <v:shape id="obrázek 14" o:spid="_x0000_i1035" type="#_x0000_t75" style="width:243.75pt;height:437.25pt;rotation:90;visibility:visible">
            <v:imagedata r:id="rId115" o:title=""/>
          </v:shape>
        </w:pict>
      </w:r>
    </w:p>
    <w:p w:rsidR="003E6078" w:rsidRPr="004265DD" w:rsidRDefault="003E6078" w:rsidP="00773A08">
      <w:pPr>
        <w:ind w:left="873"/>
        <w:rPr>
          <w:rFonts w:ascii="Times New Roman" w:hAnsi="Times New Roman"/>
          <w:sz w:val="20"/>
          <w:szCs w:val="20"/>
          <w:lang w:val="cs-CZ"/>
        </w:rPr>
      </w:pPr>
    </w:p>
    <w:tbl>
      <w:tblPr>
        <w:tblW w:w="8480"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0"/>
        <w:gridCol w:w="4240"/>
      </w:tblGrid>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LEGENDA POTRUBÍ</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ЛЕГЕНДА ТРУБОПРОВОДОВ</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Přívodní potrubí topné vody 75/55°C</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Подающие трубопроводы отопительной воды 75/55°C</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Vratné potrubí topné vody 75/55°C</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Возвратные трубопроводы отопительной воды 75/55°C</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Expanzní potrubí</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Расширительные трубопроводы</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LEGENDA ZAŘÍZENÍ</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ЛЕГЕНДА ОБОРУДОВАНИЯ</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K Peletový automatický kotel</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К Автоматический котел на гранулах</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ZP Zásobník na pelety</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ZP Бункер для гранул</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Č Oběhové čerpadlo topné vody</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Č Циркуляционный насос отопительной воды</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EN Expanzní nádoba</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EN Расширительный бак</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HVDT hydraulický vyrovnávač dynamických tlaků</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HVDT Гидравлический выравниватель динамических давлений</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OT hydraulický okruh topných těles</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OT Гидравлический контур нагревателей</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PDL hydraulický okruh podlahového vytápění</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PDL Гидравлический контур системы теплых полов</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LEGENDA ARMATUR</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ЛЕГЕНДА АРМАТУРЫ</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KK uzávěr – kulový kohout</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KK Затвор - шаровой кран</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F filtr</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F Фильтр</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TRS termostatický ragulátor teploty TV</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TRS Термостатический регулятор температуры ГВ</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ZV zpětný ventil</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ZV Обратный клапан</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PV pojistný ventil</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PV Предохранительный клапан</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BV vyvažovací ventil</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BV Балансирующий клапан</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T teploměr</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T Термометр</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P tlakoměr</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P Манометр</w:t>
            </w:r>
          </w:p>
        </w:tc>
      </w:tr>
      <w:tr w:rsidR="003E6078" w:rsidRPr="00D3624C" w:rsidTr="004265DD">
        <w:tc>
          <w:tcPr>
            <w:tcW w:w="4240" w:type="dxa"/>
          </w:tcPr>
          <w:p w:rsidR="003E6078" w:rsidRPr="00831761" w:rsidRDefault="003E6078" w:rsidP="004265DD">
            <w:pPr>
              <w:rPr>
                <w:rFonts w:ascii="Times New Roman" w:hAnsi="Times New Roman"/>
                <w:sz w:val="20"/>
                <w:szCs w:val="20"/>
              </w:rPr>
            </w:pPr>
            <w:r w:rsidRPr="00831761">
              <w:rPr>
                <w:rFonts w:ascii="Times New Roman" w:hAnsi="Times New Roman"/>
                <w:sz w:val="20"/>
                <w:szCs w:val="20"/>
              </w:rPr>
              <w:t>VKX vypouštěcí kulový kohout</w:t>
            </w:r>
          </w:p>
        </w:tc>
        <w:tc>
          <w:tcPr>
            <w:tcW w:w="4240" w:type="dxa"/>
          </w:tcPr>
          <w:p w:rsidR="003E6078" w:rsidRPr="00D3624C" w:rsidRDefault="003E6078" w:rsidP="00773A08">
            <w:pPr>
              <w:rPr>
                <w:rFonts w:ascii="Times New Roman" w:hAnsi="Times New Roman"/>
                <w:sz w:val="20"/>
                <w:szCs w:val="20"/>
              </w:rPr>
            </w:pPr>
            <w:r w:rsidRPr="00D3624C">
              <w:rPr>
                <w:rFonts w:ascii="Times New Roman" w:hAnsi="Times New Roman"/>
                <w:sz w:val="20"/>
              </w:rPr>
              <w:t>VKX Спускной шаровой кран</w:t>
            </w:r>
          </w:p>
        </w:tc>
      </w:tr>
      <w:tr w:rsidR="003E6078" w:rsidRPr="00D3624C" w:rsidTr="004265DD">
        <w:tc>
          <w:tcPr>
            <w:tcW w:w="4240" w:type="dxa"/>
          </w:tcPr>
          <w:p w:rsidR="003E6078" w:rsidRPr="004265DD" w:rsidRDefault="003E6078" w:rsidP="004265DD">
            <w:pPr>
              <w:rPr>
                <w:rFonts w:ascii="Times New Roman" w:hAnsi="Times New Roman"/>
                <w:sz w:val="20"/>
                <w:szCs w:val="20"/>
              </w:rPr>
            </w:pPr>
            <w:r w:rsidRPr="00831761">
              <w:rPr>
                <w:rFonts w:ascii="Times New Roman" w:hAnsi="Times New Roman"/>
                <w:sz w:val="20"/>
                <w:szCs w:val="20"/>
                <w:lang w:val="de-DE"/>
              </w:rPr>
              <w:t>SUR</w:t>
            </w:r>
            <w:r w:rsidRPr="004265DD">
              <w:rPr>
                <w:rFonts w:ascii="Times New Roman" w:hAnsi="Times New Roman"/>
                <w:sz w:val="20"/>
                <w:szCs w:val="20"/>
              </w:rPr>
              <w:t xml:space="preserve"> </w:t>
            </w:r>
            <w:r w:rsidRPr="00831761">
              <w:rPr>
                <w:rFonts w:ascii="Times New Roman" w:hAnsi="Times New Roman"/>
                <w:sz w:val="20"/>
                <w:szCs w:val="20"/>
                <w:lang w:val="de-DE"/>
              </w:rPr>
              <w:t>kulov</w:t>
            </w:r>
            <w:r w:rsidRPr="004265DD">
              <w:rPr>
                <w:rFonts w:ascii="Times New Roman" w:hAnsi="Times New Roman"/>
                <w:sz w:val="20"/>
                <w:szCs w:val="20"/>
              </w:rPr>
              <w:t xml:space="preserve">ý </w:t>
            </w:r>
            <w:r w:rsidRPr="00831761">
              <w:rPr>
                <w:rFonts w:ascii="Times New Roman" w:hAnsi="Times New Roman"/>
                <w:sz w:val="20"/>
                <w:szCs w:val="20"/>
                <w:lang w:val="de-DE"/>
              </w:rPr>
              <w:t>kohout</w:t>
            </w:r>
            <w:r w:rsidRPr="004265DD">
              <w:rPr>
                <w:rFonts w:ascii="Times New Roman" w:hAnsi="Times New Roman"/>
                <w:sz w:val="20"/>
                <w:szCs w:val="20"/>
              </w:rPr>
              <w:t xml:space="preserve"> </w:t>
            </w:r>
            <w:r w:rsidRPr="00831761">
              <w:rPr>
                <w:rFonts w:ascii="Times New Roman" w:hAnsi="Times New Roman"/>
                <w:sz w:val="20"/>
                <w:szCs w:val="20"/>
                <w:lang w:val="de-DE"/>
              </w:rPr>
              <w:t>se</w:t>
            </w:r>
            <w:r w:rsidRPr="004265DD">
              <w:rPr>
                <w:rFonts w:ascii="Times New Roman" w:hAnsi="Times New Roman"/>
                <w:sz w:val="20"/>
                <w:szCs w:val="20"/>
              </w:rPr>
              <w:t xml:space="preserve"> </w:t>
            </w:r>
            <w:r w:rsidRPr="00831761">
              <w:rPr>
                <w:rFonts w:ascii="Times New Roman" w:hAnsi="Times New Roman"/>
                <w:sz w:val="20"/>
                <w:szCs w:val="20"/>
                <w:lang w:val="de-DE"/>
              </w:rPr>
              <w:t>zaji</w:t>
            </w:r>
            <w:r w:rsidRPr="004265DD">
              <w:rPr>
                <w:rFonts w:ascii="Times New Roman" w:hAnsi="Times New Roman"/>
                <w:sz w:val="20"/>
                <w:szCs w:val="20"/>
              </w:rPr>
              <w:t>š</w:t>
            </w:r>
            <w:r w:rsidRPr="00831761">
              <w:rPr>
                <w:rFonts w:ascii="Times New Roman" w:hAnsi="Times New Roman"/>
                <w:sz w:val="20"/>
                <w:szCs w:val="20"/>
                <w:lang w:val="de-DE"/>
              </w:rPr>
              <w:t>t</w:t>
            </w:r>
            <w:r w:rsidRPr="004265DD">
              <w:rPr>
                <w:rFonts w:ascii="Times New Roman" w:hAnsi="Times New Roman"/>
                <w:sz w:val="20"/>
                <w:szCs w:val="20"/>
              </w:rPr>
              <w:t>ě</w:t>
            </w:r>
            <w:r w:rsidRPr="00831761">
              <w:rPr>
                <w:rFonts w:ascii="Times New Roman" w:hAnsi="Times New Roman"/>
                <w:sz w:val="20"/>
                <w:szCs w:val="20"/>
                <w:lang w:val="de-DE"/>
              </w:rPr>
              <w:t>n</w:t>
            </w:r>
            <w:r w:rsidRPr="004265DD">
              <w:rPr>
                <w:rFonts w:ascii="Times New Roman" w:hAnsi="Times New Roman"/>
                <w:sz w:val="20"/>
                <w:szCs w:val="20"/>
              </w:rPr>
              <w:t>í</w:t>
            </w:r>
            <w:r w:rsidRPr="00831761">
              <w:rPr>
                <w:rFonts w:ascii="Times New Roman" w:hAnsi="Times New Roman"/>
                <w:sz w:val="20"/>
                <w:szCs w:val="20"/>
                <w:lang w:val="de-DE"/>
              </w:rPr>
              <w:t>m</w:t>
            </w:r>
            <w:r w:rsidRPr="004265DD">
              <w:rPr>
                <w:rFonts w:ascii="Times New Roman" w:hAnsi="Times New Roman"/>
                <w:sz w:val="20"/>
                <w:szCs w:val="20"/>
              </w:rPr>
              <w:t xml:space="preserve"> </w:t>
            </w:r>
            <w:r w:rsidRPr="00831761">
              <w:rPr>
                <w:rFonts w:ascii="Times New Roman" w:hAnsi="Times New Roman"/>
                <w:sz w:val="20"/>
                <w:szCs w:val="20"/>
                <w:lang w:val="de-DE"/>
              </w:rPr>
              <w:t>pro</w:t>
            </w:r>
            <w:r w:rsidRPr="004265DD">
              <w:rPr>
                <w:rFonts w:ascii="Times New Roman" w:hAnsi="Times New Roman"/>
                <w:sz w:val="20"/>
                <w:szCs w:val="20"/>
              </w:rPr>
              <w:t xml:space="preserve"> </w:t>
            </w:r>
            <w:r w:rsidRPr="00831761">
              <w:rPr>
                <w:rFonts w:ascii="Times New Roman" w:hAnsi="Times New Roman"/>
                <w:sz w:val="20"/>
                <w:szCs w:val="20"/>
                <w:lang w:val="de-DE"/>
              </w:rPr>
              <w:t>EN</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SUR Шаровой кран с защитой для EN</w:t>
            </w:r>
          </w:p>
        </w:tc>
      </w:tr>
      <w:tr w:rsidR="003E6078" w:rsidRPr="00D3624C" w:rsidTr="004265DD">
        <w:tc>
          <w:tcPr>
            <w:tcW w:w="4240" w:type="dxa"/>
          </w:tcPr>
          <w:p w:rsidR="003E6078" w:rsidRPr="00831761" w:rsidRDefault="003E6078" w:rsidP="004265DD">
            <w:pPr>
              <w:rPr>
                <w:rFonts w:ascii="Times New Roman" w:hAnsi="Times New Roman"/>
                <w:sz w:val="20"/>
                <w:szCs w:val="20"/>
                <w:lang w:val="de-DE"/>
              </w:rPr>
            </w:pPr>
            <w:r w:rsidRPr="00831761">
              <w:rPr>
                <w:rFonts w:ascii="Times New Roman" w:hAnsi="Times New Roman"/>
                <w:sz w:val="20"/>
                <w:szCs w:val="20"/>
                <w:lang w:val="de-DE"/>
              </w:rPr>
              <w:t>TRV třícestný regulační ventil</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TRV Трехходовой регулирующий клапан</w:t>
            </w:r>
          </w:p>
        </w:tc>
      </w:tr>
      <w:tr w:rsidR="003E6078" w:rsidRPr="00D3624C" w:rsidTr="004265DD">
        <w:tc>
          <w:tcPr>
            <w:tcW w:w="4240" w:type="dxa"/>
          </w:tcPr>
          <w:p w:rsidR="003E6078" w:rsidRPr="00831761" w:rsidRDefault="003E6078" w:rsidP="004265DD">
            <w:pPr>
              <w:rPr>
                <w:rFonts w:ascii="Times New Roman" w:hAnsi="Times New Roman"/>
                <w:sz w:val="20"/>
                <w:szCs w:val="20"/>
                <w:lang w:val="de-DE"/>
              </w:rPr>
            </w:pPr>
            <w:r w:rsidRPr="00831761">
              <w:rPr>
                <w:rFonts w:ascii="Times New Roman" w:hAnsi="Times New Roman"/>
                <w:sz w:val="20"/>
                <w:szCs w:val="20"/>
                <w:lang w:val="de-DE"/>
              </w:rPr>
              <w:t>KR regulátor kotle</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KR Регулятор котла</w:t>
            </w:r>
          </w:p>
        </w:tc>
      </w:tr>
      <w:tr w:rsidR="003E6078" w:rsidRPr="00D3624C" w:rsidTr="004265DD">
        <w:tc>
          <w:tcPr>
            <w:tcW w:w="4240" w:type="dxa"/>
          </w:tcPr>
          <w:p w:rsidR="003E6078" w:rsidRPr="00831761" w:rsidRDefault="003E6078" w:rsidP="004265DD">
            <w:pPr>
              <w:rPr>
                <w:rFonts w:ascii="Times New Roman" w:hAnsi="Times New Roman"/>
                <w:sz w:val="20"/>
                <w:szCs w:val="20"/>
                <w:lang w:val="de-DE"/>
              </w:rPr>
            </w:pPr>
            <w:r w:rsidRPr="00831761">
              <w:rPr>
                <w:rFonts w:ascii="Times New Roman" w:hAnsi="Times New Roman"/>
                <w:sz w:val="20"/>
                <w:szCs w:val="20"/>
                <w:lang w:val="de-DE"/>
              </w:rPr>
              <w:t>PT prostorový termostat – regulátor</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PT Пространственный термостат – регулятор</w:t>
            </w:r>
          </w:p>
        </w:tc>
      </w:tr>
      <w:tr w:rsidR="003E6078" w:rsidRPr="00D3624C" w:rsidTr="004265DD">
        <w:tc>
          <w:tcPr>
            <w:tcW w:w="4240" w:type="dxa"/>
          </w:tcPr>
          <w:p w:rsidR="003E6078" w:rsidRPr="00831761" w:rsidRDefault="003E6078" w:rsidP="004265DD">
            <w:pPr>
              <w:rPr>
                <w:rFonts w:ascii="Times New Roman" w:hAnsi="Times New Roman"/>
                <w:sz w:val="20"/>
                <w:szCs w:val="20"/>
                <w:lang w:val="de-DE"/>
              </w:rPr>
            </w:pPr>
            <w:r w:rsidRPr="00831761">
              <w:rPr>
                <w:rFonts w:ascii="Times New Roman" w:hAnsi="Times New Roman"/>
                <w:sz w:val="20"/>
                <w:szCs w:val="20"/>
                <w:lang w:val="de-DE"/>
              </w:rPr>
              <w:t>TRV trojcestný regulační ventil</w:t>
            </w:r>
          </w:p>
        </w:tc>
        <w:tc>
          <w:tcPr>
            <w:tcW w:w="4240" w:type="dxa"/>
          </w:tcPr>
          <w:p w:rsidR="003E6078" w:rsidRPr="00D3624C" w:rsidRDefault="003E6078" w:rsidP="00DE77E1">
            <w:pPr>
              <w:rPr>
                <w:rFonts w:ascii="Times New Roman" w:hAnsi="Times New Roman"/>
                <w:sz w:val="20"/>
                <w:szCs w:val="20"/>
              </w:rPr>
            </w:pPr>
            <w:r w:rsidRPr="00D3624C">
              <w:rPr>
                <w:rFonts w:ascii="Times New Roman" w:hAnsi="Times New Roman"/>
                <w:sz w:val="20"/>
              </w:rPr>
              <w:t>TRV Трехходовой регулирующий клапан</w:t>
            </w:r>
          </w:p>
        </w:tc>
      </w:tr>
    </w:tbl>
    <w:p w:rsidR="003E6078" w:rsidRPr="00AA08B5" w:rsidRDefault="003E6078">
      <w:pPr>
        <w:spacing w:before="73"/>
        <w:ind w:left="105"/>
        <w:rPr>
          <w:rFonts w:ascii="Times New Roman" w:hAnsi="Times New Roman"/>
          <w:sz w:val="20"/>
          <w:szCs w:val="20"/>
        </w:rPr>
      </w:pPr>
    </w:p>
    <w:p w:rsidR="003E6078" w:rsidRPr="00AA08B5" w:rsidRDefault="003E6078">
      <w:pPr>
        <w:rPr>
          <w:rFonts w:ascii="Times New Roman" w:hAnsi="Times New Roman"/>
          <w:sz w:val="20"/>
          <w:szCs w:val="20"/>
        </w:rPr>
        <w:sectPr w:rsidR="003E6078" w:rsidRPr="00AA08B5">
          <w:headerReference w:type="default" r:id="rId116"/>
          <w:footerReference w:type="default" r:id="rId117"/>
          <w:pgSz w:w="11910" w:h="16840"/>
          <w:pgMar w:top="640" w:right="1680" w:bottom="280" w:left="1680" w:header="0" w:footer="0" w:gutter="0"/>
          <w:cols w:space="708"/>
        </w:sectPr>
      </w:pPr>
    </w:p>
    <w:p w:rsidR="003E6078" w:rsidRPr="00AA08B5" w:rsidRDefault="003E6078" w:rsidP="004265DD">
      <w:pPr>
        <w:pStyle w:val="Heading3"/>
        <w:spacing w:before="38" w:line="259" w:lineRule="auto"/>
        <w:ind w:left="100" w:right="130"/>
        <w:rPr>
          <w:rFonts w:cs="Calibri"/>
          <w:b w:val="0"/>
          <w:bCs w:val="0"/>
        </w:rPr>
      </w:pPr>
      <w:r w:rsidRPr="00AA08B5">
        <w:t>Подключение с двумя контурами центрального отопления и системы теплых полов (управляемых смесительным клапаном 1, 2 и насосом клапана 1, 2) и контуром горячей воды (управляемым насосом ГВ):</w:t>
      </w:r>
    </w:p>
    <w:p w:rsidR="003E6078" w:rsidRPr="00AA08B5" w:rsidRDefault="003E6078">
      <w:pPr>
        <w:pStyle w:val="BodyText"/>
        <w:numPr>
          <w:ilvl w:val="0"/>
          <w:numId w:val="15"/>
        </w:numPr>
        <w:tabs>
          <w:tab w:val="left" w:pos="821"/>
        </w:tabs>
        <w:spacing w:before="161"/>
        <w:ind w:hanging="360"/>
      </w:pPr>
      <w:r w:rsidRPr="00AA08B5">
        <w:t>Защита котла от низкотемпературной коррозии с помощью термостатического клапана (50°C и более).</w:t>
      </w:r>
    </w:p>
    <w:p w:rsidR="003E6078" w:rsidRPr="00AA08B5" w:rsidRDefault="003E6078">
      <w:pPr>
        <w:pStyle w:val="BodyText"/>
        <w:numPr>
          <w:ilvl w:val="0"/>
          <w:numId w:val="15"/>
        </w:numPr>
        <w:tabs>
          <w:tab w:val="left" w:pos="821"/>
        </w:tabs>
        <w:spacing w:before="20"/>
        <w:ind w:right="132" w:hanging="360"/>
      </w:pPr>
      <w:r w:rsidRPr="00AA08B5">
        <w:t>Регуляция котла в зависимости от настроенной температуры ЦО (60°C и более) и настроенной температуры ГВ и системы теплых полов (в соответствии с требованиями заказчика).</w:t>
      </w:r>
    </w:p>
    <w:p w:rsidR="003E6078" w:rsidRPr="00AA08B5" w:rsidRDefault="003E6078">
      <w:pPr>
        <w:pStyle w:val="BodyText"/>
        <w:numPr>
          <w:ilvl w:val="0"/>
          <w:numId w:val="15"/>
        </w:numPr>
        <w:tabs>
          <w:tab w:val="left" w:pos="821"/>
        </w:tabs>
        <w:spacing w:before="1"/>
        <w:ind w:hanging="360"/>
      </w:pPr>
      <w:r w:rsidRPr="00AA08B5">
        <w:t>Все регулирующие элементы и принадлежности подключаются к Внешнему цоколю, расположенному в передней части котла.</w:t>
      </w:r>
    </w:p>
    <w:p w:rsidR="003E6078" w:rsidRPr="00AA08B5" w:rsidRDefault="003E6078">
      <w:pPr>
        <w:spacing w:line="220" w:lineRule="exact"/>
      </w:pPr>
    </w:p>
    <w:p w:rsidR="003E6078" w:rsidRPr="00AA08B5" w:rsidRDefault="003E6078">
      <w:pPr>
        <w:pStyle w:val="Heading6"/>
        <w:ind w:firstLine="0"/>
        <w:rPr>
          <w:b w:val="0"/>
          <w:bCs w:val="0"/>
        </w:rPr>
      </w:pPr>
      <w:r w:rsidRPr="00AA08B5">
        <w:t>Включение насосов:</w:t>
      </w:r>
    </w:p>
    <w:p w:rsidR="003E6078" w:rsidRPr="00AA08B5" w:rsidRDefault="003E6078">
      <w:pPr>
        <w:pStyle w:val="BodyText"/>
        <w:numPr>
          <w:ilvl w:val="1"/>
          <w:numId w:val="15"/>
        </w:numPr>
        <w:tabs>
          <w:tab w:val="left" w:pos="1541"/>
        </w:tabs>
        <w:spacing w:before="20"/>
      </w:pPr>
      <w:r w:rsidRPr="00AA08B5">
        <w:t>Подключите насос ЦО к внешнему цоколю к выходу CH pump (насос ЦО).</w:t>
      </w:r>
    </w:p>
    <w:p w:rsidR="003E6078" w:rsidRPr="00AA08B5" w:rsidRDefault="003E6078">
      <w:pPr>
        <w:pStyle w:val="BodyText"/>
        <w:numPr>
          <w:ilvl w:val="1"/>
          <w:numId w:val="15"/>
        </w:numPr>
        <w:tabs>
          <w:tab w:val="left" w:pos="1541"/>
        </w:tabs>
        <w:spacing w:before="7"/>
      </w:pPr>
      <w:r w:rsidRPr="00AA08B5">
        <w:t>Подключите насос ГВ к внешнему цоколю к выходу DHW pump (насос ГВ).</w:t>
      </w:r>
    </w:p>
    <w:p w:rsidR="003E6078" w:rsidRPr="00AA08B5" w:rsidRDefault="003E6078">
      <w:pPr>
        <w:pStyle w:val="BodyText"/>
        <w:numPr>
          <w:ilvl w:val="1"/>
          <w:numId w:val="15"/>
        </w:numPr>
        <w:tabs>
          <w:tab w:val="left" w:pos="1541"/>
        </w:tabs>
        <w:spacing w:before="5"/>
      </w:pPr>
      <w:r w:rsidRPr="00AA08B5">
        <w:t>Подключите насос Клапана1 (OT) к внешнему цоколю к выходу Valve1 pump (насос OT, радиаторов).</w:t>
      </w:r>
    </w:p>
    <w:p w:rsidR="003E6078" w:rsidRPr="00AA08B5" w:rsidRDefault="003E6078">
      <w:pPr>
        <w:pStyle w:val="BodyText"/>
        <w:numPr>
          <w:ilvl w:val="1"/>
          <w:numId w:val="15"/>
        </w:numPr>
        <w:tabs>
          <w:tab w:val="left" w:pos="1541"/>
        </w:tabs>
        <w:spacing w:before="7"/>
      </w:pPr>
      <w:r w:rsidRPr="00AA08B5">
        <w:t>Подключите насос Клапана2 (PDL) к внешнему цоколю к выходу Valve2 pump (насос PDL, система теплых полов).</w:t>
      </w:r>
    </w:p>
    <w:p w:rsidR="003E6078" w:rsidRPr="00AA08B5" w:rsidRDefault="003E6078">
      <w:pPr>
        <w:spacing w:before="12" w:line="260" w:lineRule="exact"/>
        <w:rPr>
          <w:sz w:val="26"/>
          <w:szCs w:val="26"/>
        </w:rPr>
      </w:pPr>
    </w:p>
    <w:p w:rsidR="003E6078" w:rsidRPr="00AA08B5" w:rsidRDefault="003E6078">
      <w:pPr>
        <w:pStyle w:val="Heading6"/>
        <w:ind w:firstLine="0"/>
        <w:rPr>
          <w:b w:val="0"/>
          <w:bCs w:val="0"/>
        </w:rPr>
      </w:pPr>
      <w:r w:rsidRPr="00AA08B5">
        <w:t>Подключение датчиков температуры:</w:t>
      </w:r>
    </w:p>
    <w:p w:rsidR="003E6078" w:rsidRPr="00AA08B5" w:rsidRDefault="003E6078">
      <w:pPr>
        <w:pStyle w:val="BodyText"/>
        <w:numPr>
          <w:ilvl w:val="1"/>
          <w:numId w:val="15"/>
        </w:numPr>
        <w:tabs>
          <w:tab w:val="left" w:pos="1541"/>
        </w:tabs>
        <w:spacing w:before="18"/>
      </w:pPr>
      <w:r w:rsidRPr="00AA08B5">
        <w:t>Подключите датчик ГВ к внешнему цоколю к выходу DHW sensor (датчик ГВ).</w:t>
      </w:r>
    </w:p>
    <w:p w:rsidR="003E6078" w:rsidRPr="00AA08B5" w:rsidRDefault="003E6078">
      <w:pPr>
        <w:pStyle w:val="BodyText"/>
        <w:numPr>
          <w:ilvl w:val="1"/>
          <w:numId w:val="15"/>
        </w:numPr>
        <w:tabs>
          <w:tab w:val="left" w:pos="1541"/>
        </w:tabs>
        <w:spacing w:before="7"/>
      </w:pPr>
      <w:r w:rsidRPr="00AA08B5">
        <w:t>Подключите датчик Клапана1 (OT) к внешнему цоколю к выходу Valve1 sens. (датчик клапана1).</w:t>
      </w:r>
    </w:p>
    <w:p w:rsidR="003E6078" w:rsidRPr="00AA08B5" w:rsidRDefault="003E6078">
      <w:pPr>
        <w:pStyle w:val="BodyText"/>
        <w:numPr>
          <w:ilvl w:val="1"/>
          <w:numId w:val="15"/>
        </w:numPr>
        <w:tabs>
          <w:tab w:val="left" w:pos="1541"/>
        </w:tabs>
        <w:spacing w:before="7"/>
      </w:pPr>
      <w:r w:rsidRPr="00AA08B5">
        <w:t>Подключите датчик Клапана2 (PDL) к внешнему цоколю к выходу Valve2 sens. (датчик клапана2).</w:t>
      </w:r>
    </w:p>
    <w:p w:rsidR="003E6078" w:rsidRPr="00AA08B5" w:rsidRDefault="003E6078">
      <w:pPr>
        <w:pStyle w:val="BodyText"/>
        <w:numPr>
          <w:ilvl w:val="1"/>
          <w:numId w:val="15"/>
        </w:numPr>
        <w:tabs>
          <w:tab w:val="left" w:pos="1541"/>
        </w:tabs>
        <w:spacing w:before="7" w:line="246" w:lineRule="auto"/>
        <w:ind w:right="133"/>
      </w:pPr>
      <w:r w:rsidRPr="00AA08B5">
        <w:t>Подключите датчик Возвратной воды к трубе возвратной (входной) воды в котел и к внешнему цоколю к выходу Return sens. (датчик возвратной воды).</w:t>
      </w:r>
    </w:p>
    <w:p w:rsidR="003E6078" w:rsidRPr="00AA08B5" w:rsidRDefault="003E6078">
      <w:pPr>
        <w:pStyle w:val="BodyText"/>
        <w:numPr>
          <w:ilvl w:val="1"/>
          <w:numId w:val="15"/>
        </w:numPr>
        <w:tabs>
          <w:tab w:val="left" w:pos="1541"/>
        </w:tabs>
        <w:spacing w:before="10"/>
      </w:pPr>
      <w:r w:rsidRPr="00AA08B5">
        <w:t>Подключите датчик Внешней температуры к внешнему цоколю к выходу Weather sens. (наружный датчик).</w:t>
      </w:r>
    </w:p>
    <w:p w:rsidR="003E6078" w:rsidRPr="00AA08B5" w:rsidRDefault="003E6078">
      <w:pPr>
        <w:pStyle w:val="BodyText"/>
        <w:numPr>
          <w:ilvl w:val="1"/>
          <w:numId w:val="15"/>
        </w:numPr>
        <w:tabs>
          <w:tab w:val="left" w:pos="1541"/>
        </w:tabs>
        <w:spacing w:before="7"/>
        <w:rPr>
          <w:rFonts w:cs="Calibri"/>
        </w:rPr>
      </w:pPr>
      <w:r w:rsidRPr="00AA08B5">
        <w:t>Проверьте правильность подключения датчика Температуры ЦО, который находится в гильзе на заднем патрубке выходной воды из котла.</w:t>
      </w:r>
    </w:p>
    <w:p w:rsidR="003E6078" w:rsidRPr="00AA08B5" w:rsidRDefault="003E6078">
      <w:pPr>
        <w:spacing w:before="12" w:line="260" w:lineRule="exact"/>
        <w:rPr>
          <w:sz w:val="26"/>
          <w:szCs w:val="26"/>
        </w:rPr>
      </w:pPr>
    </w:p>
    <w:p w:rsidR="003E6078" w:rsidRPr="00AA08B5" w:rsidRDefault="003E6078">
      <w:pPr>
        <w:pStyle w:val="Heading6"/>
        <w:ind w:firstLine="0"/>
        <w:rPr>
          <w:b w:val="0"/>
          <w:bCs w:val="0"/>
        </w:rPr>
      </w:pPr>
      <w:r w:rsidRPr="00AA08B5">
        <w:t>Подключение смесительных клапанов:</w:t>
      </w:r>
    </w:p>
    <w:p w:rsidR="003E6078" w:rsidRPr="00AA08B5" w:rsidRDefault="003E6078">
      <w:pPr>
        <w:pStyle w:val="BodyText"/>
        <w:numPr>
          <w:ilvl w:val="1"/>
          <w:numId w:val="15"/>
        </w:numPr>
        <w:tabs>
          <w:tab w:val="left" w:pos="1541"/>
        </w:tabs>
        <w:spacing w:before="17"/>
      </w:pPr>
      <w:r w:rsidRPr="00AA08B5">
        <w:t>Подключите Клапан1 (OT) к внешнему цоколю к выходу Valve1.</w:t>
      </w:r>
    </w:p>
    <w:p w:rsidR="003E6078" w:rsidRPr="00AA08B5" w:rsidRDefault="003E6078">
      <w:pPr>
        <w:pStyle w:val="BodyText"/>
        <w:numPr>
          <w:ilvl w:val="1"/>
          <w:numId w:val="15"/>
        </w:numPr>
        <w:tabs>
          <w:tab w:val="left" w:pos="1541"/>
        </w:tabs>
        <w:spacing w:before="7"/>
      </w:pPr>
      <w:r w:rsidRPr="00AA08B5">
        <w:t>Подключите Клапан2 (PDL) к внешнему цоколю к выходу Valve2.</w:t>
      </w:r>
    </w:p>
    <w:p w:rsidR="003E6078" w:rsidRPr="00AA08B5" w:rsidRDefault="003E6078">
      <w:pPr>
        <w:spacing w:before="12" w:line="260" w:lineRule="exact"/>
        <w:rPr>
          <w:sz w:val="26"/>
          <w:szCs w:val="26"/>
        </w:rPr>
      </w:pPr>
    </w:p>
    <w:p w:rsidR="003E6078" w:rsidRPr="00AA08B5" w:rsidRDefault="003E6078">
      <w:pPr>
        <w:pStyle w:val="Heading6"/>
        <w:ind w:firstLine="0"/>
        <w:rPr>
          <w:b w:val="0"/>
          <w:bCs w:val="0"/>
        </w:rPr>
      </w:pPr>
      <w:r w:rsidRPr="00AA08B5">
        <w:t>Подключение комнатных термостатов к контурам OT и PDL:</w:t>
      </w:r>
    </w:p>
    <w:p w:rsidR="003E6078" w:rsidRPr="00AA08B5" w:rsidRDefault="003E6078">
      <w:pPr>
        <w:pStyle w:val="BodyText"/>
        <w:numPr>
          <w:ilvl w:val="1"/>
          <w:numId w:val="15"/>
        </w:numPr>
        <w:tabs>
          <w:tab w:val="left" w:pos="1541"/>
        </w:tabs>
        <w:spacing w:before="20" w:line="244" w:lineRule="auto"/>
        <w:ind w:right="124"/>
      </w:pPr>
      <w:r w:rsidRPr="00AA08B5">
        <w:t>Необходимо подключить 2 термостата для управления каждым контуром. Эти термостаты будут работать во взаимодействии со смесительными клапанами и будут управлять температурой на этих клапанах в соответствии с требованием термостата.</w:t>
      </w:r>
    </w:p>
    <w:p w:rsidR="003E6078" w:rsidRPr="00AA08B5" w:rsidRDefault="003E6078">
      <w:pPr>
        <w:pStyle w:val="BodyText"/>
        <w:numPr>
          <w:ilvl w:val="1"/>
          <w:numId w:val="15"/>
        </w:numPr>
        <w:tabs>
          <w:tab w:val="left" w:pos="1541"/>
        </w:tabs>
        <w:spacing w:before="15" w:line="253" w:lineRule="auto"/>
        <w:ind w:right="126"/>
        <w:jc w:val="both"/>
        <w:rPr>
          <w:rFonts w:cs="Calibri"/>
        </w:rPr>
      </w:pPr>
      <w:r w:rsidRPr="00AA08B5">
        <w:t>Подключите комнатные термостаты к внешнему цоколю, к выходам Room regulator 1 или 2 (комнатный термостат), или к RS выходу - в зависимости от типа выбранного термостата. RT10 комнатный термостат подключается к RS выходу. Стандартный термостат, работающий на базе открытый/закрытый контур подключается к одному из выходов Room regulator 1 или 2.</w:t>
      </w:r>
    </w:p>
    <w:p w:rsidR="003E6078" w:rsidRPr="00AA08B5" w:rsidRDefault="003E6078">
      <w:pPr>
        <w:spacing w:before="8" w:line="260" w:lineRule="exact"/>
        <w:rPr>
          <w:sz w:val="26"/>
          <w:szCs w:val="26"/>
        </w:rPr>
      </w:pPr>
    </w:p>
    <w:p w:rsidR="003E6078" w:rsidRPr="00AA08B5" w:rsidRDefault="003E6078">
      <w:pPr>
        <w:pStyle w:val="Heading6"/>
        <w:ind w:firstLine="0"/>
        <w:rPr>
          <w:b w:val="0"/>
          <w:bCs w:val="0"/>
        </w:rPr>
      </w:pPr>
      <w:r w:rsidRPr="00AA08B5">
        <w:t>Настройка основных параметров:</w:t>
      </w:r>
    </w:p>
    <w:p w:rsidR="003E6078" w:rsidRPr="00AA08B5" w:rsidRDefault="003E6078">
      <w:pPr>
        <w:pStyle w:val="BodyText"/>
        <w:numPr>
          <w:ilvl w:val="1"/>
          <w:numId w:val="15"/>
        </w:numPr>
        <w:tabs>
          <w:tab w:val="left" w:pos="1541"/>
        </w:tabs>
        <w:spacing w:before="20"/>
      </w:pPr>
      <w:r w:rsidRPr="00AA08B5">
        <w:t>Настройте температуру ЦО в Основных настройках, Заданная температура ЦО.</w:t>
      </w:r>
    </w:p>
    <w:p w:rsidR="003E6078" w:rsidRPr="00AA08B5" w:rsidRDefault="003E6078">
      <w:pPr>
        <w:pStyle w:val="BodyText"/>
        <w:numPr>
          <w:ilvl w:val="1"/>
          <w:numId w:val="15"/>
        </w:numPr>
        <w:tabs>
          <w:tab w:val="left" w:pos="1541"/>
        </w:tabs>
        <w:spacing w:before="7"/>
      </w:pPr>
      <w:r w:rsidRPr="00AA08B5">
        <w:t>Настройте температуру ГВ в Основных настройках, Заданная температура ГВ.</w:t>
      </w:r>
    </w:p>
    <w:p w:rsidR="003E6078" w:rsidRPr="00AA08B5" w:rsidRDefault="003E6078">
      <w:pPr>
        <w:spacing w:before="9" w:line="260" w:lineRule="exact"/>
        <w:rPr>
          <w:sz w:val="26"/>
          <w:szCs w:val="26"/>
        </w:rPr>
      </w:pPr>
    </w:p>
    <w:p w:rsidR="003E6078" w:rsidRPr="00AA08B5" w:rsidRDefault="003E6078">
      <w:pPr>
        <w:pStyle w:val="Heading6"/>
        <w:ind w:firstLine="0"/>
        <w:rPr>
          <w:b w:val="0"/>
          <w:bCs w:val="0"/>
        </w:rPr>
      </w:pPr>
      <w:r w:rsidRPr="00AA08B5">
        <w:t>Активация нагрева ГВ:</w:t>
      </w:r>
    </w:p>
    <w:p w:rsidR="003E6078" w:rsidRPr="00AA08B5" w:rsidRDefault="003E6078">
      <w:pPr>
        <w:pStyle w:val="BodyText"/>
        <w:numPr>
          <w:ilvl w:val="1"/>
          <w:numId w:val="15"/>
        </w:numPr>
        <w:tabs>
          <w:tab w:val="left" w:pos="1541"/>
        </w:tabs>
        <w:spacing w:before="20" w:line="253" w:lineRule="auto"/>
        <w:ind w:right="118"/>
        <w:jc w:val="both"/>
      </w:pPr>
      <w:r w:rsidRPr="00AA08B5">
        <w:t>Активируйте Приоритет ГВ в Основных настройках, Режим работы. Насос ГВ будет активирован независимо от нагрева контуров OT и PDL, согласно заданной температуре ГВ. Гистерезис ГВ настроен в сервисном меню на 10°C и вы можете его в любое время изменить.</w:t>
      </w:r>
    </w:p>
    <w:p w:rsidR="003E6078" w:rsidRPr="00AA08B5" w:rsidRDefault="003E6078">
      <w:pPr>
        <w:pStyle w:val="BodyText"/>
        <w:numPr>
          <w:ilvl w:val="1"/>
          <w:numId w:val="15"/>
        </w:numPr>
        <w:tabs>
          <w:tab w:val="left" w:pos="1541"/>
        </w:tabs>
        <w:spacing w:before="3"/>
      </w:pPr>
      <w:r w:rsidRPr="00AA08B5">
        <w:t>На Главной панели, слева наверху, теперь отображается сообщение приоритет ГВ.</w:t>
      </w:r>
    </w:p>
    <w:p w:rsidR="003E6078" w:rsidRPr="00AA08B5" w:rsidRDefault="003E6078">
      <w:pPr>
        <w:pStyle w:val="BodyText"/>
        <w:numPr>
          <w:ilvl w:val="1"/>
          <w:numId w:val="15"/>
        </w:numPr>
        <w:tabs>
          <w:tab w:val="left" w:pos="1541"/>
        </w:tabs>
        <w:spacing w:before="7" w:line="253" w:lineRule="auto"/>
        <w:ind w:right="127"/>
        <w:jc w:val="both"/>
        <w:rPr>
          <w:rFonts w:cs="Calibri"/>
        </w:rPr>
      </w:pPr>
      <w:r w:rsidRPr="00AA08B5">
        <w:t>Внимание! Насос ГВ будет включен только тогда, когда актуальная измеренная температура ЦО выше, чем актуальная измеренная температура ГВ. Причиной является обеспечение того, чтобы в бойлер ГВ не попала более холодная воды, чем реальная температура в бойлере ГВ.</w:t>
      </w:r>
    </w:p>
    <w:p w:rsidR="003E6078" w:rsidRPr="00AA08B5" w:rsidRDefault="003E6078">
      <w:pPr>
        <w:pStyle w:val="BodyText"/>
        <w:numPr>
          <w:ilvl w:val="1"/>
          <w:numId w:val="15"/>
        </w:numPr>
        <w:tabs>
          <w:tab w:val="left" w:pos="1541"/>
        </w:tabs>
        <w:spacing w:before="6" w:line="244" w:lineRule="auto"/>
        <w:ind w:right="127"/>
      </w:pPr>
      <w:r w:rsidRPr="00AA08B5">
        <w:t>После достижения Заданной температуры ГВ произойдет выключение насоса ГВ, и одновременно с этим активируется насос ЦО для обеспечения циркуляции воды в системе отопления.</w:t>
      </w:r>
    </w:p>
    <w:p w:rsidR="003E6078" w:rsidRPr="00AA08B5" w:rsidRDefault="003E6078">
      <w:pPr>
        <w:pStyle w:val="BodyText"/>
        <w:numPr>
          <w:ilvl w:val="1"/>
          <w:numId w:val="15"/>
        </w:numPr>
        <w:tabs>
          <w:tab w:val="left" w:pos="1541"/>
        </w:tabs>
        <w:spacing w:before="15" w:line="246" w:lineRule="auto"/>
        <w:ind w:right="122"/>
      </w:pPr>
      <w:r w:rsidRPr="00AA08B5">
        <w:t>Насосы ЦО и ГВ будут включены в случае, когда Температура ЦО превысит 40°C. Настроено в Сервисном меню, Температура включения насосов.</w:t>
      </w:r>
    </w:p>
    <w:p w:rsidR="003E6078" w:rsidRPr="00AA08B5" w:rsidRDefault="003E6078">
      <w:pPr>
        <w:pStyle w:val="BodyText"/>
        <w:numPr>
          <w:ilvl w:val="1"/>
          <w:numId w:val="15"/>
        </w:numPr>
        <w:tabs>
          <w:tab w:val="left" w:pos="1541"/>
        </w:tabs>
        <w:spacing w:before="12" w:line="244" w:lineRule="auto"/>
        <w:ind w:right="130"/>
      </w:pPr>
      <w:r w:rsidRPr="00AA08B5">
        <w:t>Насос ГВ будет после нагрева ГВ снова включен при падении температуры ГВ на значение, установленное в Гистерезис ГВ в Сервисном меню. В моменте включения насоса ГВ выключается насос ЦО.</w:t>
      </w:r>
    </w:p>
    <w:p w:rsidR="003E6078" w:rsidRPr="00AA08B5" w:rsidRDefault="003E6078">
      <w:pPr>
        <w:pStyle w:val="BodyText"/>
        <w:spacing w:before="176" w:line="259" w:lineRule="auto"/>
        <w:ind w:left="808" w:right="129" w:firstLine="0"/>
      </w:pPr>
      <w:r w:rsidRPr="00AA08B5">
        <w:t>Далее следует активация смесительных клапанов и комнатных термостатов для каждого отапливаемого контура. Действуйте в соответствии с описанием на следующей станице.</w:t>
      </w:r>
    </w:p>
    <w:p w:rsidR="003E6078" w:rsidRPr="00AA08B5" w:rsidRDefault="003E6078">
      <w:pPr>
        <w:spacing w:line="259" w:lineRule="auto"/>
        <w:sectPr w:rsidR="003E6078" w:rsidRPr="00AA08B5">
          <w:headerReference w:type="default" r:id="rId118"/>
          <w:footerReference w:type="default" r:id="rId119"/>
          <w:pgSz w:w="11910" w:h="16840"/>
          <w:pgMar w:top="660" w:right="600" w:bottom="280" w:left="620" w:header="0" w:footer="0" w:gutter="0"/>
          <w:cols w:space="708"/>
        </w:sectPr>
      </w:pPr>
    </w:p>
    <w:p w:rsidR="003E6078" w:rsidRPr="00AA08B5" w:rsidRDefault="003E6078">
      <w:pPr>
        <w:pStyle w:val="Heading6"/>
        <w:spacing w:before="40"/>
        <w:ind w:left="100" w:firstLine="0"/>
        <w:rPr>
          <w:b w:val="0"/>
          <w:bCs w:val="0"/>
        </w:rPr>
      </w:pPr>
      <w:r w:rsidRPr="00AA08B5">
        <w:t>Активация и настройка смесительного клапана 1 (OT):</w:t>
      </w:r>
    </w:p>
    <w:p w:rsidR="003E6078" w:rsidRPr="00AA08B5" w:rsidRDefault="003E6078">
      <w:pPr>
        <w:pStyle w:val="BodyText"/>
        <w:numPr>
          <w:ilvl w:val="1"/>
          <w:numId w:val="16"/>
        </w:numPr>
        <w:tabs>
          <w:tab w:val="left" w:pos="821"/>
        </w:tabs>
        <w:spacing w:before="20"/>
        <w:ind w:left="820"/>
      </w:pPr>
      <w:r w:rsidRPr="00AA08B5">
        <w:t>Активируйте Клапан1 (OT) в установочном меню, Встроенный клапан 1.</w:t>
      </w:r>
    </w:p>
    <w:p w:rsidR="003E6078" w:rsidRPr="00AA08B5" w:rsidRDefault="003E6078">
      <w:pPr>
        <w:pStyle w:val="BodyText"/>
        <w:numPr>
          <w:ilvl w:val="1"/>
          <w:numId w:val="16"/>
        </w:numPr>
        <w:tabs>
          <w:tab w:val="left" w:pos="821"/>
        </w:tabs>
        <w:spacing w:before="7"/>
        <w:ind w:left="820"/>
        <w:rPr>
          <w:rFonts w:cs="Calibri"/>
        </w:rPr>
      </w:pPr>
      <w:r w:rsidRPr="00AA08B5">
        <w:t>Настройте требуемую температуру на клапане в Установочном меню, Встроенный клапан 1, Температура клапана.</w:t>
      </w:r>
    </w:p>
    <w:p w:rsidR="003E6078" w:rsidRPr="00AA08B5" w:rsidRDefault="003E6078">
      <w:pPr>
        <w:pStyle w:val="BodyText"/>
        <w:numPr>
          <w:ilvl w:val="1"/>
          <w:numId w:val="16"/>
        </w:numPr>
        <w:tabs>
          <w:tab w:val="left" w:pos="821"/>
        </w:tabs>
        <w:spacing w:before="5" w:line="253" w:lineRule="auto"/>
        <w:ind w:left="820" w:right="121"/>
        <w:jc w:val="both"/>
      </w:pPr>
      <w:r w:rsidRPr="00AA08B5">
        <w:t>Теперь клапан будет поддерживать эту температуру. В случае достижения температуры произойдет закрытие клапана. Здесь на производстве настроено минимальное открытие на 5 %. Клапан будет постоянно на 5% открыт, для обеспечения потока воды в системе. Эту настройку можно изменять.</w:t>
      </w:r>
    </w:p>
    <w:p w:rsidR="003E6078" w:rsidRPr="00AA08B5" w:rsidRDefault="003E6078">
      <w:pPr>
        <w:spacing w:before="8" w:line="260" w:lineRule="exact"/>
        <w:rPr>
          <w:sz w:val="26"/>
          <w:szCs w:val="26"/>
        </w:rPr>
      </w:pPr>
    </w:p>
    <w:p w:rsidR="003E6078" w:rsidRPr="00AA08B5" w:rsidRDefault="003E6078">
      <w:pPr>
        <w:pStyle w:val="Heading6"/>
        <w:ind w:left="100" w:firstLine="0"/>
        <w:rPr>
          <w:b w:val="0"/>
          <w:bCs w:val="0"/>
        </w:rPr>
      </w:pPr>
      <w:r w:rsidRPr="00AA08B5">
        <w:t>Активация и настройка смесительного клапана 2 (PDL):</w:t>
      </w:r>
    </w:p>
    <w:p w:rsidR="003E6078" w:rsidRPr="00AA08B5" w:rsidRDefault="003E6078">
      <w:pPr>
        <w:pStyle w:val="BodyText"/>
        <w:numPr>
          <w:ilvl w:val="1"/>
          <w:numId w:val="16"/>
        </w:numPr>
        <w:tabs>
          <w:tab w:val="left" w:pos="821"/>
        </w:tabs>
        <w:spacing w:before="20"/>
        <w:ind w:left="820"/>
      </w:pPr>
      <w:r w:rsidRPr="00AA08B5">
        <w:t>Активируйте Клапан2 (PDL) в установочном меню, Встроенный клапан 2.</w:t>
      </w:r>
    </w:p>
    <w:p w:rsidR="003E6078" w:rsidRPr="00AA08B5" w:rsidRDefault="003E6078">
      <w:pPr>
        <w:pStyle w:val="BodyText"/>
        <w:numPr>
          <w:ilvl w:val="1"/>
          <w:numId w:val="16"/>
        </w:numPr>
        <w:tabs>
          <w:tab w:val="left" w:pos="821"/>
        </w:tabs>
        <w:spacing w:before="7" w:line="253" w:lineRule="auto"/>
        <w:ind w:left="820" w:right="120"/>
        <w:jc w:val="both"/>
      </w:pPr>
      <w:r w:rsidRPr="00AA08B5">
        <w:t>Настройте тип клапана на клапан системы теплых полов в Установочном меню, Встроенный клапан 2, Тип клапан, клапан системы теплых полов. Максимальная настраиваемая температура на клапане сейчас уменьшена на макс. 55°C, чтобы не произошло повреждение контура систему теплых полов.</w:t>
      </w:r>
    </w:p>
    <w:p w:rsidR="003E6078" w:rsidRPr="00AA08B5" w:rsidRDefault="003E6078">
      <w:pPr>
        <w:pStyle w:val="BodyText"/>
        <w:numPr>
          <w:ilvl w:val="1"/>
          <w:numId w:val="16"/>
        </w:numPr>
        <w:tabs>
          <w:tab w:val="left" w:pos="821"/>
        </w:tabs>
        <w:spacing w:before="4"/>
        <w:ind w:left="820"/>
        <w:rPr>
          <w:rFonts w:cs="Calibri"/>
        </w:rPr>
      </w:pPr>
      <w:r w:rsidRPr="00AA08B5">
        <w:t>Настройте требуемую температуру на клапане в Установочном меню, Встроенный клапан 2, Температура клапана.</w:t>
      </w:r>
    </w:p>
    <w:p w:rsidR="003E6078" w:rsidRPr="00AA08B5" w:rsidRDefault="003E6078">
      <w:pPr>
        <w:pStyle w:val="BodyText"/>
        <w:numPr>
          <w:ilvl w:val="1"/>
          <w:numId w:val="16"/>
        </w:numPr>
        <w:tabs>
          <w:tab w:val="left" w:pos="821"/>
        </w:tabs>
        <w:spacing w:before="7" w:line="253" w:lineRule="auto"/>
        <w:ind w:left="820" w:right="121"/>
        <w:jc w:val="both"/>
      </w:pPr>
      <w:r w:rsidRPr="00AA08B5">
        <w:t>Теперь клапан будет поддерживать эту температуру. В случае достижения температуры произойдет закрытие клапана. Здесь на производстве настроено минимальное открытие на 5 %. Клапан будет постоянно на 5% открыт, для обеспечения потока воды в системе. Эту настройку можно изменять.</w:t>
      </w:r>
    </w:p>
    <w:p w:rsidR="003E6078" w:rsidRPr="00AA08B5" w:rsidRDefault="003E6078">
      <w:pPr>
        <w:spacing w:before="9" w:line="260" w:lineRule="exact"/>
        <w:rPr>
          <w:sz w:val="26"/>
          <w:szCs w:val="26"/>
        </w:rPr>
      </w:pPr>
    </w:p>
    <w:p w:rsidR="003E6078" w:rsidRPr="00AA08B5" w:rsidRDefault="003E6078">
      <w:pPr>
        <w:pStyle w:val="Heading6"/>
        <w:ind w:left="0" w:right="3225" w:firstLine="0"/>
        <w:jc w:val="center"/>
        <w:rPr>
          <w:b w:val="0"/>
          <w:bCs w:val="0"/>
        </w:rPr>
      </w:pPr>
      <w:r w:rsidRPr="00AA08B5">
        <w:t>Активация и настройка комнатных термостатов для управления смесительными клапанами:</w:t>
      </w:r>
    </w:p>
    <w:p w:rsidR="003E6078" w:rsidRPr="00AA08B5" w:rsidRDefault="003E6078">
      <w:pPr>
        <w:pStyle w:val="BodyText"/>
        <w:numPr>
          <w:ilvl w:val="0"/>
          <w:numId w:val="15"/>
        </w:numPr>
        <w:tabs>
          <w:tab w:val="left" w:pos="821"/>
        </w:tabs>
        <w:spacing w:before="20" w:line="257" w:lineRule="auto"/>
        <w:ind w:right="123" w:hanging="360"/>
        <w:jc w:val="both"/>
      </w:pPr>
      <w:r w:rsidRPr="00AA08B5">
        <w:t>Подключите комнатный термостат к внешнему цоколю, к выходам Room regul</w:t>
      </w:r>
      <w:r>
        <w:rPr>
          <w:lang w:val="cs-CZ"/>
        </w:rPr>
        <w:t>a</w:t>
      </w:r>
      <w:r w:rsidRPr="00AA08B5">
        <w:t>tor 1 или 2 (комнатный термостат), или к RS выходу - в зависимости от типа выбранного термостата. RT10 комнатный термостат подключается к RS выходу. Стандартный термостат, работающий на базе открытый/закрытый контур подключается</w:t>
      </w:r>
      <w:r>
        <w:t xml:space="preserve"> к одному из выходов Room regula</w:t>
      </w:r>
      <w:r w:rsidRPr="00AA08B5">
        <w:t>tor 1 или 2.</w:t>
      </w:r>
    </w:p>
    <w:p w:rsidR="003E6078" w:rsidRPr="00AA08B5" w:rsidRDefault="003E6078">
      <w:pPr>
        <w:pStyle w:val="BodyText"/>
        <w:numPr>
          <w:ilvl w:val="0"/>
          <w:numId w:val="15"/>
        </w:numPr>
        <w:tabs>
          <w:tab w:val="left" w:pos="821"/>
        </w:tabs>
        <w:spacing w:before="2" w:line="257" w:lineRule="auto"/>
        <w:ind w:right="119" w:hanging="360"/>
        <w:jc w:val="both"/>
      </w:pPr>
      <w:r w:rsidRPr="00AA08B5">
        <w:t>Активируйте комнатный термостат в Установочном меню, Комнатный термостат - Термостат стандарт 1 или 2, или Регулятор OPOP (тип RT10) в зависимости от выбранного вами типа термостата.</w:t>
      </w:r>
    </w:p>
    <w:p w:rsidR="003E6078" w:rsidRPr="00AA08B5" w:rsidRDefault="003E6078">
      <w:pPr>
        <w:spacing w:before="4" w:line="260" w:lineRule="exact"/>
        <w:rPr>
          <w:sz w:val="26"/>
          <w:szCs w:val="26"/>
        </w:rPr>
      </w:pPr>
    </w:p>
    <w:p w:rsidR="003E6078" w:rsidRPr="00AA08B5" w:rsidRDefault="003E6078">
      <w:pPr>
        <w:pStyle w:val="BodyText"/>
        <w:numPr>
          <w:ilvl w:val="0"/>
          <w:numId w:val="15"/>
        </w:numPr>
        <w:tabs>
          <w:tab w:val="left" w:pos="821"/>
        </w:tabs>
        <w:spacing w:line="258" w:lineRule="auto"/>
        <w:ind w:right="123" w:hanging="360"/>
        <w:jc w:val="both"/>
      </w:pPr>
      <w:r w:rsidRPr="00AA08B5">
        <w:t>Настройте тип реакции котла на команду термостата. Термостат может немедленно выключить/включить котел, или может обеспечить уменьшение Заданной температуры ЦО на установленный предел в случае, когда термостат определяет нагревание температуры в помещении до установленного предела:</w:t>
      </w:r>
    </w:p>
    <w:p w:rsidR="003E6078" w:rsidRPr="00AA08B5" w:rsidRDefault="003E6078">
      <w:pPr>
        <w:spacing w:before="3" w:line="260" w:lineRule="exact"/>
        <w:rPr>
          <w:sz w:val="26"/>
          <w:szCs w:val="26"/>
        </w:rPr>
      </w:pPr>
    </w:p>
    <w:p w:rsidR="003E6078" w:rsidRPr="00AA08B5" w:rsidRDefault="003E6078">
      <w:pPr>
        <w:pStyle w:val="BodyText"/>
        <w:numPr>
          <w:ilvl w:val="1"/>
          <w:numId w:val="15"/>
        </w:numPr>
        <w:tabs>
          <w:tab w:val="left" w:pos="1541"/>
        </w:tabs>
      </w:pPr>
      <w:r w:rsidRPr="00AA08B5">
        <w:t>Мгновенное выключение/включение котла с помощью термостата:</w:t>
      </w:r>
    </w:p>
    <w:p w:rsidR="003E6078" w:rsidRPr="00AA08B5" w:rsidRDefault="003E6078">
      <w:pPr>
        <w:pStyle w:val="BodyText"/>
        <w:numPr>
          <w:ilvl w:val="2"/>
          <w:numId w:val="15"/>
        </w:numPr>
        <w:tabs>
          <w:tab w:val="left" w:pos="2261"/>
        </w:tabs>
        <w:spacing w:before="7"/>
      </w:pPr>
      <w:r w:rsidRPr="00AA08B5">
        <w:t>Активируйте функцию Функция разжигания в Установочном меню, Комнатный термостат.</w:t>
      </w:r>
    </w:p>
    <w:p w:rsidR="003E6078" w:rsidRPr="00AA08B5" w:rsidRDefault="003E6078">
      <w:pPr>
        <w:pStyle w:val="BodyText"/>
        <w:numPr>
          <w:ilvl w:val="2"/>
          <w:numId w:val="15"/>
        </w:numPr>
        <w:tabs>
          <w:tab w:val="left" w:pos="2261"/>
        </w:tabs>
        <w:spacing w:before="20" w:line="258" w:lineRule="auto"/>
        <w:ind w:right="119"/>
        <w:jc w:val="both"/>
        <w:rPr>
          <w:rFonts w:cs="Calibri"/>
        </w:rPr>
      </w:pPr>
      <w:r w:rsidRPr="00AA08B5">
        <w:t>В случае, когда вы хотите вместе с котлом также выключить насос ЦО, активируйте функцию Насос ЦО - комнатный термостат в Установочном меню, Комнатный термостат. Обратить внимание на возможность перегрева котла в случае, когда насос будет выключен вместе с котлом!</w:t>
      </w:r>
    </w:p>
    <w:p w:rsidR="003E6078" w:rsidRPr="00AA08B5" w:rsidRDefault="003E6078">
      <w:pPr>
        <w:spacing w:before="5" w:line="260" w:lineRule="exact"/>
        <w:rPr>
          <w:sz w:val="26"/>
          <w:szCs w:val="26"/>
        </w:rPr>
      </w:pPr>
    </w:p>
    <w:p w:rsidR="003E6078" w:rsidRPr="00AA08B5" w:rsidRDefault="003E6078">
      <w:pPr>
        <w:pStyle w:val="BodyText"/>
        <w:numPr>
          <w:ilvl w:val="1"/>
          <w:numId w:val="15"/>
        </w:numPr>
        <w:tabs>
          <w:tab w:val="left" w:pos="359"/>
          <w:tab w:val="left" w:pos="1541"/>
        </w:tabs>
        <w:ind w:right="3361"/>
        <w:jc w:val="center"/>
      </w:pPr>
      <w:r w:rsidRPr="00AA08B5">
        <w:t>Уменьшение Заданной температуры ЦО с помощью термостата:</w:t>
      </w:r>
    </w:p>
    <w:p w:rsidR="003E6078" w:rsidRPr="00AA08B5" w:rsidRDefault="003E6078">
      <w:pPr>
        <w:pStyle w:val="BodyText"/>
        <w:numPr>
          <w:ilvl w:val="2"/>
          <w:numId w:val="15"/>
        </w:numPr>
        <w:tabs>
          <w:tab w:val="left" w:pos="2261"/>
        </w:tabs>
        <w:spacing w:before="7"/>
      </w:pPr>
      <w:r w:rsidRPr="00AA08B5">
        <w:t>Деактивируйте функцию Функция разжигания в Установочном меню, Комнатный термостат.</w:t>
      </w:r>
    </w:p>
    <w:p w:rsidR="003E6078" w:rsidRPr="00AA08B5" w:rsidRDefault="003E6078">
      <w:pPr>
        <w:pStyle w:val="BodyText"/>
        <w:numPr>
          <w:ilvl w:val="2"/>
          <w:numId w:val="15"/>
        </w:numPr>
        <w:tabs>
          <w:tab w:val="left" w:pos="2261"/>
        </w:tabs>
        <w:spacing w:before="17" w:line="259" w:lineRule="auto"/>
        <w:ind w:right="119"/>
        <w:jc w:val="both"/>
      </w:pPr>
      <w:r w:rsidRPr="00AA08B5">
        <w:t>Задайте уровень уменьшения Заданной температуры ЦО в случае, когда термостат не дает команду для отопления, а именно в функции Уменьшение температуры согласно термостату в Установочном меню, Комнатный термостат.</w:t>
      </w:r>
    </w:p>
    <w:p w:rsidR="003E6078" w:rsidRPr="00AA08B5" w:rsidRDefault="003E6078">
      <w:pPr>
        <w:pStyle w:val="BodyText"/>
        <w:numPr>
          <w:ilvl w:val="2"/>
          <w:numId w:val="15"/>
        </w:numPr>
        <w:tabs>
          <w:tab w:val="left" w:pos="2261"/>
        </w:tabs>
        <w:spacing w:line="259" w:lineRule="auto"/>
        <w:ind w:right="123"/>
        <w:jc w:val="both"/>
      </w:pPr>
      <w:r w:rsidRPr="00AA08B5">
        <w:t>На Главном панели, под Заданной температурой ЦО появится значение, но которое уменьшилась Заданная температура ЦО (в случае, когда комнатный термостат не дает команду для отопления).</w:t>
      </w:r>
    </w:p>
    <w:p w:rsidR="003E6078" w:rsidRPr="00AA08B5" w:rsidRDefault="003E6078">
      <w:pPr>
        <w:pStyle w:val="BodyText"/>
        <w:numPr>
          <w:ilvl w:val="2"/>
          <w:numId w:val="15"/>
        </w:numPr>
        <w:tabs>
          <w:tab w:val="left" w:pos="2261"/>
        </w:tabs>
        <w:spacing w:line="258" w:lineRule="auto"/>
        <w:ind w:right="118"/>
        <w:jc w:val="both"/>
      </w:pPr>
      <w:r w:rsidRPr="00AA08B5">
        <w:t>Этот способ регуляции в первую очередь подходит для отопительных систем с большим количеством воды, где уменьшением Заданной температуры ЦО обеспечит последующий более быстрый нагрев до требуемого уровня без существенного охлаждения всей системы. В противном случае будет длиться долго, пока охладевшая вода в системе снова нагреется.</w:t>
      </w:r>
    </w:p>
    <w:p w:rsidR="003E6078" w:rsidRPr="00AA08B5" w:rsidRDefault="003E6078">
      <w:pPr>
        <w:spacing w:line="200" w:lineRule="exact"/>
        <w:rPr>
          <w:sz w:val="20"/>
          <w:szCs w:val="20"/>
        </w:rPr>
      </w:pPr>
    </w:p>
    <w:p w:rsidR="003E6078" w:rsidRPr="00AA08B5" w:rsidRDefault="003E6078">
      <w:pPr>
        <w:spacing w:before="4" w:line="200" w:lineRule="exact"/>
        <w:rPr>
          <w:sz w:val="20"/>
          <w:szCs w:val="20"/>
        </w:rPr>
      </w:pPr>
    </w:p>
    <w:p w:rsidR="003E6078" w:rsidRPr="00AA08B5" w:rsidRDefault="003E6078">
      <w:pPr>
        <w:pStyle w:val="BodyText"/>
        <w:numPr>
          <w:ilvl w:val="0"/>
          <w:numId w:val="15"/>
        </w:numPr>
        <w:tabs>
          <w:tab w:val="left" w:pos="821"/>
        </w:tabs>
        <w:ind w:hanging="360"/>
      </w:pPr>
      <w:r w:rsidRPr="00AA08B5">
        <w:t>Котел будет нагревать ГВ также в случае, когда отсутствует требование по нагреву центрального отопления от комнатного термостата.</w:t>
      </w:r>
    </w:p>
    <w:p w:rsidR="003E6078" w:rsidRPr="00AA08B5" w:rsidRDefault="003E6078">
      <w:pPr>
        <w:sectPr w:rsidR="003E6078" w:rsidRPr="00AA08B5">
          <w:headerReference w:type="default" r:id="rId120"/>
          <w:footerReference w:type="default" r:id="rId121"/>
          <w:pgSz w:w="11910" w:h="16840"/>
          <w:pgMar w:top="660" w:right="600" w:bottom="280" w:left="1340" w:header="0" w:footer="0" w:gutter="0"/>
          <w:cols w:space="708"/>
        </w:sectPr>
      </w:pPr>
    </w:p>
    <w:p w:rsidR="003E6078" w:rsidRPr="00AA08B5" w:rsidRDefault="003E6078">
      <w:pPr>
        <w:pStyle w:val="Heading1"/>
        <w:numPr>
          <w:ilvl w:val="0"/>
          <w:numId w:val="27"/>
        </w:numPr>
        <w:tabs>
          <w:tab w:val="left" w:pos="809"/>
        </w:tabs>
        <w:ind w:left="808" w:hanging="708"/>
        <w:jc w:val="both"/>
      </w:pPr>
      <w:bookmarkStart w:id="85" w:name="_bookmark42"/>
      <w:bookmarkStart w:id="86" w:name="_Toc465800706"/>
      <w:bookmarkEnd w:id="85"/>
      <w:r w:rsidRPr="00AA08B5">
        <w:rPr>
          <w:color w:val="000000"/>
        </w:rPr>
        <w:t>РЕГУЛЯРНЫЙ УХОД</w:t>
      </w:r>
      <w:bookmarkEnd w:id="86"/>
    </w:p>
    <w:p w:rsidR="003E6078" w:rsidRPr="00AA08B5" w:rsidRDefault="003E6078">
      <w:pPr>
        <w:pStyle w:val="BodyText"/>
        <w:spacing w:before="33" w:line="259" w:lineRule="auto"/>
        <w:ind w:left="100" w:right="176" w:firstLine="0"/>
        <w:jc w:val="both"/>
      </w:pPr>
      <w:r w:rsidRPr="00AA08B5">
        <w:t xml:space="preserve">Уход за котлом является неотъемлемой частью эксплуатации котла на твердом топливе. Рекомендованные интервалы ручной очистки котла, горелки и дымохода. Помните, что указанный интервалы являются только основными рекомендациями, которые могут отличаться от фактического требования к регулярной очистке. </w:t>
      </w:r>
      <w:r>
        <w:rPr>
          <w:rFonts w:cs="Calibri"/>
        </w:rPr>
        <w:t>Частота регулярной очистки дана в первую очередь качеством процесса сжигания, типом и качеством гранул, уровнем пыли и влажности в гранулах, тягой дымовой трубы и т.п.</w:t>
      </w:r>
      <w:r w:rsidRPr="00AA08B5">
        <w:t xml:space="preserve"> </w:t>
      </w:r>
      <w:r>
        <w:rPr>
          <w:rFonts w:cs="Calibri"/>
        </w:rPr>
        <w:t>Поэтому всегда контролируйте скорость засорения котла в коротких интервалах на протяжении первых месяцев его эксплуатации так, чтобы вы сами в соответствии с реальной ситуацией могли установить, как часто необходимо очищать котел, горелку и путь продуктов сгорания.</w:t>
      </w:r>
    </w:p>
    <w:p w:rsidR="003E6078" w:rsidRPr="00AA08B5" w:rsidRDefault="003E6078">
      <w:pPr>
        <w:spacing w:before="19" w:line="140" w:lineRule="exact"/>
        <w:rPr>
          <w:sz w:val="14"/>
          <w:szCs w:val="14"/>
        </w:rPr>
      </w:pPr>
    </w:p>
    <w:tbl>
      <w:tblPr>
        <w:tblW w:w="0" w:type="auto"/>
        <w:tblInd w:w="2136" w:type="dxa"/>
        <w:tblLayout w:type="fixed"/>
        <w:tblCellMar>
          <w:left w:w="0" w:type="dxa"/>
          <w:right w:w="0" w:type="dxa"/>
        </w:tblCellMar>
        <w:tblLook w:val="01E0"/>
      </w:tblPr>
      <w:tblGrid>
        <w:gridCol w:w="2362"/>
        <w:gridCol w:w="960"/>
        <w:gridCol w:w="960"/>
        <w:gridCol w:w="1140"/>
        <w:gridCol w:w="961"/>
      </w:tblGrid>
      <w:tr w:rsidR="003E6078" w:rsidRPr="00D3624C" w:rsidTr="00D3624C">
        <w:trPr>
          <w:trHeight w:hRule="exact" w:val="365"/>
        </w:trPr>
        <w:tc>
          <w:tcPr>
            <w:tcW w:w="2362" w:type="dxa"/>
            <w:tcBorders>
              <w:top w:val="nil"/>
              <w:left w:val="nil"/>
              <w:bottom w:val="single" w:sz="4" w:space="0" w:color="000000"/>
              <w:right w:val="single" w:sz="4" w:space="0" w:color="000000"/>
            </w:tcBorders>
          </w:tcPr>
          <w:p w:rsidR="003E6078" w:rsidRPr="00D3624C" w:rsidRDefault="003E6078"/>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238"/>
              <w:rPr>
                <w:rFonts w:cs="Calibri"/>
                <w:sz w:val="20"/>
                <w:szCs w:val="20"/>
              </w:rPr>
            </w:pPr>
            <w:r w:rsidRPr="00D3624C">
              <w:rPr>
                <w:sz w:val="20"/>
              </w:rPr>
              <w:t>еженедельно</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138"/>
              <w:rPr>
                <w:rFonts w:cs="Calibri"/>
                <w:sz w:val="20"/>
                <w:szCs w:val="20"/>
              </w:rPr>
            </w:pPr>
            <w:r w:rsidRPr="00D3624C">
              <w:rPr>
                <w:sz w:val="20"/>
              </w:rPr>
              <w:t>ежемесячно</w:t>
            </w:r>
          </w:p>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147"/>
              <w:rPr>
                <w:rFonts w:cs="Calibri"/>
                <w:sz w:val="20"/>
                <w:szCs w:val="20"/>
              </w:rPr>
            </w:pPr>
            <w:r w:rsidRPr="00D3624C">
              <w:rPr>
                <w:sz w:val="20"/>
              </w:rPr>
              <w:t>ежеквартально</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241"/>
              <w:rPr>
                <w:rFonts w:cs="Calibri"/>
                <w:sz w:val="20"/>
                <w:szCs w:val="20"/>
              </w:rPr>
            </w:pPr>
            <w:r w:rsidRPr="00D3624C">
              <w:rPr>
                <w:sz w:val="20"/>
              </w:rPr>
              <w:t>ежегодно</w:t>
            </w:r>
          </w:p>
        </w:tc>
      </w:tr>
      <w:tr w:rsidR="003E6078" w:rsidRPr="00D3624C" w:rsidTr="00D3624C">
        <w:trPr>
          <w:trHeight w:hRule="exact" w:val="322"/>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34"/>
              <w:ind w:left="483"/>
              <w:rPr>
                <w:rFonts w:cs="Calibri"/>
                <w:sz w:val="20"/>
                <w:szCs w:val="20"/>
              </w:rPr>
            </w:pPr>
            <w:r w:rsidRPr="00D3624C">
              <w:rPr>
                <w:sz w:val="20"/>
              </w:rPr>
              <w:t>очистка зольника</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8"/>
              <w:ind w:left="300" w:right="209"/>
              <w:jc w:val="center"/>
              <w:rPr>
                <w:rFonts w:ascii="Symbol" w:hAnsi="Symbol" w:cs="Symbol"/>
                <w:sz w:val="20"/>
                <w:szCs w:val="20"/>
              </w:rPr>
            </w:pPr>
            <w:r w:rsidRPr="00D3624C">
              <w:rPr>
                <w:rFonts w:ascii="Symbol" w:hAnsi="Symbol" w:cs="Symbol"/>
                <w:sz w:val="20"/>
                <w:szCs w:val="20"/>
              </w:rPr>
              <w:t></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322"/>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31"/>
              <w:ind w:left="366"/>
              <w:rPr>
                <w:rFonts w:cs="Calibri"/>
                <w:sz w:val="20"/>
                <w:szCs w:val="20"/>
              </w:rPr>
            </w:pPr>
            <w:r w:rsidRPr="00D3624C">
              <w:rPr>
                <w:sz w:val="20"/>
              </w:rPr>
              <w:t>очистка колосника горелки</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8"/>
              <w:ind w:left="300" w:right="209"/>
              <w:jc w:val="center"/>
              <w:rPr>
                <w:rFonts w:ascii="Symbol" w:hAnsi="Symbol" w:cs="Symbol"/>
                <w:sz w:val="20"/>
                <w:szCs w:val="20"/>
              </w:rPr>
            </w:pPr>
            <w:r w:rsidRPr="00D3624C">
              <w:rPr>
                <w:rFonts w:ascii="Symbol" w:hAnsi="Symbol" w:cs="Symbol"/>
                <w:sz w:val="20"/>
                <w:szCs w:val="20"/>
              </w:rPr>
              <w:t></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310"/>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67"/>
              <w:rPr>
                <w:rFonts w:cs="Calibri"/>
                <w:sz w:val="20"/>
                <w:szCs w:val="20"/>
              </w:rPr>
            </w:pPr>
            <w:r w:rsidRPr="00D3624C">
              <w:rPr>
                <w:sz w:val="20"/>
              </w:rPr>
              <w:t>очистка теплообменника котла</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1"/>
              <w:ind w:left="300" w:right="208"/>
              <w:jc w:val="center"/>
              <w:rPr>
                <w:rFonts w:ascii="Symbol" w:hAnsi="Symbol" w:cs="Symbol"/>
                <w:sz w:val="20"/>
                <w:szCs w:val="20"/>
              </w:rPr>
            </w:pPr>
            <w:r w:rsidRPr="00D3624C">
              <w:rPr>
                <w:rFonts w:ascii="Symbol" w:hAnsi="Symbol" w:cs="Symbol"/>
                <w:sz w:val="20"/>
                <w:szCs w:val="20"/>
              </w:rPr>
              <w:t></w:t>
            </w:r>
          </w:p>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310"/>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23"/>
              <w:rPr>
                <w:rFonts w:cs="Calibri"/>
                <w:sz w:val="20"/>
                <w:szCs w:val="20"/>
              </w:rPr>
            </w:pPr>
            <w:r w:rsidRPr="00D3624C">
              <w:rPr>
                <w:sz w:val="20"/>
              </w:rPr>
              <w:t>контроль сжигания</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1"/>
              <w:ind w:left="300" w:right="208"/>
              <w:jc w:val="center"/>
              <w:rPr>
                <w:rFonts w:ascii="Symbol" w:hAnsi="Symbol" w:cs="Symbol"/>
                <w:sz w:val="20"/>
                <w:szCs w:val="20"/>
              </w:rPr>
            </w:pPr>
            <w:r w:rsidRPr="00D3624C">
              <w:rPr>
                <w:rFonts w:ascii="Symbol" w:hAnsi="Symbol" w:cs="Symbol"/>
                <w:sz w:val="20"/>
                <w:szCs w:val="20"/>
              </w:rPr>
              <w:t></w:t>
            </w:r>
          </w:p>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312"/>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97"/>
              <w:rPr>
                <w:rFonts w:cs="Calibri"/>
                <w:sz w:val="20"/>
                <w:szCs w:val="20"/>
              </w:rPr>
            </w:pPr>
            <w:r w:rsidRPr="00D3624C">
              <w:rPr>
                <w:sz w:val="20"/>
              </w:rPr>
              <w:t>очистка фото-сенсора</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1"/>
              <w:ind w:left="300" w:right="208"/>
              <w:jc w:val="center"/>
              <w:rPr>
                <w:rFonts w:ascii="Symbol" w:hAnsi="Symbol" w:cs="Symbol"/>
                <w:sz w:val="20"/>
                <w:szCs w:val="20"/>
              </w:rPr>
            </w:pPr>
            <w:r w:rsidRPr="00D3624C">
              <w:rPr>
                <w:rFonts w:ascii="Symbol" w:hAnsi="Symbol" w:cs="Symbol"/>
                <w:sz w:val="20"/>
                <w:szCs w:val="20"/>
              </w:rPr>
              <w:t></w:t>
            </w:r>
          </w:p>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310"/>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210"/>
              <w:rPr>
                <w:rFonts w:cs="Calibri"/>
                <w:sz w:val="20"/>
                <w:szCs w:val="20"/>
              </w:rPr>
            </w:pPr>
            <w:r w:rsidRPr="00D3624C">
              <w:rPr>
                <w:sz w:val="20"/>
              </w:rPr>
              <w:t>контроль герметичности дверей</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1"/>
              <w:ind w:left="543" w:right="454"/>
              <w:jc w:val="center"/>
              <w:rPr>
                <w:rFonts w:ascii="Symbol" w:hAnsi="Symbol" w:cs="Symbol"/>
                <w:sz w:val="20"/>
                <w:szCs w:val="20"/>
              </w:rPr>
            </w:pPr>
            <w:r w:rsidRPr="00D3624C">
              <w:rPr>
                <w:rFonts w:ascii="Symbol" w:hAnsi="Symbol" w:cs="Symbol"/>
                <w:sz w:val="20"/>
                <w:szCs w:val="20"/>
              </w:rPr>
              <w:t></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310"/>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308"/>
              <w:rPr>
                <w:rFonts w:cs="Calibri"/>
                <w:sz w:val="20"/>
                <w:szCs w:val="20"/>
              </w:rPr>
            </w:pPr>
            <w:r w:rsidRPr="00D3624C">
              <w:rPr>
                <w:sz w:val="20"/>
              </w:rPr>
              <w:t>очистка всей горелки</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1"/>
              <w:ind w:left="543" w:right="454"/>
              <w:jc w:val="center"/>
              <w:rPr>
                <w:rFonts w:ascii="Symbol" w:hAnsi="Symbol" w:cs="Symbol"/>
                <w:sz w:val="20"/>
                <w:szCs w:val="20"/>
              </w:rPr>
            </w:pPr>
            <w:r w:rsidRPr="00D3624C">
              <w:rPr>
                <w:rFonts w:ascii="Symbol" w:hAnsi="Symbol" w:cs="Symbol"/>
                <w:sz w:val="20"/>
                <w:szCs w:val="20"/>
              </w:rPr>
              <w:t></w:t>
            </w:r>
          </w:p>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312"/>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95"/>
              <w:rPr>
                <w:rFonts w:cs="Calibri"/>
                <w:sz w:val="20"/>
                <w:szCs w:val="20"/>
              </w:rPr>
            </w:pPr>
            <w:r w:rsidRPr="00D3624C">
              <w:rPr>
                <w:sz w:val="20"/>
              </w:rPr>
              <w:t>очистка устройства подачи</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1"/>
              <w:ind w:left="300" w:right="209"/>
              <w:jc w:val="center"/>
              <w:rPr>
                <w:rFonts w:ascii="Symbol" w:hAnsi="Symbol" w:cs="Symbol"/>
                <w:sz w:val="20"/>
                <w:szCs w:val="20"/>
              </w:rPr>
            </w:pPr>
            <w:r w:rsidRPr="00D3624C">
              <w:rPr>
                <w:rFonts w:ascii="Symbol" w:hAnsi="Symbol" w:cs="Symbol"/>
                <w:sz w:val="20"/>
                <w:szCs w:val="20"/>
              </w:rPr>
              <w:t></w:t>
            </w:r>
          </w:p>
        </w:tc>
      </w:tr>
      <w:tr w:rsidR="003E6078" w:rsidRPr="00D3624C" w:rsidTr="00D3624C">
        <w:trPr>
          <w:trHeight w:hRule="exact" w:val="310"/>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ind w:left="558"/>
              <w:rPr>
                <w:rFonts w:cs="Calibri"/>
                <w:sz w:val="20"/>
                <w:szCs w:val="20"/>
              </w:rPr>
            </w:pPr>
            <w:r w:rsidRPr="00D3624C">
              <w:rPr>
                <w:sz w:val="20"/>
              </w:rPr>
              <w:t>очистка засыпной воронки</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8"/>
              <w:ind w:left="300" w:right="209"/>
              <w:jc w:val="center"/>
              <w:rPr>
                <w:rFonts w:ascii="Symbol" w:hAnsi="Symbol" w:cs="Symbol"/>
                <w:sz w:val="20"/>
                <w:szCs w:val="20"/>
              </w:rPr>
            </w:pPr>
            <w:r w:rsidRPr="00D3624C">
              <w:rPr>
                <w:rFonts w:ascii="Symbol" w:hAnsi="Symbol" w:cs="Symbol"/>
                <w:sz w:val="20"/>
                <w:szCs w:val="20"/>
              </w:rPr>
              <w:t></w:t>
            </w:r>
          </w:p>
        </w:tc>
      </w:tr>
      <w:tr w:rsidR="003E6078" w:rsidRPr="00D3624C" w:rsidTr="00D3624C">
        <w:trPr>
          <w:trHeight w:hRule="exact" w:val="310"/>
        </w:trPr>
        <w:tc>
          <w:tcPr>
            <w:tcW w:w="23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431"/>
              <w:rPr>
                <w:rFonts w:cs="Calibri"/>
                <w:sz w:val="20"/>
                <w:szCs w:val="20"/>
              </w:rPr>
            </w:pPr>
            <w:r w:rsidRPr="00D3624C">
              <w:rPr>
                <w:sz w:val="20"/>
              </w:rPr>
              <w:t>Дымоход и дымовая труба</w:t>
            </w:r>
          </w:p>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1140"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9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1"/>
              <w:ind w:left="300" w:right="209"/>
              <w:jc w:val="center"/>
              <w:rPr>
                <w:rFonts w:ascii="Symbol" w:hAnsi="Symbol" w:cs="Symbol"/>
                <w:sz w:val="20"/>
                <w:szCs w:val="20"/>
              </w:rPr>
            </w:pPr>
            <w:r w:rsidRPr="00D3624C">
              <w:rPr>
                <w:rFonts w:ascii="Symbol" w:hAnsi="Symbol" w:cs="Symbol"/>
                <w:sz w:val="20"/>
                <w:szCs w:val="20"/>
              </w:rPr>
              <w:t></w:t>
            </w:r>
          </w:p>
        </w:tc>
      </w:tr>
    </w:tbl>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before="3" w:line="240" w:lineRule="exact"/>
        <w:rPr>
          <w:sz w:val="24"/>
          <w:szCs w:val="24"/>
        </w:rPr>
      </w:pPr>
    </w:p>
    <w:p w:rsidR="003E6078" w:rsidRPr="00AA08B5" w:rsidRDefault="003E6078">
      <w:pPr>
        <w:pStyle w:val="Heading2"/>
        <w:numPr>
          <w:ilvl w:val="1"/>
          <w:numId w:val="27"/>
        </w:numPr>
        <w:tabs>
          <w:tab w:val="left" w:pos="1517"/>
        </w:tabs>
        <w:spacing w:before="47"/>
        <w:ind w:left="1516" w:hanging="1056"/>
        <w:rPr>
          <w:rFonts w:cs="Calibri Light"/>
        </w:rPr>
      </w:pPr>
      <w:bookmarkStart w:id="87" w:name="_bookmark43"/>
      <w:bookmarkStart w:id="88" w:name="_Toc465800707"/>
      <w:bookmarkEnd w:id="87"/>
      <w:r w:rsidRPr="00AA08B5">
        <w:rPr>
          <w:color w:val="000000"/>
        </w:rPr>
        <w:t>Biopel 10 – 80 кВт</w:t>
      </w:r>
      <w:bookmarkEnd w:id="88"/>
    </w:p>
    <w:p w:rsidR="003E6078" w:rsidRPr="00AA08B5" w:rsidRDefault="003E6078">
      <w:pPr>
        <w:pStyle w:val="BodyText"/>
        <w:spacing w:before="25" w:line="257" w:lineRule="auto"/>
        <w:ind w:left="460" w:right="180" w:firstLine="0"/>
      </w:pPr>
      <w:r w:rsidRPr="00AA08B5">
        <w:t>На нижеуказанном рисунке вы можете видеть основные части котла, которые нуждаются в ручном уходе в регулярных интервалах, включая описание способа очистки и действия, о которых во время выполнения обслуживания нельзя забывать.</w:t>
      </w:r>
    </w:p>
    <w:p w:rsidR="003E6078" w:rsidRPr="00AA08B5" w:rsidRDefault="003E6078">
      <w:pPr>
        <w:spacing w:before="5" w:line="100" w:lineRule="exact"/>
        <w:rPr>
          <w:sz w:val="10"/>
          <w:szCs w:val="10"/>
        </w:rPr>
      </w:pPr>
    </w:p>
    <w:p w:rsidR="003E6078" w:rsidRPr="00AA08B5" w:rsidRDefault="003E6078">
      <w:pPr>
        <w:spacing w:line="100" w:lineRule="exact"/>
        <w:rPr>
          <w:sz w:val="10"/>
          <w:szCs w:val="10"/>
        </w:rPr>
        <w:sectPr w:rsidR="003E6078" w:rsidRPr="00AA08B5">
          <w:headerReference w:type="default" r:id="rId122"/>
          <w:footerReference w:type="default" r:id="rId123"/>
          <w:pgSz w:w="11910" w:h="16840"/>
          <w:pgMar w:top="680" w:right="540" w:bottom="280" w:left="620" w:header="0" w:footer="0" w:gutter="0"/>
          <w:cols w:space="708"/>
        </w:sectPr>
      </w:pPr>
    </w:p>
    <w:tbl>
      <w:tblPr>
        <w:tblW w:w="0" w:type="auto"/>
        <w:tblLook w:val="00A0"/>
      </w:tblPr>
      <w:tblGrid>
        <w:gridCol w:w="7763"/>
        <w:gridCol w:w="3127"/>
      </w:tblGrid>
      <w:tr w:rsidR="003E6078" w:rsidRPr="00D3624C" w:rsidTr="00D3624C">
        <w:tc>
          <w:tcPr>
            <w:tcW w:w="7763" w:type="dxa"/>
          </w:tcPr>
          <w:p w:rsidR="003E6078" w:rsidRPr="004265DD" w:rsidRDefault="003E6078" w:rsidP="00D3624C">
            <w:pPr>
              <w:pStyle w:val="Default"/>
              <w:spacing w:after="32"/>
              <w:rPr>
                <w:sz w:val="18"/>
                <w:szCs w:val="18"/>
              </w:rPr>
            </w:pPr>
            <w:r w:rsidRPr="004265DD">
              <w:rPr>
                <w:sz w:val="18"/>
                <w:szCs w:val="18"/>
              </w:rPr>
              <w:t xml:space="preserve">a) Очистка зольника является существенным шагом во время регулярного ухода за котлом. Следите за правильным размещением зольника при его установке назад в котел. </w:t>
            </w:r>
          </w:p>
          <w:p w:rsidR="003E6078" w:rsidRPr="004265DD" w:rsidRDefault="003E6078" w:rsidP="00D3624C">
            <w:pPr>
              <w:pStyle w:val="Default"/>
              <w:spacing w:after="32"/>
              <w:rPr>
                <w:sz w:val="18"/>
                <w:szCs w:val="18"/>
              </w:rPr>
            </w:pPr>
            <w:r w:rsidRPr="004265DD">
              <w:rPr>
                <w:sz w:val="18"/>
                <w:szCs w:val="18"/>
              </w:rPr>
              <w:t xml:space="preserve">b) Колосник горелки извлекается и нуждается в регулярной очистке. Следите на протяжении первых недель работы, как часто образуется зола на колоснике и регулярно соскребайте ее с помощью чистящего инструмента. Эти действия осуществляйте только при деактивированном состоянии котла (погашен). </w:t>
            </w:r>
          </w:p>
          <w:p w:rsidR="003E6078" w:rsidRPr="004265DD" w:rsidRDefault="003E6078" w:rsidP="00D3624C">
            <w:pPr>
              <w:pStyle w:val="Default"/>
              <w:spacing w:after="32"/>
              <w:rPr>
                <w:sz w:val="18"/>
                <w:szCs w:val="18"/>
              </w:rPr>
            </w:pPr>
            <w:r w:rsidRPr="004265DD">
              <w:rPr>
                <w:sz w:val="18"/>
                <w:szCs w:val="18"/>
              </w:rPr>
              <w:t xml:space="preserve">c) Очистку передней части котла в области горелки осуществляйте по необходимости в такое же время, как очистку колосника горелки. Не забывайте о закрытии клапана после очистки котла (у Biopel 10-40 кВт). </w:t>
            </w:r>
          </w:p>
          <w:p w:rsidR="003E6078" w:rsidRPr="004265DD" w:rsidRDefault="003E6078" w:rsidP="00DE77E1">
            <w:pPr>
              <w:pStyle w:val="Default"/>
              <w:rPr>
                <w:sz w:val="18"/>
                <w:szCs w:val="18"/>
              </w:rPr>
            </w:pPr>
            <w:r w:rsidRPr="004265DD">
              <w:rPr>
                <w:sz w:val="18"/>
                <w:szCs w:val="18"/>
              </w:rPr>
              <w:t xml:space="preserve">d) Очистка завихрителей продуктов сгорания и теплообменников является важной задачей. Зола на перегородках теплообменника уменьшает эффективность и, наоборот, увеличивает температуру продуктов сгорания, т.е. больше тепла выходит наружу из дымовой трубы, если теплообменник загрязнен золой. </w:t>
            </w:r>
          </w:p>
          <w:p w:rsidR="003E6078" w:rsidRPr="004265DD" w:rsidRDefault="003E6078" w:rsidP="00DE77E1">
            <w:pPr>
              <w:pStyle w:val="Default"/>
              <w:rPr>
                <w:sz w:val="18"/>
                <w:szCs w:val="18"/>
              </w:rPr>
            </w:pPr>
            <w:r w:rsidRPr="004265DD">
              <w:rPr>
                <w:sz w:val="18"/>
                <w:szCs w:val="18"/>
              </w:rPr>
              <w:t xml:space="preserve">Завихрители продуктов сгорания являются извлекаемыми. Рекомендуем регулярно контролировать проходимость между отдельными листами завихрителей, и при необходимости извлечь их и очистить. </w:t>
            </w:r>
          </w:p>
          <w:p w:rsidR="003E6078" w:rsidRPr="004265DD" w:rsidRDefault="003E6078" w:rsidP="00D3624C">
            <w:pPr>
              <w:pStyle w:val="Default"/>
              <w:spacing w:after="32"/>
              <w:rPr>
                <w:sz w:val="18"/>
                <w:szCs w:val="18"/>
              </w:rPr>
            </w:pPr>
            <w:r w:rsidRPr="004265DD">
              <w:rPr>
                <w:sz w:val="18"/>
                <w:szCs w:val="18"/>
              </w:rPr>
              <w:t xml:space="preserve">e) Один или два раза в сезон проверять проходимость дымохода и очищать его </w:t>
            </w:r>
          </w:p>
          <w:p w:rsidR="003E6078" w:rsidRPr="004265DD" w:rsidRDefault="003E6078" w:rsidP="00D3624C">
            <w:pPr>
              <w:pStyle w:val="Default"/>
              <w:spacing w:after="32"/>
              <w:rPr>
                <w:sz w:val="18"/>
                <w:szCs w:val="18"/>
              </w:rPr>
            </w:pPr>
            <w:r w:rsidRPr="004265DD">
              <w:rPr>
                <w:sz w:val="18"/>
                <w:szCs w:val="18"/>
              </w:rPr>
              <w:t xml:space="preserve">с помощью очистного отверстия, которое должно иметься на дымоходе. </w:t>
            </w:r>
          </w:p>
          <w:p w:rsidR="003E6078" w:rsidRPr="004265DD" w:rsidRDefault="003E6078" w:rsidP="00D3624C">
            <w:pPr>
              <w:pStyle w:val="Default"/>
              <w:spacing w:after="32"/>
              <w:rPr>
                <w:sz w:val="18"/>
                <w:szCs w:val="18"/>
              </w:rPr>
            </w:pPr>
            <w:r w:rsidRPr="004265DD">
              <w:rPr>
                <w:sz w:val="18"/>
                <w:szCs w:val="18"/>
              </w:rPr>
              <w:t xml:space="preserve">f) Горелка периодически должна извлекаться из котла и полностью очищаться. Способ ухода за горелкой описан в последующем подразделе. </w:t>
            </w:r>
          </w:p>
          <w:p w:rsidR="003E6078" w:rsidRPr="004265DD" w:rsidRDefault="003E6078" w:rsidP="00DE77E1">
            <w:pPr>
              <w:pStyle w:val="Default"/>
              <w:rPr>
                <w:sz w:val="18"/>
                <w:szCs w:val="18"/>
              </w:rPr>
            </w:pPr>
            <w:r w:rsidRPr="004265DD">
              <w:rPr>
                <w:sz w:val="18"/>
                <w:szCs w:val="18"/>
              </w:rPr>
              <w:t xml:space="preserve">g) Один раз на протяжении сезона проверяйте герметичность асбестовых уплотнительных шнуров на всех дверцах. В случае, когда они твердые, и тем самым потеряли свою уплотнительную способность, рекомендуем заменить их. </w:t>
            </w:r>
          </w:p>
          <w:p w:rsidR="003E6078" w:rsidRPr="004265DD" w:rsidRDefault="003E6078" w:rsidP="00D3624C">
            <w:pPr>
              <w:spacing w:line="235" w:lineRule="exact"/>
              <w:rPr>
                <w:rFonts w:cs="Calibri"/>
                <w:sz w:val="18"/>
                <w:szCs w:val="18"/>
              </w:rPr>
            </w:pPr>
          </w:p>
          <w:p w:rsidR="003E6078" w:rsidRPr="004265DD" w:rsidRDefault="003E6078" w:rsidP="00D3624C">
            <w:pPr>
              <w:spacing w:line="235" w:lineRule="exact"/>
              <w:rPr>
                <w:rFonts w:cs="Calibri"/>
                <w:sz w:val="18"/>
                <w:szCs w:val="18"/>
              </w:rPr>
            </w:pPr>
            <w:r w:rsidRPr="004265DD">
              <w:rPr>
                <w:rFonts w:cs="Calibri"/>
                <w:sz w:val="18"/>
                <w:szCs w:val="18"/>
              </w:rPr>
              <w:t>В общем действует, что скорость засорения частей котла и путей продуктов сгорания, зависит от качества процесса сжигания, типа и качества гранул, количества пыли в гранулах и т.д.</w:t>
            </w:r>
            <w:r w:rsidRPr="004265DD">
              <w:rPr>
                <w:sz w:val="18"/>
                <w:szCs w:val="18"/>
              </w:rPr>
              <w:t xml:space="preserve"> </w:t>
            </w:r>
            <w:r w:rsidRPr="004265DD">
              <w:rPr>
                <w:rFonts w:cs="Calibri"/>
                <w:sz w:val="18"/>
                <w:szCs w:val="18"/>
              </w:rPr>
              <w:t>Поэтому приспособьте рекомендованные интервалы очистки к реальной ситуации во время эксплуатации котла.</w:t>
            </w:r>
          </w:p>
        </w:tc>
        <w:tc>
          <w:tcPr>
            <w:tcW w:w="3127" w:type="dxa"/>
          </w:tcPr>
          <w:p w:rsidR="003E6078" w:rsidRPr="00D3624C" w:rsidRDefault="003E6078" w:rsidP="00D3624C">
            <w:pPr>
              <w:spacing w:line="235" w:lineRule="exact"/>
              <w:rPr>
                <w:rFonts w:cs="Calibri"/>
                <w:sz w:val="18"/>
                <w:szCs w:val="18"/>
              </w:rPr>
            </w:pPr>
            <w:r>
              <w:rPr>
                <w:noProof/>
                <w:lang w:val="cs-CZ" w:eastAsia="cs-CZ"/>
              </w:rPr>
              <w:pict>
                <v:shape id="Obrázek 1412" o:spid="_x0000_s3296" type="#_x0000_t75" style="position:absolute;margin-left:12.1pt;margin-top:152pt;width:108.3pt;height:2in;z-index:251779584;visibility:visible;mso-position-horizontal-relative:text;mso-position-vertical-relative:text">
                  <v:imagedata r:id="rId124" o:title=""/>
                </v:shape>
              </w:pict>
            </w:r>
            <w:r>
              <w:rPr>
                <w:noProof/>
                <w:lang w:val="cs-CZ" w:eastAsia="cs-CZ"/>
              </w:rPr>
              <w:pict>
                <v:shape id="Obrázek 1411" o:spid="_x0000_s3297" type="#_x0000_t75" style="position:absolute;margin-left:3.1pt;margin-top:7.4pt;width:97.25pt;height:144.6pt;z-index:251778560;visibility:visible;mso-position-horizontal-relative:text;mso-position-vertical-relative:text">
                  <v:imagedata r:id="rId125" o:title=""/>
                </v:shape>
              </w:pict>
            </w:r>
          </w:p>
        </w:tc>
      </w:tr>
    </w:tbl>
    <w:p w:rsidR="003E6078" w:rsidRPr="00AA08B5" w:rsidRDefault="003E6078" w:rsidP="00DE77E1">
      <w:pPr>
        <w:spacing w:line="235" w:lineRule="exact"/>
        <w:rPr>
          <w:rFonts w:cs="Calibri"/>
        </w:rPr>
      </w:pPr>
    </w:p>
    <w:p w:rsidR="003E6078" w:rsidRPr="00AA08B5" w:rsidRDefault="003E6078" w:rsidP="00DE77E1">
      <w:pPr>
        <w:pStyle w:val="Heading2"/>
        <w:numPr>
          <w:ilvl w:val="1"/>
          <w:numId w:val="27"/>
        </w:numPr>
        <w:tabs>
          <w:tab w:val="left" w:pos="1517"/>
        </w:tabs>
        <w:spacing w:before="47"/>
        <w:ind w:left="1516" w:hanging="1056"/>
        <w:rPr>
          <w:rFonts w:ascii="Calibri" w:hAnsi="Calibri" w:cs="Calibri"/>
        </w:rPr>
      </w:pPr>
      <w:bookmarkStart w:id="89" w:name="_Toc465800708"/>
      <w:r w:rsidRPr="00AA08B5">
        <w:rPr>
          <w:color w:val="000000"/>
        </w:rPr>
        <w:t>Biopel</w:t>
      </w:r>
      <w:r w:rsidRPr="00AA08B5">
        <w:t xml:space="preserve"> 100 </w:t>
      </w:r>
      <w:r>
        <w:t>–</w:t>
      </w:r>
      <w:r w:rsidRPr="00AA08B5">
        <w:t xml:space="preserve"> 200</w:t>
      </w:r>
      <w:r>
        <w:rPr>
          <w:lang w:val="cs-CZ"/>
        </w:rPr>
        <w:t xml:space="preserve"> </w:t>
      </w:r>
      <w:r>
        <w:t>кВт</w:t>
      </w:r>
      <w:bookmarkEnd w:id="89"/>
    </w:p>
    <w:p w:rsidR="003E6078" w:rsidRPr="00AA08B5" w:rsidRDefault="003E6078" w:rsidP="00DE77E1">
      <w:pPr>
        <w:spacing w:line="235" w:lineRule="exact"/>
        <w:rPr>
          <w:rFonts w:cs="Calibri"/>
        </w:rPr>
      </w:pPr>
      <w:r w:rsidRPr="00AA08B5">
        <w:rPr>
          <w:sz w:val="20"/>
        </w:rPr>
        <w:t>На указанном рисунке вы можете видеть основные части котла, которые нуждаются в ручном уходе в регулярных интервалах. Ниже вы найдете также описание отдельных пунктов, о которых во время обслуживания котла нельзя забывать.</w:t>
      </w:r>
    </w:p>
    <w:p w:rsidR="003E6078" w:rsidRPr="00AA08B5" w:rsidRDefault="003E6078" w:rsidP="00DE77E1">
      <w:pPr>
        <w:spacing w:line="235" w:lineRule="exact"/>
        <w:rPr>
          <w:rFonts w:cs="Calibri"/>
        </w:rPr>
        <w:sectPr w:rsidR="003E6078" w:rsidRPr="00AA08B5">
          <w:type w:val="continuous"/>
          <w:pgSz w:w="11910" w:h="16840"/>
          <w:pgMar w:top="0" w:right="540" w:bottom="280" w:left="620" w:header="708" w:footer="708" w:gutter="0"/>
          <w:cols w:space="708"/>
        </w:sectPr>
      </w:pPr>
    </w:p>
    <w:p w:rsidR="003E6078" w:rsidRPr="004265DD" w:rsidRDefault="003E6078" w:rsidP="00DE77E1">
      <w:pPr>
        <w:pStyle w:val="Default"/>
        <w:spacing w:after="34"/>
        <w:ind w:right="5548"/>
        <w:rPr>
          <w:sz w:val="18"/>
          <w:szCs w:val="18"/>
        </w:rPr>
      </w:pPr>
      <w:r w:rsidRPr="004265DD">
        <w:rPr>
          <w:sz w:val="18"/>
          <w:szCs w:val="18"/>
        </w:rPr>
        <w:t xml:space="preserve">a) Biopel 100-200 кВт не содержит извлекаемый зольник в своей главной внутренней части котла. Золу извлекайте с помощью </w:t>
      </w:r>
    </w:p>
    <w:p w:rsidR="003E6078" w:rsidRPr="004265DD" w:rsidRDefault="003E6078" w:rsidP="00DE77E1">
      <w:pPr>
        <w:pStyle w:val="Default"/>
        <w:spacing w:after="34"/>
        <w:ind w:right="5548"/>
        <w:rPr>
          <w:sz w:val="18"/>
          <w:szCs w:val="18"/>
        </w:rPr>
      </w:pPr>
      <w:r w:rsidRPr="004265DD">
        <w:rPr>
          <w:sz w:val="18"/>
          <w:szCs w:val="18"/>
        </w:rPr>
        <w:t xml:space="preserve">чистящего инструмента (скребка) во внешний контейнер. </w:t>
      </w:r>
    </w:p>
    <w:p w:rsidR="003E6078" w:rsidRPr="004265DD" w:rsidRDefault="003E6078" w:rsidP="00DE77E1">
      <w:pPr>
        <w:pStyle w:val="Default"/>
        <w:spacing w:after="34"/>
        <w:ind w:right="5548"/>
        <w:rPr>
          <w:sz w:val="18"/>
          <w:szCs w:val="18"/>
        </w:rPr>
      </w:pPr>
      <w:r>
        <w:rPr>
          <w:noProof/>
          <w:lang w:val="cs-CZ" w:eastAsia="cs-CZ"/>
        </w:rPr>
        <w:pict>
          <v:shape id="Obrázek 1413" o:spid="_x0000_s3298" type="#_x0000_t75" style="position:absolute;margin-left:315.95pt;margin-top:16.45pt;width:165.35pt;height:160.9pt;z-index:-251535872;visibility:visible">
            <v:imagedata r:id="rId126" o:title=""/>
          </v:shape>
        </w:pict>
      </w:r>
      <w:r w:rsidRPr="004265DD">
        <w:rPr>
          <w:sz w:val="18"/>
          <w:szCs w:val="18"/>
        </w:rPr>
        <w:t xml:space="preserve">b) Колосник горелки можно очищать при открытии передней дверцы. Колосник горелки очищать только при деактивированном котле, т.е. в моменте, когда в котле нет пламени. </w:t>
      </w:r>
    </w:p>
    <w:p w:rsidR="003E6078" w:rsidRPr="004265DD" w:rsidRDefault="003E6078" w:rsidP="00DE77E1">
      <w:pPr>
        <w:pStyle w:val="Default"/>
        <w:spacing w:after="34"/>
        <w:ind w:right="5548"/>
        <w:rPr>
          <w:sz w:val="18"/>
          <w:szCs w:val="18"/>
        </w:rPr>
      </w:pPr>
      <w:r w:rsidRPr="004265DD">
        <w:rPr>
          <w:sz w:val="18"/>
          <w:szCs w:val="18"/>
        </w:rPr>
        <w:t xml:space="preserve">c) Очистка трубчатого теплообменника осуществляется при открытых дверцах и извлеченных завихрителях продуктов сгорания. Очищать с помощью щетки с насаженной ручкой. </w:t>
      </w:r>
    </w:p>
    <w:p w:rsidR="003E6078" w:rsidRPr="004265DD" w:rsidRDefault="003E6078" w:rsidP="00DE77E1">
      <w:pPr>
        <w:pStyle w:val="Default"/>
        <w:spacing w:after="34"/>
        <w:ind w:right="5548"/>
        <w:rPr>
          <w:sz w:val="18"/>
          <w:szCs w:val="18"/>
        </w:rPr>
      </w:pPr>
      <w:r w:rsidRPr="004265DD">
        <w:rPr>
          <w:sz w:val="18"/>
          <w:szCs w:val="18"/>
        </w:rPr>
        <w:t xml:space="preserve">d) Зола из верхней половины трубчатого теплообменника падает при очистке в заднюю часть (под дымоходом), где расположен малый извлекаемый зольник. Регулярно проверяйте количество золы в теплообменнике и заднем зольнике. </w:t>
      </w:r>
    </w:p>
    <w:p w:rsidR="003E6078" w:rsidRPr="004265DD" w:rsidRDefault="003E6078" w:rsidP="00DE77E1">
      <w:pPr>
        <w:pStyle w:val="Default"/>
        <w:spacing w:after="34"/>
        <w:ind w:right="5548"/>
        <w:rPr>
          <w:sz w:val="18"/>
          <w:szCs w:val="18"/>
        </w:rPr>
      </w:pPr>
      <w:r w:rsidRPr="004265DD">
        <w:rPr>
          <w:sz w:val="18"/>
          <w:szCs w:val="18"/>
        </w:rPr>
        <w:t xml:space="preserve">e) Один или два раза в сезон проверяйте проходимость дымохода и очищайте его с помощью очистного отверстия, которое должно располагаться на дымоходе. </w:t>
      </w:r>
    </w:p>
    <w:p w:rsidR="003E6078" w:rsidRPr="004265DD" w:rsidRDefault="003E6078" w:rsidP="00DE77E1">
      <w:pPr>
        <w:pStyle w:val="Default"/>
        <w:spacing w:after="34"/>
        <w:ind w:right="5548"/>
        <w:rPr>
          <w:sz w:val="18"/>
          <w:szCs w:val="18"/>
        </w:rPr>
      </w:pPr>
      <w:r w:rsidRPr="004265DD">
        <w:rPr>
          <w:sz w:val="18"/>
          <w:szCs w:val="18"/>
        </w:rPr>
        <w:t xml:space="preserve">f) Горелка периодически должна извлекаться из котла и полностью очищаться. Способ ухода за горелкой описан в последующем подразделе. </w:t>
      </w:r>
    </w:p>
    <w:p w:rsidR="003E6078" w:rsidRPr="004265DD" w:rsidRDefault="003E6078" w:rsidP="00DE77E1">
      <w:pPr>
        <w:pStyle w:val="Default"/>
        <w:spacing w:after="34"/>
        <w:ind w:right="5548"/>
        <w:rPr>
          <w:sz w:val="18"/>
          <w:szCs w:val="18"/>
        </w:rPr>
      </w:pPr>
      <w:r w:rsidRPr="004265DD">
        <w:rPr>
          <w:sz w:val="18"/>
          <w:szCs w:val="18"/>
        </w:rPr>
        <w:t xml:space="preserve">g) Один раз на протяжении сезона проверяйте герметичность асбестовых уплотнительных шнуров на всех дверцах. В случае, когда они твердые, и тем самым потеряли свою уплотнительную способность, рекомендуем заменить их. </w:t>
      </w:r>
    </w:p>
    <w:p w:rsidR="003E6078" w:rsidRPr="004265DD" w:rsidRDefault="003E6078" w:rsidP="00DE77E1">
      <w:pPr>
        <w:pStyle w:val="Default"/>
        <w:ind w:right="5548"/>
        <w:rPr>
          <w:sz w:val="18"/>
          <w:szCs w:val="18"/>
        </w:rPr>
      </w:pPr>
      <w:r w:rsidRPr="004265DD">
        <w:rPr>
          <w:sz w:val="18"/>
          <w:szCs w:val="18"/>
        </w:rPr>
        <w:t xml:space="preserve">h) Один раз в сезон проверяйте герметичность соединений у Охлаждающих шлангов и всех патрубков. </w:t>
      </w:r>
    </w:p>
    <w:p w:rsidR="003E6078" w:rsidRPr="00AA08B5" w:rsidRDefault="003E6078">
      <w:pPr>
        <w:spacing w:before="10" w:line="220" w:lineRule="exact"/>
      </w:pPr>
    </w:p>
    <w:p w:rsidR="003E6078" w:rsidRPr="00AA08B5" w:rsidRDefault="003E6078">
      <w:pPr>
        <w:pStyle w:val="Heading2"/>
        <w:numPr>
          <w:ilvl w:val="1"/>
          <w:numId w:val="27"/>
        </w:numPr>
        <w:tabs>
          <w:tab w:val="left" w:pos="1157"/>
        </w:tabs>
        <w:ind w:left="1156" w:hanging="1056"/>
        <w:rPr>
          <w:rFonts w:cs="Calibri Light"/>
        </w:rPr>
      </w:pPr>
      <w:bookmarkStart w:id="90" w:name="_bookmark45"/>
      <w:bookmarkStart w:id="91" w:name="_Toc465800709"/>
      <w:bookmarkEnd w:id="90"/>
      <w:r w:rsidRPr="00AA08B5">
        <w:rPr>
          <w:color w:val="000000"/>
        </w:rPr>
        <w:t>Горелка 10 – 200 кВт</w:t>
      </w:r>
      <w:bookmarkEnd w:id="91"/>
    </w:p>
    <w:p w:rsidR="003E6078" w:rsidRPr="004265DD" w:rsidRDefault="003E6078">
      <w:pPr>
        <w:pStyle w:val="BodyText"/>
        <w:spacing w:before="25" w:line="259" w:lineRule="auto"/>
        <w:ind w:left="100" w:right="309" w:firstLine="0"/>
        <w:rPr>
          <w:sz w:val="18"/>
          <w:szCs w:val="18"/>
        </w:rPr>
      </w:pPr>
      <w:r w:rsidRPr="004265DD">
        <w:rPr>
          <w:sz w:val="18"/>
          <w:szCs w:val="18"/>
        </w:rPr>
        <w:t>На указанном рисунке вы можете видеть основные части котла, которые нуждаются в ручном уходе в регулярных интервалах. Чистота горелки является существенным фактором, определяющим качество сжигания.</w:t>
      </w:r>
    </w:p>
    <w:p w:rsidR="003E6078" w:rsidRPr="004265DD" w:rsidRDefault="003E6078">
      <w:pPr>
        <w:spacing w:line="259" w:lineRule="auto"/>
        <w:jc w:val="both"/>
        <w:rPr>
          <w:sz w:val="18"/>
          <w:szCs w:val="18"/>
        </w:rPr>
        <w:sectPr w:rsidR="003E6078" w:rsidRPr="004265DD">
          <w:headerReference w:type="default" r:id="rId127"/>
          <w:footerReference w:type="default" r:id="rId128"/>
          <w:pgSz w:w="11910" w:h="16840"/>
          <w:pgMar w:top="660" w:right="420" w:bottom="280" w:left="980" w:header="0" w:footer="0" w:gutter="0"/>
          <w:cols w:space="708"/>
        </w:sectPr>
      </w:pPr>
    </w:p>
    <w:p w:rsidR="003E6078" w:rsidRPr="00AA08B5" w:rsidRDefault="003E6078">
      <w:pPr>
        <w:spacing w:line="203" w:lineRule="exact"/>
        <w:rPr>
          <w:rFonts w:cs="Calibri"/>
          <w:sz w:val="20"/>
          <w:szCs w:val="20"/>
        </w:rPr>
        <w:sectPr w:rsidR="003E6078" w:rsidRPr="00AA08B5">
          <w:type w:val="continuous"/>
          <w:pgSz w:w="11910" w:h="16840"/>
          <w:pgMar w:top="0" w:right="420" w:bottom="280" w:left="980" w:header="708" w:footer="708" w:gutter="0"/>
          <w:cols w:num="2" w:space="708" w:equalWidth="0">
            <w:col w:w="7926" w:space="40"/>
            <w:col w:w="2544"/>
          </w:cols>
        </w:sectPr>
      </w:pPr>
    </w:p>
    <w:p w:rsidR="003E6078" w:rsidRPr="004265DD" w:rsidRDefault="003E6078" w:rsidP="00ED00EE">
      <w:pPr>
        <w:pStyle w:val="Default"/>
        <w:rPr>
          <w:sz w:val="18"/>
          <w:szCs w:val="18"/>
        </w:rPr>
      </w:pPr>
    </w:p>
    <w:p w:rsidR="003E6078" w:rsidRPr="004265DD" w:rsidRDefault="003E6078" w:rsidP="00DE77E1">
      <w:pPr>
        <w:pStyle w:val="Default"/>
        <w:spacing w:after="34"/>
        <w:rPr>
          <w:sz w:val="18"/>
          <w:szCs w:val="18"/>
        </w:rPr>
      </w:pPr>
      <w:r w:rsidRPr="004265DD">
        <w:rPr>
          <w:sz w:val="18"/>
          <w:szCs w:val="18"/>
        </w:rPr>
        <w:t xml:space="preserve">a) Колосник горелки извлекается для лучшего доступа не только к колоснику, но также под него. Пространство под колосником должно быть чистым, чтобы все отверстия в колоснике были проходными. </w:t>
      </w:r>
    </w:p>
    <w:p w:rsidR="003E6078" w:rsidRPr="004265DD" w:rsidRDefault="003E6078" w:rsidP="00DE77E1">
      <w:pPr>
        <w:pStyle w:val="Default"/>
        <w:spacing w:after="34"/>
        <w:rPr>
          <w:sz w:val="18"/>
          <w:szCs w:val="18"/>
        </w:rPr>
      </w:pPr>
      <w:r w:rsidRPr="004265DD">
        <w:rPr>
          <w:sz w:val="18"/>
          <w:szCs w:val="18"/>
        </w:rPr>
        <w:t xml:space="preserve">b) Колосники горелок мощностью 10-30 кВт имеют форму миски, а на своем месте удерживаются благодаря нижней защелке, которая является частью самого колосника. Эта защелка должна зацепиться за грань передней части горелки. </w:t>
      </w:r>
    </w:p>
    <w:p w:rsidR="003E6078" w:rsidRPr="004265DD" w:rsidRDefault="003E6078" w:rsidP="00DE77E1">
      <w:pPr>
        <w:pStyle w:val="Default"/>
        <w:spacing w:after="34"/>
        <w:rPr>
          <w:sz w:val="18"/>
          <w:szCs w:val="18"/>
        </w:rPr>
      </w:pPr>
      <w:r w:rsidRPr="004265DD">
        <w:rPr>
          <w:sz w:val="18"/>
          <w:szCs w:val="18"/>
        </w:rPr>
        <w:t xml:space="preserve">c) Колосники горелок мощностью 40-200 кВт имеют квадратную форму, и они после размещения назад должны фиксироваться винтов/пальцем в верхней части горелки. В противном случае имеется угроза высовывания колосника наружу из передней части горелки. </w:t>
      </w:r>
    </w:p>
    <w:p w:rsidR="003E6078" w:rsidRPr="004265DD" w:rsidRDefault="003E6078" w:rsidP="00DE77E1">
      <w:pPr>
        <w:pStyle w:val="Default"/>
        <w:spacing w:after="34"/>
        <w:rPr>
          <w:sz w:val="18"/>
          <w:szCs w:val="18"/>
        </w:rPr>
      </w:pPr>
      <w:r w:rsidRPr="004265DD">
        <w:rPr>
          <w:sz w:val="18"/>
          <w:szCs w:val="18"/>
        </w:rPr>
        <w:t xml:space="preserve">d) У горелок 30-200 кВт над колосником расположена так называемая гренаматная плита, которая служит в качестве защиты верхней части горелки от перегрева. Поэтому после очистки колосника не забывайте разместить гренаматную плиту назад в горелку. </w:t>
      </w:r>
    </w:p>
    <w:p w:rsidR="003E6078" w:rsidRPr="004265DD" w:rsidRDefault="003E6078" w:rsidP="00DE77E1">
      <w:pPr>
        <w:pStyle w:val="Default"/>
        <w:spacing w:after="34"/>
        <w:rPr>
          <w:sz w:val="18"/>
          <w:szCs w:val="18"/>
        </w:rPr>
      </w:pPr>
      <w:r w:rsidRPr="004265DD">
        <w:rPr>
          <w:sz w:val="18"/>
          <w:szCs w:val="18"/>
        </w:rPr>
        <w:t xml:space="preserve">e) Регулярно проверяйте чистоту фото-сенсора тем, что снимите трубку с горелки, и через отверстие </w:t>
      </w:r>
    </w:p>
    <w:p w:rsidR="003E6078" w:rsidRPr="004265DD" w:rsidRDefault="003E6078" w:rsidP="00DE77E1">
      <w:pPr>
        <w:pStyle w:val="Default"/>
        <w:spacing w:after="34"/>
        <w:rPr>
          <w:sz w:val="18"/>
          <w:szCs w:val="18"/>
        </w:rPr>
      </w:pPr>
      <w:r w:rsidRPr="004265DD">
        <w:rPr>
          <w:sz w:val="18"/>
          <w:szCs w:val="18"/>
        </w:rPr>
        <w:t xml:space="preserve">в горелке протрите конец фото-сенсора салфеткой. Чистота фото-сенсора важная для правильного обнаружения пламени при рабочих состояниях котла. Сам фото-сенсор не извлекайте. </w:t>
      </w:r>
    </w:p>
    <w:p w:rsidR="003E6078" w:rsidRPr="004265DD" w:rsidRDefault="003E6078" w:rsidP="00DE77E1">
      <w:pPr>
        <w:pStyle w:val="Default"/>
        <w:spacing w:after="34"/>
        <w:rPr>
          <w:sz w:val="18"/>
          <w:szCs w:val="18"/>
        </w:rPr>
      </w:pPr>
      <w:r w:rsidRPr="004265DD">
        <w:rPr>
          <w:sz w:val="18"/>
          <w:szCs w:val="18"/>
        </w:rPr>
        <w:t xml:space="preserve">f) Один раз в сезон проверяйте герметичность асбестового шнура. В случае, когда он твердый, и тем самым потерял свою уплотнительную способность, рекомендуем заменить его. </w:t>
      </w:r>
    </w:p>
    <w:p w:rsidR="003E6078" w:rsidRPr="004265DD" w:rsidRDefault="003E6078" w:rsidP="00DE77E1">
      <w:pPr>
        <w:pStyle w:val="Default"/>
        <w:spacing w:after="34"/>
        <w:rPr>
          <w:sz w:val="18"/>
          <w:szCs w:val="18"/>
        </w:rPr>
      </w:pPr>
      <w:r w:rsidRPr="004265DD">
        <w:rPr>
          <w:sz w:val="18"/>
          <w:szCs w:val="18"/>
        </w:rPr>
        <w:t>Потребуйте от своей монтажной фирмы тщательно объяснить способ очистки котла и горелки так, чтобы котел эксплуатировался в соответствии с указаниями. Регулярной очисткой котла, горелки и путей продуктов сгорания вы обеспечите максимальную эффективность котла и малое потребление топлива во время работы котла.</w:t>
      </w:r>
    </w:p>
    <w:p w:rsidR="003E6078" w:rsidRPr="00AA08B5" w:rsidRDefault="003E6078">
      <w:pPr>
        <w:spacing w:before="1" w:line="160" w:lineRule="exact"/>
        <w:rPr>
          <w:sz w:val="16"/>
          <w:szCs w:val="16"/>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9"/>
        <w:gridCol w:w="2729"/>
        <w:gridCol w:w="2730"/>
      </w:tblGrid>
      <w:tr w:rsidR="003E6078" w:rsidRPr="00D3624C" w:rsidTr="00D3624C">
        <w:tc>
          <w:tcPr>
            <w:tcW w:w="2729" w:type="dxa"/>
          </w:tcPr>
          <w:p w:rsidR="003E6078" w:rsidRPr="00D3624C" w:rsidRDefault="003E6078" w:rsidP="00D3624C">
            <w:pPr>
              <w:spacing w:before="1" w:line="160" w:lineRule="exact"/>
              <w:rPr>
                <w:sz w:val="16"/>
                <w:szCs w:val="16"/>
              </w:rPr>
            </w:pPr>
            <w:r>
              <w:rPr>
                <w:noProof/>
                <w:lang w:val="cs-CZ" w:eastAsia="cs-CZ"/>
              </w:rPr>
              <w:pict>
                <v:shape id="Obrázek 1416" o:spid="_x0000_s3299" type="#_x0000_t75" style="position:absolute;margin-left:-.2pt;margin-top:-.1pt;width:74.5pt;height:78.1pt;z-index:251781632;visibility:visible">
                  <v:imagedata r:id="rId129" o:title=""/>
                  <w10:wrap type="square"/>
                </v:shape>
              </w:pict>
            </w:r>
          </w:p>
        </w:tc>
        <w:tc>
          <w:tcPr>
            <w:tcW w:w="2729" w:type="dxa"/>
          </w:tcPr>
          <w:p w:rsidR="003E6078" w:rsidRPr="00D3624C" w:rsidRDefault="003E6078" w:rsidP="00D3624C">
            <w:pPr>
              <w:spacing w:before="1" w:line="160" w:lineRule="exact"/>
              <w:rPr>
                <w:sz w:val="16"/>
                <w:szCs w:val="16"/>
              </w:rPr>
            </w:pPr>
            <w:r>
              <w:rPr>
                <w:noProof/>
                <w:lang w:val="cs-CZ" w:eastAsia="cs-CZ"/>
              </w:rPr>
              <w:pict>
                <v:shape id="Obrázek 1417" o:spid="_x0000_s3300" type="#_x0000_t75" style="position:absolute;margin-left:-.15pt;margin-top:-.1pt;width:66.35pt;height:72.4pt;z-index:251782656;visibility:visible;mso-position-horizontal-relative:text;mso-position-vertical-relative:text">
                  <v:imagedata r:id="rId130" o:title=""/>
                  <w10:wrap type="square"/>
                </v:shape>
              </w:pict>
            </w:r>
          </w:p>
        </w:tc>
        <w:tc>
          <w:tcPr>
            <w:tcW w:w="2730" w:type="dxa"/>
          </w:tcPr>
          <w:p w:rsidR="003E6078" w:rsidRPr="00D3624C" w:rsidRDefault="003E6078" w:rsidP="00D3624C">
            <w:pPr>
              <w:spacing w:before="1" w:line="160" w:lineRule="exact"/>
              <w:rPr>
                <w:sz w:val="16"/>
                <w:szCs w:val="16"/>
              </w:rPr>
            </w:pPr>
            <w:r>
              <w:rPr>
                <w:noProof/>
                <w:lang w:val="cs-CZ" w:eastAsia="cs-CZ"/>
              </w:rPr>
              <w:pict>
                <v:shape id="Obrázek 1418" o:spid="_x0000_s3301" type="#_x0000_t75" style="position:absolute;margin-left:-.1pt;margin-top:-.1pt;width:87.1pt;height:60.7pt;z-index:251783680;visibility:visible;mso-position-horizontal-relative:text;mso-position-vertical-relative:text">
                  <v:imagedata r:id="rId131" o:title=""/>
                  <w10:wrap type="square"/>
                </v:shape>
              </w:pict>
            </w:r>
          </w:p>
        </w:tc>
      </w:tr>
      <w:tr w:rsidR="003E6078" w:rsidRPr="00D3624C" w:rsidTr="00D3624C">
        <w:tc>
          <w:tcPr>
            <w:tcW w:w="2729" w:type="dxa"/>
          </w:tcPr>
          <w:p w:rsidR="003E6078" w:rsidRPr="00D3624C" w:rsidRDefault="003E6078" w:rsidP="00D3624C">
            <w:pPr>
              <w:spacing w:before="1" w:line="160" w:lineRule="exact"/>
              <w:rPr>
                <w:sz w:val="16"/>
                <w:szCs w:val="16"/>
              </w:rPr>
            </w:pPr>
            <w:r w:rsidRPr="00D3624C">
              <w:rPr>
                <w:i/>
                <w:sz w:val="20"/>
              </w:rPr>
              <w:t>Колосник горелки 10-30 кВт</w:t>
            </w:r>
          </w:p>
        </w:tc>
        <w:tc>
          <w:tcPr>
            <w:tcW w:w="2729" w:type="dxa"/>
          </w:tcPr>
          <w:p w:rsidR="003E6078" w:rsidRPr="00D3624C" w:rsidRDefault="003E6078" w:rsidP="00D3624C">
            <w:pPr>
              <w:spacing w:before="1" w:line="160" w:lineRule="exact"/>
              <w:rPr>
                <w:sz w:val="16"/>
                <w:szCs w:val="16"/>
              </w:rPr>
            </w:pPr>
            <w:r w:rsidRPr="00D3624C">
              <w:rPr>
                <w:i/>
                <w:sz w:val="20"/>
              </w:rPr>
              <w:t>Горелка без колосника</w:t>
            </w:r>
          </w:p>
        </w:tc>
        <w:tc>
          <w:tcPr>
            <w:tcW w:w="2730" w:type="dxa"/>
          </w:tcPr>
          <w:p w:rsidR="003E6078" w:rsidRPr="00D3624C" w:rsidRDefault="003E6078" w:rsidP="00D3624C">
            <w:pPr>
              <w:spacing w:before="1" w:line="160" w:lineRule="exact"/>
              <w:rPr>
                <w:sz w:val="16"/>
                <w:szCs w:val="16"/>
              </w:rPr>
            </w:pPr>
            <w:r w:rsidRPr="00D3624C">
              <w:rPr>
                <w:i/>
                <w:sz w:val="20"/>
              </w:rPr>
              <w:t>Колосник горелки 40-200 кВт</w:t>
            </w:r>
          </w:p>
        </w:tc>
      </w:tr>
    </w:tbl>
    <w:p w:rsidR="003E6078" w:rsidRPr="00AA08B5" w:rsidRDefault="003E6078">
      <w:pPr>
        <w:spacing w:before="1" w:line="160" w:lineRule="exact"/>
        <w:rPr>
          <w:sz w:val="16"/>
          <w:szCs w:val="16"/>
        </w:rPr>
      </w:pPr>
    </w:p>
    <w:p w:rsidR="003E6078" w:rsidRPr="00AA08B5" w:rsidRDefault="003E6078">
      <w:pPr>
        <w:spacing w:line="200" w:lineRule="exact"/>
        <w:rPr>
          <w:sz w:val="20"/>
          <w:szCs w:val="20"/>
        </w:rPr>
      </w:pPr>
    </w:p>
    <w:p w:rsidR="003E6078" w:rsidRPr="00AA08B5" w:rsidRDefault="003E6078">
      <w:pPr>
        <w:rPr>
          <w:rFonts w:cs="Calibri"/>
          <w:sz w:val="20"/>
          <w:szCs w:val="20"/>
        </w:rPr>
        <w:sectPr w:rsidR="003E6078" w:rsidRPr="00AA08B5">
          <w:type w:val="continuous"/>
          <w:pgSz w:w="11910" w:h="16840"/>
          <w:pgMar w:top="0" w:right="420" w:bottom="280" w:left="980" w:header="708" w:footer="708" w:gutter="0"/>
          <w:cols w:num="2" w:space="708" w:equalWidth="0">
            <w:col w:w="8190" w:space="256"/>
            <w:col w:w="2064"/>
          </w:cols>
        </w:sectPr>
      </w:pPr>
    </w:p>
    <w:p w:rsidR="003E6078" w:rsidRPr="00AA08B5" w:rsidRDefault="003E6078">
      <w:pPr>
        <w:pStyle w:val="Heading1"/>
        <w:numPr>
          <w:ilvl w:val="0"/>
          <w:numId w:val="27"/>
        </w:numPr>
        <w:tabs>
          <w:tab w:val="left" w:pos="809"/>
        </w:tabs>
        <w:ind w:left="808" w:hanging="708"/>
        <w:jc w:val="both"/>
        <w:rPr>
          <w:rFonts w:cs="Calibri Light"/>
        </w:rPr>
      </w:pPr>
      <w:bookmarkStart w:id="92" w:name="_bookmark46"/>
      <w:bookmarkStart w:id="93" w:name="_Toc465800710"/>
      <w:bookmarkEnd w:id="92"/>
      <w:r w:rsidRPr="00AA08B5">
        <w:rPr>
          <w:color w:val="000000"/>
        </w:rPr>
        <w:t>BIOPEL ONLINE</w:t>
      </w:r>
      <w:bookmarkEnd w:id="93"/>
    </w:p>
    <w:p w:rsidR="003E6078" w:rsidRPr="00AA08B5" w:rsidRDefault="003E6078">
      <w:pPr>
        <w:pStyle w:val="BodyText"/>
        <w:spacing w:before="33" w:line="258" w:lineRule="auto"/>
        <w:ind w:left="100" w:right="130" w:firstLine="0"/>
        <w:jc w:val="both"/>
      </w:pPr>
      <w:r w:rsidRPr="00AA08B5">
        <w:t>Каждый котел Biopel можно бесплатно подключить к OPOP online серверу, на котором работает приложение для удаленного управления котлом и системой управления через сеть Интернет с помощью вашего интернет-браузера. Подключение котла к этой online системе является очень простым - см. пункты ниже.</w:t>
      </w:r>
    </w:p>
    <w:p w:rsidR="003E6078" w:rsidRPr="00AA08B5" w:rsidRDefault="003E6078">
      <w:pPr>
        <w:pStyle w:val="BodyText"/>
        <w:numPr>
          <w:ilvl w:val="0"/>
          <w:numId w:val="13"/>
        </w:numPr>
        <w:tabs>
          <w:tab w:val="left" w:pos="821"/>
        </w:tabs>
        <w:spacing w:before="163" w:line="256" w:lineRule="auto"/>
        <w:ind w:right="121" w:hanging="360"/>
      </w:pPr>
      <w:r w:rsidRPr="00AA08B5">
        <w:t>Подключите Внешний цоколь с вашим приемником интернет-сигнала (модем или роутер). Коннектор для подключения к внешнему цоколю - см. раздел Электрическое подключение принадлежностей.</w:t>
      </w:r>
    </w:p>
    <w:p w:rsidR="003E6078" w:rsidRPr="00AA08B5" w:rsidRDefault="003E6078">
      <w:pPr>
        <w:pStyle w:val="BodyText"/>
        <w:numPr>
          <w:ilvl w:val="0"/>
          <w:numId w:val="13"/>
        </w:numPr>
        <w:tabs>
          <w:tab w:val="left" w:pos="821"/>
        </w:tabs>
        <w:spacing w:before="4" w:line="256" w:lineRule="auto"/>
        <w:ind w:right="122" w:hanging="360"/>
      </w:pPr>
      <w:r w:rsidRPr="00AA08B5">
        <w:t>В настройках блока управления v9 отобразите Регистрационный код, а именно в функции Регистрация в Установочном меню, Модуль Ethernet. Этот регистрационный код перепишите, вы будете в нем нуждаться.</w:t>
      </w:r>
    </w:p>
    <w:p w:rsidR="003E6078" w:rsidRPr="00AA08B5" w:rsidRDefault="003E6078">
      <w:pPr>
        <w:pStyle w:val="BodyText"/>
        <w:numPr>
          <w:ilvl w:val="0"/>
          <w:numId w:val="13"/>
        </w:numPr>
        <w:tabs>
          <w:tab w:val="left" w:pos="821"/>
        </w:tabs>
        <w:spacing w:before="4" w:line="256" w:lineRule="auto"/>
        <w:ind w:right="119" w:hanging="360"/>
        <w:rPr>
          <w:rFonts w:cs="Calibri"/>
        </w:rPr>
      </w:pPr>
      <w:r w:rsidRPr="00AA08B5">
        <w:t>Этот код имеет ограниченный срок действия, поэтому после отображения кода рекомендуем сразу приступить к регистрации котла - см. следующие пункты порядка.</w:t>
      </w:r>
    </w:p>
    <w:p w:rsidR="003E6078" w:rsidRPr="00AA08B5" w:rsidRDefault="003E6078">
      <w:pPr>
        <w:pStyle w:val="BodyText"/>
        <w:numPr>
          <w:ilvl w:val="0"/>
          <w:numId w:val="13"/>
        </w:numPr>
        <w:tabs>
          <w:tab w:val="left" w:pos="821"/>
        </w:tabs>
        <w:spacing w:before="4"/>
        <w:ind w:hanging="360"/>
        <w:rPr>
          <w:rFonts w:cs="Calibri"/>
        </w:rPr>
      </w:pPr>
      <w:r w:rsidRPr="00AA08B5">
        <w:t>Запустите интернет-браузер на вашем компьютере и введите следующий адрес: opop.emodul.eu</w:t>
      </w:r>
    </w:p>
    <w:p w:rsidR="003E6078" w:rsidRPr="00AA08B5" w:rsidRDefault="003E6078">
      <w:pPr>
        <w:pStyle w:val="BodyText"/>
        <w:numPr>
          <w:ilvl w:val="0"/>
          <w:numId w:val="13"/>
        </w:numPr>
        <w:tabs>
          <w:tab w:val="left" w:pos="821"/>
        </w:tabs>
        <w:spacing w:before="19"/>
        <w:ind w:hanging="360"/>
      </w:pPr>
      <w:r w:rsidRPr="00AA08B5">
        <w:t>Нажмите на Новый пользователь и выполните регистрацию пользователя на OPOP online сервере.</w:t>
      </w:r>
    </w:p>
    <w:p w:rsidR="003E6078" w:rsidRPr="00AA08B5" w:rsidRDefault="003E6078">
      <w:pPr>
        <w:pStyle w:val="BodyText"/>
        <w:numPr>
          <w:ilvl w:val="0"/>
          <w:numId w:val="13"/>
        </w:numPr>
        <w:tabs>
          <w:tab w:val="left" w:pos="821"/>
        </w:tabs>
        <w:spacing w:before="19" w:line="256" w:lineRule="auto"/>
        <w:ind w:right="121" w:hanging="360"/>
      </w:pPr>
      <w:r w:rsidRPr="00AA08B5">
        <w:t>После успешной регистрации войдите в систему с помощью ранее выбранного вами пользовательского имя и пароля, которые вы выбрали при регистрации нового пользователя.</w:t>
      </w:r>
    </w:p>
    <w:p w:rsidR="003E6078" w:rsidRPr="00AA08B5" w:rsidRDefault="003E6078">
      <w:pPr>
        <w:pStyle w:val="BodyText"/>
        <w:numPr>
          <w:ilvl w:val="0"/>
          <w:numId w:val="13"/>
        </w:numPr>
        <w:tabs>
          <w:tab w:val="left" w:pos="821"/>
        </w:tabs>
        <w:spacing w:before="5"/>
        <w:ind w:hanging="360"/>
      </w:pPr>
      <w:r w:rsidRPr="00AA08B5">
        <w:t>После подключения вы должны зарегистрировать ваш котел тем, что вы нажмете на Новый модуль в закладке Настройки (справа наверху).</w:t>
      </w:r>
    </w:p>
    <w:p w:rsidR="003E6078" w:rsidRPr="00AA08B5" w:rsidRDefault="003E6078">
      <w:pPr>
        <w:pStyle w:val="BodyText"/>
        <w:numPr>
          <w:ilvl w:val="0"/>
          <w:numId w:val="13"/>
        </w:numPr>
        <w:tabs>
          <w:tab w:val="left" w:pos="821"/>
        </w:tabs>
        <w:spacing w:before="19" w:line="256" w:lineRule="auto"/>
        <w:ind w:right="130" w:hanging="360"/>
      </w:pPr>
      <w:r w:rsidRPr="00AA08B5">
        <w:t>Во время регистрации нового модуля (котла) введите все запрашиваемые сведения, включая регистрационный код, который вы ранее переписали.</w:t>
      </w:r>
    </w:p>
    <w:p w:rsidR="003E6078" w:rsidRPr="00AA08B5" w:rsidRDefault="003E6078">
      <w:pPr>
        <w:pStyle w:val="BodyText"/>
        <w:numPr>
          <w:ilvl w:val="0"/>
          <w:numId w:val="13"/>
        </w:numPr>
        <w:tabs>
          <w:tab w:val="left" w:pos="821"/>
        </w:tabs>
        <w:spacing w:before="4" w:line="256" w:lineRule="auto"/>
        <w:ind w:right="124" w:hanging="360"/>
        <w:rPr>
          <w:rFonts w:cs="Calibri"/>
        </w:rPr>
      </w:pPr>
      <w:r w:rsidRPr="00AA08B5">
        <w:t>После сохранения регистрации модуля наш online сервер свяжется с вашим котлом, и в течение нескольких секунд загрузятся все данные из котла на сервер.</w:t>
      </w:r>
    </w:p>
    <w:p w:rsidR="003E6078" w:rsidRPr="00AA08B5" w:rsidRDefault="003E6078">
      <w:pPr>
        <w:pStyle w:val="BodyText"/>
        <w:spacing w:before="164" w:line="259" w:lineRule="auto"/>
        <w:ind w:left="100" w:right="128" w:firstLine="0"/>
        <w:jc w:val="both"/>
      </w:pPr>
      <w:r w:rsidRPr="00AA08B5">
        <w:t>Теперь ваш котле полностью соединен с OPOP online сервером, и вы можете полностью пользоваться всеми функциями, которые дает удавленное управление котлом через сеть Интернет. Любые вопросы с вами немедленно готовы решать техники компании OPOP spol. s.r.o.</w:t>
      </w: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before="7" w:line="280" w:lineRule="exact"/>
        <w:rPr>
          <w:sz w:val="28"/>
          <w:szCs w:val="28"/>
        </w:rPr>
      </w:pPr>
    </w:p>
    <w:p w:rsidR="003E6078" w:rsidRPr="00AA08B5" w:rsidRDefault="003E6078">
      <w:pPr>
        <w:pStyle w:val="Heading1"/>
        <w:numPr>
          <w:ilvl w:val="0"/>
          <w:numId w:val="27"/>
        </w:numPr>
        <w:tabs>
          <w:tab w:val="left" w:pos="809"/>
        </w:tabs>
        <w:spacing w:before="0"/>
        <w:ind w:left="808" w:hanging="708"/>
        <w:jc w:val="both"/>
        <w:rPr>
          <w:rFonts w:cs="Calibri Light"/>
        </w:rPr>
      </w:pPr>
      <w:bookmarkStart w:id="94" w:name="_bookmark47"/>
      <w:bookmarkStart w:id="95" w:name="_Toc465800711"/>
      <w:bookmarkEnd w:id="94"/>
      <w:r w:rsidRPr="00AA08B5">
        <w:rPr>
          <w:color w:val="000000"/>
        </w:rPr>
        <w:t>АКТУАЛИЗАЦИЯ ПРОШИВКИ</w:t>
      </w:r>
      <w:bookmarkEnd w:id="95"/>
    </w:p>
    <w:p w:rsidR="003E6078" w:rsidRPr="00AA08B5" w:rsidRDefault="003E6078">
      <w:pPr>
        <w:pStyle w:val="BodyText"/>
        <w:spacing w:before="33" w:line="258" w:lineRule="auto"/>
        <w:ind w:left="100" w:right="121" w:firstLine="0"/>
        <w:jc w:val="both"/>
      </w:pPr>
      <w:r w:rsidRPr="00AA08B5">
        <w:t>Каждый блок v9 может актуализироваться с помощью USB ключа. Компания OPOP spol. s.r.o. регулярно издает новые версии программного обеспечения для блока, которые можно бесплатно загрузить. Новые версии, как правило, содержат новые функции и возможности, которые повышают автоматизацию котла и обеспечивают больше возможностей для управления системой отопления. Проконсультируйтесь касательно возможности использования новых обновлений программного обеспечения с вашим монтажником или непосредственном с представителем компании OPOP spol. s.r.o.  Порядок установки является очень простым - см. пункты ниже.</w:t>
      </w:r>
    </w:p>
    <w:p w:rsidR="003E6078" w:rsidRPr="00AA08B5" w:rsidRDefault="003E6078">
      <w:pPr>
        <w:pStyle w:val="BodyText"/>
        <w:numPr>
          <w:ilvl w:val="0"/>
          <w:numId w:val="12"/>
        </w:numPr>
        <w:tabs>
          <w:tab w:val="left" w:pos="821"/>
        </w:tabs>
        <w:spacing w:before="160"/>
        <w:ind w:hanging="360"/>
      </w:pPr>
      <w:r w:rsidRPr="00AA08B5">
        <w:t>Перепишите на USB карту 2 файла с названиями "581mod.bin" и "ST581dis.bin".</w:t>
      </w:r>
    </w:p>
    <w:p w:rsidR="003E6078" w:rsidRPr="00AA08B5" w:rsidRDefault="003E6078">
      <w:pPr>
        <w:pStyle w:val="BodyText"/>
        <w:numPr>
          <w:ilvl w:val="0"/>
          <w:numId w:val="12"/>
        </w:numPr>
        <w:tabs>
          <w:tab w:val="left" w:pos="821"/>
        </w:tabs>
        <w:spacing w:before="21"/>
        <w:ind w:hanging="360"/>
      </w:pPr>
      <w:r w:rsidRPr="00AA08B5">
        <w:t>Выключите котел с помощью главного выключателя на Внешнем цоколе в передней части котла.</w:t>
      </w:r>
    </w:p>
    <w:p w:rsidR="003E6078" w:rsidRPr="00AA08B5" w:rsidRDefault="003E6078">
      <w:pPr>
        <w:pStyle w:val="BodyText"/>
        <w:numPr>
          <w:ilvl w:val="0"/>
          <w:numId w:val="12"/>
        </w:numPr>
        <w:tabs>
          <w:tab w:val="left" w:pos="821"/>
        </w:tabs>
        <w:spacing w:before="19"/>
        <w:ind w:hanging="360"/>
      </w:pPr>
      <w:r w:rsidRPr="00AA08B5">
        <w:t>Вставьте USB ключ в коннектор на боковой стороне блока управления v9.</w:t>
      </w:r>
    </w:p>
    <w:p w:rsidR="003E6078" w:rsidRPr="00AA08B5" w:rsidRDefault="003E6078">
      <w:pPr>
        <w:pStyle w:val="BodyText"/>
        <w:numPr>
          <w:ilvl w:val="0"/>
          <w:numId w:val="12"/>
        </w:numPr>
        <w:tabs>
          <w:tab w:val="left" w:pos="821"/>
        </w:tabs>
        <w:spacing w:before="19"/>
        <w:ind w:hanging="360"/>
      </w:pPr>
      <w:r w:rsidRPr="00AA08B5">
        <w:t>Включите котел с помощью главного выключателя на Внешнем цоколе в передней части котла.</w:t>
      </w:r>
    </w:p>
    <w:p w:rsidR="003E6078" w:rsidRPr="00AA08B5" w:rsidRDefault="003E6078">
      <w:pPr>
        <w:pStyle w:val="BodyText"/>
        <w:numPr>
          <w:ilvl w:val="0"/>
          <w:numId w:val="12"/>
        </w:numPr>
        <w:tabs>
          <w:tab w:val="left" w:pos="821"/>
        </w:tabs>
        <w:spacing w:before="19"/>
        <w:ind w:hanging="360"/>
      </w:pPr>
      <w:r w:rsidRPr="00AA08B5">
        <w:t>Подождите завершение установки (блок отображает стандартную основную панель) и извлеките USB ключ.</w:t>
      </w:r>
    </w:p>
    <w:p w:rsidR="003E6078" w:rsidRPr="00AA08B5" w:rsidRDefault="003E6078">
      <w:pPr>
        <w:pStyle w:val="BodyText"/>
        <w:numPr>
          <w:ilvl w:val="0"/>
          <w:numId w:val="12"/>
        </w:numPr>
        <w:tabs>
          <w:tab w:val="left" w:pos="821"/>
        </w:tabs>
        <w:spacing w:before="19"/>
        <w:ind w:hanging="360"/>
      </w:pPr>
      <w:r w:rsidRPr="00AA08B5">
        <w:t>Блок управления v9 актуализирован.</w:t>
      </w:r>
    </w:p>
    <w:p w:rsidR="003E6078" w:rsidRPr="00AA08B5" w:rsidRDefault="003E6078">
      <w:pPr>
        <w:spacing w:before="3" w:line="280" w:lineRule="exact"/>
        <w:rPr>
          <w:sz w:val="28"/>
          <w:szCs w:val="28"/>
        </w:rPr>
      </w:pPr>
    </w:p>
    <w:p w:rsidR="003E6078" w:rsidRPr="00AA08B5" w:rsidRDefault="003E6078">
      <w:pPr>
        <w:pStyle w:val="BodyText"/>
        <w:numPr>
          <w:ilvl w:val="0"/>
          <w:numId w:val="12"/>
        </w:numPr>
        <w:tabs>
          <w:tab w:val="left" w:pos="821"/>
        </w:tabs>
        <w:ind w:hanging="360"/>
      </w:pPr>
      <w:r w:rsidRPr="00AA08B5">
        <w:t>Тот же самый порядок повторите для запис</w:t>
      </w:r>
      <w:r>
        <w:t>и</w:t>
      </w:r>
      <w:r w:rsidRPr="00AA08B5">
        <w:t xml:space="preserve"> ПО во Внешний цоколь.</w:t>
      </w:r>
    </w:p>
    <w:p w:rsidR="003E6078" w:rsidRPr="00AA08B5" w:rsidRDefault="003E6078">
      <w:pPr>
        <w:pStyle w:val="BodyText"/>
        <w:numPr>
          <w:ilvl w:val="0"/>
          <w:numId w:val="12"/>
        </w:numPr>
        <w:tabs>
          <w:tab w:val="left" w:pos="821"/>
        </w:tabs>
        <w:spacing w:before="22"/>
        <w:ind w:hanging="360"/>
        <w:rPr>
          <w:rFonts w:cs="Calibri"/>
        </w:rPr>
      </w:pPr>
      <w:r w:rsidRPr="00AA08B5">
        <w:t>Выключите котел с помощью главного выключателя на Внешнем цоколе в передней части котла.</w:t>
      </w:r>
    </w:p>
    <w:p w:rsidR="003E6078" w:rsidRPr="00AA08B5" w:rsidRDefault="003E6078">
      <w:pPr>
        <w:pStyle w:val="BodyText"/>
        <w:numPr>
          <w:ilvl w:val="0"/>
          <w:numId w:val="12"/>
        </w:numPr>
        <w:tabs>
          <w:tab w:val="left" w:pos="821"/>
        </w:tabs>
        <w:spacing w:before="19"/>
        <w:ind w:hanging="360"/>
      </w:pPr>
      <w:r w:rsidRPr="00AA08B5">
        <w:t>Откройте передний кожух Внешнего цоколя и вставьте USB ключ в коннектор.</w:t>
      </w:r>
    </w:p>
    <w:p w:rsidR="003E6078" w:rsidRPr="00AA08B5" w:rsidRDefault="003E6078">
      <w:pPr>
        <w:pStyle w:val="BodyText"/>
        <w:numPr>
          <w:ilvl w:val="0"/>
          <w:numId w:val="12"/>
        </w:numPr>
        <w:tabs>
          <w:tab w:val="left" w:pos="821"/>
        </w:tabs>
        <w:spacing w:before="19"/>
        <w:ind w:hanging="360"/>
      </w:pPr>
      <w:r w:rsidRPr="00AA08B5">
        <w:t>Включите котел с помощью главного выключателя на Внешнем цоколе в передней части котла.</w:t>
      </w:r>
    </w:p>
    <w:p w:rsidR="003E6078" w:rsidRPr="00AA08B5" w:rsidRDefault="003E6078">
      <w:pPr>
        <w:pStyle w:val="BodyText"/>
        <w:numPr>
          <w:ilvl w:val="0"/>
          <w:numId w:val="12"/>
        </w:numPr>
        <w:tabs>
          <w:tab w:val="left" w:pos="821"/>
        </w:tabs>
        <w:spacing w:before="19"/>
        <w:ind w:hanging="360"/>
      </w:pPr>
      <w:r w:rsidRPr="00AA08B5">
        <w:t>Подождите завершение установки (блок отображает стандартную основную панель) и извлеките USB ключ.</w:t>
      </w:r>
    </w:p>
    <w:p w:rsidR="003E6078" w:rsidRPr="00AA08B5" w:rsidRDefault="003E6078">
      <w:pPr>
        <w:pStyle w:val="BodyText"/>
        <w:numPr>
          <w:ilvl w:val="0"/>
          <w:numId w:val="12"/>
        </w:numPr>
        <w:tabs>
          <w:tab w:val="left" w:pos="821"/>
        </w:tabs>
        <w:spacing w:before="16"/>
        <w:ind w:hanging="360"/>
      </w:pPr>
      <w:r w:rsidRPr="00AA08B5">
        <w:t>Внешний цоколь актуализирован.</w:t>
      </w:r>
    </w:p>
    <w:p w:rsidR="003E6078" w:rsidRPr="00AA08B5" w:rsidRDefault="003E6078">
      <w:pPr>
        <w:spacing w:before="1" w:line="180" w:lineRule="exact"/>
        <w:rPr>
          <w:sz w:val="18"/>
          <w:szCs w:val="18"/>
        </w:rPr>
      </w:pPr>
    </w:p>
    <w:p w:rsidR="003E6078" w:rsidRPr="00AA08B5" w:rsidRDefault="003E6078">
      <w:pPr>
        <w:pStyle w:val="BodyText"/>
        <w:spacing w:line="259" w:lineRule="auto"/>
        <w:ind w:left="100" w:right="121" w:firstLine="0"/>
        <w:jc w:val="both"/>
      </w:pPr>
      <w:r w:rsidRPr="00AA08B5">
        <w:t>Для отображения актуальных версий блока управления v9 и внешнего цоколя войдите в функцию Информация о программе в Главных настройках. Оба отображенных числа должны соответствовать для правильной работы котла.</w:t>
      </w:r>
    </w:p>
    <w:p w:rsidR="003E6078" w:rsidRPr="00AA08B5" w:rsidRDefault="003E6078">
      <w:pPr>
        <w:pStyle w:val="BodyText"/>
        <w:spacing w:before="161" w:line="258" w:lineRule="auto"/>
        <w:ind w:left="100" w:right="119" w:firstLine="0"/>
        <w:jc w:val="both"/>
        <w:rPr>
          <w:rFonts w:cs="Calibri"/>
        </w:rPr>
      </w:pPr>
      <w:r w:rsidRPr="00AA08B5">
        <w:t>Используемый USB ключ должен быть отформатированным в файловой системе FAT32 для правильной записи файлов. Для проверки того, в какой файловой системе отформатирован ваш USB ключ, нажмите право кнопкой мыши на пиктограмме USB ключа в вашей операционной системе компьютера и задайте Свойства.</w:t>
      </w:r>
    </w:p>
    <w:p w:rsidR="003E6078" w:rsidRPr="00AA08B5" w:rsidRDefault="003E6078">
      <w:pPr>
        <w:pStyle w:val="BodyText"/>
        <w:spacing w:before="162" w:line="257" w:lineRule="auto"/>
        <w:ind w:left="100" w:right="130" w:firstLine="0"/>
        <w:jc w:val="both"/>
      </w:pPr>
      <w:r w:rsidRPr="00AA08B5">
        <w:t>Внимание: при записи нового программного обеспечения настройки блока управления будут приведены в исходные, заводские настройки. Т.е. необходимо снова выполнить все настройки, включая так называемый Первый запуск котла.</w:t>
      </w:r>
    </w:p>
    <w:p w:rsidR="003E6078" w:rsidRPr="00AA08B5" w:rsidRDefault="003E6078">
      <w:pPr>
        <w:spacing w:line="257" w:lineRule="auto"/>
        <w:jc w:val="both"/>
        <w:sectPr w:rsidR="003E6078" w:rsidRPr="00AA08B5">
          <w:headerReference w:type="default" r:id="rId132"/>
          <w:footerReference w:type="default" r:id="rId133"/>
          <w:pgSz w:w="11910" w:h="16840"/>
          <w:pgMar w:top="680" w:right="600" w:bottom="280" w:left="620" w:header="0" w:footer="0" w:gutter="0"/>
          <w:cols w:space="708"/>
        </w:sectPr>
      </w:pPr>
    </w:p>
    <w:p w:rsidR="003E6078" w:rsidRPr="00AA08B5" w:rsidRDefault="003E6078">
      <w:pPr>
        <w:pStyle w:val="Heading1"/>
        <w:numPr>
          <w:ilvl w:val="0"/>
          <w:numId w:val="27"/>
        </w:numPr>
        <w:tabs>
          <w:tab w:val="left" w:pos="809"/>
        </w:tabs>
        <w:ind w:left="808" w:hanging="708"/>
      </w:pPr>
      <w:bookmarkStart w:id="96" w:name="_bookmark48"/>
      <w:bookmarkStart w:id="97" w:name="_Toc465800712"/>
      <w:bookmarkEnd w:id="96"/>
      <w:r w:rsidRPr="00AA08B5">
        <w:rPr>
          <w:color w:val="000000"/>
        </w:rPr>
        <w:t>РАБОЧИЕ СООБЩЕНИЯ И СООБЩЕНИЯ ОБ ОШИБКАХ</w:t>
      </w:r>
      <w:bookmarkEnd w:id="97"/>
    </w:p>
    <w:p w:rsidR="003E6078" w:rsidRPr="00AA08B5" w:rsidRDefault="003E6078">
      <w:pPr>
        <w:pStyle w:val="BodyText"/>
        <w:spacing w:before="33" w:line="257" w:lineRule="auto"/>
        <w:ind w:left="100" w:right="129" w:firstLine="0"/>
      </w:pPr>
      <w:r w:rsidRPr="00AA08B5">
        <w:t>Ниже имеется выписка частых вопросов, с которыми мы сталкиваемся. Они касаются установки и эксплуатации котла. Прочитайте эти вопросы внимательно, они позволят вам решить конкретные ситуации, с которыми вы можете столкнуться.</w:t>
      </w:r>
    </w:p>
    <w:p w:rsidR="003E6078" w:rsidRPr="00AA08B5" w:rsidRDefault="003E6078">
      <w:pPr>
        <w:pStyle w:val="Heading6"/>
        <w:numPr>
          <w:ilvl w:val="0"/>
          <w:numId w:val="11"/>
        </w:numPr>
        <w:tabs>
          <w:tab w:val="left" w:pos="821"/>
        </w:tabs>
        <w:spacing w:before="163"/>
        <w:ind w:hanging="360"/>
        <w:rPr>
          <w:b w:val="0"/>
          <w:bCs w:val="0"/>
        </w:rPr>
      </w:pPr>
      <w:r w:rsidRPr="00AA08B5">
        <w:t>Тревога: Поврежденный датчик устройства подачи</w:t>
      </w:r>
    </w:p>
    <w:p w:rsidR="003E6078" w:rsidRPr="00AA08B5" w:rsidRDefault="003E6078">
      <w:pPr>
        <w:pStyle w:val="BodyText"/>
        <w:spacing w:line="243" w:lineRule="exact"/>
        <w:ind w:left="808" w:firstLine="0"/>
        <w:jc w:val="both"/>
      </w:pPr>
      <w:r w:rsidRPr="00AA08B5">
        <w:t>Речь идет о защитном датчике на горелке. Проверьте подключение датчика на плате горелки и во Внешнем цоколе на выходе.</w:t>
      </w:r>
    </w:p>
    <w:p w:rsidR="003E6078" w:rsidRPr="00AA08B5" w:rsidRDefault="003E6078">
      <w:pPr>
        <w:pStyle w:val="BodyText"/>
        <w:spacing w:line="243" w:lineRule="exact"/>
        <w:ind w:left="808" w:firstLine="0"/>
        <w:jc w:val="both"/>
      </w:pPr>
      <w:r w:rsidRPr="00AA08B5">
        <w:t>"Feeder sens.".</w:t>
      </w:r>
    </w:p>
    <w:p w:rsidR="003E6078" w:rsidRPr="00AA08B5" w:rsidRDefault="003E6078">
      <w:pPr>
        <w:pStyle w:val="Heading6"/>
        <w:numPr>
          <w:ilvl w:val="0"/>
          <w:numId w:val="11"/>
        </w:numPr>
        <w:tabs>
          <w:tab w:val="left" w:pos="821"/>
        </w:tabs>
        <w:ind w:hanging="360"/>
        <w:rPr>
          <w:b w:val="0"/>
          <w:bCs w:val="0"/>
        </w:rPr>
      </w:pPr>
      <w:r w:rsidRPr="00AA08B5">
        <w:t>Тревога: Неисправность датчика ЦО</w:t>
      </w:r>
    </w:p>
    <w:p w:rsidR="003E6078" w:rsidRPr="00AA08B5" w:rsidRDefault="003E6078">
      <w:pPr>
        <w:pStyle w:val="BodyText"/>
        <w:spacing w:line="243" w:lineRule="exact"/>
        <w:ind w:firstLine="0"/>
        <w:jc w:val="both"/>
      </w:pPr>
      <w:r>
        <w:t xml:space="preserve">Датчик ЦО подключен к выходу </w:t>
      </w:r>
      <w:r w:rsidRPr="00AA08B5">
        <w:t xml:space="preserve">„CH sens.“ </w:t>
      </w:r>
      <w:r>
        <w:t>Поврежден или не подключен</w:t>
      </w:r>
      <w:r w:rsidRPr="00AA08B5">
        <w:t>.</w:t>
      </w:r>
    </w:p>
    <w:p w:rsidR="003E6078" w:rsidRPr="00AA08B5" w:rsidRDefault="003E6078">
      <w:pPr>
        <w:pStyle w:val="Heading6"/>
        <w:numPr>
          <w:ilvl w:val="0"/>
          <w:numId w:val="11"/>
        </w:numPr>
        <w:tabs>
          <w:tab w:val="left" w:pos="821"/>
        </w:tabs>
        <w:spacing w:line="243" w:lineRule="exact"/>
        <w:ind w:hanging="360"/>
        <w:rPr>
          <w:b w:val="0"/>
          <w:bCs w:val="0"/>
        </w:rPr>
      </w:pPr>
      <w:r w:rsidRPr="00AA08B5">
        <w:t>Тревога: Неисправность датчика ГВ</w:t>
      </w:r>
    </w:p>
    <w:p w:rsidR="003E6078" w:rsidRPr="00AA08B5" w:rsidRDefault="003E6078">
      <w:pPr>
        <w:pStyle w:val="BodyText"/>
        <w:ind w:right="131" w:firstLine="0"/>
      </w:pPr>
      <w:r>
        <w:t xml:space="preserve">Датчик ГВ подключен к выходу </w:t>
      </w:r>
      <w:r w:rsidRPr="00AA08B5">
        <w:t>„DHW sens.“  Поврежден или не подключен, при этом активирована одна из функций, которая нуждается в нем для правильной работы.</w:t>
      </w:r>
    </w:p>
    <w:p w:rsidR="003E6078" w:rsidRPr="00AA08B5" w:rsidRDefault="003E6078">
      <w:pPr>
        <w:pStyle w:val="Heading6"/>
        <w:numPr>
          <w:ilvl w:val="0"/>
          <w:numId w:val="11"/>
        </w:numPr>
        <w:tabs>
          <w:tab w:val="left" w:pos="821"/>
        </w:tabs>
        <w:spacing w:line="243" w:lineRule="exact"/>
        <w:ind w:hanging="360"/>
        <w:rPr>
          <w:b w:val="0"/>
          <w:bCs w:val="0"/>
        </w:rPr>
      </w:pPr>
      <w:r w:rsidRPr="00AA08B5">
        <w:t>Тревога: Слишком высокая температура ЦО</w:t>
      </w:r>
    </w:p>
    <w:p w:rsidR="003E6078" w:rsidRPr="00AA08B5" w:rsidRDefault="003E6078">
      <w:pPr>
        <w:pStyle w:val="BodyText"/>
        <w:spacing w:line="243" w:lineRule="exact"/>
        <w:ind w:firstLine="0"/>
        <w:jc w:val="both"/>
      </w:pPr>
      <w:r w:rsidRPr="00AA08B5">
        <w:t>Температура ЦО, измеряемая датчиком ЦО, превысила 93°C, т.е. значение, настроенное в функции Макс. температура котла в Сервисном меню.</w:t>
      </w:r>
    </w:p>
    <w:p w:rsidR="003E6078" w:rsidRPr="00AA08B5" w:rsidRDefault="003E6078">
      <w:pPr>
        <w:pStyle w:val="Heading6"/>
        <w:numPr>
          <w:ilvl w:val="0"/>
          <w:numId w:val="11"/>
        </w:numPr>
        <w:tabs>
          <w:tab w:val="left" w:pos="821"/>
        </w:tabs>
        <w:ind w:hanging="360"/>
        <w:rPr>
          <w:b w:val="0"/>
          <w:bCs w:val="0"/>
        </w:rPr>
      </w:pPr>
      <w:r w:rsidRPr="00AA08B5">
        <w:t>Тревога: Слишком высокая температура ГВ</w:t>
      </w:r>
    </w:p>
    <w:p w:rsidR="003E6078" w:rsidRPr="00AA08B5" w:rsidRDefault="003E6078">
      <w:pPr>
        <w:pStyle w:val="BodyText"/>
        <w:ind w:right="129" w:firstLine="0"/>
      </w:pPr>
      <w:r w:rsidRPr="00AA08B5">
        <w:t>Температура ГВ, измеряемая датчиком ГВ, превысила максимальное значение, установленное в функции Заданная температура ГВ в Главных настройках.</w:t>
      </w:r>
    </w:p>
    <w:p w:rsidR="003E6078" w:rsidRPr="00AA08B5" w:rsidRDefault="003E6078">
      <w:pPr>
        <w:pStyle w:val="Heading6"/>
        <w:numPr>
          <w:ilvl w:val="0"/>
          <w:numId w:val="11"/>
        </w:numPr>
        <w:tabs>
          <w:tab w:val="left" w:pos="821"/>
        </w:tabs>
        <w:spacing w:line="242" w:lineRule="exact"/>
        <w:ind w:hanging="360"/>
        <w:rPr>
          <w:b w:val="0"/>
          <w:bCs w:val="0"/>
        </w:rPr>
      </w:pPr>
      <w:r w:rsidRPr="00AA08B5">
        <w:t>Тревога: Сенсор Termik открыт</w:t>
      </w:r>
    </w:p>
    <w:p w:rsidR="003E6078" w:rsidRPr="00AA08B5" w:rsidRDefault="003E6078">
      <w:pPr>
        <w:pStyle w:val="BodyText"/>
        <w:ind w:firstLine="0"/>
        <w:jc w:val="both"/>
      </w:pPr>
      <w:r w:rsidRPr="00AA08B5">
        <w:t>Сенсор Termik не подключен или неисправен. Проверьте контакт во внешнем цоколе.</w:t>
      </w:r>
    </w:p>
    <w:p w:rsidR="003E6078" w:rsidRPr="00AA08B5" w:rsidRDefault="003E6078">
      <w:pPr>
        <w:pStyle w:val="Heading6"/>
        <w:numPr>
          <w:ilvl w:val="0"/>
          <w:numId w:val="11"/>
        </w:numPr>
        <w:tabs>
          <w:tab w:val="left" w:pos="821"/>
        </w:tabs>
        <w:spacing w:line="243" w:lineRule="exact"/>
        <w:ind w:hanging="360"/>
        <w:rPr>
          <w:b w:val="0"/>
          <w:bCs w:val="0"/>
        </w:rPr>
      </w:pPr>
      <w:r w:rsidRPr="00AA08B5">
        <w:t>Тревога: Поврежденный датчик возвратного контура</w:t>
      </w:r>
    </w:p>
    <w:p w:rsidR="003E6078" w:rsidRPr="00AA08B5" w:rsidRDefault="003E6078">
      <w:pPr>
        <w:pStyle w:val="BodyText"/>
        <w:ind w:right="129" w:firstLine="0"/>
      </w:pPr>
      <w:r w:rsidRPr="00AA08B5">
        <w:t>Датчик возвратной воды был активирован в настройках Встроенного смесительного клапана 1 или 2, но является неисправным или не был подключен к выходу на внешнем цоколе с названием "Return sens.".</w:t>
      </w:r>
    </w:p>
    <w:p w:rsidR="003E6078" w:rsidRPr="00AA08B5" w:rsidRDefault="003E6078">
      <w:pPr>
        <w:pStyle w:val="Heading6"/>
        <w:numPr>
          <w:ilvl w:val="0"/>
          <w:numId w:val="11"/>
        </w:numPr>
        <w:tabs>
          <w:tab w:val="left" w:pos="821"/>
        </w:tabs>
        <w:ind w:hanging="360"/>
        <w:rPr>
          <w:b w:val="0"/>
          <w:bCs w:val="0"/>
        </w:rPr>
      </w:pPr>
      <w:r w:rsidRPr="00AA08B5">
        <w:t>Тревога: Датчик температуры C1-C4 поврежден</w:t>
      </w:r>
    </w:p>
    <w:p w:rsidR="003E6078" w:rsidRPr="00AA08B5" w:rsidRDefault="003E6078">
      <w:pPr>
        <w:pStyle w:val="BodyText"/>
        <w:spacing w:line="243" w:lineRule="exact"/>
        <w:ind w:left="808" w:firstLine="0"/>
        <w:jc w:val="both"/>
      </w:pPr>
      <w:r w:rsidRPr="00AA08B5">
        <w:t>Датчик температуры активирован, но не был подключен к блоку к соответствующему выходу.</w:t>
      </w:r>
    </w:p>
    <w:p w:rsidR="003E6078" w:rsidRPr="00AA08B5" w:rsidRDefault="003E6078">
      <w:pPr>
        <w:pStyle w:val="Heading6"/>
        <w:numPr>
          <w:ilvl w:val="0"/>
          <w:numId w:val="11"/>
        </w:numPr>
        <w:tabs>
          <w:tab w:val="left" w:pos="821"/>
        </w:tabs>
        <w:spacing w:line="243" w:lineRule="exact"/>
        <w:ind w:hanging="360"/>
        <w:rPr>
          <w:b w:val="0"/>
          <w:bCs w:val="0"/>
        </w:rPr>
      </w:pPr>
      <w:r w:rsidRPr="00AA08B5">
        <w:t>Тревога: Неисправность датчика смесительного клапана</w:t>
      </w:r>
    </w:p>
    <w:p w:rsidR="003E6078" w:rsidRPr="00AA08B5" w:rsidRDefault="003E6078">
      <w:pPr>
        <w:pStyle w:val="BodyText"/>
        <w:ind w:right="536" w:firstLine="0"/>
      </w:pPr>
      <w:r w:rsidRPr="00AA08B5">
        <w:t>Встроенный смесительный клапан 1 или 2 был активирован, но датчик клапана 1 или 2 не был подключен к внешнему цоколю к выходу "Valve 1, 2 sensor".</w:t>
      </w:r>
    </w:p>
    <w:p w:rsidR="003E6078" w:rsidRPr="00AA08B5" w:rsidRDefault="003E6078">
      <w:pPr>
        <w:pStyle w:val="Heading6"/>
        <w:numPr>
          <w:ilvl w:val="0"/>
          <w:numId w:val="11"/>
        </w:numPr>
        <w:tabs>
          <w:tab w:val="left" w:pos="821"/>
        </w:tabs>
        <w:spacing w:line="243" w:lineRule="exact"/>
        <w:ind w:hanging="360"/>
        <w:rPr>
          <w:b w:val="0"/>
          <w:bCs w:val="0"/>
        </w:rPr>
      </w:pPr>
      <w:r w:rsidRPr="00AA08B5">
        <w:t>Тревога: 3 зажигания за 30 мин.</w:t>
      </w:r>
    </w:p>
    <w:p w:rsidR="003E6078" w:rsidRPr="00AA08B5" w:rsidRDefault="003E6078">
      <w:pPr>
        <w:pStyle w:val="BodyText"/>
        <w:ind w:right="129" w:firstLine="0"/>
      </w:pPr>
      <w:r w:rsidRPr="00AA08B5">
        <w:t>Котел зажигается слишком часто. Проверьте правильность определения пламени фото-сенсором после Разжигания. Если фото-сенсор не видит свет, то котел переходит в режим обычной работы.</w:t>
      </w:r>
    </w:p>
    <w:p w:rsidR="003E6078" w:rsidRPr="00AA08B5" w:rsidRDefault="003E6078">
      <w:pPr>
        <w:pStyle w:val="Heading6"/>
        <w:numPr>
          <w:ilvl w:val="0"/>
          <w:numId w:val="11"/>
        </w:numPr>
        <w:tabs>
          <w:tab w:val="left" w:pos="821"/>
        </w:tabs>
        <w:spacing w:before="1" w:line="243" w:lineRule="exact"/>
        <w:ind w:hanging="360"/>
        <w:rPr>
          <w:b w:val="0"/>
          <w:bCs w:val="0"/>
        </w:rPr>
      </w:pPr>
      <w:r w:rsidRPr="00AA08B5">
        <w:t>Сообщение: Отсутствует коммуникация с комнатным термостатом</w:t>
      </w:r>
    </w:p>
    <w:p w:rsidR="003E6078" w:rsidRPr="00AA08B5" w:rsidRDefault="003E6078">
      <w:pPr>
        <w:pStyle w:val="BodyText"/>
        <w:spacing w:line="243" w:lineRule="exact"/>
        <w:ind w:firstLine="0"/>
        <w:jc w:val="both"/>
      </w:pPr>
      <w:r w:rsidRPr="00AA08B5">
        <w:t>Комнатный термостат RT10 не подключен, но активирован. Проверьте настройки термостата.</w:t>
      </w:r>
    </w:p>
    <w:p w:rsidR="003E6078" w:rsidRPr="00AA08B5" w:rsidRDefault="003E6078">
      <w:pPr>
        <w:pStyle w:val="Heading6"/>
        <w:numPr>
          <w:ilvl w:val="0"/>
          <w:numId w:val="11"/>
        </w:numPr>
        <w:tabs>
          <w:tab w:val="left" w:pos="821"/>
        </w:tabs>
        <w:ind w:hanging="360"/>
        <w:rPr>
          <w:rFonts w:cs="Calibri"/>
          <w:b w:val="0"/>
          <w:bCs w:val="0"/>
        </w:rPr>
      </w:pPr>
      <w:r w:rsidRPr="00AA08B5">
        <w:t>Сообщение: Отсутствует коммуникация с Лямбда-зондом</w:t>
      </w:r>
    </w:p>
    <w:p w:rsidR="003E6078" w:rsidRPr="00AA08B5" w:rsidRDefault="003E6078">
      <w:pPr>
        <w:pStyle w:val="BodyText"/>
        <w:ind w:right="129" w:firstLine="0"/>
      </w:pPr>
      <w:r w:rsidRPr="00AA08B5">
        <w:t>Лямбда-зонд не подключен, или подключен неправильно, но активирован. Проверьте настройки Лямбда в Установочном меню, Лямбда и проверьте подключение Лямбда-зонда.</w:t>
      </w:r>
    </w:p>
    <w:p w:rsidR="003E6078" w:rsidRPr="00AA08B5" w:rsidRDefault="003E6078">
      <w:pPr>
        <w:pStyle w:val="Heading6"/>
        <w:numPr>
          <w:ilvl w:val="0"/>
          <w:numId w:val="11"/>
        </w:numPr>
        <w:tabs>
          <w:tab w:val="left" w:pos="821"/>
        </w:tabs>
        <w:spacing w:line="242" w:lineRule="exact"/>
        <w:ind w:hanging="360"/>
        <w:rPr>
          <w:b w:val="0"/>
          <w:bCs w:val="0"/>
        </w:rPr>
      </w:pPr>
      <w:r w:rsidRPr="00AA08B5">
        <w:t>Сообщение: Температура достигнута</w:t>
      </w:r>
    </w:p>
    <w:p w:rsidR="003E6078" w:rsidRPr="00AA08B5" w:rsidRDefault="003E6078">
      <w:pPr>
        <w:pStyle w:val="BodyText"/>
        <w:ind w:firstLine="0"/>
        <w:jc w:val="both"/>
      </w:pPr>
      <w:r w:rsidRPr="00AA08B5">
        <w:t>Котел был выключен достижением температуры ЦО.</w:t>
      </w:r>
    </w:p>
    <w:p w:rsidR="003E6078" w:rsidRPr="00AA08B5" w:rsidRDefault="003E6078">
      <w:pPr>
        <w:pStyle w:val="Heading6"/>
        <w:numPr>
          <w:ilvl w:val="0"/>
          <w:numId w:val="11"/>
        </w:numPr>
        <w:tabs>
          <w:tab w:val="left" w:pos="821"/>
        </w:tabs>
        <w:ind w:hanging="360"/>
        <w:rPr>
          <w:b w:val="0"/>
          <w:bCs w:val="0"/>
        </w:rPr>
      </w:pPr>
      <w:r w:rsidRPr="00AA08B5">
        <w:t>Сообщение: ГВ нагрета</w:t>
      </w:r>
    </w:p>
    <w:p w:rsidR="003E6078" w:rsidRPr="00AA08B5" w:rsidRDefault="003E6078">
      <w:pPr>
        <w:pStyle w:val="BodyText"/>
        <w:spacing w:line="243" w:lineRule="exact"/>
        <w:ind w:firstLine="0"/>
        <w:jc w:val="both"/>
      </w:pPr>
      <w:r w:rsidRPr="00AA08B5">
        <w:t>Температура ГВ была достигнута. Насос ГВ выключен.</w:t>
      </w:r>
    </w:p>
    <w:p w:rsidR="003E6078" w:rsidRPr="00AA08B5" w:rsidRDefault="003E6078">
      <w:pPr>
        <w:pStyle w:val="Heading6"/>
        <w:numPr>
          <w:ilvl w:val="0"/>
          <w:numId w:val="11"/>
        </w:numPr>
        <w:tabs>
          <w:tab w:val="left" w:pos="821"/>
        </w:tabs>
        <w:spacing w:line="243" w:lineRule="exact"/>
        <w:ind w:hanging="360"/>
        <w:rPr>
          <w:b w:val="0"/>
          <w:bCs w:val="0"/>
        </w:rPr>
      </w:pPr>
      <w:r w:rsidRPr="00AA08B5">
        <w:t>Тревога: Неисправность наружного датчика</w:t>
      </w:r>
    </w:p>
    <w:p w:rsidR="003E6078" w:rsidRPr="00AA08B5" w:rsidRDefault="003E6078">
      <w:pPr>
        <w:pStyle w:val="BodyText"/>
        <w:ind w:right="129" w:firstLine="0"/>
      </w:pPr>
      <w:r w:rsidRPr="00AA08B5">
        <w:t>Датчик наружной температуры активирован в настройках для встроенного смесительного клапана 1 или 2, но не подключен к внешнему цоколю котла к выходу "Weather sens.".</w:t>
      </w:r>
    </w:p>
    <w:p w:rsidR="003E6078" w:rsidRPr="00AA08B5" w:rsidRDefault="003E6078">
      <w:pPr>
        <w:pStyle w:val="Heading6"/>
        <w:numPr>
          <w:ilvl w:val="0"/>
          <w:numId w:val="11"/>
        </w:numPr>
        <w:tabs>
          <w:tab w:val="left" w:pos="821"/>
        </w:tabs>
        <w:spacing w:line="242" w:lineRule="exact"/>
        <w:ind w:hanging="360"/>
        <w:rPr>
          <w:rFonts w:cs="Calibri"/>
          <w:b w:val="0"/>
          <w:bCs w:val="0"/>
        </w:rPr>
      </w:pPr>
      <w:r w:rsidRPr="00AA08B5">
        <w:t>Тревога: Поврежденный датчик Mosfet</w:t>
      </w:r>
    </w:p>
    <w:p w:rsidR="003E6078" w:rsidRPr="00AA08B5" w:rsidRDefault="003E6078">
      <w:pPr>
        <w:pStyle w:val="BodyText"/>
        <w:spacing w:before="1"/>
        <w:ind w:right="118" w:firstLine="0"/>
        <w:jc w:val="both"/>
      </w:pPr>
      <w:r w:rsidRPr="00AA08B5">
        <w:t>Компонент Mosfet отвечает за регуляцию оборотов вентилятора и, вероятно, перегрелся. Проверьте подачу напряжение, которое не должно превышать 240 В. Если все в порядке, то неисправен вентилятор или застревает. Проверьте работу вентилятора и работоспособности разгонного вентилятора, который расположен на горелке.</w:t>
      </w:r>
    </w:p>
    <w:p w:rsidR="003E6078" w:rsidRPr="00AA08B5" w:rsidRDefault="003E6078">
      <w:pPr>
        <w:pStyle w:val="Heading6"/>
        <w:numPr>
          <w:ilvl w:val="0"/>
          <w:numId w:val="11"/>
        </w:numPr>
        <w:tabs>
          <w:tab w:val="left" w:pos="821"/>
        </w:tabs>
        <w:spacing w:line="242" w:lineRule="exact"/>
        <w:ind w:hanging="360"/>
        <w:rPr>
          <w:b w:val="0"/>
          <w:bCs w:val="0"/>
        </w:rPr>
      </w:pPr>
      <w:r w:rsidRPr="00AA08B5">
        <w:t xml:space="preserve">Тревога: </w:t>
      </w:r>
      <w:r>
        <w:t>Слишком высокая температура</w:t>
      </w:r>
      <w:r w:rsidRPr="00AA08B5">
        <w:t xml:space="preserve"> Mosfet </w:t>
      </w:r>
      <w:r>
        <w:rPr>
          <w:b w:val="0"/>
        </w:rPr>
        <w:t>или</w:t>
      </w:r>
      <w:r w:rsidRPr="00AA08B5">
        <w:rPr>
          <w:b w:val="0"/>
        </w:rPr>
        <w:t xml:space="preserve"> </w:t>
      </w:r>
      <w:r>
        <w:t>Неправильный проток воздуха</w:t>
      </w:r>
    </w:p>
    <w:p w:rsidR="003E6078" w:rsidRPr="00AA08B5" w:rsidRDefault="003E6078">
      <w:pPr>
        <w:pStyle w:val="BodyText"/>
        <w:ind w:firstLine="0"/>
      </w:pPr>
      <w:r w:rsidRPr="00AA08B5">
        <w:t>Температура на компоненте, измеряющем обороты и потребление тока вентилятором, слишком высокая. Проверьте работу вентилятора и разгонный конденсатор вентилятора.</w:t>
      </w:r>
    </w:p>
    <w:p w:rsidR="003E6078" w:rsidRPr="00AA08B5" w:rsidRDefault="003E6078">
      <w:pPr>
        <w:pStyle w:val="Heading6"/>
        <w:numPr>
          <w:ilvl w:val="0"/>
          <w:numId w:val="11"/>
        </w:numPr>
        <w:tabs>
          <w:tab w:val="left" w:pos="821"/>
        </w:tabs>
        <w:spacing w:line="243" w:lineRule="exact"/>
        <w:ind w:hanging="360"/>
        <w:rPr>
          <w:b w:val="0"/>
          <w:bCs w:val="0"/>
        </w:rPr>
      </w:pPr>
      <w:r w:rsidRPr="00AA08B5">
        <w:t>Слишком высокая температура устройства подачи</w:t>
      </w:r>
    </w:p>
    <w:p w:rsidR="003E6078" w:rsidRPr="00AA08B5" w:rsidRDefault="003E6078">
      <w:pPr>
        <w:pStyle w:val="BodyText"/>
        <w:ind w:right="168" w:firstLine="0"/>
      </w:pPr>
      <w:r w:rsidRPr="00AA08B5">
        <w:t>Температура в горелке превысила 80°C. Проверьте правильность установки колосника, работу внутреннего устройства подачи с помощью ручной работы в Установочном меню. Проверьте проходимость путей продуктов сгорания.</w:t>
      </w:r>
    </w:p>
    <w:p w:rsidR="003E6078" w:rsidRPr="00AA08B5" w:rsidRDefault="003E6078">
      <w:pPr>
        <w:pStyle w:val="Heading6"/>
        <w:numPr>
          <w:ilvl w:val="0"/>
          <w:numId w:val="11"/>
        </w:numPr>
        <w:tabs>
          <w:tab w:val="left" w:pos="821"/>
        </w:tabs>
        <w:spacing w:line="243" w:lineRule="exact"/>
        <w:ind w:hanging="360"/>
        <w:rPr>
          <w:b w:val="0"/>
          <w:bCs w:val="0"/>
        </w:rPr>
      </w:pPr>
      <w:r w:rsidRPr="00AA08B5">
        <w:t>Тревога: Неуспешное разжигание</w:t>
      </w:r>
    </w:p>
    <w:p w:rsidR="003E6078" w:rsidRPr="00AA08B5" w:rsidRDefault="003E6078">
      <w:pPr>
        <w:pStyle w:val="BodyText"/>
        <w:ind w:right="129" w:firstLine="0"/>
      </w:pPr>
      <w:r w:rsidRPr="00AA08B5">
        <w:t>Неисправен разжигающий патрон или неправильно настроен процесс разжигания. Убедитесь, что после возникновения пламени оно определяется фото-сенсором.</w:t>
      </w:r>
    </w:p>
    <w:p w:rsidR="003E6078" w:rsidRPr="00AA08B5" w:rsidRDefault="003E6078">
      <w:pPr>
        <w:pStyle w:val="Heading6"/>
        <w:numPr>
          <w:ilvl w:val="0"/>
          <w:numId w:val="11"/>
        </w:numPr>
        <w:tabs>
          <w:tab w:val="left" w:pos="821"/>
        </w:tabs>
        <w:ind w:hanging="360"/>
        <w:rPr>
          <w:rFonts w:cs="Calibri"/>
          <w:b w:val="0"/>
          <w:bCs w:val="0"/>
        </w:rPr>
      </w:pPr>
      <w:r w:rsidRPr="00AA08B5">
        <w:t>Тревога: Температура не возрастает</w:t>
      </w:r>
    </w:p>
    <w:p w:rsidR="003E6078" w:rsidRPr="00AA08B5" w:rsidRDefault="003E6078">
      <w:pPr>
        <w:pStyle w:val="BodyText"/>
        <w:spacing w:before="1"/>
        <w:ind w:firstLine="0"/>
      </w:pPr>
      <w:r w:rsidRPr="00AA08B5">
        <w:t>Если температура ЦО не превысит 30°C за 30 минут после разжигания, объявляется сообщение об ошибке. Настроено в сервисном меню, в функциях Мин. температура тревога, Мин. температура время.</w:t>
      </w:r>
    </w:p>
    <w:p w:rsidR="003E6078" w:rsidRPr="00AA08B5" w:rsidRDefault="003E6078">
      <w:pPr>
        <w:sectPr w:rsidR="003E6078" w:rsidRPr="00AA08B5">
          <w:headerReference w:type="default" r:id="rId134"/>
          <w:footerReference w:type="default" r:id="rId135"/>
          <w:pgSz w:w="11910" w:h="16840"/>
          <w:pgMar w:top="680" w:right="600" w:bottom="280" w:left="620" w:header="0" w:footer="0" w:gutter="0"/>
          <w:cols w:space="708"/>
        </w:sectPr>
      </w:pPr>
    </w:p>
    <w:p w:rsidR="003E6078" w:rsidRPr="00AA08B5" w:rsidRDefault="003E6078">
      <w:pPr>
        <w:pStyle w:val="Heading1"/>
        <w:numPr>
          <w:ilvl w:val="0"/>
          <w:numId w:val="10"/>
        </w:numPr>
        <w:tabs>
          <w:tab w:val="left" w:pos="809"/>
        </w:tabs>
        <w:ind w:hanging="708"/>
      </w:pPr>
      <w:bookmarkStart w:id="98" w:name="_bookmark49"/>
      <w:bookmarkStart w:id="99" w:name="_Toc465800713"/>
      <w:bookmarkEnd w:id="98"/>
      <w:r w:rsidRPr="00AA08B5">
        <w:rPr>
          <w:color w:val="000000"/>
        </w:rPr>
        <w:t>РЕШЕНИЕ КОНКРЕТНЫХ СИТУАЦИЙ</w:t>
      </w:r>
      <w:bookmarkEnd w:id="99"/>
    </w:p>
    <w:p w:rsidR="003E6078" w:rsidRPr="00AA08B5" w:rsidRDefault="003E6078">
      <w:pPr>
        <w:pStyle w:val="BodyText"/>
        <w:spacing w:before="33" w:line="257" w:lineRule="auto"/>
        <w:ind w:left="100" w:firstLine="0"/>
      </w:pPr>
      <w:r w:rsidRPr="00AA08B5">
        <w:t>Ниже имеется выписка частых вопросов, с которыми мы сталкиваемся. Они касаются установки и эксплуатации котла. Прочитайте эти вопросы внимательно, они позволят вам решить конкретные ситуации, с которыми вы можете столкнуться.</w:t>
      </w:r>
    </w:p>
    <w:p w:rsidR="003E6078" w:rsidRPr="00AA08B5" w:rsidRDefault="003E6078">
      <w:pPr>
        <w:pStyle w:val="Heading3"/>
        <w:numPr>
          <w:ilvl w:val="1"/>
          <w:numId w:val="10"/>
        </w:numPr>
        <w:tabs>
          <w:tab w:val="left" w:pos="821"/>
        </w:tabs>
        <w:spacing w:before="161"/>
        <w:ind w:hanging="360"/>
        <w:rPr>
          <w:b w:val="0"/>
          <w:bCs w:val="0"/>
        </w:rPr>
      </w:pPr>
      <w:r w:rsidRPr="00AA08B5">
        <w:t>Неправильное пламя при макс. мощности:</w:t>
      </w:r>
    </w:p>
    <w:p w:rsidR="003E6078" w:rsidRPr="00AA08B5" w:rsidRDefault="003E6078">
      <w:pPr>
        <w:pStyle w:val="BodyText"/>
        <w:numPr>
          <w:ilvl w:val="2"/>
          <w:numId w:val="10"/>
        </w:numPr>
        <w:tabs>
          <w:tab w:val="left" w:pos="1541"/>
        </w:tabs>
        <w:spacing w:before="24"/>
      </w:pPr>
      <w:r w:rsidRPr="00AA08B5">
        <w:t>Продление пламени: Сервисное меню, Настройка устройства подачи, Работа</w:t>
      </w:r>
    </w:p>
    <w:p w:rsidR="003E6078" w:rsidRPr="00AA08B5" w:rsidRDefault="003E6078">
      <w:pPr>
        <w:pStyle w:val="BodyText"/>
        <w:numPr>
          <w:ilvl w:val="3"/>
          <w:numId w:val="10"/>
        </w:numPr>
        <w:tabs>
          <w:tab w:val="left" w:pos="2261"/>
        </w:tabs>
        <w:spacing w:before="17"/>
        <w:ind w:hanging="283"/>
      </w:pPr>
      <w:r w:rsidRPr="00AA08B5">
        <w:t>Макс. работа подачи - настройте более продолжительную работу устройства подачи</w:t>
      </w:r>
    </w:p>
    <w:p w:rsidR="003E6078" w:rsidRPr="00AA08B5" w:rsidRDefault="003E6078">
      <w:pPr>
        <w:pStyle w:val="BodyText"/>
        <w:numPr>
          <w:ilvl w:val="3"/>
          <w:numId w:val="10"/>
        </w:numPr>
        <w:tabs>
          <w:tab w:val="left" w:pos="2261"/>
        </w:tabs>
        <w:spacing w:before="20"/>
        <w:ind w:hanging="331"/>
      </w:pPr>
      <w:r w:rsidRPr="00AA08B5">
        <w:t>Мин. перерыв подачи - настройки более короткую паузу подачи</w:t>
      </w:r>
    </w:p>
    <w:p w:rsidR="003E6078" w:rsidRPr="00AA08B5" w:rsidRDefault="003E6078">
      <w:pPr>
        <w:pStyle w:val="BodyText"/>
        <w:numPr>
          <w:ilvl w:val="2"/>
          <w:numId w:val="10"/>
        </w:numPr>
        <w:tabs>
          <w:tab w:val="left" w:pos="1541"/>
        </w:tabs>
        <w:spacing w:before="20"/>
      </w:pPr>
      <w:r w:rsidRPr="00AA08B5">
        <w:t>Сокращение пламени: Сервисное меню, Настройка устройства подачи, Работа</w:t>
      </w:r>
    </w:p>
    <w:p w:rsidR="003E6078" w:rsidRPr="00AA08B5" w:rsidRDefault="003E6078">
      <w:pPr>
        <w:pStyle w:val="BodyText"/>
        <w:numPr>
          <w:ilvl w:val="3"/>
          <w:numId w:val="10"/>
        </w:numPr>
        <w:tabs>
          <w:tab w:val="left" w:pos="2261"/>
        </w:tabs>
        <w:spacing w:before="20"/>
        <w:ind w:hanging="283"/>
      </w:pPr>
      <w:r w:rsidRPr="00AA08B5">
        <w:t>Макс. работа подачи - настройте более короткое время работы подачи</w:t>
      </w:r>
    </w:p>
    <w:p w:rsidR="003E6078" w:rsidRPr="00AA08B5" w:rsidRDefault="003E6078">
      <w:pPr>
        <w:pStyle w:val="BodyText"/>
        <w:numPr>
          <w:ilvl w:val="3"/>
          <w:numId w:val="10"/>
        </w:numPr>
        <w:tabs>
          <w:tab w:val="left" w:pos="2261"/>
        </w:tabs>
        <w:spacing w:before="20"/>
        <w:ind w:hanging="331"/>
      </w:pPr>
      <w:r w:rsidRPr="00AA08B5">
        <w:t>Мин. перерыв подачи - настройте большую задержку подачи</w:t>
      </w:r>
    </w:p>
    <w:p w:rsidR="003E6078" w:rsidRPr="00AA08B5" w:rsidRDefault="003E6078">
      <w:pPr>
        <w:pStyle w:val="BodyText"/>
        <w:numPr>
          <w:ilvl w:val="2"/>
          <w:numId w:val="10"/>
        </w:numPr>
        <w:tabs>
          <w:tab w:val="left" w:pos="1541"/>
        </w:tabs>
        <w:spacing w:before="17"/>
      </w:pPr>
      <w:r w:rsidRPr="00AA08B5">
        <w:t>Уменьшение количества воздуха: Сервисное меню, Настройка устройства подачи, Работа</w:t>
      </w:r>
    </w:p>
    <w:p w:rsidR="003E6078" w:rsidRPr="00AA08B5" w:rsidRDefault="003E6078">
      <w:pPr>
        <w:pStyle w:val="BodyText"/>
        <w:numPr>
          <w:ilvl w:val="3"/>
          <w:numId w:val="10"/>
        </w:numPr>
        <w:tabs>
          <w:tab w:val="left" w:pos="2261"/>
        </w:tabs>
        <w:spacing w:before="20"/>
        <w:ind w:hanging="283"/>
      </w:pPr>
      <w:r w:rsidRPr="00AA08B5">
        <w:t>Макс. мощность вентилятора - настройте меньшее число</w:t>
      </w:r>
    </w:p>
    <w:p w:rsidR="003E6078" w:rsidRPr="00AA08B5" w:rsidRDefault="003E6078">
      <w:pPr>
        <w:pStyle w:val="BodyText"/>
        <w:numPr>
          <w:ilvl w:val="2"/>
          <w:numId w:val="10"/>
        </w:numPr>
        <w:tabs>
          <w:tab w:val="left" w:pos="1541"/>
        </w:tabs>
        <w:spacing w:before="20"/>
      </w:pPr>
      <w:r w:rsidRPr="00AA08B5">
        <w:t>Увеличение количества воздуха: Сервисное меню, Настройка устройства подачи, Работа</w:t>
      </w:r>
    </w:p>
    <w:p w:rsidR="003E6078" w:rsidRPr="00AA08B5" w:rsidRDefault="003E6078">
      <w:pPr>
        <w:pStyle w:val="BodyText"/>
        <w:numPr>
          <w:ilvl w:val="3"/>
          <w:numId w:val="10"/>
        </w:numPr>
        <w:tabs>
          <w:tab w:val="left" w:pos="2261"/>
        </w:tabs>
        <w:spacing w:before="20"/>
        <w:ind w:hanging="283"/>
      </w:pPr>
      <w:r w:rsidRPr="00AA08B5">
        <w:t>Макс. мощность вентилятора - настройте большее число</w:t>
      </w:r>
    </w:p>
    <w:p w:rsidR="003E6078" w:rsidRPr="00AA08B5" w:rsidRDefault="003E6078">
      <w:pPr>
        <w:pStyle w:val="Heading5"/>
        <w:spacing w:before="176" w:line="259" w:lineRule="auto"/>
        <w:ind w:left="1828" w:right="1189" w:hanging="639"/>
        <w:rPr>
          <w:i w:val="0"/>
        </w:rPr>
      </w:pPr>
      <w:r>
        <w:rPr>
          <w:noProof/>
          <w:lang w:val="cs-CZ" w:eastAsia="cs-CZ"/>
        </w:rPr>
        <w:pict>
          <v:shape id="obrázek 26" o:spid="_x0000_s3302" type="#_x0000_t75" style="position:absolute;left:0;text-align:left;margin-left:68.25pt;margin-top:8.9pt;width:15pt;height:24.9pt;z-index:-251563520;visibility:visible;mso-position-horizontal-relative:page">
            <v:imagedata r:id="rId14" o:title=""/>
            <w10:wrap anchorx="page"/>
          </v:shape>
        </w:pict>
      </w:r>
      <w:r w:rsidRPr="007B5811">
        <w:rPr>
          <w:rFonts w:cs="Calibri"/>
          <w:i w:val="0"/>
          <w:iCs/>
        </w:rPr>
        <w:t xml:space="preserve"> </w:t>
      </w:r>
      <w:r w:rsidRPr="007B5811">
        <w:rPr>
          <w:rFonts w:cs="Calibri"/>
          <w:iCs/>
        </w:rPr>
        <w:t>Этим вы можете изменить величину пламени, и тем самым качество сжигания</w:t>
      </w:r>
      <w:r w:rsidRPr="007B5811">
        <w:t>.</w:t>
      </w:r>
      <w:r w:rsidRPr="00AA08B5">
        <w:t xml:space="preserve"> После фазы зажигания подождите 10 мин., пока горелка не достигнет максимальной мощности, а потом осуществляйте изменения.</w:t>
      </w:r>
    </w:p>
    <w:p w:rsidR="003E6078" w:rsidRPr="00AA08B5" w:rsidRDefault="003E6078">
      <w:pPr>
        <w:pStyle w:val="Heading3"/>
        <w:numPr>
          <w:ilvl w:val="1"/>
          <w:numId w:val="10"/>
        </w:numPr>
        <w:tabs>
          <w:tab w:val="left" w:pos="821"/>
        </w:tabs>
        <w:spacing w:before="158"/>
        <w:ind w:hanging="360"/>
        <w:rPr>
          <w:rFonts w:cs="Calibri"/>
          <w:b w:val="0"/>
          <w:bCs w:val="0"/>
        </w:rPr>
      </w:pPr>
      <w:r w:rsidRPr="00AA08B5">
        <w:t>Неправильное пламя при мин. мощности:</w:t>
      </w:r>
    </w:p>
    <w:p w:rsidR="003E6078" w:rsidRPr="00AA08B5" w:rsidRDefault="003E6078">
      <w:pPr>
        <w:pStyle w:val="BodyText"/>
        <w:numPr>
          <w:ilvl w:val="2"/>
          <w:numId w:val="10"/>
        </w:numPr>
        <w:tabs>
          <w:tab w:val="left" w:pos="1541"/>
        </w:tabs>
        <w:spacing w:before="24"/>
      </w:pPr>
      <w:r w:rsidRPr="00AA08B5">
        <w:t>Уменьшение мощности котла на минимум:</w:t>
      </w:r>
    </w:p>
    <w:p w:rsidR="003E6078" w:rsidRPr="00AA08B5" w:rsidRDefault="003E6078" w:rsidP="007B5811">
      <w:pPr>
        <w:pStyle w:val="Heading5"/>
        <w:spacing w:before="176" w:line="259" w:lineRule="auto"/>
        <w:ind w:left="1299" w:right="1302"/>
        <w:rPr>
          <w:i w:val="0"/>
        </w:rPr>
      </w:pPr>
      <w:r>
        <w:rPr>
          <w:noProof/>
          <w:lang w:val="cs-CZ" w:eastAsia="cs-CZ"/>
        </w:rPr>
        <w:pict>
          <v:shape id="obrázek 25" o:spid="_x0000_s3303" type="#_x0000_t75" style="position:absolute;left:0;text-align:left;margin-left:72.75pt;margin-top:9.8pt;width:15pt;height:24.9pt;z-index:-251562496;visibility:visible;mso-position-horizontal-relative:page">
            <v:imagedata r:id="rId14" o:title=""/>
            <w10:wrap anchorx="page"/>
          </v:shape>
        </w:pict>
      </w:r>
      <w:r w:rsidRPr="007B5811">
        <w:rPr>
          <w:rFonts w:cs="Calibri"/>
          <w:i w:val="0"/>
          <w:iCs/>
        </w:rPr>
        <w:t xml:space="preserve"> </w:t>
      </w:r>
      <w:r w:rsidRPr="007B5811">
        <w:rPr>
          <w:rFonts w:cs="Calibri"/>
          <w:iCs/>
        </w:rPr>
        <w:t>Подождите, пока температура CH не будет близко установленного значения, или настройте одинаковые значения в Сервисном меню, Настройка устройства подачи, Работа, для мин. и макс. мощности</w:t>
      </w:r>
      <w:r w:rsidRPr="00AA08B5">
        <w:t>. Пример:</w:t>
      </w:r>
    </w:p>
    <w:p w:rsidR="003E6078" w:rsidRPr="00AA08B5" w:rsidRDefault="003E6078">
      <w:pPr>
        <w:pStyle w:val="BodyText"/>
        <w:numPr>
          <w:ilvl w:val="3"/>
          <w:numId w:val="10"/>
        </w:numPr>
        <w:tabs>
          <w:tab w:val="left" w:pos="2261"/>
        </w:tabs>
        <w:spacing w:before="163" w:line="243" w:lineRule="exact"/>
        <w:ind w:hanging="283"/>
      </w:pPr>
      <w:r w:rsidRPr="00AA08B5">
        <w:t>Сервисное меню: Настройка устройства подачи, Работа, для мин. и макс. мощности:</w:t>
      </w:r>
    </w:p>
    <w:p w:rsidR="003E6078" w:rsidRPr="00AA08B5" w:rsidRDefault="003E6078">
      <w:pPr>
        <w:pStyle w:val="BodyText"/>
        <w:numPr>
          <w:ilvl w:val="4"/>
          <w:numId w:val="10"/>
        </w:numPr>
        <w:tabs>
          <w:tab w:val="left" w:pos="2981"/>
        </w:tabs>
        <w:spacing w:line="243" w:lineRule="exact"/>
      </w:pPr>
      <w:r w:rsidRPr="00AA08B5">
        <w:t>Макс. работа подачи = 2 с (значение для макс. мощности)</w:t>
      </w:r>
    </w:p>
    <w:p w:rsidR="003E6078" w:rsidRPr="00AA08B5" w:rsidRDefault="003E6078">
      <w:pPr>
        <w:pStyle w:val="BodyText"/>
        <w:numPr>
          <w:ilvl w:val="4"/>
          <w:numId w:val="10"/>
        </w:numPr>
        <w:tabs>
          <w:tab w:val="left" w:pos="2981"/>
        </w:tabs>
        <w:ind w:hanging="511"/>
      </w:pPr>
      <w:r w:rsidRPr="00AA08B5">
        <w:t>Мин. работа подачи = 2 с (значение для мин. мощности)</w:t>
      </w:r>
    </w:p>
    <w:p w:rsidR="003E6078" w:rsidRPr="00AA08B5" w:rsidRDefault="003E6078">
      <w:pPr>
        <w:pStyle w:val="BodyText"/>
        <w:numPr>
          <w:ilvl w:val="4"/>
          <w:numId w:val="10"/>
        </w:numPr>
        <w:tabs>
          <w:tab w:val="left" w:pos="2981"/>
        </w:tabs>
        <w:ind w:hanging="562"/>
      </w:pPr>
      <w:r w:rsidRPr="00AA08B5">
        <w:t>Макс. перерыв подачи = 10 с (значение для мин. мощности)</w:t>
      </w:r>
    </w:p>
    <w:p w:rsidR="003E6078" w:rsidRPr="00AA08B5" w:rsidRDefault="003E6078">
      <w:pPr>
        <w:pStyle w:val="BodyText"/>
        <w:numPr>
          <w:ilvl w:val="4"/>
          <w:numId w:val="10"/>
        </w:numPr>
        <w:tabs>
          <w:tab w:val="left" w:pos="2981"/>
        </w:tabs>
        <w:spacing w:before="1"/>
        <w:ind w:hanging="574"/>
      </w:pPr>
      <w:r w:rsidRPr="00AA08B5">
        <w:t>Мин. перерыв подачи = 10 с (значение для макс. мощности)</w:t>
      </w:r>
    </w:p>
    <w:p w:rsidR="003E6078" w:rsidRPr="00AA08B5" w:rsidRDefault="003E6078">
      <w:pPr>
        <w:spacing w:before="16" w:line="220" w:lineRule="exact"/>
      </w:pPr>
    </w:p>
    <w:p w:rsidR="003E6078" w:rsidRPr="00AA08B5" w:rsidRDefault="003E6078">
      <w:pPr>
        <w:pStyle w:val="Heading5"/>
        <w:ind w:left="1151"/>
        <w:rPr>
          <w:i w:val="0"/>
        </w:rPr>
      </w:pPr>
      <w:r>
        <w:rPr>
          <w:noProof/>
          <w:lang w:val="cs-CZ" w:eastAsia="cs-CZ"/>
        </w:rPr>
        <w:pict>
          <v:shape id="obrázek 24" o:spid="_x0000_s3304" type="#_x0000_t75" style="position:absolute;left:0;text-align:left;margin-left:70.5pt;margin-top:1.15pt;width:15pt;height:24.9pt;z-index:-251561472;visibility:visible;mso-position-horizontal-relative:page">
            <v:imagedata r:id="rId14" o:title=""/>
            <w10:wrap anchorx="page"/>
          </v:shape>
        </w:pict>
      </w:r>
      <w:r w:rsidRPr="007B5811">
        <w:rPr>
          <w:rFonts w:cs="Calibri"/>
          <w:i w:val="0"/>
          <w:iCs/>
        </w:rPr>
        <w:t xml:space="preserve"> </w:t>
      </w:r>
      <w:r>
        <w:rPr>
          <w:rFonts w:cs="Calibri"/>
          <w:i w:val="0"/>
          <w:iCs/>
        </w:rPr>
        <w:t>Теперь установлены одинаковые значения для работы устройства подачи при минимальной и максимальной мощности</w:t>
      </w:r>
      <w:r w:rsidRPr="00AA08B5">
        <w:t>.</w:t>
      </w:r>
    </w:p>
    <w:p w:rsidR="003E6078" w:rsidRPr="00AA08B5" w:rsidRDefault="003E6078">
      <w:pPr>
        <w:pStyle w:val="Heading5"/>
        <w:spacing w:before="22"/>
        <w:ind w:left="1302" w:right="1302"/>
        <w:jc w:val="center"/>
        <w:rPr>
          <w:i w:val="0"/>
        </w:rPr>
      </w:pPr>
      <w:r w:rsidRPr="00AA08B5">
        <w:t>Подождите 10 мин. до тех пор, пока пламя не стабилизируется, и осуществите возможные коррекции - см. ниже.</w:t>
      </w:r>
    </w:p>
    <w:p w:rsidR="003E6078" w:rsidRPr="00AA08B5" w:rsidRDefault="003E6078">
      <w:pPr>
        <w:pStyle w:val="BodyText"/>
        <w:numPr>
          <w:ilvl w:val="2"/>
          <w:numId w:val="10"/>
        </w:numPr>
        <w:tabs>
          <w:tab w:val="left" w:pos="1541"/>
        </w:tabs>
        <w:spacing w:before="182"/>
      </w:pPr>
      <w:r w:rsidRPr="00AA08B5">
        <w:t>Продление пламени: Сервисное меню, Настройка устройства подачи, Работа</w:t>
      </w:r>
    </w:p>
    <w:p w:rsidR="003E6078" w:rsidRPr="00AA08B5" w:rsidRDefault="003E6078">
      <w:pPr>
        <w:pStyle w:val="BodyText"/>
        <w:numPr>
          <w:ilvl w:val="3"/>
          <w:numId w:val="10"/>
        </w:numPr>
        <w:tabs>
          <w:tab w:val="left" w:pos="2261"/>
        </w:tabs>
        <w:spacing w:before="20"/>
        <w:ind w:hanging="283"/>
      </w:pPr>
      <w:r w:rsidRPr="00AA08B5">
        <w:t>Мин. работа подачи - настройте большее число работы устройства подачи</w:t>
      </w:r>
    </w:p>
    <w:p w:rsidR="003E6078" w:rsidRPr="00AA08B5" w:rsidRDefault="003E6078">
      <w:pPr>
        <w:pStyle w:val="BodyText"/>
        <w:numPr>
          <w:ilvl w:val="3"/>
          <w:numId w:val="10"/>
        </w:numPr>
        <w:tabs>
          <w:tab w:val="left" w:pos="2261"/>
        </w:tabs>
        <w:spacing w:before="20"/>
        <w:ind w:hanging="331"/>
      </w:pPr>
      <w:r w:rsidRPr="00AA08B5">
        <w:t>Макс. перерыв подачи - настройки более короткую паузу устройства подачи</w:t>
      </w:r>
    </w:p>
    <w:p w:rsidR="003E6078" w:rsidRPr="00AA08B5" w:rsidRDefault="003E6078">
      <w:pPr>
        <w:pStyle w:val="BodyText"/>
        <w:numPr>
          <w:ilvl w:val="2"/>
          <w:numId w:val="10"/>
        </w:numPr>
        <w:tabs>
          <w:tab w:val="left" w:pos="1541"/>
        </w:tabs>
        <w:spacing w:before="20"/>
      </w:pPr>
      <w:r w:rsidRPr="00AA08B5">
        <w:t>Сокращение пламени: Сервисное меню, Настройка устройства подачи, Работа</w:t>
      </w:r>
    </w:p>
    <w:p w:rsidR="003E6078" w:rsidRPr="00AA08B5" w:rsidRDefault="003E6078">
      <w:pPr>
        <w:pStyle w:val="BodyText"/>
        <w:numPr>
          <w:ilvl w:val="3"/>
          <w:numId w:val="10"/>
        </w:numPr>
        <w:tabs>
          <w:tab w:val="left" w:pos="2261"/>
        </w:tabs>
        <w:spacing w:before="20"/>
        <w:ind w:hanging="283"/>
      </w:pPr>
      <w:r w:rsidRPr="00AA08B5">
        <w:t>Мин. работа подачи - настройте меньшее число работы устройства подачи</w:t>
      </w:r>
    </w:p>
    <w:p w:rsidR="003E6078" w:rsidRPr="00AA08B5" w:rsidRDefault="003E6078">
      <w:pPr>
        <w:pStyle w:val="BodyText"/>
        <w:numPr>
          <w:ilvl w:val="3"/>
          <w:numId w:val="10"/>
        </w:numPr>
        <w:tabs>
          <w:tab w:val="left" w:pos="2261"/>
        </w:tabs>
        <w:spacing w:before="17"/>
        <w:ind w:hanging="331"/>
      </w:pPr>
      <w:r w:rsidRPr="00AA08B5">
        <w:t>Макс. перерыв подачи - настройте большую задержку подачи.</w:t>
      </w:r>
    </w:p>
    <w:p w:rsidR="003E6078" w:rsidRPr="00AA08B5" w:rsidRDefault="003E6078">
      <w:pPr>
        <w:pStyle w:val="BodyText"/>
        <w:numPr>
          <w:ilvl w:val="2"/>
          <w:numId w:val="10"/>
        </w:numPr>
        <w:tabs>
          <w:tab w:val="left" w:pos="1541"/>
        </w:tabs>
        <w:spacing w:before="20"/>
      </w:pPr>
      <w:r w:rsidRPr="00AA08B5">
        <w:t>Уменьшение количества воздуха: Сервисное меню, Настройка устройства подачи, Работа</w:t>
      </w:r>
    </w:p>
    <w:p w:rsidR="003E6078" w:rsidRPr="00AA08B5" w:rsidRDefault="003E6078">
      <w:pPr>
        <w:pStyle w:val="BodyText"/>
        <w:numPr>
          <w:ilvl w:val="3"/>
          <w:numId w:val="10"/>
        </w:numPr>
        <w:tabs>
          <w:tab w:val="left" w:pos="2261"/>
        </w:tabs>
        <w:spacing w:before="20"/>
        <w:ind w:hanging="283"/>
      </w:pPr>
      <w:r w:rsidRPr="00AA08B5">
        <w:t>Мин. обороты вентилятора работы - настройте меньшее число</w:t>
      </w:r>
    </w:p>
    <w:p w:rsidR="003E6078" w:rsidRPr="00AA08B5" w:rsidRDefault="003E6078">
      <w:pPr>
        <w:pStyle w:val="BodyText"/>
        <w:numPr>
          <w:ilvl w:val="2"/>
          <w:numId w:val="10"/>
        </w:numPr>
        <w:tabs>
          <w:tab w:val="left" w:pos="1541"/>
        </w:tabs>
        <w:spacing w:before="20"/>
      </w:pPr>
      <w:r w:rsidRPr="00AA08B5">
        <w:t>Увеличение количества воздуха: Сервисное меню, Настройка устройства подачи, Работа</w:t>
      </w:r>
    </w:p>
    <w:p w:rsidR="003E6078" w:rsidRPr="00AA08B5" w:rsidRDefault="003E6078">
      <w:pPr>
        <w:pStyle w:val="BodyText"/>
        <w:numPr>
          <w:ilvl w:val="3"/>
          <w:numId w:val="10"/>
        </w:numPr>
        <w:tabs>
          <w:tab w:val="left" w:pos="2261"/>
        </w:tabs>
        <w:spacing w:before="17"/>
        <w:ind w:hanging="283"/>
      </w:pPr>
      <w:r w:rsidRPr="00AA08B5">
        <w:t>Мин. обороты вентилятора работы - настройте большее число</w:t>
      </w:r>
    </w:p>
    <w:p w:rsidR="003E6078" w:rsidRPr="00AA08B5" w:rsidRDefault="003E6078">
      <w:pPr>
        <w:pStyle w:val="Heading5"/>
        <w:spacing w:before="178" w:line="259" w:lineRule="auto"/>
        <w:ind w:left="1302" w:right="1302"/>
        <w:jc w:val="center"/>
        <w:rPr>
          <w:rFonts w:cs="Calibri"/>
          <w:i w:val="0"/>
        </w:rPr>
      </w:pPr>
      <w:r>
        <w:rPr>
          <w:noProof/>
          <w:lang w:val="cs-CZ" w:eastAsia="cs-CZ"/>
        </w:rPr>
        <w:pict>
          <v:shape id="obrázek 23" o:spid="_x0000_s3305" type="#_x0000_t75" style="position:absolute;left:0;text-align:left;margin-left:75.75pt;margin-top:9.55pt;width:15pt;height:24.9pt;z-index:-251560448;visibility:visible;mso-position-horizontal-relative:page">
            <v:imagedata r:id="rId14" o:title=""/>
            <w10:wrap anchorx="page"/>
          </v:shape>
        </w:pict>
      </w:r>
      <w:r w:rsidRPr="007B5811">
        <w:rPr>
          <w:rFonts w:cs="Calibri"/>
          <w:i w:val="0"/>
          <w:iCs/>
        </w:rPr>
        <w:t xml:space="preserve"> </w:t>
      </w:r>
      <w:r w:rsidRPr="007B5811">
        <w:rPr>
          <w:rFonts w:cs="Calibri"/>
          <w:iCs/>
        </w:rPr>
        <w:t>Важно, чтобы во время минимально</w:t>
      </w:r>
      <w:r>
        <w:rPr>
          <w:rFonts w:cs="Calibri"/>
          <w:iCs/>
        </w:rPr>
        <w:t>й</w:t>
      </w:r>
      <w:r w:rsidRPr="007B5811">
        <w:rPr>
          <w:rFonts w:cs="Calibri"/>
          <w:iCs/>
        </w:rPr>
        <w:t xml:space="preserve"> мощности пламя было стабильным и не была угроза погасания при работе котла</w:t>
      </w:r>
      <w:r w:rsidRPr="00AA08B5">
        <w:t>.</w:t>
      </w:r>
    </w:p>
    <w:p w:rsidR="003E6078" w:rsidRPr="00AA08B5" w:rsidRDefault="003E6078">
      <w:pPr>
        <w:spacing w:before="7" w:line="200" w:lineRule="exact"/>
        <w:rPr>
          <w:sz w:val="20"/>
          <w:szCs w:val="20"/>
        </w:rPr>
      </w:pPr>
    </w:p>
    <w:p w:rsidR="003E6078" w:rsidRPr="00AA08B5" w:rsidRDefault="003E6078">
      <w:pPr>
        <w:spacing w:line="220" w:lineRule="exact"/>
      </w:pPr>
    </w:p>
    <w:p w:rsidR="003E6078" w:rsidRPr="00AA08B5" w:rsidRDefault="003E6078">
      <w:pPr>
        <w:pStyle w:val="Heading3"/>
        <w:numPr>
          <w:ilvl w:val="1"/>
          <w:numId w:val="10"/>
        </w:numPr>
        <w:tabs>
          <w:tab w:val="left" w:pos="821"/>
        </w:tabs>
        <w:ind w:hanging="360"/>
        <w:rPr>
          <w:rFonts w:cs="Calibri"/>
          <w:b w:val="0"/>
          <w:bCs w:val="0"/>
        </w:rPr>
      </w:pPr>
      <w:r w:rsidRPr="00AA08B5">
        <w:t>Несгоревшие гранулы в зольнике:</w:t>
      </w:r>
    </w:p>
    <w:p w:rsidR="003E6078" w:rsidRPr="00AA08B5" w:rsidRDefault="003E6078">
      <w:pPr>
        <w:pStyle w:val="BodyText"/>
        <w:numPr>
          <w:ilvl w:val="2"/>
          <w:numId w:val="10"/>
        </w:numPr>
        <w:tabs>
          <w:tab w:val="left" w:pos="1541"/>
        </w:tabs>
        <w:spacing w:before="24"/>
      </w:pPr>
      <w:r w:rsidRPr="00AA08B5">
        <w:t>Уменьшение оборотов вентилятора: Сервисное меню, Настройка устройства подачи, Работа</w:t>
      </w:r>
    </w:p>
    <w:p w:rsidR="003E6078" w:rsidRPr="00AA08B5" w:rsidRDefault="003E6078">
      <w:pPr>
        <w:pStyle w:val="BodyText"/>
        <w:numPr>
          <w:ilvl w:val="3"/>
          <w:numId w:val="10"/>
        </w:numPr>
        <w:tabs>
          <w:tab w:val="left" w:pos="2261"/>
        </w:tabs>
        <w:spacing w:before="17"/>
        <w:ind w:hanging="283"/>
      </w:pPr>
      <w:r w:rsidRPr="00AA08B5">
        <w:t>Макс. мощность вентилятора - настройте меньшее число</w:t>
      </w:r>
    </w:p>
    <w:p w:rsidR="003E6078" w:rsidRPr="00AA08B5" w:rsidRDefault="003E6078">
      <w:pPr>
        <w:pStyle w:val="BodyText"/>
        <w:numPr>
          <w:ilvl w:val="2"/>
          <w:numId w:val="10"/>
        </w:numPr>
        <w:tabs>
          <w:tab w:val="left" w:pos="1541"/>
        </w:tabs>
        <w:spacing w:before="20"/>
      </w:pPr>
      <w:r w:rsidRPr="00AA08B5">
        <w:t>Уменьшение времени работы устройства подачи: Сервисное меню, Настройка устройства подачи, Работа</w:t>
      </w:r>
    </w:p>
    <w:p w:rsidR="003E6078" w:rsidRPr="00AA08B5" w:rsidRDefault="003E6078">
      <w:pPr>
        <w:pStyle w:val="BodyText"/>
        <w:numPr>
          <w:ilvl w:val="3"/>
          <w:numId w:val="10"/>
        </w:numPr>
        <w:tabs>
          <w:tab w:val="left" w:pos="2261"/>
        </w:tabs>
        <w:spacing w:before="20"/>
        <w:ind w:hanging="283"/>
      </w:pPr>
      <w:r w:rsidRPr="00AA08B5">
        <w:t>Макс. работа подачи  - настройте меньшее число</w:t>
      </w:r>
    </w:p>
    <w:p w:rsidR="003E6078" w:rsidRPr="00AA08B5" w:rsidRDefault="003E6078">
      <w:pPr>
        <w:pStyle w:val="BodyText"/>
        <w:numPr>
          <w:ilvl w:val="3"/>
          <w:numId w:val="10"/>
        </w:numPr>
        <w:tabs>
          <w:tab w:val="left" w:pos="2261"/>
        </w:tabs>
        <w:spacing w:before="20"/>
        <w:ind w:hanging="331"/>
      </w:pPr>
      <w:r w:rsidRPr="00AA08B5">
        <w:t>Мин. перерыв подачи - настройте большее число</w:t>
      </w:r>
    </w:p>
    <w:p w:rsidR="003E6078" w:rsidRPr="00AA08B5" w:rsidRDefault="003E6078">
      <w:pPr>
        <w:sectPr w:rsidR="003E6078" w:rsidRPr="00AA08B5">
          <w:headerReference w:type="default" r:id="rId136"/>
          <w:footerReference w:type="default" r:id="rId137"/>
          <w:pgSz w:w="11910" w:h="16840"/>
          <w:pgMar w:top="680" w:right="620" w:bottom="280" w:left="620" w:header="0" w:footer="0" w:gutter="0"/>
          <w:cols w:space="708"/>
        </w:sectPr>
      </w:pPr>
    </w:p>
    <w:p w:rsidR="003E6078" w:rsidRPr="00AA08B5" w:rsidRDefault="003E6078">
      <w:pPr>
        <w:pStyle w:val="Heading3"/>
        <w:numPr>
          <w:ilvl w:val="1"/>
          <w:numId w:val="10"/>
        </w:numPr>
        <w:tabs>
          <w:tab w:val="left" w:pos="461"/>
        </w:tabs>
        <w:spacing w:before="38"/>
        <w:ind w:left="460" w:hanging="360"/>
        <w:rPr>
          <w:rFonts w:cs="Calibri"/>
          <w:b w:val="0"/>
          <w:bCs w:val="0"/>
        </w:rPr>
      </w:pPr>
      <w:r w:rsidRPr="00AA08B5">
        <w:t>Продолжительный или неосуществленный поджог:</w:t>
      </w:r>
    </w:p>
    <w:p w:rsidR="003E6078" w:rsidRPr="004265DD" w:rsidRDefault="003E6078">
      <w:pPr>
        <w:pStyle w:val="BodyText"/>
        <w:numPr>
          <w:ilvl w:val="2"/>
          <w:numId w:val="10"/>
        </w:numPr>
        <w:tabs>
          <w:tab w:val="left" w:pos="1181"/>
        </w:tabs>
        <w:spacing w:before="24" w:line="258" w:lineRule="auto"/>
        <w:ind w:left="1180" w:right="103"/>
        <w:jc w:val="both"/>
        <w:rPr>
          <w:rFonts w:cs="Calibri"/>
          <w:sz w:val="18"/>
          <w:szCs w:val="18"/>
        </w:rPr>
      </w:pPr>
      <w:r w:rsidRPr="004265DD">
        <w:rPr>
          <w:sz w:val="18"/>
          <w:szCs w:val="18"/>
        </w:rPr>
        <w:t>Высокая тяга дымовой трубы - Тяга дымовой трубы является главным фактором, который может повлиять на продолжительность цикла зажигания. Это время стандартно составляет 4 - 6 минут. Тяга дымовой трубы больше 15 Па негативно влияет на результатную продолжительность поджигания. Решением является установка стабилизатора тяги. Помните, чем больше мощность котла, тем больше вероятность влияния на время разжигания.</w:t>
      </w:r>
    </w:p>
    <w:p w:rsidR="003E6078" w:rsidRPr="00AA08B5" w:rsidRDefault="003E6078">
      <w:pPr>
        <w:pStyle w:val="Heading5"/>
        <w:spacing w:before="159" w:line="258" w:lineRule="auto"/>
        <w:ind w:left="621" w:right="1266" w:hanging="3"/>
        <w:jc w:val="center"/>
        <w:rPr>
          <w:i w:val="0"/>
        </w:rPr>
      </w:pPr>
      <w:r>
        <w:rPr>
          <w:noProof/>
          <w:lang w:val="cs-CZ" w:eastAsia="cs-CZ"/>
        </w:rPr>
        <w:pict>
          <v:shape id="obrázek 22" o:spid="_x0000_s3306" type="#_x0000_t75" style="position:absolute;left:0;text-align:left;margin-left:55.5pt;margin-top:10.65pt;width:15pt;height:24.9pt;z-index:-251559424;visibility:visible;mso-position-horizontal-relative:page">
            <v:imagedata r:id="rId14" o:title=""/>
            <w10:wrap anchorx="page"/>
          </v:shape>
        </w:pict>
      </w:r>
      <w:r w:rsidRPr="00AA08B5">
        <w:t>Рекомендуем устанавливать стабилизатор тяги для каждого котла Biopel 30 кВт и больше. Далее необходимо настроить стабилизатор тяги так, чтобы тяга составляла указанных 15 Па. Сам монтаж без соответствующей настройки стабилизатора не играет роли.</w:t>
      </w:r>
    </w:p>
    <w:p w:rsidR="003E6078" w:rsidRPr="004265DD" w:rsidRDefault="003E6078">
      <w:pPr>
        <w:pStyle w:val="BodyText"/>
        <w:numPr>
          <w:ilvl w:val="2"/>
          <w:numId w:val="10"/>
        </w:numPr>
        <w:tabs>
          <w:tab w:val="left" w:pos="1181"/>
        </w:tabs>
        <w:spacing w:before="162"/>
        <w:ind w:left="1180"/>
        <w:rPr>
          <w:sz w:val="18"/>
          <w:szCs w:val="18"/>
        </w:rPr>
      </w:pPr>
      <w:r w:rsidRPr="004265DD">
        <w:rPr>
          <w:sz w:val="18"/>
          <w:szCs w:val="18"/>
        </w:rPr>
        <w:t>Количество гранул на колоснике: Сервисное меню, Настройка устройства подачи, Растопка</w:t>
      </w:r>
    </w:p>
    <w:p w:rsidR="003E6078" w:rsidRPr="004265DD" w:rsidRDefault="003E6078">
      <w:pPr>
        <w:pStyle w:val="BodyText"/>
        <w:numPr>
          <w:ilvl w:val="3"/>
          <w:numId w:val="10"/>
        </w:numPr>
        <w:tabs>
          <w:tab w:val="left" w:pos="1901"/>
        </w:tabs>
        <w:spacing w:before="20" w:line="259" w:lineRule="auto"/>
        <w:ind w:left="1900" w:right="103" w:hanging="283"/>
        <w:jc w:val="both"/>
        <w:rPr>
          <w:sz w:val="18"/>
          <w:szCs w:val="18"/>
        </w:rPr>
      </w:pPr>
      <w:r w:rsidRPr="004265DD">
        <w:rPr>
          <w:sz w:val="18"/>
          <w:szCs w:val="18"/>
        </w:rPr>
        <w:t>Время подачи – настроить большее или меньшее число. Гранулы должны закрыть отверстие зажигающего патрона, который находится над колосником, но в общих случаях действует, чем меньше гранул на колоснике во время зажигания, тем быстрее сам цикл зажигания.</w:t>
      </w:r>
    </w:p>
    <w:p w:rsidR="003E6078" w:rsidRPr="004265DD" w:rsidRDefault="003E6078">
      <w:pPr>
        <w:pStyle w:val="BodyText"/>
        <w:numPr>
          <w:ilvl w:val="2"/>
          <w:numId w:val="10"/>
        </w:numPr>
        <w:tabs>
          <w:tab w:val="left" w:pos="1181"/>
        </w:tabs>
        <w:ind w:left="1180"/>
        <w:rPr>
          <w:sz w:val="18"/>
          <w:szCs w:val="18"/>
        </w:rPr>
      </w:pPr>
      <w:r w:rsidRPr="004265DD">
        <w:rPr>
          <w:sz w:val="18"/>
          <w:szCs w:val="18"/>
        </w:rPr>
        <w:t>Неправильные обороты вентилятора: Сервисное меню, Настройка устройства подачи, Растопка</w:t>
      </w:r>
    </w:p>
    <w:p w:rsidR="003E6078" w:rsidRPr="004265DD" w:rsidRDefault="003E6078">
      <w:pPr>
        <w:pStyle w:val="BodyText"/>
        <w:numPr>
          <w:ilvl w:val="3"/>
          <w:numId w:val="10"/>
        </w:numPr>
        <w:tabs>
          <w:tab w:val="left" w:pos="1901"/>
        </w:tabs>
        <w:spacing w:before="17" w:line="260" w:lineRule="auto"/>
        <w:ind w:left="1900" w:right="101" w:hanging="283"/>
        <w:jc w:val="both"/>
        <w:rPr>
          <w:sz w:val="18"/>
          <w:szCs w:val="18"/>
        </w:rPr>
      </w:pPr>
      <w:r w:rsidRPr="004265DD">
        <w:rPr>
          <w:sz w:val="18"/>
          <w:szCs w:val="18"/>
        </w:rPr>
        <w:t>Обороты вентилятора 1/2 - настройте меньшие или большие обороты. Рекомендованные значения знает обученная монтажная фирма.</w:t>
      </w:r>
    </w:p>
    <w:p w:rsidR="003E6078" w:rsidRPr="00AA08B5" w:rsidRDefault="003E6078">
      <w:pPr>
        <w:spacing w:before="1" w:line="260" w:lineRule="exact"/>
        <w:rPr>
          <w:sz w:val="26"/>
          <w:szCs w:val="26"/>
        </w:rPr>
      </w:pPr>
    </w:p>
    <w:p w:rsidR="003E6078" w:rsidRPr="00AA08B5" w:rsidRDefault="003E6078">
      <w:pPr>
        <w:pStyle w:val="Heading3"/>
        <w:numPr>
          <w:ilvl w:val="1"/>
          <w:numId w:val="10"/>
        </w:numPr>
        <w:tabs>
          <w:tab w:val="left" w:pos="461"/>
        </w:tabs>
        <w:ind w:left="460" w:hanging="360"/>
        <w:rPr>
          <w:rFonts w:cs="Calibri"/>
          <w:b w:val="0"/>
          <w:bCs w:val="0"/>
        </w:rPr>
      </w:pPr>
      <w:r w:rsidRPr="00AA08B5">
        <w:t>Фото-сенсор не видит пламя:</w:t>
      </w:r>
    </w:p>
    <w:p w:rsidR="003E6078" w:rsidRPr="004265DD" w:rsidRDefault="003E6078">
      <w:pPr>
        <w:pStyle w:val="BodyText"/>
        <w:numPr>
          <w:ilvl w:val="2"/>
          <w:numId w:val="10"/>
        </w:numPr>
        <w:tabs>
          <w:tab w:val="left" w:pos="1181"/>
        </w:tabs>
        <w:spacing w:before="21"/>
        <w:ind w:left="1180"/>
        <w:rPr>
          <w:sz w:val="18"/>
          <w:szCs w:val="18"/>
        </w:rPr>
      </w:pPr>
      <w:r w:rsidRPr="004265DD">
        <w:rPr>
          <w:sz w:val="18"/>
          <w:szCs w:val="18"/>
        </w:rPr>
        <w:t>Чувствительность: Сервисное меню, Настройка устройства подачи, Растопка</w:t>
      </w:r>
    </w:p>
    <w:p w:rsidR="003E6078" w:rsidRPr="004265DD" w:rsidRDefault="003E6078" w:rsidP="00ED00EE">
      <w:pPr>
        <w:pStyle w:val="BodyText"/>
        <w:numPr>
          <w:ilvl w:val="3"/>
          <w:numId w:val="10"/>
        </w:numPr>
        <w:tabs>
          <w:tab w:val="left" w:pos="1901"/>
        </w:tabs>
        <w:spacing w:before="20" w:line="257" w:lineRule="auto"/>
        <w:ind w:left="1900" w:right="107" w:hanging="283"/>
        <w:jc w:val="both"/>
        <w:rPr>
          <w:sz w:val="18"/>
          <w:szCs w:val="18"/>
        </w:rPr>
      </w:pPr>
      <w:r w:rsidRPr="004265DD">
        <w:rPr>
          <w:sz w:val="18"/>
          <w:szCs w:val="18"/>
        </w:rPr>
        <w:t>Яркость - настройте меньшее число для большей чувствительности, и наоборот Минимальное число должно быть примерно 30, если будет меньше, то вы рискуете то, что фото-сенсор увидит окружающий свет без наличия пламени в котле.</w:t>
      </w:r>
    </w:p>
    <w:p w:rsidR="003E6078" w:rsidRPr="004265DD" w:rsidRDefault="003E6078">
      <w:pPr>
        <w:pStyle w:val="BodyText"/>
        <w:numPr>
          <w:ilvl w:val="2"/>
          <w:numId w:val="10"/>
        </w:numPr>
        <w:tabs>
          <w:tab w:val="left" w:pos="1181"/>
        </w:tabs>
        <w:spacing w:before="20"/>
        <w:ind w:left="1180"/>
        <w:rPr>
          <w:sz w:val="18"/>
          <w:szCs w:val="18"/>
        </w:rPr>
      </w:pPr>
      <w:r w:rsidRPr="004265DD">
        <w:rPr>
          <w:sz w:val="18"/>
          <w:szCs w:val="18"/>
        </w:rPr>
        <w:t>Плохой контакт в розетке горелки</w:t>
      </w:r>
    </w:p>
    <w:p w:rsidR="003E6078" w:rsidRPr="004265DD" w:rsidRDefault="003E6078">
      <w:pPr>
        <w:pStyle w:val="BodyText"/>
        <w:numPr>
          <w:ilvl w:val="3"/>
          <w:numId w:val="10"/>
        </w:numPr>
        <w:tabs>
          <w:tab w:val="left" w:pos="1901"/>
        </w:tabs>
        <w:spacing w:before="20" w:line="257" w:lineRule="auto"/>
        <w:ind w:left="1900" w:right="107" w:hanging="283"/>
        <w:jc w:val="both"/>
        <w:rPr>
          <w:sz w:val="18"/>
          <w:szCs w:val="18"/>
        </w:rPr>
      </w:pPr>
      <w:r w:rsidRPr="004265DD">
        <w:rPr>
          <w:sz w:val="18"/>
          <w:szCs w:val="18"/>
        </w:rPr>
        <w:t>Если на дисплее показывается сообщение Поврежденный датчик устройства подачи, то это означает что розетка на горелке неправильно подключена или повреждена. Проверьте внутреннюю часть двух розеток на горелке.</w:t>
      </w:r>
    </w:p>
    <w:p w:rsidR="003E6078" w:rsidRPr="004265DD" w:rsidRDefault="003E6078">
      <w:pPr>
        <w:pStyle w:val="BodyText"/>
        <w:numPr>
          <w:ilvl w:val="2"/>
          <w:numId w:val="10"/>
        </w:numPr>
        <w:tabs>
          <w:tab w:val="left" w:pos="1181"/>
        </w:tabs>
        <w:spacing w:before="2"/>
        <w:ind w:left="1180"/>
        <w:rPr>
          <w:sz w:val="18"/>
          <w:szCs w:val="18"/>
        </w:rPr>
      </w:pPr>
      <w:r w:rsidRPr="004265DD">
        <w:rPr>
          <w:sz w:val="18"/>
          <w:szCs w:val="18"/>
        </w:rPr>
        <w:t>Не видит свет во время разжигания</w:t>
      </w:r>
    </w:p>
    <w:p w:rsidR="003E6078" w:rsidRPr="004265DD" w:rsidRDefault="003E6078">
      <w:pPr>
        <w:pStyle w:val="BodyText"/>
        <w:numPr>
          <w:ilvl w:val="3"/>
          <w:numId w:val="10"/>
        </w:numPr>
        <w:tabs>
          <w:tab w:val="left" w:pos="1901"/>
        </w:tabs>
        <w:spacing w:before="20" w:line="259" w:lineRule="auto"/>
        <w:ind w:left="1900" w:right="104" w:hanging="283"/>
        <w:jc w:val="both"/>
        <w:rPr>
          <w:sz w:val="18"/>
          <w:szCs w:val="18"/>
        </w:rPr>
      </w:pPr>
      <w:r w:rsidRPr="004265DD">
        <w:rPr>
          <w:sz w:val="18"/>
          <w:szCs w:val="18"/>
        </w:rPr>
        <w:t>Пламя слишком малое или гранулы блокируют обнаружение пламени в горелке. Вы должны увеличить время работы внутреннего устройства подачи так, чтобы в горелке не оставили гранулы, и все гранулы были перемещены на колосник горелки.</w:t>
      </w:r>
    </w:p>
    <w:p w:rsidR="003E6078" w:rsidRPr="00AA08B5" w:rsidRDefault="003E6078">
      <w:pPr>
        <w:spacing w:before="20" w:line="240" w:lineRule="exact"/>
        <w:rPr>
          <w:sz w:val="24"/>
          <w:szCs w:val="24"/>
        </w:rPr>
      </w:pPr>
    </w:p>
    <w:p w:rsidR="003E6078" w:rsidRPr="00AA08B5" w:rsidRDefault="003E6078">
      <w:pPr>
        <w:pStyle w:val="Heading3"/>
        <w:numPr>
          <w:ilvl w:val="1"/>
          <w:numId w:val="10"/>
        </w:numPr>
        <w:tabs>
          <w:tab w:val="left" w:pos="461"/>
        </w:tabs>
        <w:ind w:left="460" w:hanging="360"/>
        <w:rPr>
          <w:rFonts w:cs="Calibri"/>
          <w:b w:val="0"/>
          <w:bCs w:val="0"/>
        </w:rPr>
      </w:pPr>
      <w:r w:rsidRPr="00AA08B5">
        <w:t>Неуспешное обновление программного обеспечения:</w:t>
      </w:r>
    </w:p>
    <w:p w:rsidR="003E6078" w:rsidRPr="00AA08B5" w:rsidRDefault="003E6078">
      <w:pPr>
        <w:pStyle w:val="BodyText"/>
        <w:numPr>
          <w:ilvl w:val="2"/>
          <w:numId w:val="10"/>
        </w:numPr>
        <w:tabs>
          <w:tab w:val="left" w:pos="1181"/>
        </w:tabs>
        <w:spacing w:before="24"/>
        <w:ind w:left="1180"/>
      </w:pPr>
      <w:r w:rsidRPr="00AA08B5">
        <w:t>USB должен быть отформатирован в файловой системе FAT32</w:t>
      </w:r>
    </w:p>
    <w:p w:rsidR="003E6078" w:rsidRPr="00AA08B5" w:rsidRDefault="003E6078">
      <w:pPr>
        <w:pStyle w:val="BodyText"/>
        <w:numPr>
          <w:ilvl w:val="2"/>
          <w:numId w:val="10"/>
        </w:numPr>
        <w:tabs>
          <w:tab w:val="left" w:pos="1181"/>
        </w:tabs>
        <w:spacing w:before="20"/>
        <w:ind w:left="1180"/>
      </w:pPr>
      <w:r w:rsidRPr="00AA08B5">
        <w:t>или файл на USB поврежден.</w:t>
      </w:r>
    </w:p>
    <w:p w:rsidR="003E6078" w:rsidRPr="00AA08B5" w:rsidRDefault="003E6078">
      <w:pPr>
        <w:pStyle w:val="Heading5"/>
        <w:spacing w:before="72"/>
        <w:ind w:left="430"/>
        <w:rPr>
          <w:i w:val="0"/>
        </w:rPr>
      </w:pPr>
      <w:r w:rsidRPr="00C563F8">
        <w:rPr>
          <w:noProof/>
          <w:lang w:val="cs-CZ" w:eastAsia="cs-CZ"/>
        </w:rPr>
        <w:pict>
          <v:shape id="obrázek 15" o:spid="_x0000_i1036" type="#_x0000_t75" style="width:15pt;height:24.75pt;visibility:visible">
            <v:imagedata r:id="rId14" o:title=""/>
          </v:shape>
        </w:pict>
      </w:r>
      <w:r w:rsidRPr="00AA08B5">
        <w:rPr>
          <w:rFonts w:ascii="Times New Roman" w:hAnsi="Times New Roman"/>
          <w:i w:val="0"/>
          <w:sz w:val="20"/>
        </w:rPr>
        <w:t xml:space="preserve"> </w:t>
      </w:r>
      <w:r w:rsidRPr="00AA08B5">
        <w:t>Рекомендуем снова отформатировать USB и загрузить файл для обновления. Или заменить USB другим.</w:t>
      </w:r>
    </w:p>
    <w:p w:rsidR="003E6078" w:rsidRPr="00AA08B5" w:rsidRDefault="003E6078">
      <w:pPr>
        <w:pStyle w:val="Heading3"/>
        <w:numPr>
          <w:ilvl w:val="1"/>
          <w:numId w:val="10"/>
        </w:numPr>
        <w:tabs>
          <w:tab w:val="left" w:pos="461"/>
        </w:tabs>
        <w:spacing w:before="318"/>
        <w:ind w:left="460" w:hanging="360"/>
        <w:rPr>
          <w:rFonts w:cs="Calibri"/>
          <w:b w:val="0"/>
          <w:bCs w:val="0"/>
        </w:rPr>
      </w:pPr>
      <w:r w:rsidRPr="00AA08B5">
        <w:t>Отсутствует PID регуляция:</w:t>
      </w:r>
    </w:p>
    <w:p w:rsidR="003E6078" w:rsidRPr="004265DD" w:rsidRDefault="003E6078">
      <w:pPr>
        <w:pStyle w:val="BodyText"/>
        <w:numPr>
          <w:ilvl w:val="2"/>
          <w:numId w:val="10"/>
        </w:numPr>
        <w:tabs>
          <w:tab w:val="left" w:pos="1181"/>
        </w:tabs>
        <w:spacing w:before="24"/>
        <w:ind w:left="1180"/>
        <w:rPr>
          <w:sz w:val="18"/>
          <w:szCs w:val="18"/>
        </w:rPr>
      </w:pPr>
      <w:r w:rsidRPr="004265DD">
        <w:rPr>
          <w:sz w:val="18"/>
          <w:szCs w:val="18"/>
        </w:rPr>
        <w:t>CH сенсор или сенсор продуктов сгорания не подключен.</w:t>
      </w:r>
    </w:p>
    <w:p w:rsidR="003E6078" w:rsidRPr="004265DD" w:rsidRDefault="003E6078">
      <w:pPr>
        <w:pStyle w:val="BodyText"/>
        <w:numPr>
          <w:ilvl w:val="2"/>
          <w:numId w:val="10"/>
        </w:numPr>
        <w:tabs>
          <w:tab w:val="left" w:pos="1181"/>
        </w:tabs>
        <w:spacing w:before="20"/>
        <w:ind w:left="1180"/>
        <w:rPr>
          <w:sz w:val="18"/>
          <w:szCs w:val="18"/>
        </w:rPr>
      </w:pPr>
      <w:r w:rsidRPr="004265DD">
        <w:rPr>
          <w:sz w:val="18"/>
          <w:szCs w:val="18"/>
        </w:rPr>
        <w:t>Температура продуктов сгорания превышает 170°C.</w:t>
      </w:r>
    </w:p>
    <w:p w:rsidR="003E6078" w:rsidRPr="004265DD" w:rsidRDefault="003E6078">
      <w:pPr>
        <w:pStyle w:val="BodyText"/>
        <w:numPr>
          <w:ilvl w:val="2"/>
          <w:numId w:val="10"/>
        </w:numPr>
        <w:tabs>
          <w:tab w:val="left" w:pos="1181"/>
        </w:tabs>
        <w:spacing w:before="20" w:line="257" w:lineRule="auto"/>
        <w:ind w:left="1180" w:right="107"/>
        <w:rPr>
          <w:sz w:val="18"/>
          <w:szCs w:val="18"/>
        </w:rPr>
      </w:pPr>
      <w:r w:rsidRPr="004265DD">
        <w:rPr>
          <w:sz w:val="18"/>
          <w:szCs w:val="18"/>
        </w:rPr>
        <w:t>На PID регуляцию влияет скорость изменения температуры со временем, поэтому, вероятно, что каждая система будет реагировать другим способом.</w:t>
      </w:r>
    </w:p>
    <w:p w:rsidR="003E6078" w:rsidRPr="00AA08B5" w:rsidRDefault="003E6078">
      <w:pPr>
        <w:spacing w:before="5" w:line="260" w:lineRule="exact"/>
        <w:rPr>
          <w:sz w:val="26"/>
          <w:szCs w:val="26"/>
        </w:rPr>
      </w:pPr>
    </w:p>
    <w:p w:rsidR="003E6078" w:rsidRPr="00AA08B5" w:rsidRDefault="003E6078">
      <w:pPr>
        <w:pStyle w:val="Heading3"/>
        <w:numPr>
          <w:ilvl w:val="1"/>
          <w:numId w:val="10"/>
        </w:numPr>
        <w:tabs>
          <w:tab w:val="left" w:pos="461"/>
        </w:tabs>
        <w:ind w:left="460" w:hanging="360"/>
        <w:rPr>
          <w:rFonts w:cs="Calibri"/>
          <w:b w:val="0"/>
          <w:bCs w:val="0"/>
        </w:rPr>
      </w:pPr>
      <w:r w:rsidRPr="00AA08B5">
        <w:t>Лямбда-зонд уменьшает мощность котла:</w:t>
      </w:r>
    </w:p>
    <w:p w:rsidR="003E6078" w:rsidRPr="004265DD" w:rsidRDefault="003E6078">
      <w:pPr>
        <w:pStyle w:val="BodyText"/>
        <w:numPr>
          <w:ilvl w:val="2"/>
          <w:numId w:val="10"/>
        </w:numPr>
        <w:tabs>
          <w:tab w:val="left" w:pos="1181"/>
        </w:tabs>
        <w:spacing w:before="24" w:line="259" w:lineRule="auto"/>
        <w:ind w:left="1180" w:right="103"/>
        <w:rPr>
          <w:sz w:val="18"/>
          <w:szCs w:val="18"/>
        </w:rPr>
      </w:pPr>
      <w:r w:rsidRPr="004265DD">
        <w:rPr>
          <w:sz w:val="18"/>
          <w:szCs w:val="18"/>
        </w:rPr>
        <w:t>Измените диапазон модуляции в Установочных настройках, Лямбда. Заводская настройка -15 до +15. Необходимо уменьшить этот диапазон.</w:t>
      </w:r>
    </w:p>
    <w:p w:rsidR="003E6078" w:rsidRPr="004265DD" w:rsidRDefault="003E6078">
      <w:pPr>
        <w:pStyle w:val="BodyText"/>
        <w:numPr>
          <w:ilvl w:val="2"/>
          <w:numId w:val="10"/>
        </w:numPr>
        <w:tabs>
          <w:tab w:val="left" w:pos="1181"/>
        </w:tabs>
        <w:spacing w:line="259" w:lineRule="auto"/>
        <w:ind w:left="1180" w:right="104"/>
        <w:rPr>
          <w:rFonts w:cs="Calibri"/>
          <w:sz w:val="18"/>
          <w:szCs w:val="18"/>
        </w:rPr>
      </w:pPr>
      <w:r w:rsidRPr="004265DD">
        <w:rPr>
          <w:sz w:val="18"/>
          <w:szCs w:val="18"/>
        </w:rPr>
        <w:t>Негерметичность в соединениях дымохода и гильзе лямбда-зонда. Всасывается побочный воздух, лямбда пытается его изменять.</w:t>
      </w:r>
    </w:p>
    <w:p w:rsidR="003E6078" w:rsidRPr="00AA08B5" w:rsidRDefault="003E6078">
      <w:pPr>
        <w:spacing w:before="2" w:line="260" w:lineRule="exact"/>
        <w:rPr>
          <w:sz w:val="26"/>
          <w:szCs w:val="26"/>
        </w:rPr>
      </w:pPr>
    </w:p>
    <w:p w:rsidR="003E6078" w:rsidRPr="00AA08B5" w:rsidRDefault="003E6078">
      <w:pPr>
        <w:pStyle w:val="Heading3"/>
        <w:numPr>
          <w:ilvl w:val="1"/>
          <w:numId w:val="10"/>
        </w:numPr>
        <w:tabs>
          <w:tab w:val="left" w:pos="461"/>
        </w:tabs>
        <w:ind w:left="460" w:hanging="360"/>
        <w:rPr>
          <w:rFonts w:cs="Calibri"/>
          <w:b w:val="0"/>
          <w:bCs w:val="0"/>
        </w:rPr>
      </w:pPr>
      <w:r w:rsidRPr="00AA08B5">
        <w:t>Лямбда-зонд ухудшает качество сжигания:</w:t>
      </w:r>
    </w:p>
    <w:p w:rsidR="003E6078" w:rsidRPr="004265DD" w:rsidRDefault="003E6078">
      <w:pPr>
        <w:pStyle w:val="BodyText"/>
        <w:numPr>
          <w:ilvl w:val="2"/>
          <w:numId w:val="10"/>
        </w:numPr>
        <w:tabs>
          <w:tab w:val="left" w:pos="1181"/>
        </w:tabs>
        <w:spacing w:before="21" w:line="259" w:lineRule="auto"/>
        <w:ind w:left="1180" w:right="111"/>
        <w:jc w:val="both"/>
        <w:rPr>
          <w:sz w:val="18"/>
          <w:szCs w:val="18"/>
        </w:rPr>
      </w:pPr>
      <w:r w:rsidRPr="004265DD">
        <w:rPr>
          <w:sz w:val="18"/>
          <w:szCs w:val="18"/>
        </w:rPr>
        <w:t>Если пламя после активации Лямбда-зонда постоянно большое и темное (т.е. мало воздуха), то это означает, что Лямбда-зонд измеряет большое количество излишнего воздуха и стремиться уменьшить его на установленный предел посредством добавления топлива или уменьшения оборотов вентилятора.</w:t>
      </w:r>
    </w:p>
    <w:p w:rsidR="003E6078" w:rsidRPr="004265DD" w:rsidRDefault="003E6078">
      <w:pPr>
        <w:pStyle w:val="BodyText"/>
        <w:numPr>
          <w:ilvl w:val="2"/>
          <w:numId w:val="10"/>
        </w:numPr>
        <w:tabs>
          <w:tab w:val="left" w:pos="1181"/>
        </w:tabs>
        <w:spacing w:line="258" w:lineRule="auto"/>
        <w:ind w:left="1180" w:right="104"/>
        <w:jc w:val="both"/>
        <w:rPr>
          <w:sz w:val="18"/>
          <w:szCs w:val="18"/>
        </w:rPr>
      </w:pPr>
      <w:r w:rsidRPr="004265DD">
        <w:rPr>
          <w:sz w:val="18"/>
          <w:szCs w:val="18"/>
        </w:rPr>
        <w:t>Причиной может быть негерметичность в какой-либо части дымохода, котла или отверстия для лямбда-зонда. Через эти негерметичности в котел поступает дополнительный воздух, который лямбда-зонд стремиться исключить указанным способом. Единственным местом, через которое в котел входит воздух, должен быть вентилятор горелки.</w:t>
      </w:r>
    </w:p>
    <w:p w:rsidR="003E6078" w:rsidRPr="004265DD" w:rsidRDefault="003E6078">
      <w:pPr>
        <w:pStyle w:val="BodyText"/>
        <w:numPr>
          <w:ilvl w:val="2"/>
          <w:numId w:val="10"/>
        </w:numPr>
        <w:tabs>
          <w:tab w:val="left" w:pos="1181"/>
        </w:tabs>
        <w:spacing w:before="1" w:line="259" w:lineRule="auto"/>
        <w:ind w:left="1180" w:right="104"/>
        <w:rPr>
          <w:rFonts w:cs="Calibri"/>
          <w:sz w:val="18"/>
          <w:szCs w:val="18"/>
        </w:rPr>
      </w:pPr>
      <w:r w:rsidRPr="004265DD">
        <w:rPr>
          <w:sz w:val="18"/>
          <w:szCs w:val="18"/>
        </w:rPr>
        <w:t>Поэтому уменьшите диапазон модуляции, который может сделать Лямбда-зонд, в позициях Мин. изменение и Макс. изменение в Установочном меню, Лямбда.</w:t>
      </w:r>
    </w:p>
    <w:p w:rsidR="003E6078" w:rsidRPr="00AA08B5" w:rsidRDefault="003E6078">
      <w:pPr>
        <w:spacing w:line="259" w:lineRule="auto"/>
        <w:rPr>
          <w:rFonts w:cs="Calibri"/>
        </w:rPr>
        <w:sectPr w:rsidR="003E6078" w:rsidRPr="00AA08B5">
          <w:headerReference w:type="default" r:id="rId138"/>
          <w:footerReference w:type="default" r:id="rId139"/>
          <w:pgSz w:w="11910" w:h="16840"/>
          <w:pgMar w:top="660" w:right="620" w:bottom="280" w:left="980" w:header="0" w:footer="0" w:gutter="0"/>
          <w:cols w:space="708"/>
        </w:sectPr>
      </w:pPr>
    </w:p>
    <w:p w:rsidR="003E6078" w:rsidRPr="00AA08B5" w:rsidRDefault="003E6078">
      <w:pPr>
        <w:pStyle w:val="Heading3"/>
        <w:numPr>
          <w:ilvl w:val="1"/>
          <w:numId w:val="10"/>
        </w:numPr>
        <w:tabs>
          <w:tab w:val="left" w:pos="461"/>
        </w:tabs>
        <w:spacing w:before="38"/>
        <w:ind w:left="460" w:hanging="360"/>
        <w:rPr>
          <w:rFonts w:cs="Calibri"/>
          <w:b w:val="0"/>
          <w:bCs w:val="0"/>
        </w:rPr>
      </w:pPr>
      <w:r w:rsidRPr="00AA08B5">
        <w:t>Данные, измененные через сеть Интернет, записываются в котел через продолжительное время:</w:t>
      </w:r>
    </w:p>
    <w:p w:rsidR="003E6078" w:rsidRPr="00AA08B5" w:rsidRDefault="003E6078">
      <w:pPr>
        <w:pStyle w:val="BodyText"/>
        <w:numPr>
          <w:ilvl w:val="2"/>
          <w:numId w:val="10"/>
        </w:numPr>
        <w:tabs>
          <w:tab w:val="left" w:pos="1181"/>
        </w:tabs>
        <w:spacing w:before="24"/>
        <w:ind w:left="1180"/>
        <w:rPr>
          <w:rFonts w:cs="Calibri"/>
        </w:rPr>
      </w:pPr>
      <w:r w:rsidRPr="00AA08B5">
        <w:t>Стандартно при хорошем подключении загрузка данных из сети Интернет в блок котла длится 1 минуту.</w:t>
      </w:r>
    </w:p>
    <w:p w:rsidR="003E6078" w:rsidRPr="00AA08B5" w:rsidRDefault="003E6078">
      <w:pPr>
        <w:pStyle w:val="BodyText"/>
        <w:numPr>
          <w:ilvl w:val="2"/>
          <w:numId w:val="10"/>
        </w:numPr>
        <w:tabs>
          <w:tab w:val="left" w:pos="1181"/>
        </w:tabs>
        <w:spacing w:before="20" w:line="258" w:lineRule="auto"/>
        <w:ind w:left="1180" w:right="101"/>
        <w:jc w:val="both"/>
      </w:pPr>
      <w:r w:rsidRPr="00AA08B5">
        <w:t>Если данные загружаются, например, через 10 или больше минут, то это означает, что подключение к сети Интернет плохое, или активировано и не подключено к внешнему цоколю одно из дополнительных устройств: RT10 комнатный термостат, Лямбда-зонд, 431N модуль. Подключите эти дополнительные устройства, или деактивируйте их в настройках данного дополнительного устройства.</w:t>
      </w:r>
    </w:p>
    <w:p w:rsidR="003E6078" w:rsidRPr="00AA08B5" w:rsidRDefault="003E6078">
      <w:pPr>
        <w:spacing w:before="20" w:line="240" w:lineRule="exact"/>
        <w:rPr>
          <w:sz w:val="24"/>
          <w:szCs w:val="24"/>
        </w:rPr>
      </w:pPr>
    </w:p>
    <w:p w:rsidR="003E6078" w:rsidRPr="00AA08B5" w:rsidRDefault="003E6078">
      <w:pPr>
        <w:pStyle w:val="Heading3"/>
        <w:numPr>
          <w:ilvl w:val="1"/>
          <w:numId w:val="10"/>
        </w:numPr>
        <w:tabs>
          <w:tab w:val="left" w:pos="461"/>
        </w:tabs>
        <w:ind w:left="460" w:hanging="360"/>
        <w:rPr>
          <w:b w:val="0"/>
          <w:bCs w:val="0"/>
        </w:rPr>
      </w:pPr>
      <w:r w:rsidRPr="00AA08B5">
        <w:t>После устранения причины тревоги это появляется снова</w:t>
      </w:r>
    </w:p>
    <w:p w:rsidR="003E6078" w:rsidRPr="00AA08B5" w:rsidRDefault="003E6078">
      <w:pPr>
        <w:pStyle w:val="BodyText"/>
        <w:numPr>
          <w:ilvl w:val="2"/>
          <w:numId w:val="10"/>
        </w:numPr>
        <w:tabs>
          <w:tab w:val="left" w:pos="1181"/>
        </w:tabs>
        <w:spacing w:before="24" w:line="259" w:lineRule="auto"/>
        <w:ind w:left="1180" w:right="104"/>
        <w:jc w:val="both"/>
      </w:pPr>
      <w:r w:rsidRPr="00AA08B5">
        <w:t>Блок имеет жестко установленное определение возможных тревог на 15 с. Если вы устраните причину тревоги после последнего обнаружения, то тревога после деактивации причины может появиться еще раз. После повторного подтверждения тревога уже не отображается, если причина тревоги была действительно устранена.</w:t>
      </w:r>
    </w:p>
    <w:p w:rsidR="003E6078" w:rsidRPr="00AA08B5" w:rsidRDefault="003E6078">
      <w:pPr>
        <w:pStyle w:val="Heading3"/>
        <w:numPr>
          <w:ilvl w:val="1"/>
          <w:numId w:val="10"/>
        </w:numPr>
        <w:tabs>
          <w:tab w:val="left" w:pos="461"/>
        </w:tabs>
        <w:spacing w:before="156"/>
        <w:ind w:left="460" w:hanging="360"/>
        <w:rPr>
          <w:b w:val="0"/>
          <w:bCs w:val="0"/>
        </w:rPr>
      </w:pPr>
      <w:r w:rsidRPr="00AA08B5">
        <w:t>Неуспешная синхронизация</w:t>
      </w:r>
    </w:p>
    <w:p w:rsidR="003E6078" w:rsidRPr="00AA08B5" w:rsidRDefault="003E6078">
      <w:pPr>
        <w:pStyle w:val="BodyText"/>
        <w:numPr>
          <w:ilvl w:val="2"/>
          <w:numId w:val="10"/>
        </w:numPr>
        <w:tabs>
          <w:tab w:val="left" w:pos="1181"/>
        </w:tabs>
        <w:spacing w:before="2"/>
        <w:ind w:left="1180"/>
      </w:pPr>
      <w:r w:rsidRPr="00AA08B5">
        <w:t>Блок при запуске синхронизирует данные с внешним цоколем.</w:t>
      </w:r>
    </w:p>
    <w:p w:rsidR="003E6078" w:rsidRPr="00AA08B5" w:rsidRDefault="003E6078">
      <w:pPr>
        <w:pStyle w:val="BodyText"/>
        <w:numPr>
          <w:ilvl w:val="2"/>
          <w:numId w:val="10"/>
        </w:numPr>
        <w:tabs>
          <w:tab w:val="left" w:pos="1181"/>
        </w:tabs>
        <w:ind w:left="1180" w:right="103"/>
      </w:pPr>
      <w:r w:rsidRPr="00AA08B5">
        <w:t>Если синхронизация не будет успешной, то причиной является несоответствие ПО в блоке и внешнем цоколе. Загрузите новейшую версию ПО в оба устройства.</w:t>
      </w:r>
    </w:p>
    <w:p w:rsidR="003E6078" w:rsidRPr="00AA08B5" w:rsidRDefault="003E6078">
      <w:pPr>
        <w:spacing w:before="1" w:line="260" w:lineRule="exact"/>
        <w:rPr>
          <w:sz w:val="26"/>
          <w:szCs w:val="26"/>
        </w:rPr>
      </w:pPr>
    </w:p>
    <w:p w:rsidR="003E6078" w:rsidRPr="00AA08B5" w:rsidRDefault="003E6078">
      <w:pPr>
        <w:pStyle w:val="Heading3"/>
        <w:numPr>
          <w:ilvl w:val="1"/>
          <w:numId w:val="10"/>
        </w:numPr>
        <w:tabs>
          <w:tab w:val="left" w:pos="461"/>
        </w:tabs>
        <w:ind w:left="460" w:hanging="360"/>
        <w:rPr>
          <w:rFonts w:cs="Calibri"/>
          <w:b w:val="0"/>
          <w:bCs w:val="0"/>
        </w:rPr>
      </w:pPr>
      <w:r w:rsidRPr="00AA08B5">
        <w:t>Забитый колосник горелки:</w:t>
      </w:r>
    </w:p>
    <w:p w:rsidR="003E6078" w:rsidRPr="00AA08B5" w:rsidRDefault="003E6078">
      <w:pPr>
        <w:pStyle w:val="BodyText"/>
        <w:numPr>
          <w:ilvl w:val="2"/>
          <w:numId w:val="10"/>
        </w:numPr>
        <w:tabs>
          <w:tab w:val="left" w:pos="1181"/>
        </w:tabs>
        <w:spacing w:before="24"/>
        <w:ind w:left="1180"/>
      </w:pPr>
      <w:r w:rsidRPr="00AA08B5">
        <w:t>Забитый колосник несгоревшими гранулами, слишком много золы на колоснике.</w:t>
      </w:r>
    </w:p>
    <w:p w:rsidR="003E6078" w:rsidRPr="00AA08B5" w:rsidRDefault="003E6078">
      <w:pPr>
        <w:pStyle w:val="BodyText"/>
        <w:numPr>
          <w:ilvl w:val="2"/>
          <w:numId w:val="10"/>
        </w:numPr>
        <w:tabs>
          <w:tab w:val="left" w:pos="1181"/>
        </w:tabs>
        <w:spacing w:before="20" w:line="257" w:lineRule="auto"/>
        <w:ind w:left="1180" w:right="734"/>
      </w:pPr>
      <w:r w:rsidRPr="00AA08B5">
        <w:t>Слишком долгое время дозирования внешним устройством подачи. Уменьшите Макс. коэффициент устройства подачи в функции Коэффициенты в Установочном меню. Спустя некоторое время повторно измените значение в Макс. коэффициент устройства подачи.</w:t>
      </w:r>
    </w:p>
    <w:p w:rsidR="003E6078" w:rsidRPr="00AA08B5" w:rsidRDefault="003E6078">
      <w:pPr>
        <w:pStyle w:val="BodyText"/>
        <w:numPr>
          <w:ilvl w:val="2"/>
          <w:numId w:val="10"/>
        </w:numPr>
        <w:tabs>
          <w:tab w:val="left" w:pos="1181"/>
        </w:tabs>
        <w:spacing w:before="2"/>
        <w:ind w:left="1180"/>
      </w:pPr>
      <w:r w:rsidRPr="00AA08B5">
        <w:t>Малые обороты вентилятора. Увеличьте Коэффициент вентилятора макс. в функции Коэффициенты в установочном меню.</w:t>
      </w:r>
    </w:p>
    <w:p w:rsidR="003E6078" w:rsidRPr="00AA08B5" w:rsidRDefault="003E6078">
      <w:pPr>
        <w:pStyle w:val="BodyText"/>
        <w:numPr>
          <w:ilvl w:val="2"/>
          <w:numId w:val="10"/>
        </w:numPr>
        <w:tabs>
          <w:tab w:val="left" w:pos="1181"/>
        </w:tabs>
        <w:spacing w:before="20"/>
        <w:ind w:left="1180"/>
      </w:pPr>
      <w:r w:rsidRPr="00AA08B5">
        <w:t>Плохой тип гранул, которые не сделаны на 100 % из древесины, не зависит от типа древесины.</w:t>
      </w:r>
    </w:p>
    <w:p w:rsidR="003E6078" w:rsidRPr="00AA08B5" w:rsidRDefault="003E6078">
      <w:pPr>
        <w:pStyle w:val="BodyText"/>
        <w:numPr>
          <w:ilvl w:val="2"/>
          <w:numId w:val="10"/>
        </w:numPr>
        <w:tabs>
          <w:tab w:val="left" w:pos="1181"/>
        </w:tabs>
        <w:spacing w:before="20"/>
        <w:ind w:left="1180"/>
      </w:pPr>
      <w:r w:rsidRPr="00AA08B5">
        <w:t>Высокий уровень влажности гранул, гранулы обгорают сверху, но не сгорают.</w:t>
      </w:r>
    </w:p>
    <w:p w:rsidR="003E6078" w:rsidRPr="00AA08B5" w:rsidRDefault="003E6078">
      <w:pPr>
        <w:pStyle w:val="BodyText"/>
        <w:numPr>
          <w:ilvl w:val="2"/>
          <w:numId w:val="10"/>
        </w:numPr>
        <w:tabs>
          <w:tab w:val="left" w:pos="1181"/>
        </w:tabs>
        <w:spacing w:before="17"/>
        <w:ind w:left="1180"/>
      </w:pPr>
      <w:r w:rsidRPr="00AA08B5">
        <w:t>Плохая позиция колосника в горелке, забитые отверстия колосника горелки.</w:t>
      </w:r>
    </w:p>
    <w:p w:rsidR="003E6078" w:rsidRPr="00AA08B5" w:rsidRDefault="003E6078">
      <w:pPr>
        <w:pStyle w:val="BodyText"/>
        <w:numPr>
          <w:ilvl w:val="2"/>
          <w:numId w:val="10"/>
        </w:numPr>
        <w:tabs>
          <w:tab w:val="left" w:pos="1181"/>
        </w:tabs>
        <w:spacing w:before="20"/>
        <w:ind w:left="1180"/>
      </w:pPr>
      <w:r w:rsidRPr="00AA08B5">
        <w:t>Тяга дымовой трубы меньше требуемой, установлен минимум 15 Па.</w:t>
      </w:r>
    </w:p>
    <w:p w:rsidR="003E6078" w:rsidRPr="00AA08B5" w:rsidRDefault="003E6078">
      <w:pPr>
        <w:pStyle w:val="BodyText"/>
        <w:numPr>
          <w:ilvl w:val="2"/>
          <w:numId w:val="10"/>
        </w:numPr>
        <w:tabs>
          <w:tab w:val="left" w:pos="1181"/>
        </w:tabs>
        <w:spacing w:before="20"/>
        <w:ind w:left="1180"/>
      </w:pPr>
      <w:r w:rsidRPr="00AA08B5">
        <w:t>Большое количество пыли в гранулах.</w:t>
      </w:r>
    </w:p>
    <w:p w:rsidR="003E6078" w:rsidRPr="00AA08B5" w:rsidRDefault="003E6078">
      <w:pPr>
        <w:spacing w:before="2" w:line="280" w:lineRule="exact"/>
        <w:rPr>
          <w:sz w:val="28"/>
          <w:szCs w:val="28"/>
        </w:rPr>
      </w:pPr>
    </w:p>
    <w:p w:rsidR="003E6078" w:rsidRPr="00AA08B5" w:rsidRDefault="003E6078">
      <w:pPr>
        <w:pStyle w:val="Heading3"/>
        <w:numPr>
          <w:ilvl w:val="1"/>
          <w:numId w:val="10"/>
        </w:numPr>
        <w:tabs>
          <w:tab w:val="left" w:pos="461"/>
        </w:tabs>
        <w:ind w:left="460" w:hanging="360"/>
        <w:rPr>
          <w:rFonts w:cs="Calibri"/>
          <w:b w:val="0"/>
          <w:bCs w:val="0"/>
        </w:rPr>
      </w:pPr>
      <w:r w:rsidRPr="00AA08B5">
        <w:t>Высокая температура внутреннего устройства подачи горелки:</w:t>
      </w:r>
    </w:p>
    <w:p w:rsidR="003E6078" w:rsidRPr="00AA08B5" w:rsidRDefault="003E6078">
      <w:pPr>
        <w:pStyle w:val="BodyText"/>
        <w:numPr>
          <w:ilvl w:val="2"/>
          <w:numId w:val="10"/>
        </w:numPr>
        <w:tabs>
          <w:tab w:val="left" w:pos="1181"/>
        </w:tabs>
        <w:spacing w:before="21"/>
        <w:ind w:left="1180"/>
      </w:pPr>
      <w:r w:rsidRPr="00AA08B5">
        <w:t>Отображена в левом нижнем углу главной панели блока v9.</w:t>
      </w:r>
    </w:p>
    <w:p w:rsidR="003E6078" w:rsidRPr="00AA08B5" w:rsidRDefault="003E6078">
      <w:pPr>
        <w:pStyle w:val="BodyText"/>
        <w:numPr>
          <w:ilvl w:val="2"/>
          <w:numId w:val="10"/>
        </w:numPr>
        <w:tabs>
          <w:tab w:val="left" w:pos="1181"/>
        </w:tabs>
        <w:spacing w:before="20"/>
        <w:ind w:left="1180"/>
      </w:pPr>
      <w:r w:rsidRPr="00AA08B5">
        <w:t>Стандартное значение до 55°C.</w:t>
      </w:r>
    </w:p>
    <w:p w:rsidR="003E6078" w:rsidRPr="00AA08B5" w:rsidRDefault="003E6078">
      <w:pPr>
        <w:pStyle w:val="BodyText"/>
        <w:numPr>
          <w:ilvl w:val="2"/>
          <w:numId w:val="10"/>
        </w:numPr>
        <w:tabs>
          <w:tab w:val="left" w:pos="1181"/>
        </w:tabs>
        <w:spacing w:before="20"/>
        <w:ind w:left="1180"/>
      </w:pPr>
      <w:r w:rsidRPr="00AA08B5">
        <w:t>Возможные причины:</w:t>
      </w:r>
    </w:p>
    <w:p w:rsidR="003E6078" w:rsidRPr="00AA08B5" w:rsidRDefault="003E6078">
      <w:pPr>
        <w:pStyle w:val="BodyText"/>
        <w:numPr>
          <w:ilvl w:val="3"/>
          <w:numId w:val="10"/>
        </w:numPr>
        <w:tabs>
          <w:tab w:val="left" w:pos="1901"/>
        </w:tabs>
        <w:spacing w:before="20"/>
        <w:ind w:left="1900" w:hanging="283"/>
      </w:pPr>
      <w:r w:rsidRPr="00AA08B5">
        <w:t>Забитый колосник из-за плохого сжигания или плохого типа топлива.</w:t>
      </w:r>
    </w:p>
    <w:p w:rsidR="003E6078" w:rsidRPr="00AA08B5" w:rsidRDefault="003E6078">
      <w:pPr>
        <w:pStyle w:val="BodyText"/>
        <w:numPr>
          <w:ilvl w:val="3"/>
          <w:numId w:val="10"/>
        </w:numPr>
        <w:tabs>
          <w:tab w:val="left" w:pos="1901"/>
        </w:tabs>
        <w:spacing w:before="17"/>
        <w:ind w:left="1900" w:hanging="331"/>
      </w:pPr>
      <w:r w:rsidRPr="00AA08B5">
        <w:t>Плохая позиция колосника в горелке, забитые отверстия колосника горелки.</w:t>
      </w:r>
    </w:p>
    <w:p w:rsidR="003E6078" w:rsidRPr="00AA08B5" w:rsidRDefault="003E6078">
      <w:pPr>
        <w:pStyle w:val="BodyText"/>
        <w:numPr>
          <w:ilvl w:val="3"/>
          <w:numId w:val="10"/>
        </w:numPr>
        <w:tabs>
          <w:tab w:val="left" w:pos="1901"/>
        </w:tabs>
        <w:spacing w:before="20"/>
        <w:ind w:left="1900" w:hanging="382"/>
      </w:pPr>
      <w:r w:rsidRPr="00AA08B5">
        <w:t>Тяга дымовой трубы меньше требуемой, установлен минимум 15 Па.</w:t>
      </w:r>
    </w:p>
    <w:p w:rsidR="003E6078" w:rsidRPr="00AA08B5" w:rsidRDefault="003E6078">
      <w:pPr>
        <w:pStyle w:val="BodyText"/>
        <w:numPr>
          <w:ilvl w:val="3"/>
          <w:numId w:val="10"/>
        </w:numPr>
        <w:tabs>
          <w:tab w:val="left" w:pos="1901"/>
        </w:tabs>
        <w:spacing w:before="20"/>
        <w:ind w:left="1900" w:hanging="377"/>
      </w:pPr>
      <w:r w:rsidRPr="00AA08B5">
        <w:t>Забитый котел или путь продуктов сгорания</w:t>
      </w:r>
    </w:p>
    <w:p w:rsidR="003E6078" w:rsidRPr="00AA08B5" w:rsidRDefault="003E6078">
      <w:pPr>
        <w:pStyle w:val="BodyText"/>
        <w:numPr>
          <w:ilvl w:val="2"/>
          <w:numId w:val="10"/>
        </w:numPr>
        <w:tabs>
          <w:tab w:val="left" w:pos="1181"/>
        </w:tabs>
        <w:spacing w:before="20"/>
        <w:ind w:left="1180"/>
      </w:pPr>
      <w:r w:rsidRPr="00AA08B5">
        <w:t>Имеется угроза обратного прогорания в нижнюю часть горелки, необходимо обеспечить исправление.</w:t>
      </w:r>
    </w:p>
    <w:p w:rsidR="003E6078" w:rsidRPr="00AA08B5" w:rsidRDefault="003E6078">
      <w:pPr>
        <w:sectPr w:rsidR="003E6078" w:rsidRPr="00AA08B5">
          <w:headerReference w:type="default" r:id="rId140"/>
          <w:footerReference w:type="default" r:id="rId141"/>
          <w:pgSz w:w="11910" w:h="16840"/>
          <w:pgMar w:top="660" w:right="620" w:bottom="280" w:left="980" w:header="0" w:footer="0" w:gutter="0"/>
          <w:cols w:space="708"/>
        </w:sectPr>
      </w:pPr>
    </w:p>
    <w:p w:rsidR="003E6078" w:rsidRPr="00AA08B5" w:rsidRDefault="003E6078">
      <w:pPr>
        <w:pStyle w:val="Heading1"/>
        <w:numPr>
          <w:ilvl w:val="0"/>
          <w:numId w:val="9"/>
        </w:numPr>
        <w:tabs>
          <w:tab w:val="left" w:pos="929"/>
        </w:tabs>
        <w:ind w:hanging="708"/>
      </w:pPr>
      <w:bookmarkStart w:id="100" w:name="_bookmark50"/>
      <w:bookmarkStart w:id="101" w:name="_Toc465800714"/>
      <w:bookmarkEnd w:id="100"/>
      <w:r w:rsidRPr="00AA08B5">
        <w:rPr>
          <w:color w:val="000000"/>
        </w:rPr>
        <w:t>ЗАВОДСКИЕ НАСТРОЙКИ</w:t>
      </w:r>
      <w:bookmarkEnd w:id="101"/>
    </w:p>
    <w:p w:rsidR="003E6078" w:rsidRPr="00AA08B5" w:rsidRDefault="003E6078">
      <w:pPr>
        <w:pStyle w:val="BodyText"/>
        <w:spacing w:before="33" w:line="257" w:lineRule="auto"/>
        <w:ind w:left="220" w:right="144" w:firstLine="0"/>
      </w:pPr>
      <w:r w:rsidRPr="00AA08B5">
        <w:t>Все заводские настройки в зависимости от величины котла вы найдете в таблице ниже. Эти значения сохранены в операционной памяти блока управления после ввода мощности котла в Первом запуске котла.</w:t>
      </w:r>
    </w:p>
    <w:p w:rsidR="003E6078" w:rsidRPr="00AA08B5" w:rsidRDefault="003E6078">
      <w:pPr>
        <w:spacing w:before="3" w:line="160" w:lineRule="exact"/>
        <w:rPr>
          <w:sz w:val="16"/>
          <w:szCs w:val="16"/>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Параметры разжигания: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200 кВт</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продува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Скорость продува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100%</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засыпки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13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13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14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14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8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8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8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8 с</w:t>
            </w:r>
          </w:p>
        </w:tc>
      </w:tr>
      <w:tr w:rsidR="003E6078" w:rsidRPr="00D3624C" w:rsidTr="00D3624C">
        <w:trPr>
          <w:trHeight w:hRule="exact" w:val="233"/>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Задержка разжигания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20 с</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Время подачи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 с</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Перерыв в подаче</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120 с</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Обороты вентилятора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Обороты вентилятора 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13%</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13%</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Защита нагревателя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 мин.</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Яркость разжигания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Задержка вентилятора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 с</w:t>
            </w:r>
          </w:p>
        </w:tc>
      </w:tr>
    </w:tbl>
    <w:p w:rsidR="003E6078" w:rsidRPr="00AA08B5" w:rsidRDefault="003E6078">
      <w:pPr>
        <w:spacing w:before="9" w:line="200" w:lineRule="exact"/>
        <w:rPr>
          <w:sz w:val="20"/>
          <w:szCs w:val="20"/>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6"/>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Рабочие параметры:</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b/>
                <w:sz w:val="16"/>
              </w:rPr>
              <w:t>200 кВт</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Мин. работа устройства подачи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Макс. работа устройства подачи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Мин. перерыв работы устройства подачи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11</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9</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14</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11</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9</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9</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9</w:t>
            </w:r>
          </w:p>
        </w:tc>
      </w:tr>
      <w:tr w:rsidR="003E6078" w:rsidRPr="00D3624C" w:rsidTr="00D3624C">
        <w:trPr>
          <w:trHeight w:hRule="exact" w:val="233"/>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Макс. перерыв работы устройства подачи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24</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24</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19</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19</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17</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17</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17</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16</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15</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14</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Мин. обороты вентилятора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5</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5</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5</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17</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18</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Макс. обороты вентилятора работа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36</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37</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38</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45</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48</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Продолжительность очистки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0ч0мин</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Контроль работы</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с</w:t>
            </w:r>
          </w:p>
        </w:tc>
      </w:tr>
    </w:tbl>
    <w:p w:rsidR="003E6078" w:rsidRPr="00AA08B5" w:rsidRDefault="003E6078">
      <w:pPr>
        <w:spacing w:before="9" w:line="200" w:lineRule="exact"/>
        <w:rPr>
          <w:sz w:val="20"/>
          <w:szCs w:val="20"/>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Параметры угасания: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200 кВт</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Обороты вентилятора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70%</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подачи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с</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Перерыв в подаче</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с</w:t>
            </w:r>
          </w:p>
        </w:tc>
      </w:tr>
      <w:tr w:rsidR="003E6078" w:rsidRPr="00D3624C" w:rsidTr="00D3624C">
        <w:trPr>
          <w:trHeight w:hRule="exact" w:val="236"/>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Время угасания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10 мин.</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задержки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r>
    </w:tbl>
    <w:p w:rsidR="003E6078" w:rsidRPr="00AA08B5" w:rsidRDefault="003E6078">
      <w:pPr>
        <w:spacing w:before="9" w:line="200" w:lineRule="exact"/>
        <w:rPr>
          <w:sz w:val="20"/>
          <w:szCs w:val="20"/>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Сервисное меню:</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200 кВт</w:t>
            </w:r>
          </w:p>
        </w:tc>
      </w:tr>
      <w:tr w:rsidR="003E6078" w:rsidRPr="00D3624C" w:rsidTr="00D3624C">
        <w:trPr>
          <w:trHeight w:hRule="exact" w:val="233"/>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Макс. температура продуктов сгорания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220°C</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Температура тревоги устройства подачи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80°C</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Температура приоритета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75°C</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Включение насоса ЦО тревога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85°C</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Температура тревоги котла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93°C</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Коэффициент внутреннего устройства подачи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Мин. температура котла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40°C</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Температура включения насосов</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40°C</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Импульсы возрастания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0</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Температура наблюдения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5°C</w:t>
            </w:r>
          </w:p>
        </w:tc>
      </w:tr>
      <w:tr w:rsidR="003E6078" w:rsidRPr="00D3624C" w:rsidTr="00D3624C">
        <w:trPr>
          <w:trHeight w:hRule="exact" w:val="236"/>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Гистерезис котла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15°C</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Гистерезис ГВ</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10°C</w:t>
            </w:r>
          </w:p>
        </w:tc>
      </w:tr>
    </w:tbl>
    <w:p w:rsidR="003E6078" w:rsidRPr="00AA08B5" w:rsidRDefault="003E6078">
      <w:pPr>
        <w:spacing w:before="7" w:line="200" w:lineRule="exact"/>
        <w:rPr>
          <w:sz w:val="20"/>
          <w:szCs w:val="20"/>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Основные настройки, Очистка горелки: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200 кВт</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Включено</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Да</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Продолжительность очистки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Продолжительность работы вентилятора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с</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Интенсивность нагнетания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60%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60%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60%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100%</w:t>
            </w:r>
          </w:p>
        </w:tc>
      </w:tr>
    </w:tbl>
    <w:p w:rsidR="003E6078" w:rsidRPr="00AA08B5" w:rsidRDefault="003E6078">
      <w:pPr>
        <w:spacing w:before="9" w:line="200" w:lineRule="exact"/>
        <w:rPr>
          <w:sz w:val="20"/>
          <w:szCs w:val="20"/>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Установочное меню, Лямбда: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200 кВт</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Время первой актуализации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актуализации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300 с</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Кислородный скачок</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Скачок вентилятора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w:t>
            </w:r>
          </w:p>
        </w:tc>
      </w:tr>
      <w:tr w:rsidR="003E6078" w:rsidRPr="00D3624C" w:rsidTr="00D3624C">
        <w:trPr>
          <w:trHeight w:hRule="exact" w:val="236"/>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Сумма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7"/>
              <w:ind w:left="102"/>
              <w:rPr>
                <w:rFonts w:cs="Calibri"/>
                <w:sz w:val="16"/>
                <w:szCs w:val="16"/>
              </w:rPr>
            </w:pPr>
            <w:r w:rsidRPr="00D3624C">
              <w:rPr>
                <w:sz w:val="16"/>
              </w:rPr>
              <w:t>Да</w:t>
            </w:r>
          </w:p>
        </w:tc>
      </w:tr>
      <w:tr w:rsidR="003E6078" w:rsidRPr="00D3624C" w:rsidTr="00D3624C">
        <w:trPr>
          <w:trHeight w:hRule="exact" w:val="233"/>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Мин. изменение</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15%</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15%</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15%</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sz w:val="16"/>
              </w:rPr>
              <w:t>10%</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Макс. изменение</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Лямбда 100 %</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11%</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11%</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7%</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6%</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6%</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Лямбда 1%</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13%</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14%</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12%</w:t>
            </w:r>
          </w:p>
        </w:tc>
      </w:tr>
    </w:tbl>
    <w:p w:rsidR="003E6078" w:rsidRPr="00AA08B5" w:rsidRDefault="003E6078">
      <w:pPr>
        <w:spacing w:line="195" w:lineRule="exact"/>
        <w:rPr>
          <w:rFonts w:cs="Calibri"/>
          <w:sz w:val="16"/>
          <w:szCs w:val="16"/>
        </w:rPr>
        <w:sectPr w:rsidR="003E6078" w:rsidRPr="00AA08B5">
          <w:headerReference w:type="default" r:id="rId142"/>
          <w:footerReference w:type="default" r:id="rId143"/>
          <w:pgSz w:w="11910" w:h="16840"/>
          <w:pgMar w:top="680" w:right="620" w:bottom="280" w:left="500" w:header="0" w:footer="0" w:gutter="0"/>
          <w:cols w:space="708"/>
        </w:sectPr>
      </w:pPr>
    </w:p>
    <w:p w:rsidR="003E6078" w:rsidRPr="00AA08B5" w:rsidRDefault="003E6078">
      <w:pPr>
        <w:spacing w:before="1" w:line="80" w:lineRule="exact"/>
        <w:rPr>
          <w:sz w:val="8"/>
          <w:szCs w:val="8"/>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Установочная настройка, Компрессор 1 &amp; 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200 кВт</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Продолжительность очистки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3 мин.</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открытия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 с</w:t>
            </w:r>
          </w:p>
        </w:tc>
      </w:tr>
      <w:tr w:rsidR="003E6078" w:rsidRPr="00D3624C" w:rsidTr="00D3624C">
        <w:trPr>
          <w:trHeight w:hRule="exact" w:val="236"/>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цикла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17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17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17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25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25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25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25 с</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перерыва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20 ч</w:t>
            </w:r>
          </w:p>
        </w:tc>
      </w:tr>
    </w:tbl>
    <w:p w:rsidR="003E6078" w:rsidRPr="00AA08B5" w:rsidRDefault="003E6078">
      <w:pPr>
        <w:spacing w:before="9" w:line="200" w:lineRule="exact"/>
        <w:rPr>
          <w:sz w:val="20"/>
          <w:szCs w:val="20"/>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3"/>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Установочное меню, Вакуумное устройство подачи:</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line="195" w:lineRule="exact"/>
              <w:ind w:left="102"/>
              <w:rPr>
                <w:rFonts w:cs="Calibri"/>
                <w:sz w:val="16"/>
                <w:szCs w:val="16"/>
              </w:rPr>
            </w:pPr>
            <w:r w:rsidRPr="00D3624C">
              <w:rPr>
                <w:b/>
                <w:sz w:val="16"/>
              </w:rPr>
              <w:t>200 кВт</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Время работы</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30 мин.</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Час включения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9:00</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Час включения 2</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15:00</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Время открытия</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80 с</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Время перерыва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20 с</w:t>
            </w:r>
          </w:p>
        </w:tc>
      </w:tr>
    </w:tbl>
    <w:p w:rsidR="003E6078" w:rsidRPr="00AA08B5" w:rsidRDefault="003E6078">
      <w:pPr>
        <w:spacing w:before="9" w:line="200" w:lineRule="exact"/>
        <w:rPr>
          <w:sz w:val="20"/>
          <w:szCs w:val="20"/>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Установочное меню, Устройство удаления золы:</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b/>
                <w:sz w:val="16"/>
              </w:rPr>
              <w:t>200 кВт</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Время работы</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5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9" w:line="195" w:lineRule="exact"/>
              <w:ind w:left="102"/>
              <w:rPr>
                <w:rFonts w:cs="Calibri"/>
                <w:sz w:val="16"/>
                <w:szCs w:val="16"/>
              </w:rPr>
            </w:pPr>
            <w:r w:rsidRPr="00D3624C">
              <w:rPr>
                <w:sz w:val="16"/>
              </w:rPr>
              <w:t>10 мин.</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перерыва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r>
    </w:tbl>
    <w:p w:rsidR="003E6078" w:rsidRPr="00AA08B5" w:rsidRDefault="003E6078">
      <w:pPr>
        <w:spacing w:before="9" w:line="200" w:lineRule="exact"/>
        <w:rPr>
          <w:sz w:val="20"/>
          <w:szCs w:val="20"/>
        </w:rPr>
      </w:pPr>
    </w:p>
    <w:tbl>
      <w:tblPr>
        <w:tblW w:w="0" w:type="auto"/>
        <w:tblInd w:w="106" w:type="dxa"/>
        <w:tblLayout w:type="fixed"/>
        <w:tblCellMar>
          <w:left w:w="0" w:type="dxa"/>
          <w:right w:w="0" w:type="dxa"/>
        </w:tblCellMar>
        <w:tblLook w:val="01E0"/>
      </w:tblPr>
      <w:tblGrid>
        <w:gridCol w:w="2820"/>
        <w:gridCol w:w="761"/>
        <w:gridCol w:w="758"/>
        <w:gridCol w:w="761"/>
        <w:gridCol w:w="761"/>
        <w:gridCol w:w="758"/>
        <w:gridCol w:w="761"/>
        <w:gridCol w:w="761"/>
        <w:gridCol w:w="759"/>
        <w:gridCol w:w="761"/>
        <w:gridCol w:w="761"/>
      </w:tblGrid>
      <w:tr w:rsidR="003E6078" w:rsidRPr="00D3624C" w:rsidTr="00D3624C">
        <w:trPr>
          <w:trHeight w:hRule="exact" w:val="236"/>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Установочное меню, Очистка теплообменника: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15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20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30 кВт</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40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60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80 кВт</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100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150 кВт</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b/>
                <w:sz w:val="16"/>
              </w:rPr>
              <w:t>200 кВт</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работы</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5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мин.</w:t>
            </w:r>
          </w:p>
        </w:tc>
      </w:tr>
      <w:tr w:rsidR="003E6078" w:rsidRPr="00D3624C" w:rsidTr="00D3624C">
        <w:trPr>
          <w:trHeight w:hRule="exact" w:val="235"/>
        </w:trPr>
        <w:tc>
          <w:tcPr>
            <w:tcW w:w="2820"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Время перерыва</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5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59"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c>
          <w:tcPr>
            <w:tcW w:w="761"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6"/>
              <w:ind w:left="102"/>
              <w:rPr>
                <w:rFonts w:cs="Calibri"/>
                <w:sz w:val="16"/>
                <w:szCs w:val="16"/>
              </w:rPr>
            </w:pPr>
            <w:r w:rsidRPr="00D3624C">
              <w:rPr>
                <w:sz w:val="16"/>
              </w:rPr>
              <w:t>10 ч</w:t>
            </w:r>
          </w:p>
        </w:tc>
      </w:tr>
    </w:tbl>
    <w:p w:rsidR="003E6078" w:rsidRPr="00AA08B5" w:rsidRDefault="003E6078">
      <w:pPr>
        <w:spacing w:before="10" w:line="140" w:lineRule="exact"/>
        <w:rPr>
          <w:sz w:val="14"/>
          <w:szCs w:val="14"/>
        </w:rPr>
      </w:pPr>
    </w:p>
    <w:p w:rsidR="003E6078" w:rsidRPr="00AA08B5" w:rsidRDefault="003E6078">
      <w:pPr>
        <w:pStyle w:val="BodyText"/>
        <w:spacing w:before="59" w:line="257" w:lineRule="auto"/>
        <w:ind w:left="220" w:right="101" w:firstLine="0"/>
        <w:jc w:val="both"/>
        <w:rPr>
          <w:rFonts w:cs="Calibri"/>
        </w:rPr>
      </w:pPr>
      <w:r w:rsidRPr="00AA08B5">
        <w:t>Эти значения могут изменяться только сертифицированным монтажником, который имеет право устанавливать и запускать котлы компании OPOP spol. s.r.o.</w:t>
      </w:r>
    </w:p>
    <w:p w:rsidR="003E6078" w:rsidRPr="00AA08B5" w:rsidRDefault="003E6078">
      <w:pPr>
        <w:pStyle w:val="BodyText"/>
        <w:spacing w:before="163" w:line="259" w:lineRule="auto"/>
        <w:ind w:left="220" w:right="106" w:firstLine="0"/>
        <w:jc w:val="both"/>
      </w:pPr>
      <w:r w:rsidRPr="00AA08B5">
        <w:t>Указанная в таблицах информация служит для лучшей ориентации в позициях Сервисного меню и улучшает наглядность настроенных значений во время выбора мощности при Первом запуске котла.</w:t>
      </w:r>
    </w:p>
    <w:p w:rsidR="003E6078" w:rsidRPr="00AA08B5" w:rsidRDefault="003E6078">
      <w:pPr>
        <w:pStyle w:val="BodyText"/>
        <w:spacing w:before="158" w:line="259" w:lineRule="auto"/>
        <w:ind w:left="220" w:right="102" w:firstLine="0"/>
        <w:jc w:val="both"/>
      </w:pPr>
      <w:r w:rsidRPr="00AA08B5">
        <w:t>Изменение этих параметров имеет существенное влияние на работу котла. В случае необходимости привести настройки к исходным значениям, см. таблицу, вы можете повторно осуществить первый запуск котла, или воспользоваться функцией Заводские настройки в Главном, Установочном и Сервисном меню для сброса на заводские настройки.</w:t>
      </w:r>
    </w:p>
    <w:p w:rsidR="003E6078" w:rsidRPr="00AA08B5" w:rsidRDefault="003E6078">
      <w:pPr>
        <w:spacing w:line="259" w:lineRule="auto"/>
        <w:jc w:val="both"/>
        <w:sectPr w:rsidR="003E6078" w:rsidRPr="00AA08B5">
          <w:headerReference w:type="default" r:id="rId144"/>
          <w:footerReference w:type="default" r:id="rId145"/>
          <w:pgSz w:w="11910" w:h="16840"/>
          <w:pgMar w:top="620" w:right="620" w:bottom="280" w:left="500" w:header="0" w:footer="0" w:gutter="0"/>
          <w:cols w:space="708"/>
        </w:sectPr>
      </w:pPr>
    </w:p>
    <w:p w:rsidR="003E6078" w:rsidRPr="00AA08B5" w:rsidRDefault="003E6078">
      <w:pPr>
        <w:pStyle w:val="Heading1"/>
        <w:numPr>
          <w:ilvl w:val="0"/>
          <w:numId w:val="9"/>
        </w:numPr>
        <w:tabs>
          <w:tab w:val="left" w:pos="809"/>
        </w:tabs>
        <w:ind w:left="808" w:hanging="708"/>
      </w:pPr>
      <w:bookmarkStart w:id="102" w:name="_bookmark51"/>
      <w:bookmarkStart w:id="103" w:name="_Toc465800715"/>
      <w:bookmarkEnd w:id="102"/>
      <w:r w:rsidRPr="00AA08B5">
        <w:rPr>
          <w:color w:val="000000"/>
        </w:rPr>
        <w:t>ГАРАНТИЙНЫЕ УСЛОВИЯ, ОБЩИЕ УКАЗАНИЯ</w:t>
      </w:r>
      <w:bookmarkEnd w:id="103"/>
    </w:p>
    <w:p w:rsidR="003E6078" w:rsidRPr="004265DD" w:rsidRDefault="003E6078" w:rsidP="004265DD">
      <w:pPr>
        <w:pStyle w:val="BodyText"/>
        <w:spacing w:before="33"/>
        <w:ind w:left="100" w:right="129" w:firstLine="0"/>
        <w:rPr>
          <w:sz w:val="18"/>
          <w:szCs w:val="18"/>
        </w:rPr>
      </w:pPr>
      <w:r w:rsidRPr="004265DD">
        <w:rPr>
          <w:sz w:val="18"/>
          <w:szCs w:val="18"/>
        </w:rPr>
        <w:t>Нижеуказанные пункты необходимо исполнить не только для исполнения гарантийных условий, но также для обеспечения правильной установки с точки зрения действующих норм, безопасности и с точки зрения обеспечения беспроблемной работы котла.</w:t>
      </w:r>
    </w:p>
    <w:p w:rsidR="003E6078" w:rsidRPr="004265DD" w:rsidRDefault="003E6078" w:rsidP="004265DD">
      <w:pPr>
        <w:pStyle w:val="BodyText"/>
        <w:numPr>
          <w:ilvl w:val="1"/>
          <w:numId w:val="9"/>
        </w:numPr>
        <w:tabs>
          <w:tab w:val="left" w:pos="821"/>
        </w:tabs>
        <w:spacing w:before="163"/>
        <w:ind w:right="128" w:hanging="360"/>
        <w:jc w:val="both"/>
        <w:rPr>
          <w:sz w:val="18"/>
          <w:szCs w:val="18"/>
        </w:rPr>
      </w:pPr>
      <w:r w:rsidRPr="004265DD">
        <w:rPr>
          <w:sz w:val="18"/>
          <w:szCs w:val="18"/>
        </w:rPr>
        <w:t>Котлы Biopel может устанавливать фирма, обладающая действующим разрешением на осуществление их установки и обслуживания. Для установки должен быть составлен проект в соответствии с действующими предписаниями.</w:t>
      </w:r>
    </w:p>
    <w:p w:rsidR="003E6078" w:rsidRPr="004265DD" w:rsidRDefault="003E6078" w:rsidP="004265DD">
      <w:pPr>
        <w:pStyle w:val="BodyText"/>
        <w:numPr>
          <w:ilvl w:val="1"/>
          <w:numId w:val="9"/>
        </w:numPr>
        <w:tabs>
          <w:tab w:val="left" w:pos="821"/>
        </w:tabs>
        <w:ind w:right="133" w:hanging="360"/>
        <w:jc w:val="both"/>
        <w:rPr>
          <w:sz w:val="18"/>
          <w:szCs w:val="18"/>
        </w:rPr>
      </w:pPr>
      <w:r w:rsidRPr="004265DD">
        <w:rPr>
          <w:sz w:val="18"/>
          <w:szCs w:val="18"/>
        </w:rPr>
        <w:t>Отопительная система должна быть заполнена водой, которая соответствует требованиям ЧСН 07 7401, и ее жесткость не должна превышать требуемые параметры. Производитель не рекомендует применение незамерзающих смесей.</w:t>
      </w:r>
    </w:p>
    <w:p w:rsidR="003E6078" w:rsidRPr="004265DD" w:rsidRDefault="003E6078" w:rsidP="004265DD">
      <w:pPr>
        <w:pStyle w:val="BodyText"/>
        <w:numPr>
          <w:ilvl w:val="1"/>
          <w:numId w:val="9"/>
        </w:numPr>
        <w:tabs>
          <w:tab w:val="left" w:pos="821"/>
        </w:tabs>
        <w:ind w:hanging="360"/>
        <w:rPr>
          <w:sz w:val="18"/>
          <w:szCs w:val="18"/>
        </w:rPr>
      </w:pPr>
      <w:r w:rsidRPr="004265DD">
        <w:rPr>
          <w:sz w:val="18"/>
          <w:szCs w:val="18"/>
        </w:rPr>
        <w:t>Подключение котла к системе должно быть выполнено в соответствии с действующими предписаниями и нормами.</w:t>
      </w:r>
    </w:p>
    <w:p w:rsidR="003E6078" w:rsidRPr="004265DD" w:rsidRDefault="003E6078" w:rsidP="004265DD">
      <w:pPr>
        <w:pStyle w:val="BodyText"/>
        <w:numPr>
          <w:ilvl w:val="1"/>
          <w:numId w:val="9"/>
        </w:numPr>
        <w:tabs>
          <w:tab w:val="left" w:pos="821"/>
        </w:tabs>
        <w:spacing w:before="20"/>
        <w:ind w:right="128" w:hanging="360"/>
        <w:jc w:val="both"/>
        <w:rPr>
          <w:sz w:val="18"/>
          <w:szCs w:val="18"/>
        </w:rPr>
      </w:pPr>
      <w:r w:rsidRPr="004265DD">
        <w:rPr>
          <w:sz w:val="18"/>
          <w:szCs w:val="18"/>
        </w:rPr>
        <w:t>Пути продуктов сгорания перед установкой котла должны проверяться специализированной фирмой. Требуйте ревизионный отчет, включающий в себя основные параметры путей продуктов сгорания, включая диаметр дымохода, его длину и тягу.</w:t>
      </w:r>
    </w:p>
    <w:p w:rsidR="003E6078" w:rsidRPr="004265DD" w:rsidRDefault="003E6078" w:rsidP="004265DD">
      <w:pPr>
        <w:pStyle w:val="BodyText"/>
        <w:numPr>
          <w:ilvl w:val="1"/>
          <w:numId w:val="9"/>
        </w:numPr>
        <w:tabs>
          <w:tab w:val="left" w:pos="821"/>
        </w:tabs>
        <w:ind w:right="130" w:hanging="360"/>
        <w:jc w:val="both"/>
        <w:rPr>
          <w:sz w:val="18"/>
          <w:szCs w:val="18"/>
        </w:rPr>
      </w:pPr>
      <w:r w:rsidRPr="004265DD">
        <w:rPr>
          <w:sz w:val="18"/>
          <w:szCs w:val="18"/>
        </w:rPr>
        <w:t>Дымоход не должен быть длиннее 1 м, и должен иметь отверстие для чистки. Дымоход может быть длиннее в случае, когда была измерена и учтена тяга, но не дальше, чем 30 см от котла, и что он соответствует требованиям к минимальной тяге - см. раздел Основные параметры и размеры.</w:t>
      </w:r>
    </w:p>
    <w:p w:rsidR="003E6078" w:rsidRPr="004265DD" w:rsidRDefault="003E6078" w:rsidP="004265DD">
      <w:pPr>
        <w:pStyle w:val="BodyText"/>
        <w:numPr>
          <w:ilvl w:val="1"/>
          <w:numId w:val="9"/>
        </w:numPr>
        <w:tabs>
          <w:tab w:val="left" w:pos="821"/>
        </w:tabs>
        <w:ind w:right="132" w:hanging="360"/>
        <w:jc w:val="both"/>
        <w:rPr>
          <w:sz w:val="18"/>
          <w:szCs w:val="18"/>
        </w:rPr>
      </w:pPr>
      <w:r w:rsidRPr="004265DD">
        <w:rPr>
          <w:sz w:val="18"/>
          <w:szCs w:val="18"/>
        </w:rPr>
        <w:t>Котел Biopel должен устанавливаться в отдельной котельной, специально подготовленной для отопления. Котельная должна иметь достаточно пространства для установки и обслуживания котла. Должна быть обеспечена достаточная циркуляция свежего воздуха для сжигания.</w:t>
      </w:r>
    </w:p>
    <w:p w:rsidR="003E6078" w:rsidRPr="004265DD" w:rsidRDefault="003E6078" w:rsidP="004265DD">
      <w:pPr>
        <w:pStyle w:val="BodyText"/>
        <w:numPr>
          <w:ilvl w:val="1"/>
          <w:numId w:val="9"/>
        </w:numPr>
        <w:tabs>
          <w:tab w:val="left" w:pos="821"/>
        </w:tabs>
        <w:spacing w:before="1"/>
        <w:ind w:right="128" w:hanging="360"/>
        <w:jc w:val="both"/>
        <w:rPr>
          <w:sz w:val="18"/>
          <w:szCs w:val="18"/>
        </w:rPr>
      </w:pPr>
      <w:r w:rsidRPr="004265DD">
        <w:rPr>
          <w:sz w:val="18"/>
          <w:szCs w:val="18"/>
        </w:rPr>
        <w:t>Запрещается устанавливать котел на открытых пространствах или балконах, в помещениях, где находятся люди - кухнях, общей комнате, ванной, спальне, в помещениях, где имеются взрывоопасные и возгораемые материалы.</w:t>
      </w:r>
    </w:p>
    <w:p w:rsidR="003E6078" w:rsidRPr="004265DD" w:rsidRDefault="003E6078" w:rsidP="004265DD">
      <w:pPr>
        <w:pStyle w:val="BodyText"/>
        <w:numPr>
          <w:ilvl w:val="1"/>
          <w:numId w:val="9"/>
        </w:numPr>
        <w:tabs>
          <w:tab w:val="left" w:pos="821"/>
        </w:tabs>
        <w:ind w:hanging="360"/>
        <w:rPr>
          <w:sz w:val="18"/>
          <w:szCs w:val="18"/>
        </w:rPr>
      </w:pPr>
      <w:r w:rsidRPr="004265DD">
        <w:rPr>
          <w:sz w:val="18"/>
          <w:szCs w:val="18"/>
        </w:rPr>
        <w:t>Рекомендуем устанавливать котел на бетонной подставке из огнеупорного материала.</w:t>
      </w:r>
    </w:p>
    <w:p w:rsidR="003E6078" w:rsidRPr="004265DD" w:rsidRDefault="003E6078" w:rsidP="004265DD">
      <w:pPr>
        <w:pStyle w:val="BodyText"/>
        <w:numPr>
          <w:ilvl w:val="1"/>
          <w:numId w:val="9"/>
        </w:numPr>
        <w:tabs>
          <w:tab w:val="left" w:pos="821"/>
        </w:tabs>
        <w:ind w:right="117" w:hanging="360"/>
        <w:jc w:val="both"/>
        <w:rPr>
          <w:sz w:val="18"/>
          <w:szCs w:val="18"/>
        </w:rPr>
      </w:pPr>
      <w:r w:rsidRPr="004265DD">
        <w:rPr>
          <w:sz w:val="18"/>
          <w:szCs w:val="18"/>
        </w:rPr>
        <w:t>Вокруг котла и загрузочной воронки для гранул должно быть обеспечено минимальное манипуляционное пространство от препятствия, а именно: 60 см сзади и с боков, 100 см с передней части котла и загрузочной воронки.</w:t>
      </w:r>
    </w:p>
    <w:p w:rsidR="003E6078" w:rsidRPr="004265DD" w:rsidRDefault="003E6078" w:rsidP="004265DD">
      <w:pPr>
        <w:pStyle w:val="BodyText"/>
        <w:numPr>
          <w:ilvl w:val="1"/>
          <w:numId w:val="9"/>
        </w:numPr>
        <w:tabs>
          <w:tab w:val="left" w:pos="821"/>
        </w:tabs>
        <w:ind w:hanging="360"/>
        <w:rPr>
          <w:sz w:val="18"/>
          <w:szCs w:val="18"/>
        </w:rPr>
      </w:pPr>
      <w:r w:rsidRPr="004265DD">
        <w:rPr>
          <w:sz w:val="18"/>
          <w:szCs w:val="18"/>
        </w:rPr>
        <w:t>При установке и при эксплуатации котла необходимо соблюдать безопасное расстояние 200 мм от возгораемых материалов.</w:t>
      </w:r>
    </w:p>
    <w:p w:rsidR="003E6078" w:rsidRPr="004265DD" w:rsidRDefault="003E6078" w:rsidP="004265DD">
      <w:pPr>
        <w:pStyle w:val="BodyText"/>
        <w:numPr>
          <w:ilvl w:val="1"/>
          <w:numId w:val="9"/>
        </w:numPr>
        <w:tabs>
          <w:tab w:val="left" w:pos="821"/>
        </w:tabs>
        <w:spacing w:before="20"/>
        <w:ind w:hanging="360"/>
        <w:rPr>
          <w:sz w:val="18"/>
          <w:szCs w:val="18"/>
        </w:rPr>
      </w:pPr>
      <w:r w:rsidRPr="004265DD">
        <w:rPr>
          <w:sz w:val="18"/>
          <w:szCs w:val="18"/>
        </w:rPr>
        <w:t>Запрещено хранить топливо за котлом, хранить его возле котла на расстоянии менее 800 мм.</w:t>
      </w:r>
    </w:p>
    <w:p w:rsidR="003E6078" w:rsidRPr="004265DD" w:rsidRDefault="003E6078" w:rsidP="004265DD">
      <w:pPr>
        <w:pStyle w:val="BodyText"/>
        <w:numPr>
          <w:ilvl w:val="1"/>
          <w:numId w:val="9"/>
        </w:numPr>
        <w:tabs>
          <w:tab w:val="left" w:pos="821"/>
        </w:tabs>
        <w:spacing w:before="20"/>
        <w:ind w:hanging="360"/>
        <w:rPr>
          <w:sz w:val="18"/>
          <w:szCs w:val="18"/>
        </w:rPr>
      </w:pPr>
      <w:r w:rsidRPr="004265DD">
        <w:rPr>
          <w:sz w:val="18"/>
          <w:szCs w:val="18"/>
        </w:rPr>
        <w:t>запрещено размещать топливо между двумя котлами в котельной.</w:t>
      </w:r>
    </w:p>
    <w:p w:rsidR="003E6078" w:rsidRPr="004265DD" w:rsidRDefault="003E6078" w:rsidP="004265DD">
      <w:pPr>
        <w:pStyle w:val="BodyText"/>
        <w:numPr>
          <w:ilvl w:val="1"/>
          <w:numId w:val="9"/>
        </w:numPr>
        <w:tabs>
          <w:tab w:val="left" w:pos="821"/>
        </w:tabs>
        <w:spacing w:before="17"/>
        <w:ind w:right="126" w:hanging="360"/>
        <w:jc w:val="both"/>
        <w:rPr>
          <w:sz w:val="18"/>
          <w:szCs w:val="18"/>
        </w:rPr>
      </w:pPr>
      <w:r w:rsidRPr="004265DD">
        <w:rPr>
          <w:sz w:val="18"/>
          <w:szCs w:val="18"/>
        </w:rPr>
        <w:t>Рекомендуем соблюдать расстояние между котлом и топливом мин. 1000 мм или разместить топливо в другом помещении, чем в том, где установлен котел.</w:t>
      </w:r>
    </w:p>
    <w:p w:rsidR="003E6078" w:rsidRPr="004265DD" w:rsidRDefault="003E6078" w:rsidP="004265DD">
      <w:pPr>
        <w:pStyle w:val="BodyText"/>
        <w:numPr>
          <w:ilvl w:val="1"/>
          <w:numId w:val="9"/>
        </w:numPr>
        <w:tabs>
          <w:tab w:val="left" w:pos="821"/>
        </w:tabs>
        <w:ind w:hanging="360"/>
        <w:rPr>
          <w:sz w:val="18"/>
          <w:szCs w:val="18"/>
        </w:rPr>
      </w:pPr>
      <w:r w:rsidRPr="004265DD">
        <w:rPr>
          <w:sz w:val="18"/>
          <w:szCs w:val="18"/>
        </w:rPr>
        <w:t>Гарантийным топливом считаются гранулы, изготовленные только из древесины, с диаметром от 6 до 8 мм.</w:t>
      </w:r>
    </w:p>
    <w:p w:rsidR="003E6078" w:rsidRPr="004265DD" w:rsidRDefault="003E6078" w:rsidP="004265DD">
      <w:pPr>
        <w:pStyle w:val="BodyText"/>
        <w:numPr>
          <w:ilvl w:val="1"/>
          <w:numId w:val="9"/>
        </w:numPr>
        <w:tabs>
          <w:tab w:val="left" w:pos="821"/>
        </w:tabs>
        <w:spacing w:before="20"/>
        <w:ind w:right="121" w:hanging="360"/>
        <w:jc w:val="both"/>
        <w:rPr>
          <w:sz w:val="18"/>
          <w:szCs w:val="18"/>
        </w:rPr>
      </w:pPr>
      <w:r w:rsidRPr="004265DD">
        <w:rPr>
          <w:sz w:val="18"/>
          <w:szCs w:val="18"/>
        </w:rPr>
        <w:t>Производитель не отвечает за качество топлива, в смысле качества сжигания, количества золы или за частоту чистки котла, потому что на это влияют только такие внешние воздействия, как качество топлива, пыль и влажность в гранулах, тяга дымовой трубы или правильная настройка процесса сгорания.</w:t>
      </w:r>
    </w:p>
    <w:p w:rsidR="003E6078" w:rsidRPr="004265DD" w:rsidRDefault="003E6078" w:rsidP="004265DD">
      <w:pPr>
        <w:pStyle w:val="BodyText"/>
        <w:numPr>
          <w:ilvl w:val="1"/>
          <w:numId w:val="9"/>
        </w:numPr>
        <w:tabs>
          <w:tab w:val="left" w:pos="821"/>
        </w:tabs>
        <w:spacing w:before="1"/>
        <w:ind w:hanging="360"/>
        <w:rPr>
          <w:rFonts w:cs="Calibri"/>
          <w:sz w:val="18"/>
          <w:szCs w:val="18"/>
        </w:rPr>
      </w:pPr>
      <w:r w:rsidRPr="004265DD">
        <w:rPr>
          <w:sz w:val="18"/>
          <w:szCs w:val="18"/>
        </w:rPr>
        <w:t>Для растопки котла запрещается использовать воспламеняемые жидкости (бензин, спирт и т.д.)</w:t>
      </w:r>
    </w:p>
    <w:p w:rsidR="003E6078" w:rsidRPr="004265DD" w:rsidRDefault="003E6078" w:rsidP="004265DD">
      <w:pPr>
        <w:pStyle w:val="BodyText"/>
        <w:numPr>
          <w:ilvl w:val="1"/>
          <w:numId w:val="9"/>
        </w:numPr>
        <w:tabs>
          <w:tab w:val="left" w:pos="821"/>
        </w:tabs>
        <w:spacing w:before="20"/>
        <w:ind w:hanging="360"/>
        <w:rPr>
          <w:sz w:val="18"/>
          <w:szCs w:val="18"/>
        </w:rPr>
      </w:pPr>
      <w:r w:rsidRPr="004265DD">
        <w:rPr>
          <w:sz w:val="18"/>
          <w:szCs w:val="18"/>
        </w:rPr>
        <w:t>При эксплуатации котла запрещается каким-либо образом перегревать его.</w:t>
      </w:r>
    </w:p>
    <w:p w:rsidR="003E6078" w:rsidRPr="004265DD" w:rsidRDefault="003E6078" w:rsidP="004265DD">
      <w:pPr>
        <w:pStyle w:val="BodyText"/>
        <w:numPr>
          <w:ilvl w:val="1"/>
          <w:numId w:val="9"/>
        </w:numPr>
        <w:tabs>
          <w:tab w:val="left" w:pos="821"/>
        </w:tabs>
        <w:spacing w:before="20"/>
        <w:ind w:right="122" w:hanging="360"/>
        <w:jc w:val="both"/>
        <w:rPr>
          <w:sz w:val="18"/>
          <w:szCs w:val="18"/>
        </w:rPr>
      </w:pPr>
      <w:r w:rsidRPr="004265DD">
        <w:rPr>
          <w:sz w:val="18"/>
          <w:szCs w:val="18"/>
        </w:rPr>
        <w:t>Если произойдет опасность возникновения и проникновения паров или газов в котельную, или при работах, при которых возникает временная опасность пожара или взрыва (поклейка покрытий пола, покраска возгораемыми красками и т.п.), то перед началом работ котел должен своевременно останавливаться.</w:t>
      </w:r>
    </w:p>
    <w:p w:rsidR="003E6078" w:rsidRPr="004265DD" w:rsidRDefault="003E6078" w:rsidP="004265DD">
      <w:pPr>
        <w:pStyle w:val="BodyText"/>
        <w:numPr>
          <w:ilvl w:val="1"/>
          <w:numId w:val="9"/>
        </w:numPr>
        <w:tabs>
          <w:tab w:val="left" w:pos="821"/>
        </w:tabs>
        <w:spacing w:before="1"/>
        <w:ind w:hanging="360"/>
        <w:rPr>
          <w:sz w:val="18"/>
          <w:szCs w:val="18"/>
        </w:rPr>
      </w:pPr>
      <w:r w:rsidRPr="004265DD">
        <w:rPr>
          <w:sz w:val="18"/>
          <w:szCs w:val="18"/>
        </w:rPr>
        <w:t>После завершения отопительного сезона котел и дымоход необходимо тщательно очистить. Котельную поддерживать в чистоте и сухом состоянии.</w:t>
      </w:r>
    </w:p>
    <w:p w:rsidR="003E6078" w:rsidRPr="004265DD" w:rsidRDefault="003E6078" w:rsidP="004265DD">
      <w:pPr>
        <w:pStyle w:val="BodyText"/>
        <w:numPr>
          <w:ilvl w:val="1"/>
          <w:numId w:val="9"/>
        </w:numPr>
        <w:tabs>
          <w:tab w:val="left" w:pos="821"/>
        </w:tabs>
        <w:spacing w:before="20"/>
        <w:ind w:hanging="360"/>
        <w:rPr>
          <w:rFonts w:cs="Calibri"/>
          <w:sz w:val="18"/>
          <w:szCs w:val="18"/>
        </w:rPr>
      </w:pPr>
      <w:r w:rsidRPr="004265DD">
        <w:rPr>
          <w:sz w:val="18"/>
          <w:szCs w:val="18"/>
        </w:rPr>
        <w:t>Запрещается вмешиваться в конструкцию и электрооборудование котлов.</w:t>
      </w:r>
    </w:p>
    <w:p w:rsidR="003E6078" w:rsidRPr="004265DD" w:rsidRDefault="003E6078" w:rsidP="004265DD">
      <w:pPr>
        <w:pStyle w:val="BodyText"/>
        <w:numPr>
          <w:ilvl w:val="1"/>
          <w:numId w:val="9"/>
        </w:numPr>
        <w:tabs>
          <w:tab w:val="left" w:pos="821"/>
        </w:tabs>
        <w:spacing w:before="17"/>
        <w:ind w:hanging="360"/>
        <w:rPr>
          <w:sz w:val="18"/>
          <w:szCs w:val="18"/>
        </w:rPr>
      </w:pPr>
      <w:r w:rsidRPr="004265DD">
        <w:rPr>
          <w:sz w:val="18"/>
          <w:szCs w:val="18"/>
        </w:rPr>
        <w:t>Производитель не отвечает за повреждения, возникшие в результате неправильной настройки или неправильного обслуживания изделия.</w:t>
      </w:r>
    </w:p>
    <w:p w:rsidR="003E6078" w:rsidRPr="004265DD" w:rsidRDefault="003E6078" w:rsidP="004265DD">
      <w:pPr>
        <w:pStyle w:val="BodyText"/>
        <w:numPr>
          <w:ilvl w:val="1"/>
          <w:numId w:val="9"/>
        </w:numPr>
        <w:tabs>
          <w:tab w:val="left" w:pos="821"/>
        </w:tabs>
        <w:spacing w:before="20"/>
        <w:ind w:right="118" w:hanging="360"/>
        <w:jc w:val="both"/>
        <w:rPr>
          <w:sz w:val="18"/>
          <w:szCs w:val="18"/>
        </w:rPr>
      </w:pPr>
      <w:r w:rsidRPr="004265DD">
        <w:rPr>
          <w:sz w:val="18"/>
          <w:szCs w:val="18"/>
        </w:rPr>
        <w:t>На подлежащие износу части не распространяется стандартный гарантийный срок. Под этими частями понимаются: асбестовый уплотнительный шнур, гренаматная плита, зажигательный патрон, лямбда-зонд. Эти части служат продолжительно только в случае, когда котел и его части эксплуатируются в соответствии с руководством по эксплуатации.</w:t>
      </w:r>
    </w:p>
    <w:p w:rsidR="003E6078" w:rsidRPr="004265DD" w:rsidRDefault="003E6078" w:rsidP="004265DD">
      <w:pPr>
        <w:pStyle w:val="BodyText"/>
        <w:numPr>
          <w:ilvl w:val="1"/>
          <w:numId w:val="9"/>
        </w:numPr>
        <w:tabs>
          <w:tab w:val="left" w:pos="821"/>
        </w:tabs>
        <w:ind w:right="123" w:hanging="360"/>
        <w:jc w:val="both"/>
        <w:rPr>
          <w:sz w:val="18"/>
          <w:szCs w:val="18"/>
        </w:rPr>
      </w:pPr>
      <w:r w:rsidRPr="004265DD">
        <w:rPr>
          <w:sz w:val="18"/>
          <w:szCs w:val="18"/>
        </w:rPr>
        <w:t>Производитель не отвечает за ржавчину, возникшую на котле и его частях, так как она всегда вызывается исключительно внешним воздействием - влажность в помещении, топливе или по причине неправильной установки без защиты котла от низкотемпературной коррозии.</w:t>
      </w:r>
    </w:p>
    <w:p w:rsidR="003E6078" w:rsidRPr="004265DD" w:rsidRDefault="003E6078" w:rsidP="004265DD">
      <w:pPr>
        <w:pStyle w:val="BodyText"/>
        <w:numPr>
          <w:ilvl w:val="1"/>
          <w:numId w:val="9"/>
        </w:numPr>
        <w:tabs>
          <w:tab w:val="left" w:pos="821"/>
        </w:tabs>
        <w:spacing w:before="2"/>
        <w:ind w:right="133" w:hanging="360"/>
        <w:jc w:val="both"/>
        <w:rPr>
          <w:sz w:val="18"/>
          <w:szCs w:val="18"/>
        </w:rPr>
      </w:pPr>
      <w:r w:rsidRPr="004265DD">
        <w:rPr>
          <w:sz w:val="18"/>
          <w:szCs w:val="18"/>
        </w:rPr>
        <w:t>Котел должен быть защищен от низкой температуры возвратной воды с помощью клапана, который препятствует поступлению холодной воды назад в котел. Минимальная приемлемая температура возвратной воды установлена производителем на 55°C.</w:t>
      </w:r>
    </w:p>
    <w:p w:rsidR="003E6078" w:rsidRPr="004265DD" w:rsidRDefault="003E6078" w:rsidP="004265DD">
      <w:pPr>
        <w:pStyle w:val="BodyText"/>
        <w:numPr>
          <w:ilvl w:val="1"/>
          <w:numId w:val="9"/>
        </w:numPr>
        <w:tabs>
          <w:tab w:val="left" w:pos="821"/>
        </w:tabs>
        <w:ind w:right="132" w:hanging="360"/>
        <w:jc w:val="both"/>
        <w:rPr>
          <w:rFonts w:cs="Calibri"/>
          <w:sz w:val="18"/>
          <w:szCs w:val="18"/>
        </w:rPr>
      </w:pPr>
      <w:r w:rsidRPr="004265DD">
        <w:rPr>
          <w:sz w:val="18"/>
          <w:szCs w:val="18"/>
        </w:rPr>
        <w:t>Производитель не отвечает за конденсацию холодного воздуха в путях продуктов сгорания, так как это должно быть предотвращено правильной установкой путей продуктов сгорания и правильной настройкой процесса сгорания в котле.</w:t>
      </w:r>
    </w:p>
    <w:p w:rsidR="003E6078" w:rsidRPr="004265DD" w:rsidRDefault="003E6078" w:rsidP="004265DD">
      <w:pPr>
        <w:pStyle w:val="BodyText"/>
        <w:numPr>
          <w:ilvl w:val="1"/>
          <w:numId w:val="9"/>
        </w:numPr>
        <w:tabs>
          <w:tab w:val="left" w:pos="821"/>
        </w:tabs>
        <w:spacing w:before="2"/>
        <w:ind w:right="128" w:hanging="360"/>
        <w:jc w:val="both"/>
        <w:rPr>
          <w:sz w:val="18"/>
          <w:szCs w:val="18"/>
        </w:rPr>
      </w:pPr>
      <w:r w:rsidRPr="004265DD">
        <w:rPr>
          <w:sz w:val="18"/>
          <w:szCs w:val="18"/>
        </w:rPr>
        <w:t>Производитель не отвечает за утечку дыма из котла в помещение в случае, когда это вызвано низкой тягой в дымоходе, неправильной установкой котла или неправильной настройкой процесса сгорания.</w:t>
      </w:r>
    </w:p>
    <w:p w:rsidR="003E6078" w:rsidRPr="004265DD" w:rsidRDefault="003E6078" w:rsidP="004265DD">
      <w:pPr>
        <w:pStyle w:val="BodyText"/>
        <w:numPr>
          <w:ilvl w:val="1"/>
          <w:numId w:val="9"/>
        </w:numPr>
        <w:tabs>
          <w:tab w:val="left" w:pos="821"/>
        </w:tabs>
        <w:ind w:right="121" w:hanging="360"/>
        <w:jc w:val="both"/>
        <w:rPr>
          <w:sz w:val="18"/>
          <w:szCs w:val="18"/>
        </w:rPr>
      </w:pPr>
      <w:r w:rsidRPr="004265DD">
        <w:rPr>
          <w:sz w:val="18"/>
          <w:szCs w:val="18"/>
        </w:rPr>
        <w:t>Производитель не отвечает за повреждение частей, вызванное манипуляцией, транспортировкой, неправильной настройкой или неправильным использованием, или по другой внешней причине, которая не связана непосредственно с функционированием отдельных компонентов котла.</w:t>
      </w:r>
    </w:p>
    <w:p w:rsidR="003E6078" w:rsidRPr="004265DD" w:rsidRDefault="003E6078" w:rsidP="004265DD">
      <w:pPr>
        <w:pStyle w:val="BodyText"/>
        <w:numPr>
          <w:ilvl w:val="1"/>
          <w:numId w:val="9"/>
        </w:numPr>
        <w:tabs>
          <w:tab w:val="left" w:pos="821"/>
        </w:tabs>
        <w:ind w:right="118" w:hanging="360"/>
        <w:jc w:val="both"/>
        <w:rPr>
          <w:sz w:val="18"/>
          <w:szCs w:val="18"/>
        </w:rPr>
      </w:pPr>
      <w:r w:rsidRPr="004265DD">
        <w:rPr>
          <w:sz w:val="18"/>
          <w:szCs w:val="18"/>
        </w:rPr>
        <w:t>За установку котла, дополнительных устройств котла и за его правильную настройку и запуск всегда отвечает монтажная фирма, которая продала котел концевому заказчику.</w:t>
      </w:r>
    </w:p>
    <w:p w:rsidR="003E6078" w:rsidRPr="004265DD" w:rsidRDefault="003E6078" w:rsidP="004265DD">
      <w:pPr>
        <w:pStyle w:val="BodyText"/>
        <w:numPr>
          <w:ilvl w:val="1"/>
          <w:numId w:val="9"/>
        </w:numPr>
        <w:tabs>
          <w:tab w:val="left" w:pos="821"/>
        </w:tabs>
        <w:ind w:right="127" w:hanging="360"/>
        <w:jc w:val="both"/>
        <w:rPr>
          <w:sz w:val="18"/>
          <w:szCs w:val="18"/>
        </w:rPr>
      </w:pPr>
      <w:r w:rsidRPr="004265DD">
        <w:rPr>
          <w:sz w:val="18"/>
          <w:szCs w:val="18"/>
        </w:rPr>
        <w:t>В случае, когда было договорено соблюдение гарантийных условий третьей стороной (например, так называемая запускающая фирма), это должно быть указано и одобрено 3 сторонами, а именно продавцом котла, запускающей фирмой и концевым заказчиком. Все упомянутые субъекты должны согласиться с этим и это должно быть указано с подписями всех в дополнении к гарантийному листу.</w:t>
      </w:r>
    </w:p>
    <w:p w:rsidR="003E6078" w:rsidRPr="00AA08B5" w:rsidRDefault="003E6078">
      <w:pPr>
        <w:spacing w:line="258" w:lineRule="auto"/>
        <w:jc w:val="both"/>
        <w:sectPr w:rsidR="003E6078" w:rsidRPr="00AA08B5">
          <w:headerReference w:type="default" r:id="rId146"/>
          <w:footerReference w:type="default" r:id="rId147"/>
          <w:pgSz w:w="11910" w:h="16840"/>
          <w:pgMar w:top="680" w:right="600" w:bottom="280" w:left="620" w:header="0" w:footer="0" w:gutter="0"/>
          <w:cols w:space="708"/>
        </w:sectPr>
      </w:pPr>
    </w:p>
    <w:p w:rsidR="003E6078" w:rsidRPr="00AA08B5" w:rsidRDefault="003E6078">
      <w:pPr>
        <w:pStyle w:val="Heading1"/>
        <w:numPr>
          <w:ilvl w:val="0"/>
          <w:numId w:val="9"/>
        </w:numPr>
        <w:tabs>
          <w:tab w:val="left" w:pos="809"/>
        </w:tabs>
        <w:ind w:left="808" w:hanging="708"/>
      </w:pPr>
      <w:bookmarkStart w:id="104" w:name="_bookmark52"/>
      <w:bookmarkStart w:id="105" w:name="_Toc465800716"/>
      <w:bookmarkEnd w:id="104"/>
      <w:r w:rsidRPr="00AA08B5">
        <w:rPr>
          <w:color w:val="000000"/>
        </w:rPr>
        <w:t>ДЕЙСТВУЮЩИЕ НОРМЫ И ПРЕДПИСАНИЯ</w:t>
      </w:r>
      <w:bookmarkEnd w:id="105"/>
    </w:p>
    <w:p w:rsidR="003E6078" w:rsidRPr="004265DD" w:rsidRDefault="003E6078" w:rsidP="004265DD">
      <w:pPr>
        <w:pStyle w:val="BodyText"/>
        <w:spacing w:before="33"/>
        <w:ind w:left="100" w:right="129" w:firstLine="0"/>
        <w:rPr>
          <w:rFonts w:cs="Calibri"/>
          <w:sz w:val="18"/>
          <w:szCs w:val="18"/>
        </w:rPr>
      </w:pPr>
      <w:r w:rsidRPr="004265DD">
        <w:rPr>
          <w:sz w:val="18"/>
          <w:szCs w:val="18"/>
        </w:rPr>
        <w:t>Действующие нормы, которые необходимо соблюдать во время установки и эксплуатации котла. Данная информация предназначена для монтажных фирм, осуществляющих установку и запуск котла.</w:t>
      </w:r>
    </w:p>
    <w:p w:rsidR="003E6078" w:rsidRPr="004265DD" w:rsidRDefault="003E6078" w:rsidP="004265DD">
      <w:pPr>
        <w:pStyle w:val="Heading6"/>
        <w:spacing w:before="163"/>
        <w:ind w:left="100" w:firstLine="0"/>
        <w:rPr>
          <w:b w:val="0"/>
          <w:bCs w:val="0"/>
          <w:sz w:val="18"/>
          <w:szCs w:val="18"/>
        </w:rPr>
      </w:pPr>
      <w:r w:rsidRPr="004265DD">
        <w:rPr>
          <w:sz w:val="18"/>
          <w:szCs w:val="18"/>
        </w:rPr>
        <w:t>Отопительная система:</w:t>
      </w:r>
    </w:p>
    <w:p w:rsidR="003E6078" w:rsidRPr="004265DD" w:rsidRDefault="003E6078" w:rsidP="004265DD">
      <w:pPr>
        <w:pStyle w:val="BodyText"/>
        <w:ind w:left="100" w:right="129" w:firstLine="0"/>
        <w:rPr>
          <w:sz w:val="18"/>
          <w:szCs w:val="18"/>
        </w:rPr>
      </w:pPr>
      <w:r w:rsidRPr="004265DD">
        <w:rPr>
          <w:sz w:val="18"/>
          <w:szCs w:val="18"/>
        </w:rPr>
        <w:t>Отопительная система должна быть заполнена водой, которая соответствует требованиям ЧСН 07 7401, и особенно ее жесткость не должна превышать требуемые параметры: Жесткость = 1 ммоль/л, Ca2+ = 0,3 ммоль/л, Концентрация общего Fe+Mn = 0,3 мг/л.</w:t>
      </w:r>
    </w:p>
    <w:p w:rsidR="003E6078" w:rsidRPr="004265DD" w:rsidRDefault="003E6078" w:rsidP="004265DD">
      <w:pPr>
        <w:pStyle w:val="BodyText"/>
        <w:tabs>
          <w:tab w:val="left" w:pos="2224"/>
        </w:tabs>
        <w:spacing w:before="147"/>
        <w:ind w:left="100" w:right="4039" w:firstLine="0"/>
        <w:rPr>
          <w:sz w:val="18"/>
          <w:szCs w:val="18"/>
        </w:rPr>
      </w:pPr>
      <w:r w:rsidRPr="004265DD">
        <w:rPr>
          <w:sz w:val="18"/>
          <w:szCs w:val="18"/>
        </w:rPr>
        <w:t>ЧСН 06 0310</w:t>
      </w:r>
      <w:r w:rsidRPr="004265DD">
        <w:rPr>
          <w:sz w:val="18"/>
          <w:szCs w:val="18"/>
        </w:rPr>
        <w:tab/>
        <w:t>Системы отопления в зданиях - Проектирование и монтаж</w:t>
      </w:r>
    </w:p>
    <w:p w:rsidR="003E6078" w:rsidRPr="004265DD" w:rsidRDefault="003E6078" w:rsidP="004265DD">
      <w:pPr>
        <w:pStyle w:val="BodyText"/>
        <w:tabs>
          <w:tab w:val="left" w:pos="2224"/>
        </w:tabs>
        <w:ind w:left="100" w:firstLine="0"/>
        <w:rPr>
          <w:sz w:val="18"/>
          <w:szCs w:val="18"/>
        </w:rPr>
      </w:pPr>
      <w:r w:rsidRPr="004265DD">
        <w:rPr>
          <w:sz w:val="18"/>
          <w:szCs w:val="18"/>
        </w:rPr>
        <w:t>ЧСН 06 0830</w:t>
      </w:r>
      <w:r w:rsidRPr="004265DD">
        <w:rPr>
          <w:sz w:val="18"/>
          <w:szCs w:val="18"/>
        </w:rPr>
        <w:tab/>
        <w:t>Тепловые системы в зданиях - Защитное оборудование</w:t>
      </w:r>
    </w:p>
    <w:p w:rsidR="003E6078" w:rsidRPr="004265DD" w:rsidRDefault="003E6078" w:rsidP="004265DD">
      <w:pPr>
        <w:pStyle w:val="BodyText"/>
        <w:tabs>
          <w:tab w:val="left" w:pos="2224"/>
        </w:tabs>
        <w:ind w:left="100" w:firstLine="0"/>
        <w:rPr>
          <w:sz w:val="18"/>
          <w:szCs w:val="18"/>
        </w:rPr>
      </w:pPr>
      <w:r w:rsidRPr="004265DD">
        <w:rPr>
          <w:sz w:val="18"/>
          <w:szCs w:val="18"/>
        </w:rPr>
        <w:t>ЧСН 07 7401</w:t>
      </w:r>
      <w:r w:rsidRPr="004265DD">
        <w:rPr>
          <w:sz w:val="18"/>
          <w:szCs w:val="18"/>
        </w:rPr>
        <w:tab/>
        <w:t>Вода и пар для теплоэнергетического оборудования с рабочим давлением пара до 8 МПа.</w:t>
      </w:r>
    </w:p>
    <w:p w:rsidR="003E6078" w:rsidRPr="004265DD" w:rsidRDefault="003E6078" w:rsidP="004265DD">
      <w:pPr>
        <w:pStyle w:val="BodyText"/>
        <w:ind w:left="2224" w:right="118" w:hanging="2125"/>
        <w:jc w:val="both"/>
        <w:rPr>
          <w:sz w:val="18"/>
          <w:szCs w:val="18"/>
        </w:rPr>
      </w:pPr>
      <w:r w:rsidRPr="004265DD">
        <w:rPr>
          <w:sz w:val="18"/>
          <w:szCs w:val="18"/>
        </w:rPr>
        <w:t>ЧСН ЕН 303-5</w:t>
      </w:r>
      <w:r w:rsidRPr="004265DD">
        <w:rPr>
          <w:sz w:val="18"/>
          <w:szCs w:val="18"/>
        </w:rPr>
        <w:tab/>
        <w:t>Котлы для центрального отопления - Часть 5: Котлы для центрального отопления на твердом топливе, с ручной или автоматической подачей, с номинальной тепловой мощностью максимально 500 кВт - Терминология, требования, испытание и обозначение.</w:t>
      </w:r>
    </w:p>
    <w:p w:rsidR="003E6078" w:rsidRPr="004265DD" w:rsidRDefault="003E6078" w:rsidP="004265DD">
      <w:pPr>
        <w:spacing w:before="3"/>
        <w:rPr>
          <w:sz w:val="18"/>
          <w:szCs w:val="18"/>
        </w:rPr>
      </w:pPr>
    </w:p>
    <w:p w:rsidR="003E6078" w:rsidRPr="004265DD" w:rsidRDefault="003E6078" w:rsidP="004265DD">
      <w:pPr>
        <w:pStyle w:val="Heading6"/>
        <w:ind w:left="100" w:firstLine="0"/>
        <w:rPr>
          <w:b w:val="0"/>
          <w:bCs w:val="0"/>
          <w:sz w:val="18"/>
          <w:szCs w:val="18"/>
        </w:rPr>
      </w:pPr>
      <w:r w:rsidRPr="004265DD">
        <w:rPr>
          <w:sz w:val="18"/>
          <w:szCs w:val="18"/>
        </w:rPr>
        <w:t>Путь продуктов сгорания:</w:t>
      </w:r>
    </w:p>
    <w:p w:rsidR="003E6078" w:rsidRPr="004265DD" w:rsidRDefault="003E6078" w:rsidP="004265DD">
      <w:pPr>
        <w:pStyle w:val="BodyText"/>
        <w:tabs>
          <w:tab w:val="left" w:pos="2224"/>
        </w:tabs>
        <w:ind w:left="100" w:firstLine="0"/>
        <w:rPr>
          <w:sz w:val="18"/>
          <w:szCs w:val="18"/>
        </w:rPr>
      </w:pPr>
      <w:r w:rsidRPr="004265DD">
        <w:rPr>
          <w:sz w:val="18"/>
          <w:szCs w:val="18"/>
        </w:rPr>
        <w:t>ЧСН 73 4201</w:t>
      </w:r>
      <w:r w:rsidRPr="004265DD">
        <w:rPr>
          <w:sz w:val="18"/>
          <w:szCs w:val="18"/>
        </w:rPr>
        <w:tab/>
        <w:t>Проектирование дымовых труб и дымоходов.</w:t>
      </w:r>
    </w:p>
    <w:p w:rsidR="003E6078" w:rsidRPr="004265DD" w:rsidRDefault="003E6078" w:rsidP="004265DD">
      <w:pPr>
        <w:spacing w:before="4"/>
        <w:rPr>
          <w:sz w:val="18"/>
          <w:szCs w:val="18"/>
        </w:rPr>
      </w:pPr>
    </w:p>
    <w:p w:rsidR="003E6078" w:rsidRPr="004265DD" w:rsidRDefault="003E6078" w:rsidP="004265DD">
      <w:pPr>
        <w:pStyle w:val="Heading6"/>
        <w:ind w:left="100" w:firstLine="0"/>
        <w:rPr>
          <w:rFonts w:cs="Calibri"/>
          <w:b w:val="0"/>
          <w:bCs w:val="0"/>
          <w:sz w:val="18"/>
          <w:szCs w:val="18"/>
        </w:rPr>
      </w:pPr>
      <w:r w:rsidRPr="004265DD">
        <w:rPr>
          <w:sz w:val="18"/>
          <w:szCs w:val="18"/>
        </w:rPr>
        <w:t>Пожарные предписания:</w:t>
      </w:r>
    </w:p>
    <w:p w:rsidR="003E6078" w:rsidRPr="004265DD" w:rsidRDefault="003E6078" w:rsidP="004265DD">
      <w:pPr>
        <w:pStyle w:val="BodyText"/>
        <w:tabs>
          <w:tab w:val="left" w:pos="2224"/>
        </w:tabs>
        <w:ind w:left="100" w:firstLine="0"/>
        <w:rPr>
          <w:sz w:val="18"/>
          <w:szCs w:val="18"/>
        </w:rPr>
      </w:pPr>
      <w:r w:rsidRPr="004265DD">
        <w:rPr>
          <w:sz w:val="18"/>
          <w:szCs w:val="18"/>
        </w:rPr>
        <w:t>ЧСН 06 1008</w:t>
      </w:r>
      <w:r w:rsidRPr="004265DD">
        <w:rPr>
          <w:sz w:val="18"/>
          <w:szCs w:val="18"/>
        </w:rPr>
        <w:tab/>
        <w:t>Пожарная безопасность теплового оборудования.</w:t>
      </w:r>
    </w:p>
    <w:p w:rsidR="003E6078" w:rsidRPr="004265DD" w:rsidRDefault="003E6078" w:rsidP="004265DD">
      <w:pPr>
        <w:pStyle w:val="BodyText"/>
        <w:tabs>
          <w:tab w:val="left" w:pos="2224"/>
        </w:tabs>
        <w:ind w:left="2224" w:right="123" w:hanging="2125"/>
        <w:rPr>
          <w:sz w:val="18"/>
          <w:szCs w:val="18"/>
        </w:rPr>
      </w:pPr>
      <w:r w:rsidRPr="004265DD">
        <w:rPr>
          <w:sz w:val="18"/>
          <w:szCs w:val="18"/>
        </w:rPr>
        <w:t>ЧСН ЕН 13 501-1+A1</w:t>
      </w:r>
      <w:r w:rsidRPr="004265DD">
        <w:rPr>
          <w:sz w:val="18"/>
          <w:szCs w:val="18"/>
        </w:rPr>
        <w:tab/>
        <w:t>Пожарная классификация строительных изделий и конструкций - Часть 1: Классификация по результатам испытаний реакции на огонь</w:t>
      </w:r>
    </w:p>
    <w:p w:rsidR="003E6078" w:rsidRPr="004265DD" w:rsidRDefault="003E6078" w:rsidP="004265DD">
      <w:pPr>
        <w:spacing w:before="2"/>
        <w:rPr>
          <w:sz w:val="18"/>
          <w:szCs w:val="18"/>
        </w:rPr>
      </w:pPr>
    </w:p>
    <w:p w:rsidR="003E6078" w:rsidRPr="004265DD" w:rsidRDefault="003E6078" w:rsidP="004265DD">
      <w:pPr>
        <w:pStyle w:val="Heading6"/>
        <w:ind w:left="100" w:firstLine="0"/>
        <w:rPr>
          <w:b w:val="0"/>
          <w:bCs w:val="0"/>
          <w:sz w:val="18"/>
          <w:szCs w:val="18"/>
        </w:rPr>
      </w:pPr>
      <w:r w:rsidRPr="004265DD">
        <w:rPr>
          <w:sz w:val="18"/>
          <w:szCs w:val="18"/>
        </w:rPr>
        <w:t>Электрическая сеть:</w:t>
      </w:r>
    </w:p>
    <w:p w:rsidR="003E6078" w:rsidRPr="004265DD" w:rsidRDefault="003E6078" w:rsidP="004265DD">
      <w:pPr>
        <w:pStyle w:val="BodyText"/>
        <w:tabs>
          <w:tab w:val="left" w:pos="2224"/>
        </w:tabs>
        <w:ind w:left="100" w:right="1466" w:firstLine="0"/>
        <w:rPr>
          <w:sz w:val="18"/>
          <w:szCs w:val="18"/>
        </w:rPr>
      </w:pPr>
      <w:r w:rsidRPr="004265DD">
        <w:rPr>
          <w:sz w:val="18"/>
          <w:szCs w:val="18"/>
        </w:rPr>
        <w:t>ЧСН 33 0165</w:t>
      </w:r>
      <w:r w:rsidRPr="004265DD">
        <w:rPr>
          <w:sz w:val="18"/>
          <w:szCs w:val="18"/>
        </w:rPr>
        <w:tab/>
        <w:t>Электротехнические предписания. Обозначение проводов цветом или цифрами. Исполнительные предписания.</w:t>
      </w:r>
    </w:p>
    <w:p w:rsidR="003E6078" w:rsidRPr="004265DD" w:rsidRDefault="003E6078" w:rsidP="004265DD">
      <w:pPr>
        <w:pStyle w:val="BodyText"/>
        <w:tabs>
          <w:tab w:val="left" w:pos="2224"/>
        </w:tabs>
        <w:ind w:left="100" w:right="1466" w:firstLine="0"/>
        <w:rPr>
          <w:sz w:val="18"/>
          <w:szCs w:val="18"/>
        </w:rPr>
      </w:pPr>
      <w:r w:rsidRPr="004265DD">
        <w:rPr>
          <w:sz w:val="18"/>
          <w:szCs w:val="18"/>
        </w:rPr>
        <w:t>ЧСН 33 1500</w:t>
      </w:r>
      <w:r w:rsidRPr="004265DD">
        <w:rPr>
          <w:sz w:val="18"/>
          <w:szCs w:val="18"/>
        </w:rPr>
        <w:tab/>
        <w:t>Электротехнические предписания. Ревизия электрооборудования.</w:t>
      </w:r>
    </w:p>
    <w:p w:rsidR="003E6078" w:rsidRPr="004265DD" w:rsidRDefault="003E6078" w:rsidP="004265DD">
      <w:pPr>
        <w:pStyle w:val="BodyText"/>
        <w:tabs>
          <w:tab w:val="left" w:pos="2224"/>
        </w:tabs>
        <w:ind w:left="100" w:right="1078" w:firstLine="0"/>
        <w:rPr>
          <w:sz w:val="18"/>
          <w:szCs w:val="18"/>
        </w:rPr>
      </w:pPr>
      <w:r w:rsidRPr="004265DD">
        <w:rPr>
          <w:sz w:val="18"/>
          <w:szCs w:val="18"/>
        </w:rPr>
        <w:t>ЧСН 33 2000-3</w:t>
      </w:r>
      <w:r w:rsidRPr="004265DD">
        <w:rPr>
          <w:sz w:val="18"/>
          <w:szCs w:val="18"/>
        </w:rPr>
        <w:tab/>
        <w:t>Электротехнические предписания. Электрооборудование. Часть 3: Определение основных характеристик.</w:t>
      </w:r>
    </w:p>
    <w:p w:rsidR="003E6078" w:rsidRPr="004265DD" w:rsidRDefault="003E6078" w:rsidP="004265DD">
      <w:pPr>
        <w:pStyle w:val="BodyText"/>
        <w:tabs>
          <w:tab w:val="left" w:pos="2224"/>
        </w:tabs>
        <w:ind w:left="100" w:right="1078" w:firstLine="0"/>
        <w:rPr>
          <w:sz w:val="18"/>
          <w:szCs w:val="18"/>
        </w:rPr>
      </w:pPr>
      <w:r w:rsidRPr="004265DD">
        <w:rPr>
          <w:sz w:val="18"/>
          <w:szCs w:val="18"/>
        </w:rPr>
        <w:t>ЧСН 33 2000-4-41</w:t>
      </w:r>
      <w:r w:rsidRPr="004265DD">
        <w:rPr>
          <w:sz w:val="18"/>
          <w:szCs w:val="18"/>
        </w:rPr>
        <w:tab/>
        <w:t>Электрооборудование: часть 4: Безопасность, раздел 41: Защита от поражения электрическим током.</w:t>
      </w:r>
    </w:p>
    <w:p w:rsidR="003E6078" w:rsidRPr="004265DD" w:rsidRDefault="003E6078" w:rsidP="004265DD">
      <w:pPr>
        <w:pStyle w:val="BodyText"/>
        <w:tabs>
          <w:tab w:val="left" w:pos="2224"/>
        </w:tabs>
        <w:ind w:left="100" w:right="1078" w:firstLine="0"/>
        <w:rPr>
          <w:sz w:val="18"/>
          <w:szCs w:val="18"/>
        </w:rPr>
      </w:pPr>
      <w:r w:rsidRPr="004265DD">
        <w:rPr>
          <w:sz w:val="18"/>
          <w:szCs w:val="18"/>
        </w:rPr>
        <w:t>ЧСН 33 2000-5-51</w:t>
      </w:r>
      <w:r w:rsidRPr="004265DD">
        <w:rPr>
          <w:sz w:val="18"/>
          <w:szCs w:val="18"/>
        </w:rPr>
        <w:tab/>
        <w:t>Электротехнические предписания. Создание электрооборудования.</w:t>
      </w:r>
    </w:p>
    <w:p w:rsidR="003E6078" w:rsidRPr="004265DD" w:rsidRDefault="003E6078" w:rsidP="004265DD">
      <w:pPr>
        <w:pStyle w:val="BodyText"/>
        <w:tabs>
          <w:tab w:val="left" w:pos="2224"/>
        </w:tabs>
        <w:ind w:left="100" w:firstLine="0"/>
        <w:rPr>
          <w:sz w:val="18"/>
          <w:szCs w:val="18"/>
        </w:rPr>
      </w:pPr>
      <w:r w:rsidRPr="004265DD">
        <w:rPr>
          <w:sz w:val="18"/>
          <w:szCs w:val="18"/>
        </w:rPr>
        <w:t>ЧСН 33 2130</w:t>
      </w:r>
      <w:r w:rsidRPr="004265DD">
        <w:rPr>
          <w:sz w:val="18"/>
          <w:szCs w:val="18"/>
        </w:rPr>
        <w:tab/>
        <w:t>Электротехнические предписания. Внутренняя электрическая проводка.</w:t>
      </w:r>
    </w:p>
    <w:p w:rsidR="003E6078" w:rsidRPr="004265DD" w:rsidRDefault="003E6078" w:rsidP="004265DD">
      <w:pPr>
        <w:pStyle w:val="BodyText"/>
        <w:tabs>
          <w:tab w:val="left" w:pos="2224"/>
        </w:tabs>
        <w:spacing w:before="1"/>
        <w:ind w:left="100" w:firstLine="0"/>
        <w:rPr>
          <w:sz w:val="18"/>
          <w:szCs w:val="18"/>
        </w:rPr>
      </w:pPr>
      <w:r w:rsidRPr="004265DD">
        <w:rPr>
          <w:sz w:val="18"/>
          <w:szCs w:val="18"/>
        </w:rPr>
        <w:t>ЧСН 33 2180</w:t>
      </w:r>
      <w:r w:rsidRPr="004265DD">
        <w:rPr>
          <w:sz w:val="18"/>
          <w:szCs w:val="18"/>
        </w:rPr>
        <w:tab/>
        <w:t>Электротехнические предписания. Подключение электрических приборов.</w:t>
      </w:r>
    </w:p>
    <w:p w:rsidR="003E6078" w:rsidRPr="004265DD" w:rsidRDefault="003E6078" w:rsidP="004265DD">
      <w:pPr>
        <w:pStyle w:val="BodyText"/>
        <w:tabs>
          <w:tab w:val="left" w:pos="2224"/>
        </w:tabs>
        <w:ind w:left="100" w:firstLine="0"/>
        <w:rPr>
          <w:sz w:val="18"/>
          <w:szCs w:val="18"/>
        </w:rPr>
      </w:pPr>
      <w:r w:rsidRPr="004265DD">
        <w:rPr>
          <w:sz w:val="18"/>
          <w:szCs w:val="18"/>
        </w:rPr>
        <w:t>ЧСН 34 0350</w:t>
      </w:r>
      <w:r w:rsidRPr="004265DD">
        <w:rPr>
          <w:sz w:val="18"/>
          <w:szCs w:val="18"/>
        </w:rPr>
        <w:tab/>
        <w:t>Электротехнические предписания. Предписания для подвижных подключения и для кабельной проводки.</w:t>
      </w:r>
    </w:p>
    <w:p w:rsidR="003E6078" w:rsidRPr="004265DD" w:rsidRDefault="003E6078" w:rsidP="004265DD">
      <w:pPr>
        <w:pStyle w:val="BodyText"/>
        <w:tabs>
          <w:tab w:val="left" w:pos="2224"/>
        </w:tabs>
        <w:ind w:left="2224" w:right="122" w:hanging="2125"/>
        <w:rPr>
          <w:sz w:val="18"/>
          <w:szCs w:val="18"/>
        </w:rPr>
      </w:pPr>
      <w:r w:rsidRPr="004265DD">
        <w:rPr>
          <w:sz w:val="18"/>
          <w:szCs w:val="18"/>
        </w:rPr>
        <w:t>ЧСН ЕН 60 079-10</w:t>
      </w:r>
      <w:r w:rsidRPr="004265DD">
        <w:rPr>
          <w:sz w:val="18"/>
          <w:szCs w:val="18"/>
        </w:rPr>
        <w:tab/>
        <w:t>Электротехнические предписания. Предписания для электрооборудования в местах с опасностью взрыва воспламеняемых газов и паров.</w:t>
      </w:r>
    </w:p>
    <w:p w:rsidR="003E6078" w:rsidRPr="004265DD" w:rsidRDefault="003E6078" w:rsidP="004265DD">
      <w:pPr>
        <w:pStyle w:val="BodyText"/>
        <w:tabs>
          <w:tab w:val="left" w:pos="2224"/>
        </w:tabs>
        <w:ind w:left="2224" w:right="121" w:hanging="2125"/>
        <w:rPr>
          <w:sz w:val="18"/>
          <w:szCs w:val="18"/>
        </w:rPr>
      </w:pPr>
      <w:r w:rsidRPr="004265DD">
        <w:rPr>
          <w:sz w:val="18"/>
          <w:szCs w:val="18"/>
        </w:rPr>
        <w:t>ЧСН ЕН 60 079-14 ed.2</w:t>
      </w:r>
      <w:r w:rsidRPr="004265DD">
        <w:rPr>
          <w:sz w:val="18"/>
          <w:szCs w:val="18"/>
        </w:rPr>
        <w:tab/>
        <w:t>Электрооборудование для взрывоопасной газовой атмосферы - часть 14: Электропроводка в опасных пространствах (отличающихся от шахт).</w:t>
      </w:r>
    </w:p>
    <w:p w:rsidR="003E6078" w:rsidRPr="004265DD" w:rsidRDefault="003E6078" w:rsidP="004265DD">
      <w:pPr>
        <w:pStyle w:val="BodyText"/>
        <w:tabs>
          <w:tab w:val="left" w:pos="2224"/>
        </w:tabs>
        <w:ind w:left="2224" w:right="119" w:hanging="2125"/>
        <w:rPr>
          <w:sz w:val="18"/>
          <w:szCs w:val="18"/>
        </w:rPr>
      </w:pPr>
      <w:r w:rsidRPr="004265DD">
        <w:rPr>
          <w:sz w:val="18"/>
          <w:szCs w:val="18"/>
        </w:rPr>
        <w:t>ЧСН ЕН 60 252-1</w:t>
      </w:r>
      <w:r w:rsidRPr="004265DD">
        <w:rPr>
          <w:sz w:val="18"/>
          <w:szCs w:val="18"/>
        </w:rPr>
        <w:tab/>
        <w:t>Конденсаторы для моторов переменного тока – Часть 1: Общие указания - Исполнение, испытание, расчет величины - Требования по безопасности - Указания по монтажу и эксплуатации.</w:t>
      </w:r>
    </w:p>
    <w:p w:rsidR="003E6078" w:rsidRPr="004265DD" w:rsidRDefault="003E6078" w:rsidP="004265DD">
      <w:pPr>
        <w:pStyle w:val="BodyText"/>
        <w:tabs>
          <w:tab w:val="left" w:pos="2224"/>
        </w:tabs>
        <w:ind w:left="100" w:firstLine="0"/>
        <w:rPr>
          <w:sz w:val="18"/>
          <w:szCs w:val="18"/>
        </w:rPr>
      </w:pPr>
      <w:r w:rsidRPr="004265DD">
        <w:rPr>
          <w:sz w:val="18"/>
          <w:szCs w:val="18"/>
        </w:rPr>
        <w:t>ЧСН ЕН 60 335-1 ed.2</w:t>
      </w:r>
      <w:r w:rsidRPr="004265DD">
        <w:rPr>
          <w:sz w:val="18"/>
          <w:szCs w:val="18"/>
        </w:rPr>
        <w:tab/>
        <w:t>Электрические приборы для быта и подобных целей – Безопасность – Часть 1: Общие требования.</w:t>
      </w:r>
    </w:p>
    <w:p w:rsidR="003E6078" w:rsidRPr="004265DD" w:rsidRDefault="003E6078" w:rsidP="004265DD">
      <w:pPr>
        <w:pStyle w:val="BodyText"/>
        <w:tabs>
          <w:tab w:val="left" w:pos="2224"/>
          <w:tab w:val="left" w:pos="6473"/>
        </w:tabs>
        <w:ind w:left="2224" w:right="118" w:hanging="2125"/>
        <w:rPr>
          <w:sz w:val="18"/>
          <w:szCs w:val="18"/>
        </w:rPr>
      </w:pPr>
      <w:r w:rsidRPr="004265DD">
        <w:rPr>
          <w:sz w:val="18"/>
          <w:szCs w:val="18"/>
        </w:rPr>
        <w:t>ЧСН ЕН 60 335-2-10</w:t>
      </w:r>
      <w:r w:rsidRPr="004265DD">
        <w:rPr>
          <w:sz w:val="18"/>
          <w:szCs w:val="18"/>
        </w:rPr>
        <w:tab/>
        <w:t>Электрические приборы для быта и подобных целей – Безопасность – Часть 2-102: Специальные требования к приборам, сжигающим газообразное, нефтяное и твердое топливо, содержащие электрические соединения.</w:t>
      </w:r>
    </w:p>
    <w:p w:rsidR="003E6078" w:rsidRPr="004265DD" w:rsidRDefault="003E6078" w:rsidP="004265DD">
      <w:pPr>
        <w:pStyle w:val="BodyText"/>
        <w:tabs>
          <w:tab w:val="left" w:pos="2224"/>
          <w:tab w:val="left" w:pos="7181"/>
        </w:tabs>
        <w:ind w:left="100" w:firstLine="0"/>
        <w:rPr>
          <w:sz w:val="18"/>
          <w:szCs w:val="18"/>
        </w:rPr>
      </w:pPr>
      <w:r w:rsidRPr="004265DD">
        <w:rPr>
          <w:sz w:val="18"/>
          <w:szCs w:val="18"/>
        </w:rPr>
        <w:t>ЧСН ЕН 60 445 ред. 3. Основные принципы безопасности для интерфейса человека - машина, обозначение и идентификация.</w:t>
      </w:r>
    </w:p>
    <w:p w:rsidR="003E6078" w:rsidRPr="004265DD" w:rsidRDefault="003E6078" w:rsidP="004265DD">
      <w:pPr>
        <w:pStyle w:val="BodyText"/>
        <w:tabs>
          <w:tab w:val="left" w:pos="2224"/>
        </w:tabs>
        <w:ind w:left="100" w:firstLine="0"/>
        <w:rPr>
          <w:sz w:val="18"/>
          <w:szCs w:val="18"/>
        </w:rPr>
      </w:pPr>
      <w:r w:rsidRPr="004265DD">
        <w:rPr>
          <w:sz w:val="18"/>
          <w:szCs w:val="18"/>
        </w:rPr>
        <w:t>ЧСН ЕН 60 446</w:t>
      </w:r>
      <w:r w:rsidRPr="004265DD">
        <w:rPr>
          <w:sz w:val="18"/>
          <w:szCs w:val="18"/>
        </w:rPr>
        <w:tab/>
        <w:t>Основные правила безопасности при обслуживании машинного оборудования - обозначения проводов цветом или цифрами.</w:t>
      </w:r>
    </w:p>
    <w:p w:rsidR="003E6078" w:rsidRPr="004265DD" w:rsidRDefault="003E6078" w:rsidP="004265DD">
      <w:pPr>
        <w:pStyle w:val="BodyText"/>
        <w:spacing w:before="147"/>
        <w:ind w:left="100" w:firstLine="0"/>
        <w:rPr>
          <w:sz w:val="18"/>
          <w:szCs w:val="18"/>
        </w:rPr>
      </w:pPr>
      <w:r w:rsidRPr="004265DD">
        <w:rPr>
          <w:sz w:val="18"/>
          <w:szCs w:val="18"/>
        </w:rPr>
        <w:t>ЧСН ЕН 61000 – 6 – 3 EMC – Часть 6 – 3: Основные нормы - Эмиссия - среда жилая, коммерческая или легкой промышленности.</w:t>
      </w:r>
    </w:p>
    <w:p w:rsidR="003E6078" w:rsidRPr="004265DD" w:rsidRDefault="003E6078" w:rsidP="004265DD">
      <w:pPr>
        <w:pStyle w:val="BodyText"/>
        <w:ind w:left="100" w:right="129" w:firstLine="0"/>
        <w:rPr>
          <w:sz w:val="18"/>
          <w:szCs w:val="18"/>
        </w:rPr>
      </w:pPr>
      <w:r w:rsidRPr="004265DD">
        <w:rPr>
          <w:sz w:val="18"/>
          <w:szCs w:val="18"/>
        </w:rPr>
        <w:t>ЧСН ЕН 61000 – 3 – 2 EMC – Часть 3 – 2: Пределы - Пределы эмиссии гармонического тока (оборудование с входным фазовым током до 16 А включительно).</w:t>
      </w:r>
    </w:p>
    <w:p w:rsidR="003E6078" w:rsidRPr="004265DD" w:rsidRDefault="003E6078" w:rsidP="004265DD">
      <w:pPr>
        <w:pStyle w:val="BodyText"/>
        <w:ind w:left="100" w:right="129" w:firstLine="0"/>
        <w:rPr>
          <w:sz w:val="18"/>
          <w:szCs w:val="18"/>
        </w:rPr>
      </w:pPr>
      <w:r w:rsidRPr="004265DD">
        <w:rPr>
          <w:sz w:val="18"/>
          <w:szCs w:val="18"/>
        </w:rPr>
        <w:t>ЧСН ЕН 61000 – 3 – 3 EMC – Часть 3 – Пределы - раздел 3: Ограничение колебания напряжения и мигания в распределительных щитах низкого напряжения с номинальным током &lt; 16A.</w:t>
      </w:r>
    </w:p>
    <w:p w:rsidR="003E6078" w:rsidRPr="004265DD" w:rsidRDefault="003E6078" w:rsidP="004265DD">
      <w:pPr>
        <w:spacing w:before="5"/>
        <w:rPr>
          <w:sz w:val="18"/>
          <w:szCs w:val="18"/>
        </w:rPr>
      </w:pPr>
    </w:p>
    <w:p w:rsidR="003E6078" w:rsidRPr="004265DD" w:rsidRDefault="003E6078" w:rsidP="004265DD">
      <w:pPr>
        <w:pStyle w:val="Heading6"/>
        <w:ind w:left="100" w:firstLine="0"/>
        <w:rPr>
          <w:b w:val="0"/>
          <w:bCs w:val="0"/>
          <w:sz w:val="18"/>
          <w:szCs w:val="18"/>
        </w:rPr>
      </w:pPr>
      <w:r w:rsidRPr="004265DD">
        <w:rPr>
          <w:sz w:val="18"/>
          <w:szCs w:val="18"/>
        </w:rPr>
        <w:t>Система для нагрева ГВ:</w:t>
      </w:r>
    </w:p>
    <w:p w:rsidR="003E6078" w:rsidRPr="004265DD" w:rsidRDefault="003E6078" w:rsidP="004265DD">
      <w:pPr>
        <w:pStyle w:val="BodyText"/>
        <w:tabs>
          <w:tab w:val="left" w:pos="2224"/>
        </w:tabs>
        <w:ind w:left="100" w:right="1925" w:firstLine="0"/>
        <w:rPr>
          <w:sz w:val="18"/>
          <w:szCs w:val="18"/>
        </w:rPr>
      </w:pPr>
      <w:r w:rsidRPr="004265DD">
        <w:rPr>
          <w:sz w:val="18"/>
          <w:szCs w:val="18"/>
        </w:rPr>
        <w:t>ЧСН 06 0320</w:t>
      </w:r>
      <w:r w:rsidRPr="004265DD">
        <w:rPr>
          <w:sz w:val="18"/>
          <w:szCs w:val="18"/>
        </w:rPr>
        <w:tab/>
        <w:t>Тепловые системы в зданиях - Приготовление горячей воды - Проектирование.</w:t>
      </w:r>
    </w:p>
    <w:p w:rsidR="003E6078" w:rsidRPr="004265DD" w:rsidRDefault="003E6078" w:rsidP="004265DD">
      <w:pPr>
        <w:pStyle w:val="BodyText"/>
        <w:tabs>
          <w:tab w:val="left" w:pos="2224"/>
        </w:tabs>
        <w:ind w:left="100" w:right="1925" w:firstLine="0"/>
        <w:rPr>
          <w:sz w:val="18"/>
          <w:szCs w:val="18"/>
        </w:rPr>
      </w:pPr>
      <w:r w:rsidRPr="004265DD">
        <w:rPr>
          <w:sz w:val="18"/>
          <w:szCs w:val="18"/>
        </w:rPr>
        <w:t>ЧСН 06 0830</w:t>
      </w:r>
      <w:r w:rsidRPr="004265DD">
        <w:rPr>
          <w:sz w:val="18"/>
          <w:szCs w:val="18"/>
        </w:rPr>
        <w:tab/>
        <w:t>Тепловые системы в зданиях - Защитное оборудование</w:t>
      </w:r>
    </w:p>
    <w:p w:rsidR="003E6078" w:rsidRPr="004265DD" w:rsidRDefault="003E6078" w:rsidP="004265DD">
      <w:pPr>
        <w:pStyle w:val="BodyText"/>
        <w:tabs>
          <w:tab w:val="left" w:pos="2224"/>
        </w:tabs>
        <w:ind w:left="100" w:firstLine="0"/>
        <w:rPr>
          <w:rFonts w:cs="Calibri"/>
          <w:sz w:val="18"/>
          <w:szCs w:val="18"/>
        </w:rPr>
      </w:pPr>
      <w:r w:rsidRPr="004265DD">
        <w:rPr>
          <w:sz w:val="18"/>
          <w:szCs w:val="18"/>
        </w:rPr>
        <w:t>ЧСН 73 6660</w:t>
      </w:r>
      <w:r w:rsidRPr="004265DD">
        <w:rPr>
          <w:sz w:val="18"/>
          <w:szCs w:val="18"/>
        </w:rPr>
        <w:tab/>
        <w:t>Внутренние водопроводы</w:t>
      </w:r>
    </w:p>
    <w:p w:rsidR="003E6078" w:rsidRPr="004265DD" w:rsidRDefault="003E6078" w:rsidP="004265DD">
      <w:pPr>
        <w:spacing w:before="5"/>
        <w:rPr>
          <w:sz w:val="18"/>
          <w:szCs w:val="18"/>
        </w:rPr>
      </w:pPr>
    </w:p>
    <w:p w:rsidR="003E6078" w:rsidRPr="004265DD" w:rsidRDefault="003E6078" w:rsidP="004265DD">
      <w:pPr>
        <w:pStyle w:val="Heading6"/>
        <w:ind w:left="100" w:firstLine="0"/>
        <w:rPr>
          <w:b w:val="0"/>
          <w:bCs w:val="0"/>
          <w:sz w:val="18"/>
          <w:szCs w:val="18"/>
        </w:rPr>
      </w:pPr>
      <w:r w:rsidRPr="004265DD">
        <w:rPr>
          <w:sz w:val="18"/>
          <w:szCs w:val="18"/>
        </w:rPr>
        <w:t>Возможности размещения:</w:t>
      </w:r>
    </w:p>
    <w:p w:rsidR="003E6078" w:rsidRPr="004265DD" w:rsidRDefault="003E6078" w:rsidP="004265DD">
      <w:pPr>
        <w:pStyle w:val="BodyText"/>
        <w:tabs>
          <w:tab w:val="left" w:pos="2224"/>
        </w:tabs>
        <w:ind w:left="100" w:firstLine="0"/>
        <w:rPr>
          <w:sz w:val="18"/>
          <w:szCs w:val="18"/>
        </w:rPr>
      </w:pPr>
      <w:r w:rsidRPr="004265DD">
        <w:rPr>
          <w:sz w:val="18"/>
          <w:szCs w:val="18"/>
        </w:rPr>
        <w:t>ЧСН 06 1008</w:t>
      </w:r>
      <w:r w:rsidRPr="004265DD">
        <w:rPr>
          <w:sz w:val="18"/>
          <w:szCs w:val="18"/>
        </w:rPr>
        <w:tab/>
        <w:t>Степени возгораемости B, C1, C2 и C3.</w:t>
      </w:r>
    </w:p>
    <w:p w:rsidR="003E6078" w:rsidRPr="004265DD" w:rsidRDefault="003E6078" w:rsidP="004265DD">
      <w:pPr>
        <w:pStyle w:val="BodyText"/>
        <w:tabs>
          <w:tab w:val="left" w:pos="2224"/>
        </w:tabs>
        <w:spacing w:before="1"/>
        <w:ind w:left="100" w:firstLine="0"/>
        <w:rPr>
          <w:sz w:val="18"/>
          <w:szCs w:val="18"/>
        </w:rPr>
      </w:pPr>
      <w:r w:rsidRPr="004265DD">
        <w:rPr>
          <w:sz w:val="18"/>
          <w:szCs w:val="18"/>
        </w:rPr>
        <w:t>ЧСН ЕН 13 501-1</w:t>
      </w:r>
      <w:r w:rsidRPr="004265DD">
        <w:rPr>
          <w:sz w:val="18"/>
          <w:szCs w:val="18"/>
        </w:rPr>
        <w:tab/>
        <w:t>Строительные материалы и изделия, отнесенные к степеням возгораемости</w:t>
      </w:r>
    </w:p>
    <w:p w:rsidR="003E6078" w:rsidRPr="004265DD" w:rsidRDefault="003E6078" w:rsidP="004265DD">
      <w:pPr>
        <w:pStyle w:val="BodyText"/>
        <w:tabs>
          <w:tab w:val="left" w:pos="2224"/>
        </w:tabs>
        <w:ind w:left="100" w:firstLine="0"/>
        <w:rPr>
          <w:sz w:val="18"/>
          <w:szCs w:val="18"/>
        </w:rPr>
      </w:pPr>
      <w:r w:rsidRPr="004265DD">
        <w:rPr>
          <w:sz w:val="18"/>
          <w:szCs w:val="18"/>
        </w:rPr>
        <w:t>ЧСН 33 2000-3</w:t>
      </w:r>
      <w:r w:rsidRPr="004265DD">
        <w:rPr>
          <w:sz w:val="18"/>
          <w:szCs w:val="18"/>
        </w:rPr>
        <w:tab/>
        <w:t>Основная среда для манипуляционного пространства вокруг котла AA5/AB5.</w:t>
      </w:r>
    </w:p>
    <w:p w:rsidR="003E6078" w:rsidRPr="00AA08B5" w:rsidRDefault="003E6078">
      <w:pPr>
        <w:sectPr w:rsidR="003E6078" w:rsidRPr="00AA08B5">
          <w:headerReference w:type="default" r:id="rId148"/>
          <w:footerReference w:type="default" r:id="rId149"/>
          <w:pgSz w:w="11910" w:h="16840"/>
          <w:pgMar w:top="680" w:right="600" w:bottom="280" w:left="620" w:header="0" w:footer="0" w:gutter="0"/>
          <w:cols w:space="708"/>
        </w:sectPr>
      </w:pPr>
    </w:p>
    <w:p w:rsidR="003E6078" w:rsidRPr="00AA08B5" w:rsidRDefault="003E6078">
      <w:pPr>
        <w:pStyle w:val="Heading1"/>
        <w:numPr>
          <w:ilvl w:val="0"/>
          <w:numId w:val="9"/>
        </w:numPr>
        <w:tabs>
          <w:tab w:val="left" w:pos="809"/>
        </w:tabs>
        <w:ind w:left="808" w:hanging="708"/>
        <w:jc w:val="both"/>
      </w:pPr>
      <w:bookmarkStart w:id="106" w:name="_bookmark53"/>
      <w:bookmarkStart w:id="107" w:name="_Toc465800717"/>
      <w:bookmarkEnd w:id="106"/>
      <w:r w:rsidRPr="00AA08B5">
        <w:rPr>
          <w:color w:val="000000"/>
        </w:rPr>
        <w:t>ГАРАНТИЙНЫЙ ЛИСТ</w:t>
      </w:r>
      <w:bookmarkEnd w:id="107"/>
    </w:p>
    <w:p w:rsidR="003E6078" w:rsidRPr="00AA08B5" w:rsidRDefault="003E6078">
      <w:pPr>
        <w:spacing w:before="8" w:line="290" w:lineRule="exact"/>
        <w:rPr>
          <w:sz w:val="29"/>
          <w:szCs w:val="29"/>
        </w:rPr>
      </w:pPr>
    </w:p>
    <w:p w:rsidR="003E6078" w:rsidRPr="00AA08B5" w:rsidRDefault="003E6078">
      <w:pPr>
        <w:ind w:left="100"/>
        <w:jc w:val="both"/>
        <w:rPr>
          <w:rFonts w:cs="Calibri"/>
          <w:sz w:val="28"/>
          <w:szCs w:val="28"/>
        </w:rPr>
      </w:pPr>
      <w:r w:rsidRPr="00AA08B5">
        <w:rPr>
          <w:b/>
          <w:sz w:val="28"/>
        </w:rPr>
        <w:t>Biopel line v9</w:t>
      </w:r>
    </w:p>
    <w:p w:rsidR="003E6078" w:rsidRPr="00AA08B5" w:rsidRDefault="003E6078">
      <w:pPr>
        <w:spacing w:before="4" w:line="250" w:lineRule="exact"/>
        <w:rPr>
          <w:sz w:val="25"/>
          <w:szCs w:val="25"/>
        </w:rPr>
      </w:pPr>
    </w:p>
    <w:p w:rsidR="003E6078" w:rsidRPr="00AA08B5" w:rsidRDefault="003E6078">
      <w:pPr>
        <w:spacing w:line="280" w:lineRule="exact"/>
        <w:rPr>
          <w:sz w:val="28"/>
          <w:szCs w:val="28"/>
        </w:rPr>
      </w:pPr>
    </w:p>
    <w:p w:rsidR="003E6078" w:rsidRPr="00AA08B5" w:rsidRDefault="003E6078">
      <w:pPr>
        <w:pStyle w:val="Heading4"/>
        <w:jc w:val="both"/>
      </w:pPr>
      <w:r w:rsidRPr="00AA08B5">
        <w:rPr>
          <w:b/>
        </w:rPr>
        <w:t xml:space="preserve">Производитель: </w:t>
      </w:r>
      <w:r w:rsidRPr="00AA08B5">
        <w:t>OPOP spol. s r.o., Валашске-Мезиржичи, Чешская Республика</w:t>
      </w:r>
    </w:p>
    <w:p w:rsidR="003E6078" w:rsidRPr="00AA08B5" w:rsidRDefault="003E6078">
      <w:pPr>
        <w:ind w:left="100"/>
        <w:jc w:val="both"/>
        <w:rPr>
          <w:rFonts w:cs="Calibri"/>
        </w:rPr>
      </w:pPr>
      <w:r w:rsidRPr="00AA08B5">
        <w:rPr>
          <w:b/>
        </w:rPr>
        <w:t xml:space="preserve">Тел.: </w:t>
      </w:r>
      <w:r w:rsidRPr="00AA08B5">
        <w:t xml:space="preserve">00420 571 675 589, </w:t>
      </w:r>
      <w:r w:rsidRPr="00AA08B5">
        <w:rPr>
          <w:b/>
        </w:rPr>
        <w:t xml:space="preserve">fax.: </w:t>
      </w:r>
      <w:r w:rsidRPr="00AA08B5">
        <w:t>00420 571 611 225</w:t>
      </w:r>
    </w:p>
    <w:p w:rsidR="003E6078" w:rsidRPr="00AA08B5" w:rsidRDefault="003E6078">
      <w:pPr>
        <w:spacing w:before="5" w:line="160" w:lineRule="exact"/>
        <w:rPr>
          <w:sz w:val="16"/>
          <w:szCs w:val="16"/>
        </w:rPr>
      </w:pPr>
    </w:p>
    <w:p w:rsidR="003E6078" w:rsidRPr="00AA08B5" w:rsidRDefault="003E6078">
      <w:pPr>
        <w:spacing w:line="220" w:lineRule="exact"/>
      </w:pPr>
    </w:p>
    <w:p w:rsidR="003E6078" w:rsidRPr="00AA08B5" w:rsidRDefault="003E6078">
      <w:pPr>
        <w:spacing w:line="220" w:lineRule="exact"/>
      </w:pPr>
    </w:p>
    <w:p w:rsidR="003E6078" w:rsidRPr="00AA08B5" w:rsidRDefault="003E6078">
      <w:pPr>
        <w:pStyle w:val="BodyText"/>
        <w:ind w:left="100" w:firstLine="0"/>
        <w:jc w:val="both"/>
        <w:rPr>
          <w:rFonts w:ascii="Calibri Light" w:hAnsi="Calibri Light" w:cs="Calibri Light"/>
        </w:rPr>
      </w:pPr>
      <w:r w:rsidRPr="00AA08B5">
        <w:rPr>
          <w:rFonts w:ascii="Calibri Light" w:hAnsi="Calibri Light"/>
        </w:rPr>
        <w:t>Указания для процесса предъявления претензий:</w:t>
      </w:r>
    </w:p>
    <w:p w:rsidR="003E6078" w:rsidRPr="00AA08B5" w:rsidRDefault="003E6078">
      <w:pPr>
        <w:pStyle w:val="BodyText"/>
        <w:spacing w:before="17" w:line="259" w:lineRule="auto"/>
        <w:ind w:left="100" w:right="118" w:firstLine="0"/>
        <w:jc w:val="both"/>
        <w:rPr>
          <w:rFonts w:cs="Calibri"/>
        </w:rPr>
      </w:pPr>
      <w:r w:rsidRPr="00AA08B5">
        <w:t>Пользователь должен поручить ввод в эксплуатацию, регулярное техническое обслуживание и устранение неисправностей только специализированному сервису. Этот гарантийный паспорт содержит сертификат качества и комплектности. Производитель подтверждает, что изделие было проверено и соответствует своим исполнением техническим условиям и ЧСН ЕН 303-5.  Производитель подтверждает, что изделие проверено и своим исполнением соответствует техническим условиям и норме ЧСН ЕН 303-5. Качеством функцию и исполнение котла гарантируем в течении 24 месяцев от даты продажи соответствующему потребителю, но не более  30 месяцев от даты отправки со склада завода-производителя, и это таким способом, что дефекты доказуемо возникшие в результате дефектного материала, дефектной конструкции или дефектного исполнения устраним в кратчайший срок за наш счет при условии, что изделие:</w:t>
      </w:r>
    </w:p>
    <w:p w:rsidR="003E6078" w:rsidRPr="00AA08B5" w:rsidRDefault="003E6078">
      <w:pPr>
        <w:pStyle w:val="BodyText"/>
        <w:numPr>
          <w:ilvl w:val="0"/>
          <w:numId w:val="8"/>
        </w:numPr>
        <w:tabs>
          <w:tab w:val="left" w:pos="821"/>
        </w:tabs>
        <w:spacing w:before="121"/>
        <w:ind w:hanging="360"/>
      </w:pPr>
      <w:r w:rsidRPr="00AA08B5">
        <w:t>находится в нормальном техническом состоянии согласно руководству по обслуживанию и эксплуатируется в соответствии с инструкцией по эксплуатации.</w:t>
      </w:r>
    </w:p>
    <w:p w:rsidR="003E6078" w:rsidRPr="00AA08B5" w:rsidRDefault="003E6078">
      <w:pPr>
        <w:pStyle w:val="BodyText"/>
        <w:numPr>
          <w:ilvl w:val="0"/>
          <w:numId w:val="8"/>
        </w:numPr>
        <w:tabs>
          <w:tab w:val="left" w:pos="821"/>
        </w:tabs>
        <w:spacing w:before="19" w:line="256" w:lineRule="auto"/>
        <w:ind w:right="123" w:hanging="360"/>
        <w:rPr>
          <w:rFonts w:cs="Calibri"/>
        </w:rPr>
      </w:pPr>
      <w:r w:rsidRPr="00AA08B5">
        <w:t>механически насильно не повреждено (не было произведено несанкционированное вмешательство, за исключением вмешательств</w:t>
      </w:r>
      <w:r>
        <w:t>,</w:t>
      </w:r>
      <w:r w:rsidRPr="00AA08B5">
        <w:t xml:space="preserve"> разрешенных руководством по обслуживанию)</w:t>
      </w:r>
    </w:p>
    <w:p w:rsidR="003E6078" w:rsidRPr="00AA08B5" w:rsidRDefault="003E6078">
      <w:pPr>
        <w:pStyle w:val="BodyText"/>
        <w:numPr>
          <w:ilvl w:val="0"/>
          <w:numId w:val="8"/>
        </w:numPr>
        <w:tabs>
          <w:tab w:val="left" w:pos="821"/>
        </w:tabs>
        <w:spacing w:before="4"/>
        <w:ind w:hanging="360"/>
      </w:pPr>
      <w:r w:rsidRPr="00AA08B5">
        <w:t>потребитель, при предъявлении рекламации, предъявит надлежащим образом заполненный данный гарантийный лист</w:t>
      </w:r>
    </w:p>
    <w:p w:rsidR="003E6078" w:rsidRPr="00AA08B5" w:rsidRDefault="003E6078">
      <w:pPr>
        <w:pStyle w:val="BodyText"/>
        <w:numPr>
          <w:ilvl w:val="0"/>
          <w:numId w:val="8"/>
        </w:numPr>
        <w:tabs>
          <w:tab w:val="left" w:pos="821"/>
        </w:tabs>
        <w:spacing w:before="19"/>
        <w:ind w:hanging="360"/>
      </w:pPr>
      <w:r w:rsidRPr="00AA08B5">
        <w:t>соблюдены инструкции производителя по применению данного устройства</w:t>
      </w:r>
    </w:p>
    <w:p w:rsidR="003E6078" w:rsidRPr="00AA08B5" w:rsidRDefault="003E6078">
      <w:pPr>
        <w:pStyle w:val="BodyText"/>
        <w:numPr>
          <w:ilvl w:val="0"/>
          <w:numId w:val="8"/>
        </w:numPr>
        <w:tabs>
          <w:tab w:val="left" w:pos="821"/>
        </w:tabs>
        <w:spacing w:before="21" w:line="256" w:lineRule="auto"/>
        <w:ind w:right="128" w:hanging="360"/>
      </w:pPr>
      <w:r w:rsidRPr="00AA08B5">
        <w:t>если получатель не осуществит продажу изделия до указанного выше гарантийного срока, всю ответственность за возможное повреждение изделия несет получатель</w:t>
      </w:r>
    </w:p>
    <w:p w:rsidR="003E6078" w:rsidRPr="00AA08B5" w:rsidRDefault="003E6078">
      <w:pPr>
        <w:pStyle w:val="BodyText"/>
        <w:numPr>
          <w:ilvl w:val="0"/>
          <w:numId w:val="8"/>
        </w:numPr>
        <w:tabs>
          <w:tab w:val="left" w:pos="821"/>
        </w:tabs>
        <w:spacing w:before="4"/>
        <w:ind w:hanging="360"/>
      </w:pPr>
      <w:r w:rsidRPr="00AA08B5">
        <w:t>расходы, связанные с разрешением рекламации, будут предъявлены получателю</w:t>
      </w:r>
    </w:p>
    <w:p w:rsidR="003E6078" w:rsidRPr="00AA08B5" w:rsidRDefault="003E6078">
      <w:pPr>
        <w:pStyle w:val="BodyText"/>
        <w:numPr>
          <w:ilvl w:val="0"/>
          <w:numId w:val="8"/>
        </w:numPr>
        <w:tabs>
          <w:tab w:val="left" w:pos="821"/>
        </w:tabs>
        <w:spacing w:before="19" w:line="256" w:lineRule="auto"/>
        <w:ind w:right="125" w:hanging="360"/>
      </w:pPr>
      <w:r w:rsidRPr="00AA08B5">
        <w:t>при сообщении о неисправности необходимо обязательно предъявить этот гарантийный лист, указать точный адрес, а также обстоятельства, при которых произошла неполадка. О способе и месте ремонта решение принимает решение наше предприятие.</w:t>
      </w:r>
    </w:p>
    <w:p w:rsidR="003E6078" w:rsidRPr="00AA08B5" w:rsidRDefault="003E6078">
      <w:pPr>
        <w:pStyle w:val="BodyText"/>
        <w:spacing w:before="162" w:line="259" w:lineRule="auto"/>
        <w:ind w:left="100" w:right="122" w:firstLine="0"/>
        <w:jc w:val="both"/>
      </w:pPr>
      <w:r>
        <w:rPr>
          <w:rFonts w:cs="Calibri"/>
          <w:i/>
          <w:iCs/>
        </w:rPr>
        <w:t xml:space="preserve">Стальной сварной </w:t>
      </w:r>
      <w:r w:rsidRPr="007B5811">
        <w:rPr>
          <w:rFonts w:cs="Calibri"/>
          <w:i/>
          <w:iCs/>
        </w:rPr>
        <w:t>элемент</w:t>
      </w:r>
      <w:r w:rsidRPr="007B5811">
        <w:rPr>
          <w:rStyle w:val="tw4winInternal"/>
          <w:rFonts w:cs="Courier New"/>
          <w:i/>
          <w:iCs/>
        </w:rPr>
        <w:t xml:space="preserve"> - </w:t>
      </w:r>
      <w:r>
        <w:rPr>
          <w:rFonts w:cs="Calibri"/>
          <w:i/>
          <w:iCs/>
        </w:rPr>
        <w:t>его постоянная герметичность гарантируется на протяжении двух лет со дня отгрузки с производственного завода.</w:t>
      </w:r>
      <w:r w:rsidRPr="00AA08B5">
        <w:t>. Сверхстандартная гарантия 60 месяцев предоставляется только в случае, когда в системе отопления не применялась напорная расширительная емкость, обеспечен требуемый диапазон температуры отопительной воды, а негерметичность возникла по причине некачественного материала или сварных работ.</w:t>
      </w:r>
    </w:p>
    <w:p w:rsidR="003E6078" w:rsidRPr="00AA08B5" w:rsidRDefault="003E6078">
      <w:pPr>
        <w:pStyle w:val="BodyText"/>
        <w:spacing w:before="158" w:line="259" w:lineRule="auto"/>
        <w:ind w:left="100" w:right="118" w:firstLine="0"/>
        <w:jc w:val="both"/>
      </w:pPr>
      <w:r w:rsidRPr="00AA08B5">
        <w:t>Сверхстандартная гарантия соблюдается фирмой OPOP в случае, когда регулярно в 3-м - 5-м году был заполнен лист Продление гарантийного срока монтажной фирмой в соответствии с другими страницами данного мануала. В случае протекающего сварного элемента от заказчика требуется предъявление должным образом заполненного листа Продление гарантийного срока.</w:t>
      </w:r>
    </w:p>
    <w:p w:rsidR="003E6078" w:rsidRPr="00AA08B5" w:rsidRDefault="003E6078">
      <w:pPr>
        <w:pStyle w:val="BodyText"/>
        <w:spacing w:before="158" w:line="259" w:lineRule="auto"/>
        <w:ind w:left="100" w:right="123" w:firstLine="0"/>
        <w:jc w:val="both"/>
      </w:pPr>
      <w:r w:rsidRPr="00AA08B5">
        <w:t>Для признания гарантии протекающего сварного стального элемента должно быть однозначно подтверждено, что вода в котле не возникла по причине конденсации охлажденного воздуха, а по причине негерметичности сварного элемента. Гарантию нельзя признать при неисправностях, вызванных по вине обслуживающего персонала или при подключении котла к системе отопления, которая не соответствует основным эксплуатационным условиям котла. Если будет признана гарантия на протяжении продленного срока, мы передадим запасной сварной элемент посредством штучной транспорта или при личном принятии пользователем. Если неисправный сварной элемент не будет возвращен производственному заводу в течение 30 дней от даты отправки или передачи дополнительного сварного элемента, то пользователю будет выставлен счет за этот сварной элемент в полном объеме, включая расходы на транспортировку.</w:t>
      </w:r>
    </w:p>
    <w:p w:rsidR="003E6078" w:rsidRPr="00AA08B5" w:rsidRDefault="003E6078">
      <w:pPr>
        <w:pStyle w:val="BodyText"/>
        <w:spacing w:line="259" w:lineRule="auto"/>
        <w:ind w:left="100" w:right="130" w:firstLine="0"/>
        <w:jc w:val="both"/>
      </w:pPr>
      <w:r>
        <w:rPr>
          <w:rFonts w:cs="Calibri"/>
        </w:rPr>
        <w:t xml:space="preserve">На замененный сварной элемент на протяжении продленного гарантийного срока, т.е. 60 месяцев распространяется гарантия 24 месяца от даты получения. </w:t>
      </w:r>
      <w:r w:rsidRPr="00AA08B5">
        <w:t>Сварной корпус котла покрыт черной, водорастворимой краской, что может приводить к шелушению этой краски. Это не влияет на работу котла. После первой растопки эта краска сгорает.</w:t>
      </w:r>
    </w:p>
    <w:p w:rsidR="003E6078" w:rsidRPr="00AA08B5" w:rsidRDefault="003E6078">
      <w:pPr>
        <w:spacing w:before="7"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tabs>
          <w:tab w:val="left" w:pos="6480"/>
        </w:tabs>
        <w:ind w:left="1523"/>
        <w:rPr>
          <w:rFonts w:cs="Calibri"/>
          <w:sz w:val="23"/>
          <w:szCs w:val="23"/>
        </w:rPr>
      </w:pPr>
      <w:r>
        <w:rPr>
          <w:b/>
          <w:sz w:val="23"/>
        </w:rPr>
        <w:t>Дата и печать производителя</w:t>
      </w:r>
      <w:r w:rsidRPr="00AA08B5">
        <w:rPr>
          <w:b/>
          <w:sz w:val="23"/>
        </w:rPr>
        <w:t>:</w:t>
      </w:r>
      <w:r w:rsidRPr="00AA08B5">
        <w:tab/>
      </w:r>
      <w:r>
        <w:rPr>
          <w:b/>
          <w:sz w:val="23"/>
        </w:rPr>
        <w:t>Дата и печать монтажника</w:t>
      </w:r>
      <w:r w:rsidRPr="00AA08B5">
        <w:rPr>
          <w:b/>
          <w:sz w:val="23"/>
        </w:rPr>
        <w:t>:</w:t>
      </w:r>
    </w:p>
    <w:p w:rsidR="003E6078" w:rsidRPr="00AA08B5" w:rsidRDefault="003E6078">
      <w:pPr>
        <w:tabs>
          <w:tab w:val="left" w:pos="5628"/>
        </w:tabs>
        <w:spacing w:before="2"/>
        <w:ind w:left="2265"/>
        <w:rPr>
          <w:rFonts w:cs="Calibri"/>
          <w:sz w:val="18"/>
          <w:szCs w:val="18"/>
        </w:rPr>
      </w:pPr>
      <w:r w:rsidRPr="00AA08B5">
        <w:rPr>
          <w:sz w:val="18"/>
        </w:rPr>
        <w:t>(</w:t>
      </w:r>
      <w:r>
        <w:rPr>
          <w:sz w:val="18"/>
        </w:rPr>
        <w:t>производство котла</w:t>
      </w:r>
      <w:r w:rsidRPr="00AA08B5">
        <w:rPr>
          <w:sz w:val="18"/>
        </w:rPr>
        <w:t>)</w:t>
      </w:r>
      <w:r w:rsidRPr="00AA08B5">
        <w:tab/>
      </w:r>
      <w:r w:rsidRPr="00AA08B5">
        <w:rPr>
          <w:sz w:val="18"/>
        </w:rPr>
        <w:t>(</w:t>
      </w:r>
      <w:r>
        <w:rPr>
          <w:sz w:val="18"/>
        </w:rPr>
        <w:t>печать монтажной фирмы, которая осуществила продажу котла</w:t>
      </w:r>
      <w:r w:rsidRPr="00AA08B5">
        <w:rPr>
          <w:sz w:val="18"/>
        </w:rPr>
        <w:t>)</w:t>
      </w:r>
    </w:p>
    <w:p w:rsidR="003E6078" w:rsidRPr="00AA08B5" w:rsidRDefault="003E6078">
      <w:pPr>
        <w:rPr>
          <w:rFonts w:cs="Calibri"/>
          <w:sz w:val="18"/>
          <w:szCs w:val="18"/>
        </w:rPr>
        <w:sectPr w:rsidR="003E6078" w:rsidRPr="00AA08B5">
          <w:headerReference w:type="default" r:id="rId150"/>
          <w:footerReference w:type="default" r:id="rId151"/>
          <w:pgSz w:w="11910" w:h="16840"/>
          <w:pgMar w:top="680" w:right="600" w:bottom="280" w:left="620" w:header="0" w:footer="0" w:gutter="0"/>
          <w:cols w:space="708"/>
        </w:sectPr>
      </w:pPr>
    </w:p>
    <w:p w:rsidR="003E6078" w:rsidRPr="00AA08B5" w:rsidRDefault="003E6078">
      <w:pPr>
        <w:spacing w:before="36"/>
        <w:ind w:left="100"/>
        <w:rPr>
          <w:rFonts w:ascii="Arial" w:hAnsi="Arial" w:cs="Arial"/>
          <w:sz w:val="32"/>
          <w:szCs w:val="32"/>
        </w:rPr>
      </w:pPr>
      <w:r w:rsidRPr="00AA08B5">
        <w:rPr>
          <w:rFonts w:ascii="Arial" w:hAnsi="Arial"/>
          <w:b/>
          <w:sz w:val="32"/>
        </w:rPr>
        <w:t>Продление гарантийного срока</w:t>
      </w:r>
    </w:p>
    <w:p w:rsidR="003E6078" w:rsidRPr="00AA08B5" w:rsidRDefault="003E6078">
      <w:pPr>
        <w:spacing w:before="20" w:line="440" w:lineRule="exact"/>
        <w:rPr>
          <w:sz w:val="44"/>
          <w:szCs w:val="44"/>
        </w:rPr>
      </w:pPr>
    </w:p>
    <w:p w:rsidR="003E6078" w:rsidRPr="00AA08B5" w:rsidRDefault="003E6078">
      <w:pPr>
        <w:pStyle w:val="Heading4"/>
        <w:tabs>
          <w:tab w:val="left" w:pos="5765"/>
        </w:tabs>
      </w:pPr>
      <w:r w:rsidRPr="00AA08B5">
        <w:t>Имя заказчика:</w:t>
      </w:r>
      <w:r w:rsidRPr="00AA08B5">
        <w:tab/>
      </w:r>
      <w:r>
        <w:rPr>
          <w:noProof/>
          <w:lang w:val="cs-CZ" w:eastAsia="cs-CZ"/>
        </w:rPr>
        <w:pict>
          <v:group id="Group 16" o:spid="_x0000_s3307" style="position:absolute;left:0;text-align:left;margin-left:376.45pt;margin-top:11.6pt;width:154.2pt;height:.85pt;z-index:-251558400;mso-position-horizontal-relative:page;mso-position-vertical-relative:text" coordorigin="7529,232" coordsize="30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">
            <v:group id="Group 19" o:spid="_x0000_s3308" style="position:absolute;left:7537;top:241;width:3068;height:2" coordorigin="7537,241" coordsize="3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0" o:spid="_x0000_s3309" style="position:absolute;left:7537;top:241;width:3068;height:2;visibility:visible;mso-wrap-style:square;v-text-anchor:top" coordsize="3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lUsQA&#10;AADbAAAADwAAAGRycy9kb3ducmV2LnhtbESPQWvCQBCF74X+h2UK3upGsRKiq9iCYD0UqoXqbciO&#10;2WB2NmRHTf99t1Dw+Hjzvjdvvux9o67UxTqwgdEwA0VcBltzZeBrv37OQUVBttgEJgM/FGG5eHyY&#10;Y2HDjT/pupNKJQjHAg04kbbQOpaOPMZhaImTdwqdR0myq7Tt8JbgvtHjLJtqjzWnBoctvTkqz7uL&#10;T29s6ftVXHbgYy7H7ctH6fv3aMzgqV/NQAn1cj/+T2+sgekE/rYkA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ZVLEAAAA2wAAAA8AAAAAAAAAAAAAAAAAmAIAAGRycy9k&#10;b3ducmV2LnhtbFBLBQYAAAAABAAEAPUAAACJAwAAAAA=&#10;" path="m,l3068,e" filled="f" strokecolor="gray" strokeweight=".82pt">
                <v:path arrowok="t" o:connecttype="custom" o:connectlocs="0,0;3068,0" o:connectangles="0,0"/>
              </v:shape>
            </v:group>
            <v:group id="Group 17" o:spid="_x0000_s3310" style="position:absolute;left:7537;top:242;width:3068;height:2" coordorigin="7537,242" coordsize="3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 o:spid="_x0000_s3311" style="position:absolute;left:7537;top:242;width:3068;height:2;visibility:visible;mso-wrap-style:square;v-text-anchor:top" coordsize="3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D+MEA&#10;AADbAAAADwAAAGRycy9kb3ducmV2LnhtbESPwarCMBRE9w/8h3AFd89UF1WqUUQQdfesfsCluba1&#10;zU1poq1+vXkguBxm5gyzXPemFg9qXWlZwWQcgSDOrC45V3A5737nIJxH1lhbJgVPcrBeDX6WmGjb&#10;8Ykeqc9FgLBLUEHhfZNI6bKCDLqxbYiDd7WtQR9km0vdYhfgppbTKIqlwZLDQoENbQvKqvRuFHTn&#10;42E/0SdTm3S6ed26yv7NKqVGw36zAOGp99/wp33QCuIY/r+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lg/jBAAAA2wAAAA8AAAAAAAAAAAAAAAAAmAIAAGRycy9kb3du&#10;cmV2LnhtbFBLBQYAAAAABAAEAPUAAACGAwAAAAA=&#10;" path="m,l3068,e" filled="f" strokecolor="#7f7f7f" strokeweight=".25292mm">
                <v:path arrowok="t" o:connecttype="custom" o:connectlocs="0,0;3068,0" o:connectangles="0,0"/>
              </v:shape>
            </v:group>
            <w10:wrap anchorx="page"/>
          </v:group>
        </w:pict>
      </w:r>
      <w:r w:rsidRPr="00AA08B5">
        <w:t>Название котла:</w:t>
      </w:r>
    </w:p>
    <w:p w:rsidR="003E6078" w:rsidRPr="00AA08B5" w:rsidRDefault="003E6078">
      <w:pPr>
        <w:spacing w:before="5" w:line="100" w:lineRule="exact"/>
        <w:rPr>
          <w:sz w:val="10"/>
          <w:szCs w:val="10"/>
        </w:rPr>
      </w:pPr>
    </w:p>
    <w:p w:rsidR="003E6078" w:rsidRPr="00AA08B5" w:rsidRDefault="003E6078">
      <w:pPr>
        <w:spacing w:line="100" w:lineRule="exact"/>
        <w:rPr>
          <w:sz w:val="10"/>
          <w:szCs w:val="10"/>
        </w:rPr>
        <w:sectPr w:rsidR="003E6078" w:rsidRPr="00AA08B5">
          <w:headerReference w:type="default" r:id="rId152"/>
          <w:footerReference w:type="default" r:id="rId153"/>
          <w:pgSz w:w="11910" w:h="16840"/>
          <w:pgMar w:top="660" w:right="820" w:bottom="280" w:left="620" w:header="0" w:footer="0" w:gutter="0"/>
          <w:cols w:space="708"/>
        </w:sectPr>
      </w:pPr>
    </w:p>
    <w:p w:rsidR="003E6078" w:rsidRPr="00AA08B5" w:rsidRDefault="003E6078">
      <w:pPr>
        <w:pStyle w:val="Heading4"/>
        <w:tabs>
          <w:tab w:val="left" w:pos="4709"/>
        </w:tabs>
        <w:spacing w:before="56" w:line="381" w:lineRule="auto"/>
      </w:pPr>
      <w:r w:rsidRPr="00AA08B5">
        <w:t xml:space="preserve">Адрес: </w:t>
      </w:r>
      <w:r>
        <w:rPr>
          <w:lang w:val="cs-CZ"/>
        </w:rPr>
        <w:t>___________________________________</w:t>
      </w:r>
      <w:r w:rsidRPr="00AA08B5">
        <w:tab/>
        <w:t xml:space="preserve"> Город: </w:t>
      </w:r>
    </w:p>
    <w:p w:rsidR="003E6078" w:rsidRPr="00AA08B5" w:rsidRDefault="003E6078">
      <w:pPr>
        <w:pStyle w:val="Heading4"/>
        <w:spacing w:before="56"/>
      </w:pPr>
      <w:r w:rsidRPr="00AA08B5">
        <w:br w:type="column"/>
      </w:r>
      <w:r>
        <w:t>Серийный номер</w:t>
      </w:r>
      <w:r w:rsidRPr="00AA08B5">
        <w:t xml:space="preserve">: </w:t>
      </w:r>
    </w:p>
    <w:p w:rsidR="003E6078" w:rsidRPr="004265DD" w:rsidRDefault="003E6078">
      <w:pPr>
        <w:pStyle w:val="Heading4"/>
        <w:tabs>
          <w:tab w:val="left" w:pos="4439"/>
        </w:tabs>
        <w:spacing w:before="158"/>
        <w:rPr>
          <w:rFonts w:cs="Calibri"/>
          <w:lang w:val="cs-CZ"/>
        </w:rPr>
      </w:pPr>
      <w:r w:rsidRPr="00AA08B5">
        <w:t xml:space="preserve">Дата установки: </w:t>
      </w:r>
      <w:r>
        <w:rPr>
          <w:lang w:val="cs-CZ"/>
        </w:rPr>
        <w:t>___________________________</w:t>
      </w:r>
    </w:p>
    <w:p w:rsidR="003E6078" w:rsidRPr="00AA08B5" w:rsidRDefault="003E6078">
      <w:pPr>
        <w:rPr>
          <w:rFonts w:cs="Calibri"/>
        </w:rPr>
        <w:sectPr w:rsidR="003E6078" w:rsidRPr="00AA08B5">
          <w:type w:val="continuous"/>
          <w:pgSz w:w="11910" w:h="16840"/>
          <w:pgMar w:top="0" w:right="820" w:bottom="280" w:left="620" w:header="708" w:footer="708" w:gutter="0"/>
          <w:cols w:num="2" w:space="708" w:equalWidth="0">
            <w:col w:w="4710" w:space="955"/>
            <w:col w:w="4805"/>
          </w:cols>
        </w:sectPr>
      </w:pPr>
    </w:p>
    <w:p w:rsidR="003E6078" w:rsidRPr="00AA08B5" w:rsidRDefault="003E6078">
      <w:pPr>
        <w:pStyle w:val="BodyText"/>
        <w:spacing w:before="4"/>
        <w:ind w:left="2762" w:hanging="2336"/>
        <w:rPr>
          <w:rFonts w:cs="Calibri"/>
        </w:rPr>
      </w:pPr>
      <w:r w:rsidRPr="00AA08B5">
        <w:t>На все вопросы ответьте ДА или НЕТ, или укажите значение для отдельных параметров для каждого года. В случае необходимости укажите дополнительную информацию. В конце укажите дату проведения контроля.</w:t>
      </w:r>
    </w:p>
    <w:p w:rsidR="003E6078" w:rsidRPr="00AA08B5" w:rsidRDefault="003E6078">
      <w:pPr>
        <w:spacing w:before="1" w:line="180" w:lineRule="exact"/>
        <w:rPr>
          <w:sz w:val="18"/>
          <w:szCs w:val="18"/>
        </w:rPr>
      </w:pPr>
    </w:p>
    <w:p w:rsidR="003E6078" w:rsidRPr="00AA08B5" w:rsidRDefault="003E6078">
      <w:pPr>
        <w:pStyle w:val="BodyText"/>
        <w:tabs>
          <w:tab w:val="left" w:pos="5563"/>
        </w:tabs>
        <w:ind w:left="1314" w:firstLine="0"/>
      </w:pPr>
      <w:r>
        <w:rPr>
          <w:noProof/>
          <w:lang w:val="cs-CZ" w:eastAsia="cs-CZ"/>
        </w:rPr>
        <w:pict>
          <v:shape id="obrázek 15" o:spid="_x0000_s3312" type="#_x0000_t75" style="position:absolute;left:0;text-align:left;margin-left:78.05pt;margin-top:-.95pt;width:15.75pt;height:9.75pt;z-index:-251555328;visibility:visible;mso-position-horizontal-relative:page">
            <v:imagedata r:id="rId154" o:title=""/>
            <w10:wrap anchorx="page"/>
          </v:shape>
        </w:pict>
      </w:r>
      <w:r w:rsidRPr="00AA08B5">
        <w:t xml:space="preserve">цвет текста означает визуальный контроль </w:t>
      </w:r>
      <w:r w:rsidRPr="00C563F8">
        <w:rPr>
          <w:noProof/>
          <w:lang w:val="cs-CZ" w:eastAsia="cs-CZ"/>
        </w:rPr>
        <w:pict>
          <v:shape id="Obrázek 1419" o:spid="_x0000_i1037" type="#_x0000_t75" style="width:24pt;height:13.5pt;visibility:visible">
            <v:imagedata r:id="rId155" o:title=""/>
          </v:shape>
        </w:pict>
      </w:r>
      <w:r w:rsidRPr="00AA08B5">
        <w:t>цвет текста означает контроль испытанием отопления</w:t>
      </w:r>
    </w:p>
    <w:p w:rsidR="003E6078" w:rsidRPr="00AA08B5" w:rsidRDefault="003E6078">
      <w:pPr>
        <w:spacing w:before="19" w:line="140" w:lineRule="exact"/>
        <w:rPr>
          <w:sz w:val="14"/>
          <w:szCs w:val="14"/>
        </w:rPr>
      </w:pPr>
    </w:p>
    <w:tbl>
      <w:tblPr>
        <w:tblW w:w="0" w:type="auto"/>
        <w:tblInd w:w="158" w:type="dxa"/>
        <w:tblLayout w:type="fixed"/>
        <w:tblCellMar>
          <w:left w:w="0" w:type="dxa"/>
          <w:right w:w="0" w:type="dxa"/>
        </w:tblCellMar>
        <w:tblLook w:val="01E0"/>
      </w:tblPr>
      <w:tblGrid>
        <w:gridCol w:w="3536"/>
        <w:gridCol w:w="708"/>
        <w:gridCol w:w="70"/>
        <w:gridCol w:w="638"/>
        <w:gridCol w:w="72"/>
        <w:gridCol w:w="636"/>
        <w:gridCol w:w="72"/>
        <w:gridCol w:w="588"/>
        <w:gridCol w:w="3862"/>
      </w:tblGrid>
      <w:tr w:rsidR="003E6078" w:rsidRPr="00D3624C" w:rsidTr="00D3624C">
        <w:trPr>
          <w:trHeight w:hRule="exact" w:val="401"/>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47" w:line="242" w:lineRule="exact"/>
              <w:ind w:left="-1" w:right="5"/>
              <w:jc w:val="center"/>
              <w:rPr>
                <w:rFonts w:cs="Calibri"/>
                <w:sz w:val="20"/>
                <w:szCs w:val="20"/>
              </w:rPr>
            </w:pPr>
            <w:r w:rsidRPr="00D3624C">
              <w:rPr>
                <w:b/>
                <w:sz w:val="20"/>
              </w:rPr>
              <w:t>Вопрос:</w:t>
            </w:r>
          </w:p>
        </w:tc>
        <w:tc>
          <w:tcPr>
            <w:tcW w:w="708"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ind w:left="66" w:firstLine="108"/>
              <w:rPr>
                <w:rFonts w:cs="Calibri"/>
                <w:sz w:val="16"/>
                <w:szCs w:val="16"/>
              </w:rPr>
            </w:pPr>
            <w:r w:rsidRPr="00D3624C">
              <w:rPr>
                <w:b/>
                <w:sz w:val="16"/>
              </w:rPr>
              <w:t>Первый запуск</w:t>
            </w:r>
          </w:p>
        </w:tc>
        <w:tc>
          <w:tcPr>
            <w:tcW w:w="708"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5" w:line="180" w:lineRule="exact"/>
              <w:rPr>
                <w:sz w:val="18"/>
                <w:szCs w:val="18"/>
              </w:rPr>
            </w:pPr>
          </w:p>
          <w:p w:rsidR="003E6078" w:rsidRPr="00D3624C" w:rsidRDefault="003E6078" w:rsidP="00D3624C">
            <w:pPr>
              <w:pStyle w:val="TableParagraph"/>
              <w:spacing w:line="195" w:lineRule="exact"/>
              <w:ind w:left="123"/>
              <w:rPr>
                <w:rFonts w:cs="Calibri"/>
                <w:sz w:val="16"/>
                <w:szCs w:val="16"/>
              </w:rPr>
            </w:pPr>
            <w:r w:rsidRPr="00D3624C">
              <w:rPr>
                <w:b/>
                <w:sz w:val="16"/>
              </w:rPr>
              <w:t>Год + 1</w:t>
            </w:r>
          </w:p>
        </w:tc>
        <w:tc>
          <w:tcPr>
            <w:tcW w:w="708"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5" w:line="180" w:lineRule="exact"/>
              <w:rPr>
                <w:sz w:val="18"/>
                <w:szCs w:val="18"/>
              </w:rPr>
            </w:pPr>
          </w:p>
          <w:p w:rsidR="003E6078" w:rsidRPr="00D3624C" w:rsidRDefault="003E6078" w:rsidP="00D3624C">
            <w:pPr>
              <w:pStyle w:val="TableParagraph"/>
              <w:spacing w:line="195" w:lineRule="exact"/>
              <w:ind w:left="126"/>
              <w:rPr>
                <w:rFonts w:cs="Calibri"/>
                <w:sz w:val="16"/>
                <w:szCs w:val="16"/>
              </w:rPr>
            </w:pPr>
            <w:r w:rsidRPr="00D3624C">
              <w:rPr>
                <w:b/>
                <w:sz w:val="16"/>
              </w:rPr>
              <w:t>Год + +2</w:t>
            </w:r>
          </w:p>
        </w:tc>
        <w:tc>
          <w:tcPr>
            <w:tcW w:w="660" w:type="dxa"/>
            <w:gridSpan w:val="2"/>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5" w:line="180" w:lineRule="exact"/>
              <w:rPr>
                <w:sz w:val="18"/>
                <w:szCs w:val="18"/>
              </w:rPr>
            </w:pPr>
          </w:p>
          <w:p w:rsidR="003E6078" w:rsidRPr="00D3624C" w:rsidRDefault="003E6078" w:rsidP="00D3624C">
            <w:pPr>
              <w:pStyle w:val="TableParagraph"/>
              <w:spacing w:line="195" w:lineRule="exact"/>
              <w:ind w:left="102"/>
              <w:rPr>
                <w:rFonts w:cs="Calibri"/>
                <w:sz w:val="16"/>
                <w:szCs w:val="16"/>
              </w:rPr>
            </w:pPr>
            <w:r w:rsidRPr="00D3624C">
              <w:rPr>
                <w:b/>
                <w:sz w:val="16"/>
              </w:rPr>
              <w:t>Год + +3</w:t>
            </w:r>
          </w:p>
        </w:tc>
        <w:tc>
          <w:tcPr>
            <w:tcW w:w="38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47" w:line="242" w:lineRule="exact"/>
              <w:ind w:left="723"/>
              <w:rPr>
                <w:rFonts w:cs="Calibri"/>
                <w:sz w:val="20"/>
                <w:szCs w:val="20"/>
              </w:rPr>
            </w:pPr>
            <w:r w:rsidRPr="00D3624C">
              <w:rPr>
                <w:b/>
                <w:sz w:val="20"/>
              </w:rPr>
              <w:t>Если НЕТ, укажите причину</w:t>
            </w:r>
          </w:p>
        </w:tc>
      </w:tr>
      <w:tr w:rsidR="003E6078" w:rsidRPr="00D3624C" w:rsidTr="00D3624C">
        <w:trPr>
          <w:trHeight w:hRule="exact" w:val="773"/>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0"/>
              <w:ind w:left="63" w:right="145"/>
              <w:rPr>
                <w:rFonts w:cs="Calibri"/>
                <w:sz w:val="20"/>
                <w:szCs w:val="20"/>
              </w:rPr>
            </w:pPr>
            <w:r w:rsidRPr="00D3624C">
              <w:rPr>
                <w:color w:val="6FAC46"/>
                <w:sz w:val="20"/>
              </w:rPr>
              <w:t>Котел используется при максимальном рабочем давлении до 2 бар?</w:t>
            </w:r>
          </w:p>
        </w:tc>
        <w:tc>
          <w:tcPr>
            <w:tcW w:w="708"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F1F1F1"/>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Pr>
          <w:p w:rsidR="003E6078" w:rsidRPr="00D3624C" w:rsidRDefault="003E6078"/>
        </w:tc>
        <w:tc>
          <w:tcPr>
            <w:tcW w:w="660" w:type="dxa"/>
            <w:gridSpan w:val="2"/>
            <w:tcBorders>
              <w:top w:val="single" w:sz="4" w:space="0" w:color="000000"/>
              <w:left w:val="single" w:sz="4" w:space="0" w:color="000000"/>
              <w:bottom w:val="single" w:sz="4" w:space="0" w:color="000000"/>
              <w:right w:val="single" w:sz="4" w:space="0" w:color="000000"/>
            </w:tcBorders>
            <w:shd w:val="clear" w:color="auto" w:fill="BEBEBE"/>
          </w:tcPr>
          <w:p w:rsidR="003E6078" w:rsidRPr="00D3624C" w:rsidRDefault="003E6078"/>
        </w:tc>
        <w:tc>
          <w:tcPr>
            <w:tcW w:w="3862"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505"/>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3"/>
              <w:ind w:left="63" w:right="177"/>
              <w:rPr>
                <w:rFonts w:cs="Calibri"/>
                <w:sz w:val="20"/>
                <w:szCs w:val="20"/>
              </w:rPr>
            </w:pPr>
            <w:r w:rsidRPr="00D3624C">
              <w:rPr>
                <w:sz w:val="20"/>
              </w:rPr>
              <w:t>Применяется защитный клапан до макс. 2 бар?</w:t>
            </w:r>
          </w:p>
        </w:tc>
        <w:tc>
          <w:tcPr>
            <w:tcW w:w="708"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F1F1F1"/>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Pr>
          <w:p w:rsidR="003E6078" w:rsidRPr="00D3624C" w:rsidRDefault="003E6078"/>
        </w:tc>
        <w:tc>
          <w:tcPr>
            <w:tcW w:w="660" w:type="dxa"/>
            <w:gridSpan w:val="2"/>
            <w:tcBorders>
              <w:top w:val="single" w:sz="4" w:space="0" w:color="000000"/>
              <w:left w:val="single" w:sz="4" w:space="0" w:color="000000"/>
              <w:bottom w:val="single" w:sz="4" w:space="0" w:color="000000"/>
              <w:right w:val="single" w:sz="4" w:space="0" w:color="000000"/>
            </w:tcBorders>
            <w:shd w:val="clear" w:color="auto" w:fill="BEBEBE"/>
          </w:tcPr>
          <w:p w:rsidR="003E6078" w:rsidRPr="00D3624C" w:rsidRDefault="003E6078"/>
        </w:tc>
        <w:tc>
          <w:tcPr>
            <w:tcW w:w="3862"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535"/>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36"/>
              <w:ind w:left="63" w:right="177"/>
              <w:rPr>
                <w:rFonts w:cs="Calibri"/>
                <w:sz w:val="20"/>
                <w:szCs w:val="20"/>
              </w:rPr>
            </w:pPr>
            <w:r w:rsidRPr="00D3624C">
              <w:rPr>
                <w:color w:val="6FAC46"/>
                <w:sz w:val="20"/>
              </w:rPr>
              <w:t>Температура возвратной воды при эксплуатации котла 55</w:t>
            </w:r>
            <w:r w:rsidRPr="00D3624C">
              <w:rPr>
                <w:rFonts w:ascii="MS Gothic" w:eastAsia="MS Gothic" w:hAnsi="MS Gothic" w:cs="MS Gothic" w:hint="eastAsia"/>
                <w:color w:val="6FAC46"/>
                <w:sz w:val="20"/>
              </w:rPr>
              <w:t>℃</w:t>
            </w:r>
            <w:r w:rsidRPr="00D3624C">
              <w:rPr>
                <w:color w:val="6FAC46"/>
                <w:sz w:val="20"/>
              </w:rPr>
              <w:t xml:space="preserve"> и больше?</w:t>
            </w:r>
          </w:p>
        </w:tc>
        <w:tc>
          <w:tcPr>
            <w:tcW w:w="708"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F1F1F1"/>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Pr>
          <w:p w:rsidR="003E6078" w:rsidRPr="00D3624C" w:rsidRDefault="003E6078"/>
        </w:tc>
        <w:tc>
          <w:tcPr>
            <w:tcW w:w="660" w:type="dxa"/>
            <w:gridSpan w:val="2"/>
            <w:tcBorders>
              <w:top w:val="single" w:sz="4" w:space="0" w:color="000000"/>
              <w:left w:val="single" w:sz="4" w:space="0" w:color="000000"/>
              <w:bottom w:val="single" w:sz="4" w:space="0" w:color="000000"/>
              <w:right w:val="single" w:sz="4" w:space="0" w:color="000000"/>
            </w:tcBorders>
            <w:shd w:val="clear" w:color="auto" w:fill="BEBEBE"/>
          </w:tcPr>
          <w:p w:rsidR="003E6078" w:rsidRPr="00D3624C" w:rsidRDefault="003E6078"/>
        </w:tc>
        <w:tc>
          <w:tcPr>
            <w:tcW w:w="3862"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908"/>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8"/>
              <w:ind w:left="63" w:right="177"/>
              <w:rPr>
                <w:rFonts w:cs="Calibri"/>
                <w:sz w:val="20"/>
                <w:szCs w:val="20"/>
              </w:rPr>
            </w:pPr>
            <w:r w:rsidRPr="00D3624C">
              <w:rPr>
                <w:sz w:val="20"/>
              </w:rPr>
              <w:t>Применяется 3-х или 4-х ходовой клапан в качестве защиты от низкотемпературной коррозии?</w:t>
            </w:r>
          </w:p>
        </w:tc>
        <w:tc>
          <w:tcPr>
            <w:tcW w:w="708"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F1F1F1"/>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Pr>
          <w:p w:rsidR="003E6078" w:rsidRPr="00D3624C" w:rsidRDefault="003E6078"/>
        </w:tc>
        <w:tc>
          <w:tcPr>
            <w:tcW w:w="660" w:type="dxa"/>
            <w:gridSpan w:val="2"/>
            <w:tcBorders>
              <w:top w:val="single" w:sz="4" w:space="0" w:color="000000"/>
              <w:left w:val="single" w:sz="4" w:space="0" w:color="000000"/>
              <w:bottom w:val="single" w:sz="4" w:space="0" w:color="000000"/>
              <w:right w:val="single" w:sz="4" w:space="0" w:color="000000"/>
            </w:tcBorders>
            <w:shd w:val="clear" w:color="auto" w:fill="BEBEBE"/>
          </w:tcPr>
          <w:p w:rsidR="003E6078" w:rsidRPr="00D3624C" w:rsidRDefault="003E6078"/>
        </w:tc>
        <w:tc>
          <w:tcPr>
            <w:tcW w:w="3862"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837"/>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19"/>
              <w:ind w:left="63" w:right="177"/>
              <w:rPr>
                <w:rFonts w:cs="Calibri"/>
                <w:sz w:val="20"/>
                <w:szCs w:val="20"/>
              </w:rPr>
            </w:pPr>
            <w:r w:rsidRPr="00D3624C">
              <w:rPr>
                <w:sz w:val="20"/>
              </w:rPr>
              <w:t>Котел установлен и введен в эксплуатацию сертифицированной фирмой?</w:t>
            </w:r>
          </w:p>
        </w:tc>
        <w:tc>
          <w:tcPr>
            <w:tcW w:w="708"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F1F1F1"/>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Pr>
          <w:p w:rsidR="003E6078" w:rsidRPr="00D3624C" w:rsidRDefault="003E6078"/>
        </w:tc>
        <w:tc>
          <w:tcPr>
            <w:tcW w:w="660" w:type="dxa"/>
            <w:gridSpan w:val="2"/>
            <w:tcBorders>
              <w:top w:val="single" w:sz="4" w:space="0" w:color="000000"/>
              <w:left w:val="single" w:sz="4" w:space="0" w:color="000000"/>
              <w:bottom w:val="single" w:sz="4" w:space="0" w:color="000000"/>
              <w:right w:val="single" w:sz="4" w:space="0" w:color="000000"/>
            </w:tcBorders>
            <w:shd w:val="clear" w:color="auto" w:fill="BEBEBE"/>
          </w:tcPr>
          <w:p w:rsidR="003E6078" w:rsidRPr="00D3624C" w:rsidRDefault="003E6078"/>
        </w:tc>
        <w:tc>
          <w:tcPr>
            <w:tcW w:w="3862"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line="193" w:lineRule="exact"/>
              <w:ind w:left="66"/>
              <w:rPr>
                <w:rFonts w:cs="Calibri"/>
                <w:sz w:val="16"/>
                <w:szCs w:val="16"/>
              </w:rPr>
            </w:pPr>
            <w:r w:rsidRPr="00D3624C">
              <w:rPr>
                <w:b/>
                <w:sz w:val="16"/>
              </w:rPr>
              <w:t>Название фирмы:</w:t>
            </w:r>
          </w:p>
        </w:tc>
      </w:tr>
      <w:tr w:rsidR="003E6078" w:rsidRPr="00D3624C" w:rsidTr="00D3624C">
        <w:trPr>
          <w:trHeight w:hRule="exact" w:val="223"/>
        </w:trPr>
        <w:tc>
          <w:tcPr>
            <w:tcW w:w="3536" w:type="dxa"/>
            <w:vMerge w:val="restart"/>
            <w:tcBorders>
              <w:top w:val="single" w:sz="4" w:space="0" w:color="000000"/>
              <w:left w:val="single" w:sz="4" w:space="0" w:color="000000"/>
              <w:right w:val="single" w:sz="4" w:space="0" w:color="000000"/>
            </w:tcBorders>
          </w:tcPr>
          <w:p w:rsidR="003E6078" w:rsidRPr="00D3624C" w:rsidRDefault="003E6078" w:rsidP="00D3624C">
            <w:pPr>
              <w:pStyle w:val="TableParagraph"/>
              <w:ind w:left="63" w:right="177"/>
              <w:rPr>
                <w:rFonts w:cs="Calibri"/>
                <w:sz w:val="20"/>
                <w:szCs w:val="20"/>
              </w:rPr>
            </w:pPr>
            <w:r w:rsidRPr="00D3624C">
              <w:rPr>
                <w:sz w:val="20"/>
              </w:rPr>
              <w:t>Котел эксплуатируется в соответствии с условиями, указанными в руководстве по эксплуатации?</w:t>
            </w:r>
          </w:p>
        </w:tc>
        <w:tc>
          <w:tcPr>
            <w:tcW w:w="708" w:type="dxa"/>
            <w:vMerge w:val="restart"/>
            <w:tcBorders>
              <w:top w:val="single" w:sz="4" w:space="0" w:color="000000"/>
              <w:left w:val="single" w:sz="4" w:space="0" w:color="000000"/>
              <w:right w:val="single" w:sz="4" w:space="0" w:color="000000"/>
            </w:tcBorders>
          </w:tcPr>
          <w:p w:rsidR="003E6078" w:rsidRPr="00D3624C" w:rsidRDefault="003E6078"/>
        </w:tc>
        <w:tc>
          <w:tcPr>
            <w:tcW w:w="708" w:type="dxa"/>
            <w:gridSpan w:val="2"/>
            <w:tcBorders>
              <w:top w:val="single" w:sz="4" w:space="0" w:color="000000"/>
              <w:left w:val="single" w:sz="4" w:space="0" w:color="000000"/>
              <w:bottom w:val="nil"/>
              <w:right w:val="single" w:sz="4" w:space="0" w:color="000000"/>
            </w:tcBorders>
            <w:shd w:val="clear" w:color="auto" w:fill="F1F1F1"/>
          </w:tcPr>
          <w:p w:rsidR="003E6078" w:rsidRPr="00D3624C" w:rsidRDefault="003E6078"/>
        </w:tc>
        <w:tc>
          <w:tcPr>
            <w:tcW w:w="708" w:type="dxa"/>
            <w:gridSpan w:val="2"/>
            <w:tcBorders>
              <w:top w:val="single" w:sz="4" w:space="0" w:color="000000"/>
              <w:left w:val="single" w:sz="4" w:space="0" w:color="000000"/>
              <w:bottom w:val="nil"/>
              <w:right w:val="single" w:sz="4" w:space="0" w:color="000000"/>
            </w:tcBorders>
            <w:shd w:val="clear" w:color="auto" w:fill="D9D9D9"/>
          </w:tcPr>
          <w:p w:rsidR="003E6078" w:rsidRPr="00D3624C" w:rsidRDefault="003E6078"/>
        </w:tc>
        <w:tc>
          <w:tcPr>
            <w:tcW w:w="660" w:type="dxa"/>
            <w:gridSpan w:val="2"/>
            <w:tcBorders>
              <w:top w:val="single" w:sz="4" w:space="0" w:color="000000"/>
              <w:left w:val="single" w:sz="4" w:space="0" w:color="000000"/>
              <w:bottom w:val="nil"/>
              <w:right w:val="single" w:sz="4" w:space="0" w:color="000000"/>
            </w:tcBorders>
            <w:shd w:val="clear" w:color="auto" w:fill="BEBEBE"/>
          </w:tcPr>
          <w:p w:rsidR="003E6078" w:rsidRPr="00D3624C" w:rsidRDefault="003E6078"/>
        </w:tc>
        <w:tc>
          <w:tcPr>
            <w:tcW w:w="3862" w:type="dxa"/>
            <w:vMerge w:val="restart"/>
            <w:tcBorders>
              <w:top w:val="single" w:sz="4" w:space="0" w:color="000000"/>
              <w:left w:val="single" w:sz="4" w:space="0" w:color="000000"/>
              <w:right w:val="single" w:sz="4" w:space="0" w:color="000000"/>
            </w:tcBorders>
          </w:tcPr>
          <w:p w:rsidR="003E6078" w:rsidRPr="00D3624C" w:rsidRDefault="003E6078"/>
        </w:tc>
      </w:tr>
      <w:tr w:rsidR="003E6078" w:rsidRPr="00D3624C" w:rsidTr="00D3624C">
        <w:trPr>
          <w:trHeight w:hRule="exact" w:val="645"/>
        </w:trPr>
        <w:tc>
          <w:tcPr>
            <w:tcW w:w="3536" w:type="dxa"/>
            <w:vMerge/>
            <w:tcBorders>
              <w:left w:val="single" w:sz="4" w:space="0" w:color="000000"/>
              <w:bottom w:val="single" w:sz="4" w:space="0" w:color="000000"/>
              <w:right w:val="single" w:sz="4" w:space="0" w:color="000000"/>
            </w:tcBorders>
          </w:tcPr>
          <w:p w:rsidR="003E6078" w:rsidRPr="00D3624C" w:rsidRDefault="003E6078"/>
        </w:tc>
        <w:tc>
          <w:tcPr>
            <w:tcW w:w="708" w:type="dxa"/>
            <w:vMerge/>
            <w:tcBorders>
              <w:left w:val="single" w:sz="4" w:space="0" w:color="000000"/>
              <w:bottom w:val="single" w:sz="4" w:space="0" w:color="000000"/>
              <w:right w:val="single" w:sz="4" w:space="0" w:color="000000"/>
            </w:tcBorders>
          </w:tcPr>
          <w:p w:rsidR="003E6078" w:rsidRPr="00D3624C" w:rsidRDefault="003E6078"/>
        </w:tc>
        <w:tc>
          <w:tcPr>
            <w:tcW w:w="70" w:type="dxa"/>
            <w:tcBorders>
              <w:top w:val="nil"/>
              <w:left w:val="single" w:sz="28" w:space="0" w:color="F1F1F1"/>
              <w:bottom w:val="single" w:sz="14" w:space="0" w:color="F1F1F1"/>
              <w:right w:val="nil"/>
            </w:tcBorders>
          </w:tcPr>
          <w:p w:rsidR="003E6078" w:rsidRPr="00D3624C" w:rsidRDefault="003E6078"/>
        </w:tc>
        <w:tc>
          <w:tcPr>
            <w:tcW w:w="638" w:type="dxa"/>
            <w:tcBorders>
              <w:top w:val="nil"/>
              <w:left w:val="nil"/>
              <w:bottom w:val="single" w:sz="14" w:space="0" w:color="F1F1F1"/>
              <w:right w:val="single" w:sz="30" w:space="0" w:color="D9D9D9"/>
            </w:tcBorders>
            <w:shd w:val="clear" w:color="auto" w:fill="F1F1F1"/>
          </w:tcPr>
          <w:p w:rsidR="003E6078" w:rsidRPr="00D3624C" w:rsidRDefault="003E6078"/>
        </w:tc>
        <w:tc>
          <w:tcPr>
            <w:tcW w:w="72" w:type="dxa"/>
            <w:tcBorders>
              <w:top w:val="nil"/>
              <w:left w:val="single" w:sz="30" w:space="0" w:color="D9D9D9"/>
              <w:bottom w:val="single" w:sz="14" w:space="0" w:color="D9D9D9"/>
              <w:right w:val="nil"/>
            </w:tcBorders>
          </w:tcPr>
          <w:p w:rsidR="003E6078" w:rsidRPr="00D3624C" w:rsidRDefault="003E6078"/>
        </w:tc>
        <w:tc>
          <w:tcPr>
            <w:tcW w:w="636" w:type="dxa"/>
            <w:tcBorders>
              <w:top w:val="nil"/>
              <w:left w:val="nil"/>
              <w:bottom w:val="single" w:sz="14" w:space="0" w:color="D9D9D9"/>
              <w:right w:val="single" w:sz="30" w:space="0" w:color="BEBEBE"/>
            </w:tcBorders>
            <w:shd w:val="clear" w:color="auto" w:fill="D9D9D9"/>
          </w:tcPr>
          <w:p w:rsidR="003E6078" w:rsidRPr="00D3624C" w:rsidRDefault="003E6078"/>
        </w:tc>
        <w:tc>
          <w:tcPr>
            <w:tcW w:w="72" w:type="dxa"/>
            <w:tcBorders>
              <w:top w:val="nil"/>
              <w:left w:val="single" w:sz="30" w:space="0" w:color="BEBEBE"/>
              <w:bottom w:val="single" w:sz="14" w:space="0" w:color="BEBEBE"/>
              <w:right w:val="nil"/>
            </w:tcBorders>
          </w:tcPr>
          <w:p w:rsidR="003E6078" w:rsidRPr="00D3624C" w:rsidRDefault="003E6078"/>
        </w:tc>
        <w:tc>
          <w:tcPr>
            <w:tcW w:w="588" w:type="dxa"/>
            <w:tcBorders>
              <w:top w:val="nil"/>
              <w:left w:val="nil"/>
              <w:bottom w:val="single" w:sz="14" w:space="0" w:color="BEBEBE"/>
              <w:right w:val="single" w:sz="26" w:space="0" w:color="BEBEBE"/>
            </w:tcBorders>
            <w:shd w:val="clear" w:color="auto" w:fill="BEBEBE"/>
          </w:tcPr>
          <w:p w:rsidR="003E6078" w:rsidRPr="00D3624C" w:rsidRDefault="003E6078"/>
        </w:tc>
        <w:tc>
          <w:tcPr>
            <w:tcW w:w="3862" w:type="dxa"/>
            <w:vMerge/>
            <w:tcBorders>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310"/>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line="242" w:lineRule="exact"/>
              <w:ind w:left="63" w:right="145"/>
              <w:rPr>
                <w:rFonts w:cs="Calibri"/>
                <w:sz w:val="20"/>
                <w:szCs w:val="20"/>
              </w:rPr>
            </w:pPr>
            <w:r w:rsidRPr="00D3624C">
              <w:rPr>
                <w:sz w:val="20"/>
              </w:rPr>
              <w:t>Котел и горелка чистые?</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14" w:space="0" w:color="F1F1F1"/>
              <w:left w:val="single" w:sz="28" w:space="0" w:color="F1F1F1"/>
              <w:bottom w:val="single" w:sz="12" w:space="0" w:color="F1F1F1"/>
              <w:right w:val="nil"/>
            </w:tcBorders>
          </w:tcPr>
          <w:p w:rsidR="003E6078" w:rsidRPr="00D3624C" w:rsidRDefault="003E6078"/>
        </w:tc>
        <w:tc>
          <w:tcPr>
            <w:tcW w:w="638" w:type="dxa"/>
            <w:tcBorders>
              <w:top w:val="single" w:sz="14" w:space="0" w:color="F1F1F1"/>
              <w:left w:val="nil"/>
              <w:bottom w:val="single" w:sz="12" w:space="0" w:color="F1F1F1"/>
              <w:right w:val="single" w:sz="30" w:space="0" w:color="D9D9D9"/>
            </w:tcBorders>
            <w:shd w:val="clear" w:color="auto" w:fill="F1F1F1"/>
          </w:tcPr>
          <w:p w:rsidR="003E6078" w:rsidRPr="00D3624C" w:rsidRDefault="003E6078"/>
        </w:tc>
        <w:tc>
          <w:tcPr>
            <w:tcW w:w="72" w:type="dxa"/>
            <w:tcBorders>
              <w:top w:val="single" w:sz="14" w:space="0" w:color="D9D9D9"/>
              <w:left w:val="single" w:sz="30" w:space="0" w:color="D9D9D9"/>
              <w:bottom w:val="single" w:sz="12" w:space="0" w:color="D9D9D9"/>
              <w:right w:val="nil"/>
            </w:tcBorders>
          </w:tcPr>
          <w:p w:rsidR="003E6078" w:rsidRPr="00D3624C" w:rsidRDefault="003E6078"/>
        </w:tc>
        <w:tc>
          <w:tcPr>
            <w:tcW w:w="636" w:type="dxa"/>
            <w:tcBorders>
              <w:top w:val="single" w:sz="14" w:space="0" w:color="D9D9D9"/>
              <w:left w:val="nil"/>
              <w:bottom w:val="single" w:sz="12" w:space="0" w:color="D9D9D9"/>
              <w:right w:val="single" w:sz="30" w:space="0" w:color="BEBEBE"/>
            </w:tcBorders>
            <w:shd w:val="clear" w:color="auto" w:fill="D9D9D9"/>
          </w:tcPr>
          <w:p w:rsidR="003E6078" w:rsidRPr="00D3624C" w:rsidRDefault="003E6078"/>
        </w:tc>
        <w:tc>
          <w:tcPr>
            <w:tcW w:w="72" w:type="dxa"/>
            <w:tcBorders>
              <w:top w:val="single" w:sz="14" w:space="0" w:color="BEBEBE"/>
              <w:left w:val="single" w:sz="30" w:space="0" w:color="BEBEBE"/>
              <w:bottom w:val="single" w:sz="12" w:space="0" w:color="BEBEBE"/>
              <w:right w:val="nil"/>
            </w:tcBorders>
          </w:tcPr>
          <w:p w:rsidR="003E6078" w:rsidRPr="00D3624C" w:rsidRDefault="003E6078"/>
        </w:tc>
        <w:tc>
          <w:tcPr>
            <w:tcW w:w="588" w:type="dxa"/>
            <w:tcBorders>
              <w:top w:val="single" w:sz="14" w:space="0" w:color="BEBEBE"/>
              <w:left w:val="nil"/>
              <w:bottom w:val="single" w:sz="12" w:space="0" w:color="BEBEBE"/>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r w:rsidR="003E6078" w:rsidRPr="00D3624C" w:rsidTr="00D3624C">
        <w:trPr>
          <w:trHeight w:hRule="exact" w:val="312"/>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63" w:right="145"/>
              <w:rPr>
                <w:rFonts w:cs="Calibri"/>
                <w:sz w:val="20"/>
                <w:szCs w:val="20"/>
              </w:rPr>
            </w:pPr>
            <w:r w:rsidRPr="00D3624C">
              <w:rPr>
                <w:sz w:val="20"/>
              </w:rPr>
              <w:t>Котел внутри сухой?</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12" w:space="0" w:color="F1F1F1"/>
              <w:left w:val="single" w:sz="28" w:space="0" w:color="F1F1F1"/>
              <w:bottom w:val="single" w:sz="4" w:space="0" w:color="000000"/>
              <w:right w:val="nil"/>
            </w:tcBorders>
          </w:tcPr>
          <w:p w:rsidR="003E6078" w:rsidRPr="00D3624C" w:rsidRDefault="003E6078"/>
        </w:tc>
        <w:tc>
          <w:tcPr>
            <w:tcW w:w="638" w:type="dxa"/>
            <w:tcBorders>
              <w:top w:val="single" w:sz="12" w:space="0" w:color="F1F1F1"/>
              <w:left w:val="nil"/>
              <w:bottom w:val="single" w:sz="4" w:space="0" w:color="000000"/>
              <w:right w:val="single" w:sz="30" w:space="0" w:color="D9D9D9"/>
            </w:tcBorders>
            <w:shd w:val="clear" w:color="auto" w:fill="F1F1F1"/>
          </w:tcPr>
          <w:p w:rsidR="003E6078" w:rsidRPr="00D3624C" w:rsidRDefault="003E6078"/>
        </w:tc>
        <w:tc>
          <w:tcPr>
            <w:tcW w:w="72" w:type="dxa"/>
            <w:tcBorders>
              <w:top w:val="single" w:sz="12" w:space="0" w:color="D9D9D9"/>
              <w:left w:val="single" w:sz="30" w:space="0" w:color="D9D9D9"/>
              <w:bottom w:val="single" w:sz="30" w:space="0" w:color="D9D9D9"/>
              <w:right w:val="nil"/>
            </w:tcBorders>
          </w:tcPr>
          <w:p w:rsidR="003E6078" w:rsidRPr="00D3624C" w:rsidRDefault="003E6078"/>
        </w:tc>
        <w:tc>
          <w:tcPr>
            <w:tcW w:w="636" w:type="dxa"/>
            <w:tcBorders>
              <w:top w:val="single" w:sz="12" w:space="0" w:color="D9D9D9"/>
              <w:left w:val="nil"/>
              <w:bottom w:val="single" w:sz="4" w:space="0" w:color="000000"/>
              <w:right w:val="single" w:sz="30" w:space="0" w:color="BEBEBE"/>
            </w:tcBorders>
            <w:shd w:val="clear" w:color="auto" w:fill="D9D9D9"/>
          </w:tcPr>
          <w:p w:rsidR="003E6078" w:rsidRPr="00D3624C" w:rsidRDefault="003E6078"/>
        </w:tc>
        <w:tc>
          <w:tcPr>
            <w:tcW w:w="72" w:type="dxa"/>
            <w:tcBorders>
              <w:top w:val="single" w:sz="12" w:space="0" w:color="BEBEBE"/>
              <w:left w:val="single" w:sz="30" w:space="0" w:color="BEBEBE"/>
              <w:bottom w:val="single" w:sz="30" w:space="0" w:color="BEBEBE"/>
              <w:right w:val="nil"/>
            </w:tcBorders>
          </w:tcPr>
          <w:p w:rsidR="003E6078" w:rsidRPr="00D3624C" w:rsidRDefault="003E6078"/>
        </w:tc>
        <w:tc>
          <w:tcPr>
            <w:tcW w:w="588" w:type="dxa"/>
            <w:tcBorders>
              <w:top w:val="single" w:sz="12" w:space="0" w:color="BEBEBE"/>
              <w:left w:val="nil"/>
              <w:bottom w:val="single" w:sz="4" w:space="0" w:color="000000"/>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r w:rsidR="003E6078" w:rsidRPr="00D3624C" w:rsidTr="00D3624C">
        <w:trPr>
          <w:trHeight w:hRule="exact" w:val="606"/>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ind w:left="63" w:right="177"/>
              <w:rPr>
                <w:rFonts w:cs="Calibri"/>
                <w:sz w:val="20"/>
                <w:szCs w:val="20"/>
              </w:rPr>
            </w:pPr>
            <w:r w:rsidRPr="00D3624C">
              <w:rPr>
                <w:sz w:val="20"/>
              </w:rPr>
              <w:t>Проводится ли регулярный ежегодный сервис?</w:t>
            </w:r>
          </w:p>
        </w:tc>
        <w:tc>
          <w:tcPr>
            <w:tcW w:w="708" w:type="dxa"/>
            <w:tcBorders>
              <w:top w:val="single" w:sz="4" w:space="0" w:color="000000"/>
              <w:left w:val="single" w:sz="4" w:space="0" w:color="000000"/>
              <w:bottom w:val="single" w:sz="4" w:space="0" w:color="000000"/>
              <w:right w:val="single" w:sz="4" w:space="0" w:color="000000"/>
            </w:tcBorders>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F1F1F1"/>
          </w:tcPr>
          <w:p w:rsidR="003E6078" w:rsidRPr="00D3624C" w:rsidRDefault="003E6078"/>
        </w:tc>
        <w:tc>
          <w:tcPr>
            <w:tcW w:w="708" w:type="dxa"/>
            <w:gridSpan w:val="2"/>
            <w:tcBorders>
              <w:top w:val="single" w:sz="4" w:space="0" w:color="000000"/>
              <w:left w:val="single" w:sz="4" w:space="0" w:color="000000"/>
              <w:bottom w:val="single" w:sz="4" w:space="0" w:color="000000"/>
              <w:right w:val="single" w:sz="4" w:space="0" w:color="000000"/>
            </w:tcBorders>
            <w:shd w:val="clear" w:color="auto" w:fill="D9D9D9"/>
          </w:tcPr>
          <w:p w:rsidR="003E6078" w:rsidRPr="00D3624C" w:rsidRDefault="003E6078"/>
        </w:tc>
        <w:tc>
          <w:tcPr>
            <w:tcW w:w="660" w:type="dxa"/>
            <w:gridSpan w:val="2"/>
            <w:tcBorders>
              <w:top w:val="single" w:sz="4" w:space="0" w:color="000000"/>
              <w:left w:val="single" w:sz="4" w:space="0" w:color="000000"/>
              <w:bottom w:val="single" w:sz="4" w:space="0" w:color="000000"/>
              <w:right w:val="single" w:sz="4" w:space="0" w:color="000000"/>
            </w:tcBorders>
            <w:shd w:val="clear" w:color="auto" w:fill="BEBEBE"/>
          </w:tcPr>
          <w:p w:rsidR="003E6078" w:rsidRPr="00D3624C" w:rsidRDefault="003E6078"/>
        </w:tc>
        <w:tc>
          <w:tcPr>
            <w:tcW w:w="3862" w:type="dxa"/>
            <w:tcBorders>
              <w:top w:val="single" w:sz="4" w:space="0" w:color="000000"/>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293"/>
        </w:trPr>
        <w:tc>
          <w:tcPr>
            <w:tcW w:w="3536" w:type="dxa"/>
            <w:vMerge w:val="restart"/>
            <w:tcBorders>
              <w:top w:val="single" w:sz="4" w:space="0" w:color="000000"/>
              <w:left w:val="single" w:sz="4" w:space="0" w:color="000000"/>
              <w:right w:val="single" w:sz="4" w:space="0" w:color="000000"/>
            </w:tcBorders>
          </w:tcPr>
          <w:p w:rsidR="003E6078" w:rsidRPr="00D3624C" w:rsidRDefault="003E6078" w:rsidP="00D3624C">
            <w:pPr>
              <w:pStyle w:val="TableParagraph"/>
              <w:spacing w:before="67"/>
              <w:ind w:left="63" w:right="177"/>
              <w:rPr>
                <w:rFonts w:cs="Calibri"/>
                <w:sz w:val="20"/>
                <w:szCs w:val="20"/>
              </w:rPr>
            </w:pPr>
            <w:r w:rsidRPr="00D3624C">
              <w:rPr>
                <w:sz w:val="20"/>
              </w:rPr>
              <w:t>Датчики температуры установлены в соответствии с руководством по монтажу?</w:t>
            </w:r>
          </w:p>
        </w:tc>
        <w:tc>
          <w:tcPr>
            <w:tcW w:w="708" w:type="dxa"/>
            <w:vMerge w:val="restart"/>
            <w:tcBorders>
              <w:top w:val="single" w:sz="4" w:space="0" w:color="000000"/>
              <w:left w:val="single" w:sz="4" w:space="0" w:color="000000"/>
              <w:right w:val="single" w:sz="4" w:space="0" w:color="000000"/>
            </w:tcBorders>
          </w:tcPr>
          <w:p w:rsidR="003E6078" w:rsidRPr="00D3624C" w:rsidRDefault="003E6078"/>
        </w:tc>
        <w:tc>
          <w:tcPr>
            <w:tcW w:w="708" w:type="dxa"/>
            <w:gridSpan w:val="2"/>
            <w:tcBorders>
              <w:top w:val="single" w:sz="4" w:space="0" w:color="000000"/>
              <w:left w:val="single" w:sz="4" w:space="0" w:color="000000"/>
              <w:bottom w:val="nil"/>
              <w:right w:val="single" w:sz="4" w:space="0" w:color="000000"/>
            </w:tcBorders>
            <w:shd w:val="clear" w:color="auto" w:fill="F1F1F1"/>
          </w:tcPr>
          <w:p w:rsidR="003E6078" w:rsidRPr="00D3624C" w:rsidRDefault="003E6078"/>
        </w:tc>
        <w:tc>
          <w:tcPr>
            <w:tcW w:w="708" w:type="dxa"/>
            <w:gridSpan w:val="2"/>
            <w:tcBorders>
              <w:top w:val="single" w:sz="4" w:space="0" w:color="000000"/>
              <w:left w:val="single" w:sz="4" w:space="0" w:color="000000"/>
              <w:bottom w:val="nil"/>
              <w:right w:val="single" w:sz="4" w:space="0" w:color="000000"/>
            </w:tcBorders>
            <w:shd w:val="clear" w:color="auto" w:fill="D9D9D9"/>
          </w:tcPr>
          <w:p w:rsidR="003E6078" w:rsidRPr="00D3624C" w:rsidRDefault="003E6078"/>
        </w:tc>
        <w:tc>
          <w:tcPr>
            <w:tcW w:w="660" w:type="dxa"/>
            <w:gridSpan w:val="2"/>
            <w:tcBorders>
              <w:top w:val="single" w:sz="4" w:space="0" w:color="000000"/>
              <w:left w:val="single" w:sz="4" w:space="0" w:color="000000"/>
              <w:bottom w:val="nil"/>
              <w:right w:val="single" w:sz="4" w:space="0" w:color="000000"/>
            </w:tcBorders>
            <w:shd w:val="clear" w:color="auto" w:fill="BEBEBE"/>
          </w:tcPr>
          <w:p w:rsidR="003E6078" w:rsidRPr="00D3624C" w:rsidRDefault="003E6078"/>
        </w:tc>
        <w:tc>
          <w:tcPr>
            <w:tcW w:w="3862" w:type="dxa"/>
            <w:vMerge w:val="restart"/>
            <w:tcBorders>
              <w:top w:val="single" w:sz="4" w:space="0" w:color="000000"/>
              <w:left w:val="single" w:sz="4" w:space="0" w:color="000000"/>
              <w:right w:val="single" w:sz="4" w:space="0" w:color="000000"/>
            </w:tcBorders>
          </w:tcPr>
          <w:p w:rsidR="003E6078" w:rsidRPr="00D3624C" w:rsidRDefault="003E6078"/>
        </w:tc>
      </w:tr>
      <w:tr w:rsidR="003E6078" w:rsidRPr="00D3624C" w:rsidTr="00D3624C">
        <w:trPr>
          <w:trHeight w:hRule="exact" w:val="601"/>
        </w:trPr>
        <w:tc>
          <w:tcPr>
            <w:tcW w:w="3536" w:type="dxa"/>
            <w:vMerge/>
            <w:tcBorders>
              <w:left w:val="single" w:sz="4" w:space="0" w:color="000000"/>
              <w:bottom w:val="single" w:sz="4" w:space="0" w:color="000000"/>
              <w:right w:val="single" w:sz="4" w:space="0" w:color="000000"/>
            </w:tcBorders>
          </w:tcPr>
          <w:p w:rsidR="003E6078" w:rsidRPr="00D3624C" w:rsidRDefault="003E6078"/>
        </w:tc>
        <w:tc>
          <w:tcPr>
            <w:tcW w:w="708" w:type="dxa"/>
            <w:vMerge/>
            <w:tcBorders>
              <w:left w:val="single" w:sz="4" w:space="0" w:color="000000"/>
              <w:bottom w:val="single" w:sz="4" w:space="0" w:color="000000"/>
              <w:right w:val="single" w:sz="4" w:space="0" w:color="000000"/>
            </w:tcBorders>
          </w:tcPr>
          <w:p w:rsidR="003E6078" w:rsidRPr="00D3624C" w:rsidRDefault="003E6078"/>
        </w:tc>
        <w:tc>
          <w:tcPr>
            <w:tcW w:w="70" w:type="dxa"/>
            <w:tcBorders>
              <w:top w:val="nil"/>
              <w:left w:val="single" w:sz="28" w:space="0" w:color="F1F1F1"/>
              <w:bottom w:val="single" w:sz="4" w:space="0" w:color="000000"/>
              <w:right w:val="nil"/>
            </w:tcBorders>
          </w:tcPr>
          <w:p w:rsidR="003E6078" w:rsidRPr="00D3624C" w:rsidRDefault="003E6078"/>
        </w:tc>
        <w:tc>
          <w:tcPr>
            <w:tcW w:w="638" w:type="dxa"/>
            <w:tcBorders>
              <w:top w:val="nil"/>
              <w:left w:val="nil"/>
              <w:bottom w:val="single" w:sz="4" w:space="0" w:color="000000"/>
              <w:right w:val="single" w:sz="30" w:space="0" w:color="D9D9D9"/>
            </w:tcBorders>
            <w:shd w:val="clear" w:color="auto" w:fill="F1F1F1"/>
          </w:tcPr>
          <w:p w:rsidR="003E6078" w:rsidRPr="00D3624C" w:rsidRDefault="003E6078"/>
        </w:tc>
        <w:tc>
          <w:tcPr>
            <w:tcW w:w="72" w:type="dxa"/>
            <w:tcBorders>
              <w:top w:val="nil"/>
              <w:left w:val="single" w:sz="30" w:space="0" w:color="D9D9D9"/>
              <w:bottom w:val="single" w:sz="4" w:space="0" w:color="000000"/>
              <w:right w:val="nil"/>
            </w:tcBorders>
          </w:tcPr>
          <w:p w:rsidR="003E6078" w:rsidRPr="00D3624C" w:rsidRDefault="003E6078"/>
        </w:tc>
        <w:tc>
          <w:tcPr>
            <w:tcW w:w="636" w:type="dxa"/>
            <w:tcBorders>
              <w:top w:val="nil"/>
              <w:left w:val="nil"/>
              <w:bottom w:val="single" w:sz="4" w:space="0" w:color="000000"/>
              <w:right w:val="single" w:sz="30" w:space="0" w:color="BEBEBE"/>
            </w:tcBorders>
            <w:shd w:val="clear" w:color="auto" w:fill="D9D9D9"/>
          </w:tcPr>
          <w:p w:rsidR="003E6078" w:rsidRPr="00D3624C" w:rsidRDefault="003E6078"/>
        </w:tc>
        <w:tc>
          <w:tcPr>
            <w:tcW w:w="72" w:type="dxa"/>
            <w:tcBorders>
              <w:top w:val="nil"/>
              <w:left w:val="single" w:sz="30" w:space="0" w:color="BEBEBE"/>
              <w:bottom w:val="single" w:sz="4" w:space="0" w:color="000000"/>
              <w:right w:val="nil"/>
            </w:tcBorders>
          </w:tcPr>
          <w:p w:rsidR="003E6078" w:rsidRPr="00D3624C" w:rsidRDefault="003E6078"/>
        </w:tc>
        <w:tc>
          <w:tcPr>
            <w:tcW w:w="588" w:type="dxa"/>
            <w:tcBorders>
              <w:top w:val="nil"/>
              <w:left w:val="nil"/>
              <w:bottom w:val="single" w:sz="4" w:space="0" w:color="000000"/>
              <w:right w:val="single" w:sz="26" w:space="0" w:color="BEBEBE"/>
            </w:tcBorders>
            <w:shd w:val="clear" w:color="auto" w:fill="BEBEBE"/>
          </w:tcPr>
          <w:p w:rsidR="003E6078" w:rsidRPr="00D3624C" w:rsidRDefault="003E6078"/>
        </w:tc>
        <w:tc>
          <w:tcPr>
            <w:tcW w:w="3862" w:type="dxa"/>
            <w:vMerge/>
            <w:tcBorders>
              <w:left w:val="single" w:sz="4" w:space="0" w:color="000000"/>
              <w:bottom w:val="single" w:sz="4" w:space="0" w:color="000000"/>
              <w:right w:val="single" w:sz="4" w:space="0" w:color="000000"/>
            </w:tcBorders>
          </w:tcPr>
          <w:p w:rsidR="003E6078" w:rsidRPr="00D3624C" w:rsidRDefault="003E6078"/>
        </w:tc>
      </w:tr>
      <w:tr w:rsidR="003E6078" w:rsidRPr="00D3624C" w:rsidTr="00D3624C">
        <w:trPr>
          <w:trHeight w:hRule="exact" w:val="278"/>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2"/>
              <w:ind w:left="63" w:right="145"/>
              <w:rPr>
                <w:rFonts w:cs="Calibri"/>
                <w:sz w:val="20"/>
                <w:szCs w:val="20"/>
              </w:rPr>
            </w:pPr>
            <w:r w:rsidRPr="00D3624C">
              <w:rPr>
                <w:sz w:val="20"/>
              </w:rPr>
              <w:t>Применяется только гарантийное топливо?</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4" w:space="0" w:color="000000"/>
              <w:left w:val="single" w:sz="28" w:space="0" w:color="F1F1F1"/>
              <w:bottom w:val="single" w:sz="4" w:space="0" w:color="000000"/>
              <w:right w:val="nil"/>
            </w:tcBorders>
          </w:tcPr>
          <w:p w:rsidR="003E6078" w:rsidRPr="00D3624C" w:rsidRDefault="003E6078"/>
        </w:tc>
        <w:tc>
          <w:tcPr>
            <w:tcW w:w="638" w:type="dxa"/>
            <w:tcBorders>
              <w:top w:val="single" w:sz="4" w:space="0" w:color="000000"/>
              <w:left w:val="nil"/>
              <w:bottom w:val="single" w:sz="4" w:space="0" w:color="000000"/>
              <w:right w:val="single" w:sz="30" w:space="0" w:color="D9D9D9"/>
            </w:tcBorders>
            <w:shd w:val="clear" w:color="auto" w:fill="F1F1F1"/>
          </w:tcPr>
          <w:p w:rsidR="003E6078" w:rsidRPr="00D3624C" w:rsidRDefault="003E6078"/>
        </w:tc>
        <w:tc>
          <w:tcPr>
            <w:tcW w:w="72" w:type="dxa"/>
            <w:tcBorders>
              <w:top w:val="single" w:sz="4" w:space="0" w:color="000000"/>
              <w:left w:val="single" w:sz="30" w:space="0" w:color="D9D9D9"/>
              <w:bottom w:val="single" w:sz="4" w:space="0" w:color="000000"/>
              <w:right w:val="nil"/>
            </w:tcBorders>
          </w:tcPr>
          <w:p w:rsidR="003E6078" w:rsidRPr="00D3624C" w:rsidRDefault="003E6078"/>
        </w:tc>
        <w:tc>
          <w:tcPr>
            <w:tcW w:w="636" w:type="dxa"/>
            <w:tcBorders>
              <w:top w:val="single" w:sz="4" w:space="0" w:color="000000"/>
              <w:left w:val="nil"/>
              <w:bottom w:val="single" w:sz="4" w:space="0" w:color="000000"/>
              <w:right w:val="single" w:sz="30" w:space="0" w:color="BEBEBE"/>
            </w:tcBorders>
            <w:shd w:val="clear" w:color="auto" w:fill="D9D9D9"/>
          </w:tcPr>
          <w:p w:rsidR="003E6078" w:rsidRPr="00D3624C" w:rsidRDefault="003E6078"/>
        </w:tc>
        <w:tc>
          <w:tcPr>
            <w:tcW w:w="72" w:type="dxa"/>
            <w:tcBorders>
              <w:top w:val="single" w:sz="4" w:space="0" w:color="000000"/>
              <w:left w:val="single" w:sz="30" w:space="0" w:color="BEBEBE"/>
              <w:bottom w:val="single" w:sz="4" w:space="0" w:color="000000"/>
              <w:right w:val="nil"/>
            </w:tcBorders>
          </w:tcPr>
          <w:p w:rsidR="003E6078" w:rsidRPr="00D3624C" w:rsidRDefault="003E6078"/>
        </w:tc>
        <w:tc>
          <w:tcPr>
            <w:tcW w:w="588" w:type="dxa"/>
            <w:tcBorders>
              <w:top w:val="single" w:sz="4" w:space="0" w:color="000000"/>
              <w:left w:val="nil"/>
              <w:bottom w:val="single" w:sz="4" w:space="0" w:color="000000"/>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r w:rsidR="003E6078" w:rsidRPr="00D3624C" w:rsidTr="00D3624C">
        <w:trPr>
          <w:trHeight w:hRule="exact" w:val="278"/>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2"/>
              <w:ind w:left="63" w:right="145"/>
              <w:rPr>
                <w:rFonts w:cs="Calibri"/>
                <w:sz w:val="20"/>
                <w:szCs w:val="20"/>
              </w:rPr>
            </w:pPr>
            <w:r w:rsidRPr="00D3624C">
              <w:rPr>
                <w:color w:val="6FAC46"/>
                <w:sz w:val="20"/>
              </w:rPr>
              <w:t>Сжигание и пламя правильное?</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4" w:space="0" w:color="000000"/>
              <w:left w:val="single" w:sz="28" w:space="0" w:color="F1F1F1"/>
              <w:bottom w:val="single" w:sz="12" w:space="0" w:color="F1F1F1"/>
              <w:right w:val="nil"/>
            </w:tcBorders>
          </w:tcPr>
          <w:p w:rsidR="003E6078" w:rsidRPr="00D3624C" w:rsidRDefault="003E6078"/>
        </w:tc>
        <w:tc>
          <w:tcPr>
            <w:tcW w:w="638" w:type="dxa"/>
            <w:tcBorders>
              <w:top w:val="single" w:sz="4" w:space="0" w:color="000000"/>
              <w:left w:val="nil"/>
              <w:bottom w:val="single" w:sz="12" w:space="0" w:color="F1F1F1"/>
              <w:right w:val="single" w:sz="30" w:space="0" w:color="D9D9D9"/>
            </w:tcBorders>
            <w:shd w:val="clear" w:color="auto" w:fill="F1F1F1"/>
          </w:tcPr>
          <w:p w:rsidR="003E6078" w:rsidRPr="00D3624C" w:rsidRDefault="003E6078"/>
        </w:tc>
        <w:tc>
          <w:tcPr>
            <w:tcW w:w="72" w:type="dxa"/>
            <w:tcBorders>
              <w:top w:val="single" w:sz="4" w:space="0" w:color="000000"/>
              <w:left w:val="single" w:sz="30" w:space="0" w:color="D9D9D9"/>
              <w:bottom w:val="single" w:sz="12" w:space="0" w:color="D9D9D9"/>
              <w:right w:val="nil"/>
            </w:tcBorders>
          </w:tcPr>
          <w:p w:rsidR="003E6078" w:rsidRPr="00D3624C" w:rsidRDefault="003E6078"/>
        </w:tc>
        <w:tc>
          <w:tcPr>
            <w:tcW w:w="636" w:type="dxa"/>
            <w:tcBorders>
              <w:top w:val="single" w:sz="4" w:space="0" w:color="000000"/>
              <w:left w:val="nil"/>
              <w:bottom w:val="single" w:sz="12" w:space="0" w:color="D9D9D9"/>
              <w:right w:val="single" w:sz="30" w:space="0" w:color="BEBEBE"/>
            </w:tcBorders>
            <w:shd w:val="clear" w:color="auto" w:fill="D9D9D9"/>
          </w:tcPr>
          <w:p w:rsidR="003E6078" w:rsidRPr="00D3624C" w:rsidRDefault="003E6078"/>
        </w:tc>
        <w:tc>
          <w:tcPr>
            <w:tcW w:w="72" w:type="dxa"/>
            <w:tcBorders>
              <w:top w:val="single" w:sz="4" w:space="0" w:color="000000"/>
              <w:left w:val="single" w:sz="30" w:space="0" w:color="BEBEBE"/>
              <w:bottom w:val="single" w:sz="12" w:space="0" w:color="BEBEBE"/>
              <w:right w:val="nil"/>
            </w:tcBorders>
          </w:tcPr>
          <w:p w:rsidR="003E6078" w:rsidRPr="00D3624C" w:rsidRDefault="003E6078"/>
        </w:tc>
        <w:tc>
          <w:tcPr>
            <w:tcW w:w="588" w:type="dxa"/>
            <w:tcBorders>
              <w:top w:val="single" w:sz="4" w:space="0" w:color="000000"/>
              <w:left w:val="nil"/>
              <w:bottom w:val="single" w:sz="12" w:space="0" w:color="BEBEBE"/>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r w:rsidR="003E6078" w:rsidRPr="00D3624C" w:rsidTr="00D3624C">
        <w:trPr>
          <w:trHeight w:hRule="exact" w:val="310"/>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line="242" w:lineRule="exact"/>
              <w:ind w:left="63" w:right="145"/>
              <w:rPr>
                <w:rFonts w:cs="Calibri"/>
                <w:sz w:val="20"/>
                <w:szCs w:val="20"/>
              </w:rPr>
            </w:pPr>
            <w:r w:rsidRPr="00D3624C">
              <w:rPr>
                <w:sz w:val="20"/>
              </w:rPr>
              <w:t>Мин. работа устройства подачи?</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12" w:space="0" w:color="F1F1F1"/>
              <w:left w:val="single" w:sz="28" w:space="0" w:color="F1F1F1"/>
              <w:bottom w:val="single" w:sz="12" w:space="0" w:color="F1F1F1"/>
              <w:right w:val="nil"/>
            </w:tcBorders>
          </w:tcPr>
          <w:p w:rsidR="003E6078" w:rsidRPr="00D3624C" w:rsidRDefault="003E6078"/>
        </w:tc>
        <w:tc>
          <w:tcPr>
            <w:tcW w:w="638" w:type="dxa"/>
            <w:tcBorders>
              <w:top w:val="single" w:sz="12" w:space="0" w:color="F1F1F1"/>
              <w:left w:val="nil"/>
              <w:bottom w:val="single" w:sz="12" w:space="0" w:color="F1F1F1"/>
              <w:right w:val="single" w:sz="30" w:space="0" w:color="D9D9D9"/>
            </w:tcBorders>
            <w:shd w:val="clear" w:color="auto" w:fill="F1F1F1"/>
          </w:tcPr>
          <w:p w:rsidR="003E6078" w:rsidRPr="00D3624C" w:rsidRDefault="003E6078"/>
        </w:tc>
        <w:tc>
          <w:tcPr>
            <w:tcW w:w="72" w:type="dxa"/>
            <w:tcBorders>
              <w:top w:val="single" w:sz="12" w:space="0" w:color="D9D9D9"/>
              <w:left w:val="single" w:sz="30" w:space="0" w:color="D9D9D9"/>
              <w:bottom w:val="single" w:sz="12" w:space="0" w:color="D9D9D9"/>
              <w:right w:val="nil"/>
            </w:tcBorders>
          </w:tcPr>
          <w:p w:rsidR="003E6078" w:rsidRPr="00D3624C" w:rsidRDefault="003E6078"/>
        </w:tc>
        <w:tc>
          <w:tcPr>
            <w:tcW w:w="636" w:type="dxa"/>
            <w:tcBorders>
              <w:top w:val="single" w:sz="12" w:space="0" w:color="D9D9D9"/>
              <w:left w:val="nil"/>
              <w:bottom w:val="single" w:sz="12" w:space="0" w:color="D9D9D9"/>
              <w:right w:val="single" w:sz="30" w:space="0" w:color="BEBEBE"/>
            </w:tcBorders>
            <w:shd w:val="clear" w:color="auto" w:fill="D9D9D9"/>
          </w:tcPr>
          <w:p w:rsidR="003E6078" w:rsidRPr="00D3624C" w:rsidRDefault="003E6078"/>
        </w:tc>
        <w:tc>
          <w:tcPr>
            <w:tcW w:w="72" w:type="dxa"/>
            <w:tcBorders>
              <w:top w:val="single" w:sz="12" w:space="0" w:color="BEBEBE"/>
              <w:left w:val="single" w:sz="30" w:space="0" w:color="BEBEBE"/>
              <w:bottom w:val="single" w:sz="12" w:space="0" w:color="BEBEBE"/>
              <w:right w:val="nil"/>
            </w:tcBorders>
          </w:tcPr>
          <w:p w:rsidR="003E6078" w:rsidRPr="00D3624C" w:rsidRDefault="003E6078"/>
        </w:tc>
        <w:tc>
          <w:tcPr>
            <w:tcW w:w="588" w:type="dxa"/>
            <w:tcBorders>
              <w:top w:val="single" w:sz="12" w:space="0" w:color="BEBEBE"/>
              <w:left w:val="nil"/>
              <w:bottom w:val="single" w:sz="12" w:space="0" w:color="BEBEBE"/>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r w:rsidR="003E6078" w:rsidRPr="00D3624C" w:rsidTr="00D3624C">
        <w:trPr>
          <w:trHeight w:hRule="exact" w:val="312"/>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5"/>
              <w:ind w:left="63" w:right="145"/>
              <w:rPr>
                <w:rFonts w:cs="Calibri"/>
                <w:sz w:val="20"/>
                <w:szCs w:val="20"/>
              </w:rPr>
            </w:pPr>
            <w:r w:rsidRPr="00D3624C">
              <w:rPr>
                <w:sz w:val="20"/>
              </w:rPr>
              <w:t>Макс. работа устройства подачи?</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12" w:space="0" w:color="F1F1F1"/>
              <w:left w:val="single" w:sz="28" w:space="0" w:color="F1F1F1"/>
              <w:bottom w:val="single" w:sz="12" w:space="0" w:color="F1F1F1"/>
              <w:right w:val="nil"/>
            </w:tcBorders>
          </w:tcPr>
          <w:p w:rsidR="003E6078" w:rsidRPr="00D3624C" w:rsidRDefault="003E6078"/>
        </w:tc>
        <w:tc>
          <w:tcPr>
            <w:tcW w:w="638" w:type="dxa"/>
            <w:tcBorders>
              <w:top w:val="single" w:sz="12" w:space="0" w:color="F1F1F1"/>
              <w:left w:val="nil"/>
              <w:bottom w:val="single" w:sz="12" w:space="0" w:color="F1F1F1"/>
              <w:right w:val="single" w:sz="30" w:space="0" w:color="D9D9D9"/>
            </w:tcBorders>
            <w:shd w:val="clear" w:color="auto" w:fill="F1F1F1"/>
          </w:tcPr>
          <w:p w:rsidR="003E6078" w:rsidRPr="00D3624C" w:rsidRDefault="003E6078"/>
        </w:tc>
        <w:tc>
          <w:tcPr>
            <w:tcW w:w="72" w:type="dxa"/>
            <w:tcBorders>
              <w:top w:val="single" w:sz="12" w:space="0" w:color="D9D9D9"/>
              <w:left w:val="single" w:sz="30" w:space="0" w:color="D9D9D9"/>
              <w:bottom w:val="single" w:sz="12" w:space="0" w:color="D9D9D9"/>
              <w:right w:val="nil"/>
            </w:tcBorders>
          </w:tcPr>
          <w:p w:rsidR="003E6078" w:rsidRPr="00D3624C" w:rsidRDefault="003E6078"/>
        </w:tc>
        <w:tc>
          <w:tcPr>
            <w:tcW w:w="636" w:type="dxa"/>
            <w:tcBorders>
              <w:top w:val="single" w:sz="12" w:space="0" w:color="D9D9D9"/>
              <w:left w:val="nil"/>
              <w:bottom w:val="single" w:sz="12" w:space="0" w:color="D9D9D9"/>
              <w:right w:val="single" w:sz="30" w:space="0" w:color="BEBEBE"/>
            </w:tcBorders>
            <w:shd w:val="clear" w:color="auto" w:fill="D9D9D9"/>
          </w:tcPr>
          <w:p w:rsidR="003E6078" w:rsidRPr="00D3624C" w:rsidRDefault="003E6078"/>
        </w:tc>
        <w:tc>
          <w:tcPr>
            <w:tcW w:w="72" w:type="dxa"/>
            <w:tcBorders>
              <w:top w:val="single" w:sz="12" w:space="0" w:color="BEBEBE"/>
              <w:left w:val="single" w:sz="30" w:space="0" w:color="BEBEBE"/>
              <w:bottom w:val="single" w:sz="12" w:space="0" w:color="BEBEBE"/>
              <w:right w:val="nil"/>
            </w:tcBorders>
          </w:tcPr>
          <w:p w:rsidR="003E6078" w:rsidRPr="00D3624C" w:rsidRDefault="003E6078"/>
        </w:tc>
        <w:tc>
          <w:tcPr>
            <w:tcW w:w="588" w:type="dxa"/>
            <w:tcBorders>
              <w:top w:val="single" w:sz="12" w:space="0" w:color="BEBEBE"/>
              <w:left w:val="nil"/>
              <w:bottom w:val="single" w:sz="12" w:space="0" w:color="BEBEBE"/>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r w:rsidR="003E6078" w:rsidRPr="00D3624C" w:rsidTr="00D3624C">
        <w:trPr>
          <w:trHeight w:hRule="exact" w:val="310"/>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63" w:right="145"/>
              <w:rPr>
                <w:rFonts w:cs="Calibri"/>
                <w:sz w:val="20"/>
                <w:szCs w:val="20"/>
              </w:rPr>
            </w:pPr>
            <w:r w:rsidRPr="00D3624C">
              <w:rPr>
                <w:sz w:val="20"/>
              </w:rPr>
              <w:t>Мин. перерыв работы устройства подачи?</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12" w:space="0" w:color="F1F1F1"/>
              <w:left w:val="single" w:sz="28" w:space="0" w:color="F1F1F1"/>
              <w:bottom w:val="single" w:sz="12" w:space="0" w:color="F1F1F1"/>
              <w:right w:val="nil"/>
            </w:tcBorders>
          </w:tcPr>
          <w:p w:rsidR="003E6078" w:rsidRPr="00D3624C" w:rsidRDefault="003E6078"/>
        </w:tc>
        <w:tc>
          <w:tcPr>
            <w:tcW w:w="638" w:type="dxa"/>
            <w:tcBorders>
              <w:top w:val="single" w:sz="12" w:space="0" w:color="F1F1F1"/>
              <w:left w:val="nil"/>
              <w:bottom w:val="single" w:sz="12" w:space="0" w:color="F1F1F1"/>
              <w:right w:val="single" w:sz="30" w:space="0" w:color="D9D9D9"/>
            </w:tcBorders>
            <w:shd w:val="clear" w:color="auto" w:fill="F1F1F1"/>
          </w:tcPr>
          <w:p w:rsidR="003E6078" w:rsidRPr="00D3624C" w:rsidRDefault="003E6078"/>
        </w:tc>
        <w:tc>
          <w:tcPr>
            <w:tcW w:w="72" w:type="dxa"/>
            <w:tcBorders>
              <w:top w:val="single" w:sz="12" w:space="0" w:color="D9D9D9"/>
              <w:left w:val="single" w:sz="30" w:space="0" w:color="D9D9D9"/>
              <w:bottom w:val="single" w:sz="12" w:space="0" w:color="D9D9D9"/>
              <w:right w:val="nil"/>
            </w:tcBorders>
          </w:tcPr>
          <w:p w:rsidR="003E6078" w:rsidRPr="00D3624C" w:rsidRDefault="003E6078"/>
        </w:tc>
        <w:tc>
          <w:tcPr>
            <w:tcW w:w="636" w:type="dxa"/>
            <w:tcBorders>
              <w:top w:val="single" w:sz="12" w:space="0" w:color="D9D9D9"/>
              <w:left w:val="nil"/>
              <w:bottom w:val="single" w:sz="12" w:space="0" w:color="D9D9D9"/>
              <w:right w:val="single" w:sz="30" w:space="0" w:color="BEBEBE"/>
            </w:tcBorders>
            <w:shd w:val="clear" w:color="auto" w:fill="D9D9D9"/>
          </w:tcPr>
          <w:p w:rsidR="003E6078" w:rsidRPr="00D3624C" w:rsidRDefault="003E6078"/>
        </w:tc>
        <w:tc>
          <w:tcPr>
            <w:tcW w:w="72" w:type="dxa"/>
            <w:tcBorders>
              <w:top w:val="single" w:sz="12" w:space="0" w:color="BEBEBE"/>
              <w:left w:val="single" w:sz="30" w:space="0" w:color="BEBEBE"/>
              <w:bottom w:val="single" w:sz="12" w:space="0" w:color="BEBEBE"/>
              <w:right w:val="nil"/>
            </w:tcBorders>
          </w:tcPr>
          <w:p w:rsidR="003E6078" w:rsidRPr="00D3624C" w:rsidRDefault="003E6078"/>
        </w:tc>
        <w:tc>
          <w:tcPr>
            <w:tcW w:w="588" w:type="dxa"/>
            <w:tcBorders>
              <w:top w:val="single" w:sz="12" w:space="0" w:color="BEBEBE"/>
              <w:left w:val="nil"/>
              <w:bottom w:val="single" w:sz="12" w:space="0" w:color="BEBEBE"/>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r w:rsidR="003E6078" w:rsidRPr="00D3624C" w:rsidTr="00D3624C">
        <w:trPr>
          <w:trHeight w:hRule="exact" w:val="310"/>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63" w:right="145"/>
              <w:rPr>
                <w:rFonts w:cs="Calibri"/>
                <w:sz w:val="20"/>
                <w:szCs w:val="20"/>
              </w:rPr>
            </w:pPr>
            <w:r w:rsidRPr="00D3624C">
              <w:rPr>
                <w:sz w:val="20"/>
              </w:rPr>
              <w:t>Макс. перерыв работы устройства подачи?</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12" w:space="0" w:color="F1F1F1"/>
              <w:left w:val="single" w:sz="28" w:space="0" w:color="F1F1F1"/>
              <w:bottom w:val="single" w:sz="12" w:space="0" w:color="F1F1F1"/>
              <w:right w:val="nil"/>
            </w:tcBorders>
          </w:tcPr>
          <w:p w:rsidR="003E6078" w:rsidRPr="00D3624C" w:rsidRDefault="003E6078"/>
        </w:tc>
        <w:tc>
          <w:tcPr>
            <w:tcW w:w="638" w:type="dxa"/>
            <w:tcBorders>
              <w:top w:val="single" w:sz="12" w:space="0" w:color="F1F1F1"/>
              <w:left w:val="nil"/>
              <w:bottom w:val="single" w:sz="12" w:space="0" w:color="F1F1F1"/>
              <w:right w:val="single" w:sz="30" w:space="0" w:color="D9D9D9"/>
            </w:tcBorders>
            <w:shd w:val="clear" w:color="auto" w:fill="F1F1F1"/>
          </w:tcPr>
          <w:p w:rsidR="003E6078" w:rsidRPr="00D3624C" w:rsidRDefault="003E6078"/>
        </w:tc>
        <w:tc>
          <w:tcPr>
            <w:tcW w:w="72" w:type="dxa"/>
            <w:tcBorders>
              <w:top w:val="single" w:sz="12" w:space="0" w:color="D9D9D9"/>
              <w:left w:val="single" w:sz="30" w:space="0" w:color="D9D9D9"/>
              <w:bottom w:val="single" w:sz="12" w:space="0" w:color="D9D9D9"/>
              <w:right w:val="nil"/>
            </w:tcBorders>
          </w:tcPr>
          <w:p w:rsidR="003E6078" w:rsidRPr="00D3624C" w:rsidRDefault="003E6078"/>
        </w:tc>
        <w:tc>
          <w:tcPr>
            <w:tcW w:w="636" w:type="dxa"/>
            <w:tcBorders>
              <w:top w:val="single" w:sz="12" w:space="0" w:color="D9D9D9"/>
              <w:left w:val="nil"/>
              <w:bottom w:val="single" w:sz="12" w:space="0" w:color="D9D9D9"/>
              <w:right w:val="single" w:sz="30" w:space="0" w:color="BEBEBE"/>
            </w:tcBorders>
            <w:shd w:val="clear" w:color="auto" w:fill="D9D9D9"/>
          </w:tcPr>
          <w:p w:rsidR="003E6078" w:rsidRPr="00D3624C" w:rsidRDefault="003E6078"/>
        </w:tc>
        <w:tc>
          <w:tcPr>
            <w:tcW w:w="72" w:type="dxa"/>
            <w:tcBorders>
              <w:top w:val="single" w:sz="12" w:space="0" w:color="BEBEBE"/>
              <w:left w:val="single" w:sz="30" w:space="0" w:color="BEBEBE"/>
              <w:bottom w:val="single" w:sz="12" w:space="0" w:color="BEBEBE"/>
              <w:right w:val="nil"/>
            </w:tcBorders>
          </w:tcPr>
          <w:p w:rsidR="003E6078" w:rsidRPr="00D3624C" w:rsidRDefault="003E6078"/>
        </w:tc>
        <w:tc>
          <w:tcPr>
            <w:tcW w:w="588" w:type="dxa"/>
            <w:tcBorders>
              <w:top w:val="single" w:sz="12" w:space="0" w:color="BEBEBE"/>
              <w:left w:val="nil"/>
              <w:bottom w:val="single" w:sz="12" w:space="0" w:color="BEBEBE"/>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r w:rsidR="003E6078" w:rsidRPr="00D3624C" w:rsidTr="00D3624C">
        <w:trPr>
          <w:trHeight w:hRule="exact" w:val="310"/>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53"/>
              <w:ind w:left="63" w:right="145"/>
              <w:rPr>
                <w:rFonts w:cs="Calibri"/>
                <w:sz w:val="20"/>
                <w:szCs w:val="20"/>
              </w:rPr>
            </w:pPr>
            <w:r w:rsidRPr="00D3624C">
              <w:rPr>
                <w:sz w:val="20"/>
              </w:rPr>
              <w:t>Мин. обороты вентилятора</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12" w:space="0" w:color="F1F1F1"/>
              <w:left w:val="single" w:sz="28" w:space="0" w:color="F1F1F1"/>
              <w:bottom w:val="single" w:sz="4" w:space="0" w:color="000000"/>
              <w:right w:val="nil"/>
            </w:tcBorders>
          </w:tcPr>
          <w:p w:rsidR="003E6078" w:rsidRPr="00D3624C" w:rsidRDefault="003E6078"/>
        </w:tc>
        <w:tc>
          <w:tcPr>
            <w:tcW w:w="638" w:type="dxa"/>
            <w:tcBorders>
              <w:top w:val="single" w:sz="12" w:space="0" w:color="F1F1F1"/>
              <w:left w:val="nil"/>
              <w:bottom w:val="single" w:sz="4" w:space="0" w:color="000000"/>
              <w:right w:val="single" w:sz="30" w:space="0" w:color="D9D9D9"/>
            </w:tcBorders>
            <w:shd w:val="clear" w:color="auto" w:fill="F1F1F1"/>
          </w:tcPr>
          <w:p w:rsidR="003E6078" w:rsidRPr="00D3624C" w:rsidRDefault="003E6078"/>
        </w:tc>
        <w:tc>
          <w:tcPr>
            <w:tcW w:w="72" w:type="dxa"/>
            <w:tcBorders>
              <w:top w:val="single" w:sz="12" w:space="0" w:color="D9D9D9"/>
              <w:left w:val="single" w:sz="30" w:space="0" w:color="D9D9D9"/>
              <w:bottom w:val="single" w:sz="4" w:space="0" w:color="000000"/>
              <w:right w:val="nil"/>
            </w:tcBorders>
          </w:tcPr>
          <w:p w:rsidR="003E6078" w:rsidRPr="00D3624C" w:rsidRDefault="003E6078"/>
        </w:tc>
        <w:tc>
          <w:tcPr>
            <w:tcW w:w="636" w:type="dxa"/>
            <w:tcBorders>
              <w:top w:val="single" w:sz="12" w:space="0" w:color="D9D9D9"/>
              <w:left w:val="nil"/>
              <w:bottom w:val="single" w:sz="4" w:space="0" w:color="000000"/>
              <w:right w:val="single" w:sz="30" w:space="0" w:color="BEBEBE"/>
            </w:tcBorders>
            <w:shd w:val="clear" w:color="auto" w:fill="D9D9D9"/>
          </w:tcPr>
          <w:p w:rsidR="003E6078" w:rsidRPr="00D3624C" w:rsidRDefault="003E6078"/>
        </w:tc>
        <w:tc>
          <w:tcPr>
            <w:tcW w:w="72" w:type="dxa"/>
            <w:tcBorders>
              <w:top w:val="single" w:sz="12" w:space="0" w:color="BEBEBE"/>
              <w:left w:val="single" w:sz="30" w:space="0" w:color="BEBEBE"/>
              <w:bottom w:val="single" w:sz="4" w:space="0" w:color="000000"/>
              <w:right w:val="nil"/>
            </w:tcBorders>
          </w:tcPr>
          <w:p w:rsidR="003E6078" w:rsidRPr="00D3624C" w:rsidRDefault="003E6078"/>
        </w:tc>
        <w:tc>
          <w:tcPr>
            <w:tcW w:w="588" w:type="dxa"/>
            <w:tcBorders>
              <w:top w:val="single" w:sz="12" w:space="0" w:color="BEBEBE"/>
              <w:left w:val="nil"/>
              <w:bottom w:val="single" w:sz="4" w:space="0" w:color="000000"/>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r w:rsidR="003E6078" w:rsidRPr="00D3624C" w:rsidTr="00D3624C">
        <w:trPr>
          <w:trHeight w:hRule="exact" w:val="279"/>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2"/>
              <w:ind w:left="63" w:right="145"/>
              <w:rPr>
                <w:rFonts w:cs="Calibri"/>
                <w:sz w:val="20"/>
                <w:szCs w:val="20"/>
              </w:rPr>
            </w:pPr>
            <w:r w:rsidRPr="00D3624C">
              <w:rPr>
                <w:sz w:val="20"/>
              </w:rPr>
              <w:t>Макс. обороты вентилятора</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 w:type="dxa"/>
            <w:tcBorders>
              <w:top w:val="single" w:sz="4" w:space="0" w:color="000000"/>
              <w:left w:val="single" w:sz="28" w:space="0" w:color="F1F1F1"/>
              <w:bottom w:val="single" w:sz="4" w:space="0" w:color="000000"/>
              <w:right w:val="nil"/>
            </w:tcBorders>
          </w:tcPr>
          <w:p w:rsidR="003E6078" w:rsidRPr="00D3624C" w:rsidRDefault="003E6078"/>
        </w:tc>
        <w:tc>
          <w:tcPr>
            <w:tcW w:w="638" w:type="dxa"/>
            <w:tcBorders>
              <w:top w:val="single" w:sz="4" w:space="0" w:color="000000"/>
              <w:left w:val="nil"/>
              <w:bottom w:val="single" w:sz="4" w:space="0" w:color="000000"/>
              <w:right w:val="single" w:sz="30" w:space="0" w:color="D9D9D9"/>
            </w:tcBorders>
            <w:shd w:val="clear" w:color="auto" w:fill="F1F1F1"/>
          </w:tcPr>
          <w:p w:rsidR="003E6078" w:rsidRPr="00D3624C" w:rsidRDefault="003E6078"/>
        </w:tc>
        <w:tc>
          <w:tcPr>
            <w:tcW w:w="72" w:type="dxa"/>
            <w:tcBorders>
              <w:top w:val="single" w:sz="4" w:space="0" w:color="000000"/>
              <w:left w:val="single" w:sz="30" w:space="0" w:color="D9D9D9"/>
              <w:bottom w:val="single" w:sz="4" w:space="0" w:color="000000"/>
              <w:right w:val="nil"/>
            </w:tcBorders>
          </w:tcPr>
          <w:p w:rsidR="003E6078" w:rsidRPr="00D3624C" w:rsidRDefault="003E6078"/>
        </w:tc>
        <w:tc>
          <w:tcPr>
            <w:tcW w:w="636" w:type="dxa"/>
            <w:tcBorders>
              <w:top w:val="single" w:sz="4" w:space="0" w:color="000000"/>
              <w:left w:val="nil"/>
              <w:bottom w:val="single" w:sz="4" w:space="0" w:color="000000"/>
              <w:right w:val="single" w:sz="30" w:space="0" w:color="BEBEBE"/>
            </w:tcBorders>
            <w:shd w:val="clear" w:color="auto" w:fill="D9D9D9"/>
          </w:tcPr>
          <w:p w:rsidR="003E6078" w:rsidRPr="00D3624C" w:rsidRDefault="003E6078"/>
        </w:tc>
        <w:tc>
          <w:tcPr>
            <w:tcW w:w="72" w:type="dxa"/>
            <w:tcBorders>
              <w:top w:val="single" w:sz="4" w:space="0" w:color="000000"/>
              <w:left w:val="single" w:sz="30" w:space="0" w:color="BEBEBE"/>
              <w:bottom w:val="single" w:sz="4" w:space="0" w:color="000000"/>
              <w:right w:val="nil"/>
            </w:tcBorders>
          </w:tcPr>
          <w:p w:rsidR="003E6078" w:rsidRPr="00D3624C" w:rsidRDefault="003E6078"/>
        </w:tc>
        <w:tc>
          <w:tcPr>
            <w:tcW w:w="588" w:type="dxa"/>
            <w:tcBorders>
              <w:top w:val="single" w:sz="4" w:space="0" w:color="000000"/>
              <w:left w:val="nil"/>
              <w:bottom w:val="single" w:sz="4" w:space="0" w:color="000000"/>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bl>
    <w:p w:rsidR="003E6078" w:rsidRPr="00AA08B5" w:rsidRDefault="003E6078">
      <w:pPr>
        <w:spacing w:before="7" w:line="260" w:lineRule="exact"/>
        <w:rPr>
          <w:sz w:val="26"/>
          <w:szCs w:val="26"/>
        </w:rPr>
      </w:pPr>
    </w:p>
    <w:tbl>
      <w:tblPr>
        <w:tblW w:w="0" w:type="auto"/>
        <w:tblInd w:w="158" w:type="dxa"/>
        <w:tblLayout w:type="fixed"/>
        <w:tblCellMar>
          <w:left w:w="0" w:type="dxa"/>
          <w:right w:w="0" w:type="dxa"/>
        </w:tblCellMar>
        <w:tblLook w:val="01E0"/>
      </w:tblPr>
      <w:tblGrid>
        <w:gridCol w:w="4244"/>
        <w:gridCol w:w="708"/>
        <w:gridCol w:w="708"/>
        <w:gridCol w:w="660"/>
        <w:gridCol w:w="3862"/>
      </w:tblGrid>
      <w:tr w:rsidR="003E6078" w:rsidRPr="00D3624C" w:rsidTr="00D3624C">
        <w:trPr>
          <w:trHeight w:hRule="exact" w:val="278"/>
        </w:trPr>
        <w:tc>
          <w:tcPr>
            <w:tcW w:w="4244" w:type="dxa"/>
            <w:tcBorders>
              <w:top w:val="single" w:sz="4" w:space="0" w:color="000000"/>
              <w:left w:val="single" w:sz="4" w:space="0" w:color="000000"/>
              <w:bottom w:val="single" w:sz="4" w:space="0" w:color="000000"/>
              <w:right w:val="single" w:sz="26" w:space="0" w:color="F1F1F1"/>
            </w:tcBorders>
          </w:tcPr>
          <w:p w:rsidR="003E6078" w:rsidRPr="00D3624C" w:rsidRDefault="003E6078" w:rsidP="00D3624C">
            <w:pPr>
              <w:pStyle w:val="TableParagraph"/>
              <w:spacing w:before="22"/>
              <w:ind w:left="63"/>
              <w:rPr>
                <w:rFonts w:cs="Calibri"/>
                <w:sz w:val="20"/>
                <w:szCs w:val="20"/>
              </w:rPr>
            </w:pPr>
            <w:r w:rsidRPr="00D3624C">
              <w:rPr>
                <w:sz w:val="20"/>
              </w:rPr>
              <w:t>Продленная гарантия? (ДА / НЕТ)</w:t>
            </w:r>
          </w:p>
        </w:tc>
        <w:tc>
          <w:tcPr>
            <w:tcW w:w="708" w:type="dxa"/>
            <w:tcBorders>
              <w:top w:val="single" w:sz="4" w:space="0" w:color="000000"/>
              <w:left w:val="single" w:sz="26" w:space="0" w:color="F1F1F1"/>
              <w:bottom w:val="single" w:sz="4" w:space="0" w:color="000000"/>
              <w:right w:val="single" w:sz="26" w:space="0" w:color="D9D9D9"/>
            </w:tcBorders>
            <w:shd w:val="clear" w:color="auto" w:fill="F1F1F1"/>
          </w:tcPr>
          <w:p w:rsidR="003E6078" w:rsidRPr="00D3624C" w:rsidRDefault="003E6078"/>
        </w:tc>
        <w:tc>
          <w:tcPr>
            <w:tcW w:w="708" w:type="dxa"/>
            <w:tcBorders>
              <w:top w:val="single" w:sz="4" w:space="0" w:color="000000"/>
              <w:left w:val="single" w:sz="26" w:space="0" w:color="D9D9D9"/>
              <w:bottom w:val="single" w:sz="4" w:space="0" w:color="000000"/>
              <w:right w:val="single" w:sz="26" w:space="0" w:color="BEBEBE"/>
            </w:tcBorders>
            <w:shd w:val="clear" w:color="auto" w:fill="D9D9D9"/>
          </w:tcPr>
          <w:p w:rsidR="003E6078" w:rsidRPr="00D3624C" w:rsidRDefault="003E6078"/>
        </w:tc>
        <w:tc>
          <w:tcPr>
            <w:tcW w:w="660" w:type="dxa"/>
            <w:tcBorders>
              <w:top w:val="single" w:sz="4" w:space="0" w:color="000000"/>
              <w:left w:val="single" w:sz="26" w:space="0" w:color="BEBEBE"/>
              <w:bottom w:val="single" w:sz="4" w:space="0" w:color="000000"/>
              <w:right w:val="single" w:sz="26" w:space="0" w:color="BEBEBE"/>
            </w:tcBorders>
            <w:shd w:val="clear" w:color="auto" w:fill="BEBEBE"/>
          </w:tcPr>
          <w:p w:rsidR="003E6078" w:rsidRPr="00D3624C" w:rsidRDefault="003E6078"/>
        </w:tc>
        <w:tc>
          <w:tcPr>
            <w:tcW w:w="3862" w:type="dxa"/>
            <w:tcBorders>
              <w:top w:val="single" w:sz="4" w:space="0" w:color="000000"/>
              <w:left w:val="single" w:sz="26" w:space="0" w:color="BEBEBE"/>
              <w:bottom w:val="single" w:sz="4" w:space="0" w:color="000000"/>
              <w:right w:val="single" w:sz="4" w:space="0" w:color="000000"/>
            </w:tcBorders>
          </w:tcPr>
          <w:p w:rsidR="003E6078" w:rsidRPr="00D3624C" w:rsidRDefault="003E6078"/>
        </w:tc>
      </w:tr>
    </w:tbl>
    <w:p w:rsidR="003E6078" w:rsidRPr="00AA08B5" w:rsidRDefault="003E6078">
      <w:pPr>
        <w:spacing w:before="7" w:line="260" w:lineRule="exact"/>
        <w:rPr>
          <w:sz w:val="26"/>
          <w:szCs w:val="26"/>
        </w:rPr>
      </w:pPr>
    </w:p>
    <w:tbl>
      <w:tblPr>
        <w:tblW w:w="0" w:type="auto"/>
        <w:tblInd w:w="158" w:type="dxa"/>
        <w:tblLayout w:type="fixed"/>
        <w:tblCellMar>
          <w:left w:w="0" w:type="dxa"/>
          <w:right w:w="0" w:type="dxa"/>
        </w:tblCellMar>
        <w:tblLook w:val="01E0"/>
      </w:tblPr>
      <w:tblGrid>
        <w:gridCol w:w="3536"/>
        <w:gridCol w:w="708"/>
        <w:gridCol w:w="708"/>
        <w:gridCol w:w="708"/>
        <w:gridCol w:w="660"/>
        <w:gridCol w:w="3862"/>
      </w:tblGrid>
      <w:tr w:rsidR="003E6078" w:rsidRPr="00D3624C" w:rsidTr="00D3624C">
        <w:trPr>
          <w:trHeight w:hRule="exact" w:val="278"/>
        </w:trPr>
        <w:tc>
          <w:tcPr>
            <w:tcW w:w="3536" w:type="dxa"/>
            <w:tcBorders>
              <w:top w:val="single" w:sz="4" w:space="0" w:color="000000"/>
              <w:left w:val="single" w:sz="4" w:space="0" w:color="000000"/>
              <w:bottom w:val="single" w:sz="4" w:space="0" w:color="000000"/>
              <w:right w:val="single" w:sz="4" w:space="0" w:color="000000"/>
            </w:tcBorders>
          </w:tcPr>
          <w:p w:rsidR="003E6078" w:rsidRPr="00D3624C" w:rsidRDefault="003E6078" w:rsidP="00D3624C">
            <w:pPr>
              <w:pStyle w:val="TableParagraph"/>
              <w:spacing w:before="24" w:line="242" w:lineRule="exact"/>
              <w:ind w:left="63" w:right="145"/>
              <w:rPr>
                <w:rFonts w:cs="Calibri"/>
                <w:sz w:val="20"/>
                <w:szCs w:val="20"/>
              </w:rPr>
            </w:pPr>
            <w:r w:rsidRPr="00D3624C">
              <w:rPr>
                <w:sz w:val="20"/>
              </w:rPr>
              <w:t>Дата контроля</w:t>
            </w:r>
          </w:p>
        </w:tc>
        <w:tc>
          <w:tcPr>
            <w:tcW w:w="708" w:type="dxa"/>
            <w:tcBorders>
              <w:top w:val="single" w:sz="4" w:space="0" w:color="000000"/>
              <w:left w:val="single" w:sz="4" w:space="0" w:color="000000"/>
              <w:bottom w:val="single" w:sz="4" w:space="0" w:color="000000"/>
              <w:right w:val="single" w:sz="28" w:space="0" w:color="F1F1F1"/>
            </w:tcBorders>
          </w:tcPr>
          <w:p w:rsidR="003E6078" w:rsidRPr="00D3624C" w:rsidRDefault="003E6078"/>
        </w:tc>
        <w:tc>
          <w:tcPr>
            <w:tcW w:w="708" w:type="dxa"/>
            <w:tcBorders>
              <w:top w:val="single" w:sz="4" w:space="0" w:color="000000"/>
              <w:left w:val="single" w:sz="28" w:space="0" w:color="F1F1F1"/>
              <w:bottom w:val="single" w:sz="4" w:space="0" w:color="000000"/>
              <w:right w:val="single" w:sz="30" w:space="0" w:color="D9D9D9"/>
            </w:tcBorders>
            <w:shd w:val="clear" w:color="auto" w:fill="F1F1F1"/>
          </w:tcPr>
          <w:p w:rsidR="003E6078" w:rsidRPr="00D3624C" w:rsidRDefault="003E6078"/>
        </w:tc>
        <w:tc>
          <w:tcPr>
            <w:tcW w:w="708" w:type="dxa"/>
            <w:tcBorders>
              <w:top w:val="single" w:sz="4" w:space="0" w:color="000000"/>
              <w:left w:val="single" w:sz="30" w:space="0" w:color="D9D9D9"/>
              <w:bottom w:val="single" w:sz="4" w:space="0" w:color="000000"/>
              <w:right w:val="single" w:sz="30" w:space="0" w:color="BEBEBE"/>
            </w:tcBorders>
            <w:shd w:val="clear" w:color="auto" w:fill="D9D9D9"/>
          </w:tcPr>
          <w:p w:rsidR="003E6078" w:rsidRPr="00D3624C" w:rsidRDefault="003E6078"/>
        </w:tc>
        <w:tc>
          <w:tcPr>
            <w:tcW w:w="660" w:type="dxa"/>
            <w:tcBorders>
              <w:top w:val="single" w:sz="4" w:space="0" w:color="000000"/>
              <w:left w:val="single" w:sz="30" w:space="0" w:color="BEBEBE"/>
              <w:bottom w:val="single" w:sz="4" w:space="0" w:color="000000"/>
              <w:right w:val="single" w:sz="30" w:space="0" w:color="BEBEBE"/>
            </w:tcBorders>
            <w:shd w:val="clear" w:color="auto" w:fill="BEBEBE"/>
          </w:tcPr>
          <w:p w:rsidR="003E6078" w:rsidRPr="00D3624C" w:rsidRDefault="003E6078"/>
        </w:tc>
        <w:tc>
          <w:tcPr>
            <w:tcW w:w="3862" w:type="dxa"/>
            <w:tcBorders>
              <w:top w:val="single" w:sz="4" w:space="0" w:color="000000"/>
              <w:left w:val="single" w:sz="30" w:space="0" w:color="BEBEBE"/>
              <w:bottom w:val="single" w:sz="4" w:space="0" w:color="000000"/>
              <w:right w:val="single" w:sz="4" w:space="0" w:color="000000"/>
            </w:tcBorders>
          </w:tcPr>
          <w:p w:rsidR="003E6078" w:rsidRPr="00D3624C" w:rsidRDefault="003E6078"/>
        </w:tc>
      </w:tr>
    </w:tbl>
    <w:p w:rsidR="003E6078" w:rsidRPr="00AA08B5" w:rsidRDefault="003E6078">
      <w:pPr>
        <w:spacing w:line="200" w:lineRule="exact"/>
        <w:rPr>
          <w:sz w:val="20"/>
          <w:szCs w:val="20"/>
        </w:rPr>
      </w:pPr>
    </w:p>
    <w:p w:rsidR="003E6078" w:rsidRPr="00AA08B5" w:rsidRDefault="003E6078">
      <w:pPr>
        <w:pStyle w:val="Heading4"/>
        <w:tabs>
          <w:tab w:val="left" w:pos="2224"/>
        </w:tabs>
        <w:spacing w:before="56"/>
      </w:pPr>
      <w:r>
        <w:rPr>
          <w:noProof/>
          <w:lang w:val="cs-CZ" w:eastAsia="cs-CZ"/>
        </w:rPr>
        <w:pict>
          <v:group id="Group 9" o:spid="_x0000_s3313" style="position:absolute;left:0;text-align:left;margin-left:277.9pt;margin-top:14.4pt;width:113.4pt;height:.85pt;z-index:-251557376;mso-position-horizontal-relative:page" coordorigin="5558,288" coordsize="22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">
            <v:group id="Group 12" o:spid="_x0000_s3314" style="position:absolute;left:5567;top:297;width:2252;height:2" coordorigin="5567,297" coordsize="2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3315" style="position:absolute;left:5567;top:297;width:2252;height:2;visibility:visible;mso-wrap-style:square;v-text-anchor:top" coordsize="2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K8MA&#10;AADbAAAADwAAAGRycy9kb3ducmV2LnhtbESPwWrDMBBE74X8g9hAb40cg9viRAmJoRDcU11/wGJt&#10;LBNrZSzVcfr1VSGQ4zAzb5jtfra9mGj0nWMF61UCgrhxuuNWQf398fIOwgdkjb1jUnAjD/vd4mmL&#10;uXZX/qKpCq2IEPY5KjAhDLmUvjFk0a/cQBy9sxsthijHVuoRrxFue5kmyau02HFcMDhQYai5VD9W&#10;wdH151taT5/l2hSnMkv971vdKPW8nA8bEIHm8Ajf2yetIM3g/0v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z/K8MAAADbAAAADwAAAAAAAAAAAAAAAACYAgAAZHJzL2Rv&#10;d25yZXYueG1sUEsFBgAAAAAEAAQA9QAAAIgDAAAAAA==&#10;" path="m,l2251,e" filled="f" strokecolor="gray" strokeweight=".82pt">
                <v:path arrowok="t" o:connecttype="custom" o:connectlocs="0,0;2251,0" o:connectangles="0,0"/>
              </v:shape>
            </v:group>
            <v:group id="Group 10" o:spid="_x0000_s3316" style="position:absolute;left:6563;top:298;width:1206;height:2" coordorigin="6563,298" coordsize="1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1" o:spid="_x0000_s3317" style="position:absolute;left:6563;top:298;width:1206;height:2;visibility:visible;mso-wrap-style:square;v-text-anchor:top" coordsize="1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c7cYA&#10;AADbAAAADwAAAGRycy9kb3ducmV2LnhtbESPQWsCMRSE7wX/Q3iCt5pUS1u2RlHRtodiqQrS22Pz&#10;uru4eQmbuK7++qZQ6HGYmW+YyayztWipCZVjDXdDBYI4d6biQsN+t759AhEissHaMWm4UIDZtHcz&#10;wcy4M39Su42FSBAOGWooY/SZlCEvyWIYOk+cvG/XWIxJNoU0DZ4T3NZypNSDtFhxWijR07Kk/Lg9&#10;WQ2+qF4/7tXpfXO4btrxy8Lv1OpL60G/mz+DiNTF//Bf+81oGD3C75f0A+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oc7cYAAADbAAAADwAAAAAAAAAAAAAAAACYAgAAZHJz&#10;L2Rvd25yZXYueG1sUEsFBgAAAAAEAAQA9QAAAIsDAAAAAA==&#10;" path="m,l1206,e" filled="f" strokecolor="#7f7f7f" strokeweight=".25292mm">
                <v:path arrowok="t" o:connecttype="custom" o:connectlocs="0,0;1206,0" o:connectangles="0,0"/>
              </v:shape>
            </v:group>
            <w10:wrap anchorx="page"/>
          </v:group>
        </w:pict>
      </w:r>
      <w:r>
        <w:rPr>
          <w:noProof/>
          <w:lang w:val="cs-CZ" w:eastAsia="cs-CZ"/>
        </w:rPr>
        <w:pict>
          <v:group id="Group 4" o:spid="_x0000_s3318" style="position:absolute;left:0;text-align:left;margin-left:407.9pt;margin-top:14.4pt;width:105pt;height:.85pt;z-index:-251556352;mso-position-horizontal-relative:page" coordorigin="8158,288" coordsize="21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">
            <v:group id="Group 7" o:spid="_x0000_s3319" style="position:absolute;left:8166;top:297;width:2084;height:2" coordorigin="8166,297" coordsize="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8" o:spid="_x0000_s3320" style="position:absolute;left:8166;top:297;width:2084;height:2;visibility:visible;mso-wrap-style:square;v-text-anchor:top" coordsize="2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XL8A&#10;AADbAAAADwAAAGRycy9kb3ducmV2LnhtbERPy4rCMBTdC/5DuMLsNNWFSDXKUEboYobB1/7SXNvS&#10;5KY0mbb69WYx4PJw3rvDaI3oqfO1YwXLRQKCuHC65lLB9XKcb0D4gKzROCYFD/Jw2E8nO0y1G/hE&#10;/TmUIoawT1FBFUKbSumLiiz6hWuJI3d3ncUQYVdK3eEQw62RqyRZS4s1x4YKW8oqKprzn1WQ9F83&#10;9/hpnnZtcjNkuqDf5lupj9n4uQURaAxv8b871wp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iIxcvwAAANsAAAAPAAAAAAAAAAAAAAAAAJgCAABkcnMvZG93bnJl&#10;di54bWxQSwUGAAAAAAQABAD1AAAAhAMAAAAA&#10;" path="m,l2084,e" filled="f" strokecolor="gray" strokeweight=".82pt">
                <v:path arrowok="t" o:connecttype="custom" o:connectlocs="0,0;2084,0" o:connectangles="0,0"/>
              </v:shape>
            </v:group>
            <v:group id="Group 5" o:spid="_x0000_s3321" style="position:absolute;left:8166;top:298;width:2082;height:2" coordorigin="8166,298" coordsize="20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 o:spid="_x0000_s3322" style="position:absolute;left:8166;top:298;width:2082;height:2;visibility:visible;mso-wrap-style:square;v-text-anchor:top" coordsize="2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w38IA&#10;AADbAAAADwAAAGRycy9kb3ducmV2LnhtbESP3WoCMRCF7wXfIYzgTanZLrboapQiKN4UW9sHGDbj&#10;ZnEzWZOo69ubguDl4fx8nPmys424kA+1YwVvowwEcel0zZWCv9/16wREiMgaG8ek4EYBlot+b46F&#10;dlf+ocs+ViKNcChQgYmxLaQMpSGLYeRa4uQdnLcYk/SV1B6vadw2Ms+yD2mx5kQw2NLKUHncn23i&#10;bvKW3u2Y6WQ2k93L9Mt/V1OlhoPucwYiUhef4Ud7qxXkOfx/S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fDfwgAAANsAAAAPAAAAAAAAAAAAAAAAAJgCAABkcnMvZG93&#10;bnJldi54bWxQSwUGAAAAAAQABAD1AAAAhwMAAAAA&#10;" path="m,l2082,e" filled="f" strokecolor="#7f7f7f" strokeweight=".25292mm">
                <v:path arrowok="t" o:connecttype="custom" o:connectlocs="0,0;2082,0" o:connectangles="0,0"/>
              </v:shape>
            </v:group>
            <w10:wrap anchorx="page"/>
          </v:group>
        </w:pict>
      </w:r>
      <w:r w:rsidRPr="00AA08B5">
        <w:t>Сервисный центр:</w:t>
      </w:r>
      <w:r w:rsidRPr="00AA08B5">
        <w:tab/>
      </w:r>
      <w:r w:rsidRPr="00AA08B5">
        <w:rPr>
          <w:u w:val="single" w:color="808080"/>
        </w:rPr>
        <w:t xml:space="preserve"> </w:t>
      </w:r>
    </w:p>
    <w:p w:rsidR="003E6078" w:rsidRPr="00AA08B5" w:rsidRDefault="003E6078">
      <w:pPr>
        <w:spacing w:before="5" w:line="100" w:lineRule="exact"/>
        <w:rPr>
          <w:sz w:val="10"/>
          <w:szCs w:val="10"/>
        </w:rPr>
      </w:pPr>
    </w:p>
    <w:p w:rsidR="003E6078" w:rsidRPr="00AA08B5" w:rsidRDefault="003E6078">
      <w:pPr>
        <w:pStyle w:val="BodyText"/>
        <w:tabs>
          <w:tab w:val="left" w:pos="6130"/>
          <w:tab w:val="left" w:pos="8597"/>
        </w:tabs>
        <w:spacing w:before="59" w:line="396" w:lineRule="auto"/>
        <w:ind w:left="825" w:right="633" w:firstLine="2289"/>
      </w:pPr>
      <w:r>
        <w:t>Год</w:t>
      </w:r>
      <w:r w:rsidRPr="00AA08B5">
        <w:t xml:space="preserve"> +1</w:t>
      </w:r>
      <w:r w:rsidRPr="00AA08B5">
        <w:tab/>
      </w:r>
      <w:r>
        <w:t>Год</w:t>
      </w:r>
      <w:r w:rsidRPr="00AA08B5">
        <w:t xml:space="preserve"> +2</w:t>
      </w:r>
      <w:r w:rsidRPr="00AA08B5">
        <w:tab/>
      </w:r>
      <w:r>
        <w:t>Год</w:t>
      </w:r>
      <w:r w:rsidRPr="00AA08B5">
        <w:t xml:space="preserve"> +3</w:t>
      </w:r>
    </w:p>
    <w:p w:rsidR="003E6078" w:rsidRPr="00AA08B5" w:rsidRDefault="003E6078" w:rsidP="00ED00EE">
      <w:pPr>
        <w:pStyle w:val="BodyText"/>
        <w:tabs>
          <w:tab w:val="left" w:pos="6130"/>
          <w:tab w:val="left" w:pos="8597"/>
        </w:tabs>
        <w:spacing w:before="59" w:line="396" w:lineRule="auto"/>
        <w:ind w:left="825" w:right="633" w:firstLine="26"/>
      </w:pPr>
      <w:r w:rsidRPr="00AA08B5">
        <w:t>Используйте этот бланк вместе с гарантийным листом при предъявлении претензий на протяжении продленного гарантийного срока.</w:t>
      </w:r>
    </w:p>
    <w:p w:rsidR="003E6078" w:rsidRPr="00AA08B5" w:rsidRDefault="003E6078">
      <w:pPr>
        <w:spacing w:line="396" w:lineRule="auto"/>
        <w:sectPr w:rsidR="003E6078" w:rsidRPr="00AA08B5">
          <w:type w:val="continuous"/>
          <w:pgSz w:w="11910" w:h="16840"/>
          <w:pgMar w:top="0" w:right="820" w:bottom="280" w:left="620" w:header="708" w:footer="708" w:gutter="0"/>
          <w:cols w:space="708"/>
        </w:sectPr>
      </w:pPr>
    </w:p>
    <w:p w:rsidR="003E6078" w:rsidRPr="00AA08B5" w:rsidRDefault="003E6078">
      <w:pPr>
        <w:spacing w:before="40"/>
        <w:ind w:left="100"/>
        <w:rPr>
          <w:rFonts w:cs="Calibri"/>
          <w:sz w:val="20"/>
          <w:szCs w:val="20"/>
        </w:rPr>
      </w:pPr>
      <w:r w:rsidRPr="00AA08B5">
        <w:rPr>
          <w:i/>
          <w:sz w:val="20"/>
        </w:rPr>
        <w:t>Уважаемый заказчик,</w:t>
      </w:r>
    </w:p>
    <w:p w:rsidR="003E6078" w:rsidRPr="00AA08B5" w:rsidRDefault="003E6078">
      <w:pPr>
        <w:spacing w:before="159" w:line="259" w:lineRule="auto"/>
        <w:ind w:left="100" w:right="386"/>
        <w:rPr>
          <w:rFonts w:cs="Calibri"/>
          <w:sz w:val="20"/>
          <w:szCs w:val="20"/>
        </w:rPr>
      </w:pPr>
      <w:r w:rsidRPr="00AA08B5">
        <w:rPr>
          <w:i/>
          <w:sz w:val="20"/>
        </w:rPr>
        <w:t>мы рады, что Вы приняли решение приобрести наше изделие. Это решение дает Вам право получить скидку в размере 20% на запасные части. Для того, чтобы Вы получили вышеуказанные льготы, необходимо заполнить регистрационную карту и отправить ее по нашему адресу:</w:t>
      </w:r>
    </w:p>
    <w:p w:rsidR="003E6078" w:rsidRPr="00AA08B5" w:rsidRDefault="003E6078">
      <w:pPr>
        <w:pStyle w:val="Heading7"/>
        <w:spacing w:before="120" w:line="397" w:lineRule="auto"/>
        <w:ind w:left="4555" w:right="4558" w:firstLine="2"/>
        <w:jc w:val="center"/>
      </w:pPr>
      <w:r w:rsidRPr="00AA08B5">
        <w:t>OPOP spol s r.o.</w:t>
      </w:r>
    </w:p>
    <w:p w:rsidR="003E6078" w:rsidRPr="00AA08B5" w:rsidRDefault="003E6078" w:rsidP="009A459A">
      <w:pPr>
        <w:pStyle w:val="Heading7"/>
        <w:spacing w:before="120" w:line="397" w:lineRule="auto"/>
        <w:ind w:left="4290" w:right="4290" w:firstLine="2"/>
        <w:jc w:val="center"/>
      </w:pPr>
      <w:r w:rsidRPr="00AA08B5">
        <w:t>Коммерческий отдел</w:t>
      </w:r>
    </w:p>
    <w:p w:rsidR="003E6078" w:rsidRPr="00AA08B5" w:rsidRDefault="003E6078">
      <w:pPr>
        <w:pStyle w:val="Heading7"/>
        <w:spacing w:before="120" w:line="397" w:lineRule="auto"/>
        <w:ind w:left="4555" w:right="4558" w:firstLine="2"/>
        <w:jc w:val="center"/>
        <w:rPr>
          <w:b w:val="0"/>
          <w:bCs w:val="0"/>
          <w:i w:val="0"/>
        </w:rPr>
      </w:pPr>
      <w:r w:rsidRPr="00AA08B5">
        <w:t>Zašovská 750</w:t>
      </w:r>
    </w:p>
    <w:p w:rsidR="003E6078" w:rsidRPr="00AA08B5" w:rsidRDefault="003E6078">
      <w:pPr>
        <w:pStyle w:val="Heading7"/>
        <w:spacing w:line="243" w:lineRule="exact"/>
        <w:ind w:right="2"/>
        <w:jc w:val="center"/>
        <w:rPr>
          <w:b w:val="0"/>
          <w:bCs w:val="0"/>
          <w:i w:val="0"/>
        </w:rPr>
      </w:pPr>
      <w:r w:rsidRPr="00AA08B5">
        <w:t>757 01 Valašské Meziříčí</w:t>
      </w:r>
    </w:p>
    <w:p w:rsidR="003E6078" w:rsidRPr="00AA08B5" w:rsidRDefault="003E6078">
      <w:pPr>
        <w:spacing w:before="5"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ind w:left="100"/>
        <w:rPr>
          <w:rFonts w:cs="Calibri"/>
          <w:sz w:val="20"/>
          <w:szCs w:val="20"/>
        </w:rPr>
      </w:pPr>
      <w:r w:rsidRPr="00AA08B5">
        <w:rPr>
          <w:i/>
          <w:sz w:val="20"/>
        </w:rPr>
        <w:t>После получения заполненной карты мы отправим Вам Клиентскую карточку, которая дает Вам право получить скидки у производителя на запасные части. При заказе запасных частей необходимо всегда указывать номер Вашей Клиентской карточки, который написан на ней.</w:t>
      </w:r>
    </w:p>
    <w:p w:rsidR="003E6078" w:rsidRPr="00AA08B5" w:rsidRDefault="003E6078">
      <w:pPr>
        <w:spacing w:before="3"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ind w:left="100"/>
        <w:rPr>
          <w:rFonts w:cs="Calibri"/>
          <w:sz w:val="20"/>
          <w:szCs w:val="20"/>
        </w:rPr>
      </w:pPr>
      <w:r w:rsidRPr="00AA08B5">
        <w:rPr>
          <w:i/>
          <w:sz w:val="20"/>
        </w:rPr>
        <w:t>Благодарим Вас за проявленное доверие.</w:t>
      </w:r>
    </w:p>
    <w:p w:rsidR="003E6078" w:rsidRPr="00AA08B5" w:rsidRDefault="003E6078">
      <w:pPr>
        <w:spacing w:before="5"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pStyle w:val="BodyText"/>
        <w:ind w:left="100" w:firstLine="0"/>
      </w:pPr>
      <w:r w:rsidRPr="00AA08B5">
        <w:t>Здесь отрежьте и направьте по нашему адресу</w:t>
      </w:r>
    </w:p>
    <w:p w:rsidR="003E6078" w:rsidRPr="00AA08B5" w:rsidRDefault="003E6078">
      <w:pPr>
        <w:pStyle w:val="BodyText"/>
        <w:spacing w:before="161"/>
        <w:ind w:left="100" w:firstLine="0"/>
      </w:pPr>
      <w:r w:rsidRPr="00AA08B5">
        <w:t>……………………………………………………………………………………</w:t>
      </w:r>
    </w:p>
    <w:p w:rsidR="003E6078" w:rsidRPr="00AA08B5" w:rsidRDefault="003E6078">
      <w:pPr>
        <w:spacing w:before="9" w:line="180" w:lineRule="exact"/>
        <w:rPr>
          <w:sz w:val="18"/>
          <w:szCs w:val="18"/>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ind w:left="100"/>
        <w:rPr>
          <w:rFonts w:cs="Calibri"/>
          <w:sz w:val="28"/>
          <w:szCs w:val="28"/>
        </w:rPr>
      </w:pPr>
      <w:r w:rsidRPr="00AA08B5">
        <w:rPr>
          <w:b/>
          <w:sz w:val="28"/>
        </w:rPr>
        <w:t>РЕГИСТРАЦИОННАЯ КАРТОЧКА</w:t>
      </w:r>
    </w:p>
    <w:p w:rsidR="003E6078" w:rsidRPr="00AA08B5" w:rsidRDefault="003E6078">
      <w:pPr>
        <w:pStyle w:val="Heading6"/>
        <w:spacing w:before="159"/>
        <w:ind w:left="100" w:firstLine="0"/>
        <w:rPr>
          <w:b w:val="0"/>
          <w:bCs w:val="0"/>
        </w:rPr>
      </w:pPr>
      <w:r w:rsidRPr="00AA08B5">
        <w:t xml:space="preserve">Возможность регистрации также имеется на нашем сайте </w:t>
      </w:r>
      <w:hyperlink r:id="rId156">
        <w:r w:rsidRPr="00AA08B5">
          <w:t>www.opop.cz</w:t>
        </w:r>
      </w:hyperlink>
    </w:p>
    <w:p w:rsidR="003E6078" w:rsidRPr="00AA08B5" w:rsidRDefault="003E6078">
      <w:pPr>
        <w:spacing w:before="8"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pStyle w:val="BodyText"/>
        <w:tabs>
          <w:tab w:val="left" w:pos="5056"/>
        </w:tabs>
        <w:ind w:left="100" w:firstLine="0"/>
      </w:pPr>
      <w:r w:rsidRPr="00AA08B5">
        <w:t>Имя…………………………..</w:t>
      </w:r>
      <w:r w:rsidRPr="00AA08B5">
        <w:tab/>
        <w:t>заводской номер изделия …………………….</w:t>
      </w:r>
    </w:p>
    <w:p w:rsidR="003E6078" w:rsidRPr="00AA08B5" w:rsidRDefault="003E6078">
      <w:pPr>
        <w:spacing w:before="5"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pStyle w:val="BodyText"/>
        <w:tabs>
          <w:tab w:val="left" w:pos="5056"/>
        </w:tabs>
        <w:ind w:left="100" w:firstLine="0"/>
      </w:pPr>
      <w:r w:rsidRPr="00AA08B5">
        <w:t>Фамилия …………………………………………………………………………. продавец …………………………………..</w:t>
      </w:r>
    </w:p>
    <w:p w:rsidR="003E6078" w:rsidRPr="00AA08B5" w:rsidRDefault="003E6078">
      <w:pPr>
        <w:spacing w:before="2"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pStyle w:val="BodyText"/>
        <w:tabs>
          <w:tab w:val="left" w:pos="5056"/>
        </w:tabs>
        <w:ind w:left="100" w:firstLine="0"/>
      </w:pPr>
      <w:r w:rsidRPr="00AA08B5">
        <w:t>Улица и номер дома ………………………………………………………………………..</w:t>
      </w:r>
      <w:r w:rsidRPr="00AA08B5">
        <w:tab/>
      </w:r>
      <w:r>
        <w:t xml:space="preserve">тип изделия </w:t>
      </w:r>
      <w:r w:rsidRPr="00AA08B5">
        <w:t>………………………………………………………………………</w:t>
      </w:r>
    </w:p>
    <w:p w:rsidR="003E6078" w:rsidRPr="00AA08B5" w:rsidRDefault="003E6078">
      <w:pPr>
        <w:spacing w:before="5"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A08B5" w:rsidRDefault="003E6078">
      <w:pPr>
        <w:pStyle w:val="BodyText"/>
        <w:ind w:left="100" w:firstLine="0"/>
      </w:pPr>
      <w:r w:rsidRPr="00AA08B5">
        <w:t>Город ……………………………</w:t>
      </w:r>
      <w:r w:rsidRPr="00AA08B5">
        <w:tab/>
        <w:t>Почтовый индекс ……………………………..</w:t>
      </w:r>
    </w:p>
    <w:p w:rsidR="003E6078" w:rsidRPr="00AA08B5" w:rsidRDefault="003E6078">
      <w:pPr>
        <w:spacing w:before="5" w:line="160" w:lineRule="exact"/>
        <w:rPr>
          <w:sz w:val="16"/>
          <w:szCs w:val="16"/>
        </w:rPr>
      </w:pPr>
    </w:p>
    <w:p w:rsidR="003E6078" w:rsidRPr="00AA08B5" w:rsidRDefault="003E6078">
      <w:pPr>
        <w:spacing w:line="200" w:lineRule="exact"/>
        <w:rPr>
          <w:sz w:val="20"/>
          <w:szCs w:val="20"/>
        </w:rPr>
      </w:pPr>
    </w:p>
    <w:p w:rsidR="003E6078" w:rsidRPr="00AA08B5" w:rsidRDefault="003E6078">
      <w:pPr>
        <w:spacing w:line="200" w:lineRule="exact"/>
        <w:rPr>
          <w:sz w:val="20"/>
          <w:szCs w:val="20"/>
        </w:rPr>
      </w:pPr>
    </w:p>
    <w:p w:rsidR="003E6078" w:rsidRPr="00AF63C6" w:rsidRDefault="003E6078">
      <w:pPr>
        <w:pStyle w:val="BodyText"/>
        <w:tabs>
          <w:tab w:val="left" w:pos="5056"/>
        </w:tabs>
        <w:ind w:left="100" w:firstLine="0"/>
        <w:rPr>
          <w:lang w:val="pt-PT"/>
        </w:rPr>
      </w:pPr>
      <w:r w:rsidRPr="00AA08B5">
        <w:t>Номер телефона (необязательно) …………………………</w:t>
      </w:r>
      <w:r w:rsidRPr="00AA08B5">
        <w:tab/>
      </w:r>
      <w:r w:rsidRPr="00AF63C6">
        <w:rPr>
          <w:lang w:val="pt-PT"/>
        </w:rPr>
        <w:t>E-mail ……………………………</w:t>
      </w:r>
    </w:p>
    <w:p w:rsidR="003E6078" w:rsidRPr="00AF63C6" w:rsidRDefault="003E6078">
      <w:pPr>
        <w:spacing w:before="8" w:line="160" w:lineRule="exact"/>
        <w:rPr>
          <w:sz w:val="16"/>
          <w:szCs w:val="16"/>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pStyle w:val="BodyText"/>
        <w:ind w:left="100" w:firstLine="0"/>
        <w:rPr>
          <w:lang w:val="pt-PT"/>
        </w:rPr>
      </w:pPr>
      <w:r w:rsidRPr="00AA08B5">
        <w:t>Подпись</w:t>
      </w:r>
      <w:r w:rsidRPr="00AF63C6">
        <w:rPr>
          <w:lang w:val="pt-PT"/>
        </w:rPr>
        <w:t xml:space="preserve"> ………………………………………………</w:t>
      </w:r>
    </w:p>
    <w:p w:rsidR="003E6078" w:rsidRPr="00AF63C6" w:rsidRDefault="003E6078">
      <w:pPr>
        <w:rPr>
          <w:lang w:val="pt-PT"/>
        </w:rPr>
        <w:sectPr w:rsidR="003E6078" w:rsidRPr="00AF63C6">
          <w:headerReference w:type="default" r:id="rId157"/>
          <w:footerReference w:type="default" r:id="rId158"/>
          <w:pgSz w:w="11910" w:h="16840"/>
          <w:pgMar w:top="660" w:right="620" w:bottom="280" w:left="620" w:header="0" w:footer="0" w:gutter="0"/>
          <w:cols w:space="708"/>
        </w:sectPr>
      </w:pPr>
    </w:p>
    <w:p w:rsidR="003E6078" w:rsidRPr="00AF63C6" w:rsidRDefault="003E6078">
      <w:pPr>
        <w:spacing w:line="200" w:lineRule="exact"/>
        <w:rPr>
          <w:sz w:val="20"/>
          <w:szCs w:val="20"/>
          <w:lang w:val="pt-PT"/>
        </w:rPr>
      </w:pPr>
      <w:r>
        <w:rPr>
          <w:noProof/>
          <w:lang w:val="cs-CZ" w:eastAsia="cs-CZ"/>
        </w:rPr>
        <w:pict>
          <v:group id="Group 2" o:spid="_x0000_s3323" style="position:absolute;margin-left:35.8pt;margin-top:788.05pt;width:522pt;height:.1pt;z-index:-251554304;mso-position-horizontal-relative:page;mso-position-vertical-relative:page" coordorigin="716,15761" coordsize="10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">
            <v:shape id="Freeform 3" o:spid="_x0000_s3324" style="position:absolute;left:716;top:15761;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G6MAA&#10;AADbAAAADwAAAGRycy9kb3ducmV2LnhtbERPTWsCMRC9F/wPYQq91WwLWrsapQgWwZOrF2/DZroJ&#10;JpN1k+raX28Eobd5vM+ZLXrvxJm6aAMreBsWIIjroC03Cva71esEREzIGl1gUnClCIv54GmGpQ4X&#10;3tK5So3IIRxLVGBSakspY23IYxyGljhzP6HzmDLsGqk7vORw7+R7UYylR8u5wWBLS0P1sfr1Cr6d&#10;/TysRn8jMpurXZtTdSC3VOrluf+agkjUp3/xw73Wef4H3H/JB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VG6MAAAADbAAAADwAAAAAAAAAAAAAAAACYAgAAZHJzL2Rvd25y&#10;ZXYueG1sUEsFBgAAAAAEAAQA9QAAAIUDAAAAAA==&#10;" path="m10440,l,e" filled="f" strokecolor="#ec7c30" strokeweight=".5pt">
              <v:path arrowok="t" o:connecttype="custom" o:connectlocs="10440,0;0,0" o:connectangles="0,0"/>
            </v:shape>
            <w10:wrap anchorx="page" anchory="page"/>
          </v:group>
        </w:pict>
      </w: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line="200" w:lineRule="exact"/>
        <w:rPr>
          <w:sz w:val="20"/>
          <w:szCs w:val="20"/>
          <w:lang w:val="pt-PT"/>
        </w:rPr>
      </w:pPr>
    </w:p>
    <w:p w:rsidR="003E6078" w:rsidRPr="00AF63C6" w:rsidRDefault="003E6078">
      <w:pPr>
        <w:spacing w:before="11" w:line="260" w:lineRule="exact"/>
        <w:rPr>
          <w:sz w:val="26"/>
          <w:szCs w:val="26"/>
          <w:lang w:val="pt-PT"/>
        </w:rPr>
      </w:pPr>
    </w:p>
    <w:p w:rsidR="003E6078" w:rsidRPr="00AF63C6" w:rsidRDefault="003E6078" w:rsidP="00ED00EE">
      <w:pPr>
        <w:spacing w:before="68" w:line="454" w:lineRule="auto"/>
        <w:ind w:right="121" w:firstLine="1"/>
        <w:jc w:val="right"/>
        <w:rPr>
          <w:sz w:val="16"/>
          <w:lang w:val="pt-PT"/>
        </w:rPr>
      </w:pPr>
      <w:r w:rsidRPr="00AF63C6">
        <w:rPr>
          <w:sz w:val="16"/>
          <w:lang w:val="pt-PT"/>
        </w:rPr>
        <w:t>OPOP, spol. s r. o.</w:t>
      </w:r>
    </w:p>
    <w:p w:rsidR="003E6078" w:rsidRPr="00AF63C6" w:rsidRDefault="003E6078" w:rsidP="00ED00EE">
      <w:pPr>
        <w:spacing w:before="68" w:line="454" w:lineRule="auto"/>
        <w:ind w:right="121" w:firstLine="1"/>
        <w:jc w:val="right"/>
        <w:rPr>
          <w:rFonts w:cs="Calibri"/>
          <w:sz w:val="16"/>
          <w:szCs w:val="16"/>
          <w:lang w:val="pt-PT"/>
        </w:rPr>
      </w:pPr>
      <w:r w:rsidRPr="00AF63C6">
        <w:rPr>
          <w:sz w:val="16"/>
          <w:lang w:val="pt-PT"/>
        </w:rPr>
        <w:t>Zašovská 750</w:t>
      </w:r>
    </w:p>
    <w:p w:rsidR="003E6078" w:rsidRPr="00AF63C6" w:rsidRDefault="003E6078" w:rsidP="00ED00EE">
      <w:pPr>
        <w:spacing w:before="2" w:line="454" w:lineRule="auto"/>
        <w:ind w:right="122" w:firstLine="1"/>
        <w:jc w:val="right"/>
        <w:rPr>
          <w:sz w:val="16"/>
          <w:lang w:val="pt-PT"/>
        </w:rPr>
      </w:pPr>
      <w:r w:rsidRPr="00AF63C6">
        <w:rPr>
          <w:sz w:val="16"/>
          <w:lang w:val="pt-PT"/>
        </w:rPr>
        <w:t>757 01 Valašské Meziříčí</w:t>
      </w:r>
    </w:p>
    <w:p w:rsidR="003E6078" w:rsidRPr="00AF63C6" w:rsidRDefault="003E6078" w:rsidP="00ED00EE">
      <w:pPr>
        <w:spacing w:before="2" w:line="454" w:lineRule="auto"/>
        <w:ind w:right="122" w:firstLine="1"/>
        <w:jc w:val="right"/>
        <w:rPr>
          <w:rFonts w:cs="Calibri"/>
          <w:sz w:val="16"/>
          <w:szCs w:val="16"/>
          <w:lang w:val="pt-PT"/>
        </w:rPr>
      </w:pPr>
      <w:r w:rsidRPr="00AA08B5">
        <w:rPr>
          <w:sz w:val="16"/>
        </w:rPr>
        <w:t>Банковские</w:t>
      </w:r>
      <w:r w:rsidRPr="00AF63C6">
        <w:rPr>
          <w:sz w:val="16"/>
          <w:lang w:val="pt-PT"/>
        </w:rPr>
        <w:t xml:space="preserve"> </w:t>
      </w:r>
      <w:r w:rsidRPr="00AA08B5">
        <w:rPr>
          <w:sz w:val="16"/>
        </w:rPr>
        <w:t>реквизиты</w:t>
      </w:r>
      <w:r w:rsidRPr="00AF63C6">
        <w:rPr>
          <w:sz w:val="16"/>
          <w:lang w:val="pt-PT"/>
        </w:rPr>
        <w:t>:</w:t>
      </w:r>
    </w:p>
    <w:p w:rsidR="003E6078" w:rsidRPr="00AF63C6" w:rsidRDefault="003E6078" w:rsidP="00ED00EE">
      <w:pPr>
        <w:spacing w:before="2" w:line="454" w:lineRule="auto"/>
        <w:ind w:right="119" w:firstLine="1"/>
        <w:jc w:val="right"/>
        <w:rPr>
          <w:sz w:val="16"/>
          <w:lang w:val="pt-PT"/>
        </w:rPr>
      </w:pPr>
      <w:r w:rsidRPr="00AA08B5">
        <w:rPr>
          <w:sz w:val="16"/>
        </w:rPr>
        <w:t>АО</w:t>
      </w:r>
      <w:r w:rsidRPr="00AF63C6">
        <w:rPr>
          <w:sz w:val="16"/>
          <w:lang w:val="pt-PT"/>
        </w:rPr>
        <w:t xml:space="preserve"> «Komerční banka»., № </w:t>
      </w:r>
      <w:r w:rsidRPr="00AA08B5">
        <w:rPr>
          <w:sz w:val="16"/>
        </w:rPr>
        <w:t>счета</w:t>
      </w:r>
      <w:r w:rsidRPr="00AF63C6">
        <w:rPr>
          <w:sz w:val="16"/>
          <w:lang w:val="pt-PT"/>
        </w:rPr>
        <w:t>.:1608851/0100</w:t>
      </w:r>
    </w:p>
    <w:p w:rsidR="003E6078" w:rsidRPr="00AF63C6" w:rsidRDefault="003E6078" w:rsidP="00ED00EE">
      <w:pPr>
        <w:spacing w:before="2" w:line="454" w:lineRule="auto"/>
        <w:ind w:right="119" w:firstLine="1"/>
        <w:jc w:val="right"/>
        <w:rPr>
          <w:rFonts w:cs="Calibri"/>
          <w:sz w:val="16"/>
          <w:szCs w:val="16"/>
          <w:lang w:val="pt-PT"/>
        </w:rPr>
      </w:pPr>
      <w:r w:rsidRPr="00AA08B5">
        <w:rPr>
          <w:sz w:val="16"/>
        </w:rPr>
        <w:t>Ид</w:t>
      </w:r>
      <w:r w:rsidRPr="00AF63C6">
        <w:rPr>
          <w:sz w:val="16"/>
          <w:lang w:val="pt-PT"/>
        </w:rPr>
        <w:t xml:space="preserve">. №: 47674105, </w:t>
      </w:r>
      <w:r w:rsidRPr="00AA08B5">
        <w:rPr>
          <w:sz w:val="16"/>
        </w:rPr>
        <w:t>ИНН</w:t>
      </w:r>
      <w:r w:rsidRPr="00AF63C6">
        <w:rPr>
          <w:sz w:val="16"/>
          <w:lang w:val="pt-PT"/>
        </w:rPr>
        <w:t>: CZ 47674105</w:t>
      </w:r>
    </w:p>
    <w:p w:rsidR="003E6078" w:rsidRPr="00AA08B5" w:rsidRDefault="003E6078" w:rsidP="00ED00EE">
      <w:pPr>
        <w:spacing w:before="2"/>
        <w:ind w:right="118" w:firstLine="1"/>
        <w:jc w:val="right"/>
        <w:rPr>
          <w:rFonts w:cs="Calibri"/>
          <w:sz w:val="16"/>
          <w:szCs w:val="16"/>
        </w:rPr>
      </w:pPr>
      <w:r w:rsidRPr="00AA08B5">
        <w:rPr>
          <w:sz w:val="16"/>
        </w:rPr>
        <w:t>Телефон: коммерческий отдел: 571 675 589, секретариат: 571 611 250, производственный отдел: 571 675 405</w:t>
      </w:r>
    </w:p>
    <w:p w:rsidR="003E6078" w:rsidRPr="00AA08B5" w:rsidRDefault="003E6078" w:rsidP="00ED00EE">
      <w:pPr>
        <w:spacing w:before="14" w:line="160" w:lineRule="exact"/>
        <w:ind w:firstLine="1"/>
        <w:rPr>
          <w:sz w:val="16"/>
          <w:szCs w:val="16"/>
        </w:rPr>
      </w:pPr>
    </w:p>
    <w:p w:rsidR="003E6078" w:rsidRPr="00AA08B5" w:rsidRDefault="003E6078" w:rsidP="00ED00EE">
      <w:pPr>
        <w:ind w:right="118" w:firstLine="1"/>
        <w:jc w:val="right"/>
        <w:rPr>
          <w:rFonts w:cs="Calibri"/>
          <w:sz w:val="16"/>
          <w:szCs w:val="16"/>
        </w:rPr>
      </w:pPr>
      <w:r>
        <w:rPr>
          <w:sz w:val="16"/>
        </w:rPr>
        <w:t>Отдел снабжения</w:t>
      </w:r>
      <w:r w:rsidRPr="00AA08B5">
        <w:rPr>
          <w:sz w:val="16"/>
        </w:rPr>
        <w:t>: 571 675 114, Финансовый отдел: 571 675 472</w:t>
      </w:r>
    </w:p>
    <w:sectPr w:rsidR="003E6078" w:rsidRPr="00AA08B5" w:rsidSect="00D65BAD">
      <w:headerReference w:type="default" r:id="rId159"/>
      <w:footerReference w:type="default" r:id="rId160"/>
      <w:pgSz w:w="11910" w:h="16840"/>
      <w:pgMar w:top="1580" w:right="880" w:bottom="280" w:left="168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6078" w:rsidRDefault="003E6078">
      <w:r>
        <w:separator/>
      </w:r>
    </w:p>
  </w:endnote>
  <w:endnote w:type="continuationSeparator" w:id="0">
    <w:p w:rsidR="003E6078" w:rsidRDefault="003E6078">
      <w:r>
        <w:continuationSeparator/>
      </w:r>
    </w:p>
  </w:endnote>
</w:endnotes>
</file>

<file path=word/fontTable.xml><?xml version="1.0" encoding="utf-8"?>
<w:fonts xmlns:r="http://schemas.openxmlformats.org/officeDocument/2006/relationships" xmlns:w="http://schemas.openxmlformats.org/wordprocessingml/2006/main">
  <w:font w:name="Calibri Light">
    <w:altName w:val="Calibri Light"/>
    <w:panose1 w:val="020F0302020204030204"/>
    <w:charset w:val="EE"/>
    <w:family w:val="swiss"/>
    <w:pitch w:val="variable"/>
    <w:sig w:usb0="A00002EF" w:usb1="4000207B"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altName w:val="Verdana"/>
    <w:panose1 w:val="020B0604030504040204"/>
    <w:charset w:val="EE"/>
    <w:family w:val="swiss"/>
    <w:pitch w:val="variable"/>
    <w:sig w:usb0="A10006FF" w:usb1="4000205B" w:usb2="00000010" w:usb3="00000000" w:csb0="0000019F" w:csb1="00000000"/>
  </w:font>
  <w:font w:name="MS Gothic">
    <w:altName w:val="?l?r SVbN"/>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20"/>
        <w:szCs w:val="20"/>
      </w:rPr>
    </w:pPr>
    <w:r>
      <w:rPr>
        <w:noProof/>
        <w:lang w:val="cs-CZ" w:eastAsia="cs-CZ"/>
      </w:rPr>
      <w:pict>
        <v:shapetype id="_x0000_t202" coordsize="21600,21600" o:spt="202" path="m,l,21600r21600,l21600,xe">
          <v:stroke joinstyle="miter"/>
          <v:path gradientshapeok="t" o:connecttype="rect"/>
        </v:shapetype>
        <v:shape id="Text Box 3" o:spid="_x0000_s2049" type="#_x0000_t202" style="position:absolute;margin-left:31.5pt;margin-top:750.75pt;width:555.75pt;height:35.2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BOrQIAAKk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" filled="f" stroked="f">
          <v:textbox inset="0,0,0,0">
            <w:txbxContent>
              <w:p w:rsidR="003E6078" w:rsidRDefault="003E6078">
                <w:pPr>
                  <w:pStyle w:val="BodyText"/>
                  <w:spacing w:line="284" w:lineRule="exact"/>
                  <w:ind w:left="20" w:firstLine="0"/>
                  <w:rPr>
                    <w:rFonts w:cs="Calibri"/>
                  </w:rPr>
                </w:pPr>
                <w:r>
                  <w:rPr>
                    <w:color w:val="111111"/>
                    <w:sz w:val="22"/>
                  </w:rPr>
                  <w:t>*</w:t>
                </w:r>
                <w:r w:rsidRPr="00AA08B5">
                  <w:rPr>
                    <w:color w:val="111111"/>
                    <w:position w:val="10"/>
                    <w:sz w:val="14"/>
                  </w:rPr>
                  <w:t xml:space="preserve">1 </w:t>
                </w:r>
                <w:r>
                  <w:rPr>
                    <w:color w:val="000000"/>
                  </w:rPr>
                  <w:t>Значения эмиссий и классы даны тестами в испытательных институтах, на которые распространяется норма ЧСН ЕН</w:t>
                </w:r>
                <w:r w:rsidRPr="00AA08B5">
                  <w:rPr>
                    <w:color w:val="000000"/>
                  </w:rPr>
                  <w:t xml:space="preserve"> 303-5.</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6078" w:rsidRDefault="003E6078">
      <w:r>
        <w:separator/>
      </w:r>
    </w:p>
  </w:footnote>
  <w:footnote w:type="continuationSeparator" w:id="0">
    <w:p w:rsidR="003E6078" w:rsidRDefault="003E60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Pr="00632255" w:rsidRDefault="003E6078" w:rsidP="00632255">
    <w:pPr>
      <w:pStyle w:val="Header"/>
    </w:pPr>
    <w:r>
      <w:rPr>
        <w:noProof/>
        <w:lang w:val="cs-CZ" w:eastAsia="cs-CZ"/>
      </w:rPr>
      <w:pict>
        <v:shapetype id="_x0000_t202" coordsize="21600,21600" o:spt="202" path="m,l,21600r21600,l21600,xe">
          <v:stroke joinstyle="miter"/>
          <v:path gradientshapeok="t" o:connecttype="rect"/>
        </v:shapetype>
        <v:shape id="Text Box 7" o:spid="_x0000_s2050" type="#_x0000_t202" style="position:absolute;margin-left:65pt;margin-top:28.9pt;width:507.3pt;height:50.6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F2rw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" filled="f" stroked="f">
          <v:textbox inset="0,0,0,0">
            <w:txbxContent>
              <w:p w:rsidR="003E6078" w:rsidRDefault="003E6078" w:rsidP="00632255">
                <w:pPr>
                  <w:spacing w:line="284" w:lineRule="exact"/>
                  <w:ind w:left="20"/>
                  <w:rPr>
                    <w:rFonts w:ascii="Calibri Light" w:hAnsi="Calibri Light" w:cs="Calibri Light"/>
                    <w:sz w:val="26"/>
                    <w:szCs w:val="26"/>
                  </w:rPr>
                </w:pPr>
                <w:r>
                  <w:rPr>
                    <w:rFonts w:ascii="Calibri Light" w:hAnsi="Calibri Light"/>
                    <w:sz w:val="26"/>
                  </w:rPr>
                  <w:t>Содержание упаковки:</w:t>
                </w:r>
              </w:p>
              <w:p w:rsidR="003E6078" w:rsidRDefault="003E6078" w:rsidP="00632255">
                <w:pPr>
                  <w:pStyle w:val="BodyText"/>
                  <w:tabs>
                    <w:tab w:val="left" w:pos="2021"/>
                    <w:tab w:val="left" w:pos="3100"/>
                    <w:tab w:val="left" w:pos="4053"/>
                    <w:tab w:val="left" w:pos="5049"/>
                    <w:tab w:val="left" w:pos="6075"/>
                    <w:tab w:val="left" w:pos="7522"/>
                    <w:tab w:val="left" w:pos="8707"/>
                    <w:tab w:val="left" w:pos="9581"/>
                  </w:tabs>
                  <w:spacing w:line="227" w:lineRule="exact"/>
                  <w:ind w:left="100" w:firstLine="0"/>
                </w:pPr>
                <w:r>
                  <w:t xml:space="preserve">Внутри котла вы найдете упаковку с соединительным материалом для монтажа и комплектации установки. Количество и тип упакованных частей отличается в зависимости от размеров котла и горелки. </w:t>
                </w:r>
              </w:p>
              <w:p w:rsidR="003E6078" w:rsidRDefault="003E6078" w:rsidP="00632255">
                <w:pPr>
                  <w:pStyle w:val="BodyText"/>
                  <w:spacing w:before="25"/>
                  <w:ind w:left="20" w:firstLine="0"/>
                </w:pP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20"/>
        <w:szCs w:val="20"/>
      </w:rPr>
    </w:pPr>
    <w:r>
      <w:rPr>
        <w:noProof/>
        <w:lang w:val="cs-CZ" w:eastAsia="cs-CZ"/>
      </w:rPr>
      <w:pict>
        <v:shapetype id="_x0000_t202" coordsize="21600,21600" o:spt="202" path="m,l,21600r21600,l21600,xe">
          <v:stroke joinstyle="miter"/>
          <v:path gradientshapeok="t" o:connecttype="rect"/>
        </v:shapetype>
        <v:shape id="Text Box 1" o:spid="_x0000_s2051" type="#_x0000_t202" style="position:absolute;margin-left:53pt;margin-top:16.9pt;width:507.3pt;height:50.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YCsAIAALA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" filled="f" stroked="f">
          <v:textbox inset="0,0,0,0">
            <w:txbxContent>
              <w:p w:rsidR="003E6078" w:rsidRDefault="003E6078">
                <w:pPr>
                  <w:spacing w:line="284" w:lineRule="exact"/>
                  <w:ind w:left="20"/>
                  <w:rPr>
                    <w:rFonts w:ascii="Calibri Light" w:hAnsi="Calibri Light" w:cs="Calibri Light"/>
                    <w:sz w:val="26"/>
                    <w:szCs w:val="26"/>
                  </w:rPr>
                </w:pPr>
                <w:r>
                  <w:rPr>
                    <w:rFonts w:ascii="Calibri Light" w:hAnsi="Calibri Light"/>
                    <w:sz w:val="26"/>
                  </w:rPr>
                  <w:t>Содержание упаковки:</w:t>
                </w:r>
              </w:p>
              <w:p w:rsidR="003E6078" w:rsidRDefault="003E6078" w:rsidP="00632255">
                <w:pPr>
                  <w:pStyle w:val="BodyText"/>
                  <w:tabs>
                    <w:tab w:val="left" w:pos="2021"/>
                    <w:tab w:val="left" w:pos="3100"/>
                    <w:tab w:val="left" w:pos="4053"/>
                    <w:tab w:val="left" w:pos="5049"/>
                    <w:tab w:val="left" w:pos="6075"/>
                    <w:tab w:val="left" w:pos="7522"/>
                    <w:tab w:val="left" w:pos="8707"/>
                    <w:tab w:val="left" w:pos="9581"/>
                  </w:tabs>
                  <w:spacing w:line="227" w:lineRule="exact"/>
                  <w:ind w:left="100" w:firstLine="0"/>
                </w:pPr>
                <w:r>
                  <w:t>Внутри горелки вы найдете принадлежности и соединительный материал для монтажа и комплектации установки. Количество и тип добавленных деталей отличаются в зависимости от величины котла и горелки.</w:t>
                </w:r>
              </w:p>
              <w:p w:rsidR="003E6078" w:rsidRDefault="003E6078">
                <w:pPr>
                  <w:pStyle w:val="BodyText"/>
                  <w:spacing w:before="25"/>
                  <w:ind w:left="20" w:firstLine="0"/>
                </w:pP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078" w:rsidRDefault="003E6078">
    <w:pPr>
      <w:spacing w:line="14" w:lineRule="auto"/>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5FD3"/>
    <w:multiLevelType w:val="hybridMultilevel"/>
    <w:tmpl w:val="C6229DB8"/>
    <w:lvl w:ilvl="0" w:tplc="3918AC26">
      <w:start w:val="16"/>
      <w:numFmt w:val="decimal"/>
      <w:lvlText w:val="%1."/>
      <w:lvlJc w:val="left"/>
      <w:pPr>
        <w:ind w:left="928" w:hanging="709"/>
      </w:pPr>
      <w:rPr>
        <w:rFonts w:ascii="Calibri Light" w:eastAsia="Times New Roman" w:hAnsi="Calibri Light" w:cs="Times New Roman" w:hint="default"/>
        <w:color w:val="EC7C30"/>
        <w:w w:val="99"/>
        <w:sz w:val="32"/>
        <w:szCs w:val="32"/>
      </w:rPr>
    </w:lvl>
    <w:lvl w:ilvl="1" w:tplc="CE7E4DF2">
      <w:start w:val="1"/>
      <w:numFmt w:val="decimal"/>
      <w:lvlText w:val="%2."/>
      <w:lvlJc w:val="left"/>
      <w:pPr>
        <w:ind w:left="820" w:hanging="361"/>
      </w:pPr>
      <w:rPr>
        <w:rFonts w:ascii="Calibri" w:eastAsia="Times New Roman" w:hAnsi="Calibri" w:cs="Times New Roman" w:hint="default"/>
        <w:w w:val="99"/>
        <w:sz w:val="20"/>
        <w:szCs w:val="20"/>
      </w:rPr>
    </w:lvl>
    <w:lvl w:ilvl="2" w:tplc="955A05BE">
      <w:start w:val="1"/>
      <w:numFmt w:val="bullet"/>
      <w:lvlText w:val="•"/>
      <w:lvlJc w:val="left"/>
      <w:pPr>
        <w:ind w:left="2010" w:hanging="361"/>
      </w:pPr>
      <w:rPr>
        <w:rFonts w:hint="default"/>
      </w:rPr>
    </w:lvl>
    <w:lvl w:ilvl="3" w:tplc="9286A43E">
      <w:start w:val="1"/>
      <w:numFmt w:val="bullet"/>
      <w:lvlText w:val="•"/>
      <w:lvlJc w:val="left"/>
      <w:pPr>
        <w:ind w:left="3092" w:hanging="361"/>
      </w:pPr>
      <w:rPr>
        <w:rFonts w:hint="default"/>
      </w:rPr>
    </w:lvl>
    <w:lvl w:ilvl="4" w:tplc="7CAC5FF2">
      <w:start w:val="1"/>
      <w:numFmt w:val="bullet"/>
      <w:lvlText w:val="•"/>
      <w:lvlJc w:val="left"/>
      <w:pPr>
        <w:ind w:left="4174" w:hanging="361"/>
      </w:pPr>
      <w:rPr>
        <w:rFonts w:hint="default"/>
      </w:rPr>
    </w:lvl>
    <w:lvl w:ilvl="5" w:tplc="20D8592E">
      <w:start w:val="1"/>
      <w:numFmt w:val="bullet"/>
      <w:lvlText w:val="•"/>
      <w:lvlJc w:val="left"/>
      <w:pPr>
        <w:ind w:left="5256" w:hanging="361"/>
      </w:pPr>
      <w:rPr>
        <w:rFonts w:hint="default"/>
      </w:rPr>
    </w:lvl>
    <w:lvl w:ilvl="6" w:tplc="A9546F5E">
      <w:start w:val="1"/>
      <w:numFmt w:val="bullet"/>
      <w:lvlText w:val="•"/>
      <w:lvlJc w:val="left"/>
      <w:pPr>
        <w:ind w:left="6338" w:hanging="361"/>
      </w:pPr>
      <w:rPr>
        <w:rFonts w:hint="default"/>
      </w:rPr>
    </w:lvl>
    <w:lvl w:ilvl="7" w:tplc="CB10D670">
      <w:start w:val="1"/>
      <w:numFmt w:val="bullet"/>
      <w:lvlText w:val="•"/>
      <w:lvlJc w:val="left"/>
      <w:pPr>
        <w:ind w:left="7420" w:hanging="361"/>
      </w:pPr>
      <w:rPr>
        <w:rFonts w:hint="default"/>
      </w:rPr>
    </w:lvl>
    <w:lvl w:ilvl="8" w:tplc="229E6C50">
      <w:start w:val="1"/>
      <w:numFmt w:val="bullet"/>
      <w:lvlText w:val="•"/>
      <w:lvlJc w:val="left"/>
      <w:pPr>
        <w:ind w:left="8502" w:hanging="361"/>
      </w:pPr>
      <w:rPr>
        <w:rFonts w:hint="default"/>
      </w:rPr>
    </w:lvl>
  </w:abstractNum>
  <w:abstractNum w:abstractNumId="1">
    <w:nsid w:val="011A69EA"/>
    <w:multiLevelType w:val="hybridMultilevel"/>
    <w:tmpl w:val="2886E7E4"/>
    <w:lvl w:ilvl="0" w:tplc="91B0753A">
      <w:start w:val="1"/>
      <w:numFmt w:val="lowerLetter"/>
      <w:lvlText w:val="%1)"/>
      <w:lvlJc w:val="left"/>
      <w:pPr>
        <w:ind w:left="1180" w:hanging="360"/>
      </w:pPr>
      <w:rPr>
        <w:rFonts w:ascii="Calibri" w:eastAsia="Times New Roman" w:hAnsi="Calibri" w:cs="Times New Roman" w:hint="default"/>
        <w:w w:val="99"/>
        <w:sz w:val="20"/>
        <w:szCs w:val="20"/>
      </w:rPr>
    </w:lvl>
    <w:lvl w:ilvl="1" w:tplc="B0CAC66A">
      <w:start w:val="1"/>
      <w:numFmt w:val="bullet"/>
      <w:lvlText w:val="•"/>
      <w:lvlJc w:val="left"/>
      <w:pPr>
        <w:ind w:left="1559" w:hanging="360"/>
      </w:pPr>
      <w:rPr>
        <w:rFonts w:hint="default"/>
      </w:rPr>
    </w:lvl>
    <w:lvl w:ilvl="2" w:tplc="5860C3E8">
      <w:start w:val="1"/>
      <w:numFmt w:val="bullet"/>
      <w:lvlText w:val="•"/>
      <w:lvlJc w:val="left"/>
      <w:pPr>
        <w:ind w:left="1938" w:hanging="360"/>
      </w:pPr>
      <w:rPr>
        <w:rFonts w:hint="default"/>
      </w:rPr>
    </w:lvl>
    <w:lvl w:ilvl="3" w:tplc="4A38ACDC">
      <w:start w:val="1"/>
      <w:numFmt w:val="bullet"/>
      <w:lvlText w:val="•"/>
      <w:lvlJc w:val="left"/>
      <w:pPr>
        <w:ind w:left="2316" w:hanging="360"/>
      </w:pPr>
      <w:rPr>
        <w:rFonts w:hint="default"/>
      </w:rPr>
    </w:lvl>
    <w:lvl w:ilvl="4" w:tplc="DE1EDD40">
      <w:start w:val="1"/>
      <w:numFmt w:val="bullet"/>
      <w:lvlText w:val="•"/>
      <w:lvlJc w:val="left"/>
      <w:pPr>
        <w:ind w:left="2695" w:hanging="360"/>
      </w:pPr>
      <w:rPr>
        <w:rFonts w:hint="default"/>
      </w:rPr>
    </w:lvl>
    <w:lvl w:ilvl="5" w:tplc="92B487E2">
      <w:start w:val="1"/>
      <w:numFmt w:val="bullet"/>
      <w:lvlText w:val="•"/>
      <w:lvlJc w:val="left"/>
      <w:pPr>
        <w:ind w:left="3074" w:hanging="360"/>
      </w:pPr>
      <w:rPr>
        <w:rFonts w:hint="default"/>
      </w:rPr>
    </w:lvl>
    <w:lvl w:ilvl="6" w:tplc="538A487E">
      <w:start w:val="1"/>
      <w:numFmt w:val="bullet"/>
      <w:lvlText w:val="•"/>
      <w:lvlJc w:val="left"/>
      <w:pPr>
        <w:ind w:left="3453" w:hanging="360"/>
      </w:pPr>
      <w:rPr>
        <w:rFonts w:hint="default"/>
      </w:rPr>
    </w:lvl>
    <w:lvl w:ilvl="7" w:tplc="5FE09FE8">
      <w:start w:val="1"/>
      <w:numFmt w:val="bullet"/>
      <w:lvlText w:val="•"/>
      <w:lvlJc w:val="left"/>
      <w:pPr>
        <w:ind w:left="3831" w:hanging="360"/>
      </w:pPr>
      <w:rPr>
        <w:rFonts w:hint="default"/>
      </w:rPr>
    </w:lvl>
    <w:lvl w:ilvl="8" w:tplc="27F43B22">
      <w:start w:val="1"/>
      <w:numFmt w:val="bullet"/>
      <w:lvlText w:val="•"/>
      <w:lvlJc w:val="left"/>
      <w:pPr>
        <w:ind w:left="4210" w:hanging="360"/>
      </w:pPr>
      <w:rPr>
        <w:rFonts w:hint="default"/>
      </w:rPr>
    </w:lvl>
  </w:abstractNum>
  <w:abstractNum w:abstractNumId="2">
    <w:nsid w:val="02DD19F9"/>
    <w:multiLevelType w:val="multilevel"/>
    <w:tmpl w:val="51EE77C6"/>
    <w:lvl w:ilvl="0">
      <w:start w:val="6"/>
      <w:numFmt w:val="decimal"/>
      <w:lvlText w:val="%1."/>
      <w:lvlJc w:val="left"/>
      <w:pPr>
        <w:ind w:left="460" w:hanging="360"/>
      </w:pPr>
      <w:rPr>
        <w:rFonts w:ascii="Calibri Light" w:eastAsia="Times New Roman" w:hAnsi="Calibri Light" w:cs="Times New Roman" w:hint="default"/>
        <w:color w:val="EC7C30"/>
        <w:w w:val="99"/>
        <w:sz w:val="32"/>
        <w:szCs w:val="32"/>
      </w:rPr>
    </w:lvl>
    <w:lvl w:ilvl="1">
      <w:start w:val="1"/>
      <w:numFmt w:val="decimal"/>
      <w:lvlText w:val="%1.%2."/>
      <w:lvlJc w:val="left"/>
      <w:pPr>
        <w:ind w:left="950" w:hanging="491"/>
      </w:pPr>
      <w:rPr>
        <w:rFonts w:ascii="Calibri Light" w:eastAsia="Times New Roman" w:hAnsi="Calibri Light" w:cs="Times New Roman" w:hint="default"/>
        <w:color w:val="EC7C30"/>
        <w:w w:val="99"/>
        <w:sz w:val="26"/>
        <w:szCs w:val="26"/>
      </w:rPr>
    </w:lvl>
    <w:lvl w:ilvl="2">
      <w:start w:val="1"/>
      <w:numFmt w:val="lowerLetter"/>
      <w:lvlText w:val="%3)"/>
      <w:lvlJc w:val="left"/>
      <w:pPr>
        <w:ind w:left="1139" w:hanging="360"/>
      </w:pPr>
      <w:rPr>
        <w:rFonts w:ascii="Calibri" w:eastAsia="Times New Roman" w:hAnsi="Calibri" w:cs="Times New Roman" w:hint="default"/>
        <w:w w:val="99"/>
        <w:sz w:val="20"/>
        <w:szCs w:val="20"/>
      </w:rPr>
    </w:lvl>
    <w:lvl w:ilvl="3">
      <w:start w:val="1"/>
      <w:numFmt w:val="bullet"/>
      <w:lvlText w:val="•"/>
      <w:lvlJc w:val="left"/>
      <w:pPr>
        <w:ind w:left="950" w:hanging="360"/>
      </w:pPr>
      <w:rPr>
        <w:rFonts w:hint="default"/>
      </w:rPr>
    </w:lvl>
    <w:lvl w:ilvl="4">
      <w:start w:val="1"/>
      <w:numFmt w:val="bullet"/>
      <w:lvlText w:val="•"/>
      <w:lvlJc w:val="left"/>
      <w:pPr>
        <w:ind w:left="1139" w:hanging="360"/>
      </w:pPr>
      <w:rPr>
        <w:rFonts w:hint="default"/>
      </w:rPr>
    </w:lvl>
    <w:lvl w:ilvl="5">
      <w:start w:val="1"/>
      <w:numFmt w:val="bullet"/>
      <w:lvlText w:val="•"/>
      <w:lvlJc w:val="left"/>
      <w:pPr>
        <w:ind w:left="1180" w:hanging="360"/>
      </w:pPr>
      <w:rPr>
        <w:rFonts w:hint="default"/>
      </w:rPr>
    </w:lvl>
    <w:lvl w:ilvl="6">
      <w:start w:val="1"/>
      <w:numFmt w:val="bullet"/>
      <w:lvlText w:val="•"/>
      <w:lvlJc w:val="left"/>
      <w:pPr>
        <w:ind w:left="1516" w:hanging="360"/>
      </w:pPr>
      <w:rPr>
        <w:rFonts w:hint="default"/>
      </w:rPr>
    </w:lvl>
    <w:lvl w:ilvl="7">
      <w:start w:val="1"/>
      <w:numFmt w:val="bullet"/>
      <w:lvlText w:val="•"/>
      <w:lvlJc w:val="left"/>
      <w:pPr>
        <w:ind w:left="2347" w:hanging="360"/>
      </w:pPr>
      <w:rPr>
        <w:rFonts w:hint="default"/>
      </w:rPr>
    </w:lvl>
    <w:lvl w:ilvl="8">
      <w:start w:val="1"/>
      <w:numFmt w:val="bullet"/>
      <w:lvlText w:val="•"/>
      <w:lvlJc w:val="left"/>
      <w:pPr>
        <w:ind w:left="3178" w:hanging="360"/>
      </w:pPr>
      <w:rPr>
        <w:rFonts w:hint="default"/>
      </w:rPr>
    </w:lvl>
  </w:abstractNum>
  <w:abstractNum w:abstractNumId="3">
    <w:nsid w:val="0D2F768A"/>
    <w:multiLevelType w:val="hybridMultilevel"/>
    <w:tmpl w:val="A4D2A646"/>
    <w:lvl w:ilvl="0" w:tplc="6B24E492">
      <w:start w:val="1"/>
      <w:numFmt w:val="bullet"/>
      <w:lvlText w:val=""/>
      <w:lvlJc w:val="left"/>
      <w:pPr>
        <w:ind w:left="837" w:hanging="360"/>
      </w:pPr>
      <w:rPr>
        <w:rFonts w:ascii="Symbol" w:eastAsia="Times New Roman" w:hAnsi="Symbol" w:hint="default"/>
        <w:w w:val="99"/>
        <w:sz w:val="20"/>
      </w:rPr>
    </w:lvl>
    <w:lvl w:ilvl="1" w:tplc="7848C506">
      <w:start w:val="1"/>
      <w:numFmt w:val="bullet"/>
      <w:lvlText w:val="•"/>
      <w:lvlJc w:val="left"/>
      <w:pPr>
        <w:ind w:left="1215" w:hanging="360"/>
      </w:pPr>
      <w:rPr>
        <w:rFonts w:hint="default"/>
      </w:rPr>
    </w:lvl>
    <w:lvl w:ilvl="2" w:tplc="0576C378">
      <w:start w:val="1"/>
      <w:numFmt w:val="bullet"/>
      <w:lvlText w:val="•"/>
      <w:lvlJc w:val="left"/>
      <w:pPr>
        <w:ind w:left="1592" w:hanging="360"/>
      </w:pPr>
      <w:rPr>
        <w:rFonts w:hint="default"/>
      </w:rPr>
    </w:lvl>
    <w:lvl w:ilvl="3" w:tplc="5F00D7E4">
      <w:start w:val="1"/>
      <w:numFmt w:val="bullet"/>
      <w:lvlText w:val="•"/>
      <w:lvlJc w:val="left"/>
      <w:pPr>
        <w:ind w:left="1970" w:hanging="360"/>
      </w:pPr>
      <w:rPr>
        <w:rFonts w:hint="default"/>
      </w:rPr>
    </w:lvl>
    <w:lvl w:ilvl="4" w:tplc="0726BC6E">
      <w:start w:val="1"/>
      <w:numFmt w:val="bullet"/>
      <w:lvlText w:val="•"/>
      <w:lvlJc w:val="left"/>
      <w:pPr>
        <w:ind w:left="2348" w:hanging="360"/>
      </w:pPr>
      <w:rPr>
        <w:rFonts w:hint="default"/>
      </w:rPr>
    </w:lvl>
    <w:lvl w:ilvl="5" w:tplc="6F080728">
      <w:start w:val="1"/>
      <w:numFmt w:val="bullet"/>
      <w:lvlText w:val="•"/>
      <w:lvlJc w:val="left"/>
      <w:pPr>
        <w:ind w:left="2726" w:hanging="360"/>
      </w:pPr>
      <w:rPr>
        <w:rFonts w:hint="default"/>
      </w:rPr>
    </w:lvl>
    <w:lvl w:ilvl="6" w:tplc="0510A2C4">
      <w:start w:val="1"/>
      <w:numFmt w:val="bullet"/>
      <w:lvlText w:val="•"/>
      <w:lvlJc w:val="left"/>
      <w:pPr>
        <w:ind w:left="3103" w:hanging="360"/>
      </w:pPr>
      <w:rPr>
        <w:rFonts w:hint="default"/>
      </w:rPr>
    </w:lvl>
    <w:lvl w:ilvl="7" w:tplc="C426758C">
      <w:start w:val="1"/>
      <w:numFmt w:val="bullet"/>
      <w:lvlText w:val="•"/>
      <w:lvlJc w:val="left"/>
      <w:pPr>
        <w:ind w:left="3481" w:hanging="360"/>
      </w:pPr>
      <w:rPr>
        <w:rFonts w:hint="default"/>
      </w:rPr>
    </w:lvl>
    <w:lvl w:ilvl="8" w:tplc="EBA6DE7C">
      <w:start w:val="1"/>
      <w:numFmt w:val="bullet"/>
      <w:lvlText w:val="•"/>
      <w:lvlJc w:val="left"/>
      <w:pPr>
        <w:ind w:left="3859" w:hanging="360"/>
      </w:pPr>
      <w:rPr>
        <w:rFonts w:hint="default"/>
      </w:rPr>
    </w:lvl>
  </w:abstractNum>
  <w:abstractNum w:abstractNumId="4">
    <w:nsid w:val="0E494685"/>
    <w:multiLevelType w:val="hybridMultilevel"/>
    <w:tmpl w:val="5D608CE0"/>
    <w:lvl w:ilvl="0" w:tplc="E4D8BB32">
      <w:start w:val="1"/>
      <w:numFmt w:val="lowerLetter"/>
      <w:lvlText w:val="%1)"/>
      <w:lvlJc w:val="left"/>
      <w:pPr>
        <w:ind w:left="1180" w:hanging="360"/>
      </w:pPr>
      <w:rPr>
        <w:rFonts w:ascii="Calibri" w:eastAsia="Times New Roman" w:hAnsi="Calibri" w:cs="Times New Roman" w:hint="default"/>
        <w:w w:val="99"/>
        <w:sz w:val="20"/>
        <w:szCs w:val="20"/>
      </w:rPr>
    </w:lvl>
    <w:lvl w:ilvl="1" w:tplc="E49242D0">
      <w:start w:val="1"/>
      <w:numFmt w:val="bullet"/>
      <w:lvlText w:val="•"/>
      <w:lvlJc w:val="left"/>
      <w:pPr>
        <w:ind w:left="1559" w:hanging="360"/>
      </w:pPr>
      <w:rPr>
        <w:rFonts w:hint="default"/>
      </w:rPr>
    </w:lvl>
    <w:lvl w:ilvl="2" w:tplc="ABE29808">
      <w:start w:val="1"/>
      <w:numFmt w:val="bullet"/>
      <w:lvlText w:val="•"/>
      <w:lvlJc w:val="left"/>
      <w:pPr>
        <w:ind w:left="1938" w:hanging="360"/>
      </w:pPr>
      <w:rPr>
        <w:rFonts w:hint="default"/>
      </w:rPr>
    </w:lvl>
    <w:lvl w:ilvl="3" w:tplc="06A2E4F4">
      <w:start w:val="1"/>
      <w:numFmt w:val="bullet"/>
      <w:lvlText w:val="•"/>
      <w:lvlJc w:val="left"/>
      <w:pPr>
        <w:ind w:left="2317" w:hanging="360"/>
      </w:pPr>
      <w:rPr>
        <w:rFonts w:hint="default"/>
      </w:rPr>
    </w:lvl>
    <w:lvl w:ilvl="4" w:tplc="25AC9990">
      <w:start w:val="1"/>
      <w:numFmt w:val="bullet"/>
      <w:lvlText w:val="•"/>
      <w:lvlJc w:val="left"/>
      <w:pPr>
        <w:ind w:left="2697" w:hanging="360"/>
      </w:pPr>
      <w:rPr>
        <w:rFonts w:hint="default"/>
      </w:rPr>
    </w:lvl>
    <w:lvl w:ilvl="5" w:tplc="C61C9D3C">
      <w:start w:val="1"/>
      <w:numFmt w:val="bullet"/>
      <w:lvlText w:val="•"/>
      <w:lvlJc w:val="left"/>
      <w:pPr>
        <w:ind w:left="3076" w:hanging="360"/>
      </w:pPr>
      <w:rPr>
        <w:rFonts w:hint="default"/>
      </w:rPr>
    </w:lvl>
    <w:lvl w:ilvl="6" w:tplc="714C0432">
      <w:start w:val="1"/>
      <w:numFmt w:val="bullet"/>
      <w:lvlText w:val="•"/>
      <w:lvlJc w:val="left"/>
      <w:pPr>
        <w:ind w:left="3455" w:hanging="360"/>
      </w:pPr>
      <w:rPr>
        <w:rFonts w:hint="default"/>
      </w:rPr>
    </w:lvl>
    <w:lvl w:ilvl="7" w:tplc="6C1A83CC">
      <w:start w:val="1"/>
      <w:numFmt w:val="bullet"/>
      <w:lvlText w:val="•"/>
      <w:lvlJc w:val="left"/>
      <w:pPr>
        <w:ind w:left="3834" w:hanging="360"/>
      </w:pPr>
      <w:rPr>
        <w:rFonts w:hint="default"/>
      </w:rPr>
    </w:lvl>
    <w:lvl w:ilvl="8" w:tplc="B95A3F0E">
      <w:start w:val="1"/>
      <w:numFmt w:val="bullet"/>
      <w:lvlText w:val="•"/>
      <w:lvlJc w:val="left"/>
      <w:pPr>
        <w:ind w:left="4213" w:hanging="360"/>
      </w:pPr>
      <w:rPr>
        <w:rFonts w:hint="default"/>
      </w:rPr>
    </w:lvl>
  </w:abstractNum>
  <w:abstractNum w:abstractNumId="5">
    <w:nsid w:val="0F8339CA"/>
    <w:multiLevelType w:val="multilevel"/>
    <w:tmpl w:val="65A01FF6"/>
    <w:lvl w:ilvl="0">
      <w:start w:val="5"/>
      <w:numFmt w:val="decimal"/>
      <w:lvlText w:val="%1"/>
      <w:lvlJc w:val="left"/>
      <w:pPr>
        <w:ind w:left="981" w:hanging="661"/>
      </w:pPr>
      <w:rPr>
        <w:rFonts w:cs="Times New Roman" w:hint="default"/>
      </w:rPr>
    </w:lvl>
    <w:lvl w:ilvl="1">
      <w:start w:val="3"/>
      <w:numFmt w:val="decimal"/>
      <w:lvlText w:val="%1.%2."/>
      <w:lvlJc w:val="left"/>
      <w:pPr>
        <w:ind w:left="981" w:hanging="661"/>
      </w:pPr>
      <w:rPr>
        <w:rFonts w:ascii="Calibri" w:eastAsia="Times New Roman" w:hAnsi="Calibri" w:cs="Times New Roman" w:hint="default"/>
        <w:sz w:val="22"/>
        <w:szCs w:val="22"/>
      </w:rPr>
    </w:lvl>
    <w:lvl w:ilvl="2">
      <w:start w:val="1"/>
      <w:numFmt w:val="bullet"/>
      <w:lvlText w:val="•"/>
      <w:lvlJc w:val="left"/>
      <w:pPr>
        <w:ind w:left="2918" w:hanging="661"/>
      </w:pPr>
      <w:rPr>
        <w:rFonts w:hint="default"/>
      </w:rPr>
    </w:lvl>
    <w:lvl w:ilvl="3">
      <w:start w:val="1"/>
      <w:numFmt w:val="bullet"/>
      <w:lvlText w:val="•"/>
      <w:lvlJc w:val="left"/>
      <w:pPr>
        <w:ind w:left="3886" w:hanging="661"/>
      </w:pPr>
      <w:rPr>
        <w:rFonts w:hint="default"/>
      </w:rPr>
    </w:lvl>
    <w:lvl w:ilvl="4">
      <w:start w:val="1"/>
      <w:numFmt w:val="bullet"/>
      <w:lvlText w:val="•"/>
      <w:lvlJc w:val="left"/>
      <w:pPr>
        <w:ind w:left="4855" w:hanging="661"/>
      </w:pPr>
      <w:rPr>
        <w:rFonts w:hint="default"/>
      </w:rPr>
    </w:lvl>
    <w:lvl w:ilvl="5">
      <w:start w:val="1"/>
      <w:numFmt w:val="bullet"/>
      <w:lvlText w:val="•"/>
      <w:lvlJc w:val="left"/>
      <w:pPr>
        <w:ind w:left="5823" w:hanging="661"/>
      </w:pPr>
      <w:rPr>
        <w:rFonts w:hint="default"/>
      </w:rPr>
    </w:lvl>
    <w:lvl w:ilvl="6">
      <w:start w:val="1"/>
      <w:numFmt w:val="bullet"/>
      <w:lvlText w:val="•"/>
      <w:lvlJc w:val="left"/>
      <w:pPr>
        <w:ind w:left="6792" w:hanging="661"/>
      </w:pPr>
      <w:rPr>
        <w:rFonts w:hint="default"/>
      </w:rPr>
    </w:lvl>
    <w:lvl w:ilvl="7">
      <w:start w:val="1"/>
      <w:numFmt w:val="bullet"/>
      <w:lvlText w:val="•"/>
      <w:lvlJc w:val="left"/>
      <w:pPr>
        <w:ind w:left="7760" w:hanging="661"/>
      </w:pPr>
      <w:rPr>
        <w:rFonts w:hint="default"/>
      </w:rPr>
    </w:lvl>
    <w:lvl w:ilvl="8">
      <w:start w:val="1"/>
      <w:numFmt w:val="bullet"/>
      <w:lvlText w:val="•"/>
      <w:lvlJc w:val="left"/>
      <w:pPr>
        <w:ind w:left="8729" w:hanging="661"/>
      </w:pPr>
      <w:rPr>
        <w:rFonts w:hint="default"/>
      </w:rPr>
    </w:lvl>
  </w:abstractNum>
  <w:abstractNum w:abstractNumId="6">
    <w:nsid w:val="10A71A56"/>
    <w:multiLevelType w:val="hybridMultilevel"/>
    <w:tmpl w:val="1AE2CB68"/>
    <w:lvl w:ilvl="0" w:tplc="C88EA11E">
      <w:start w:val="1"/>
      <w:numFmt w:val="bullet"/>
      <w:lvlText w:val="–"/>
      <w:lvlJc w:val="left"/>
      <w:pPr>
        <w:ind w:left="1391" w:hanging="144"/>
      </w:pPr>
      <w:rPr>
        <w:rFonts w:ascii="Calibri" w:eastAsia="Times New Roman" w:hAnsi="Calibri" w:hint="default"/>
        <w:w w:val="99"/>
        <w:sz w:val="20"/>
      </w:rPr>
    </w:lvl>
    <w:lvl w:ilvl="1" w:tplc="680402C8">
      <w:start w:val="1"/>
      <w:numFmt w:val="bullet"/>
      <w:lvlText w:val=""/>
      <w:lvlJc w:val="left"/>
      <w:pPr>
        <w:ind w:left="1900" w:hanging="360"/>
      </w:pPr>
      <w:rPr>
        <w:rFonts w:ascii="Wingdings" w:eastAsia="Times New Roman" w:hAnsi="Wingdings" w:hint="default"/>
        <w:w w:val="99"/>
        <w:sz w:val="20"/>
      </w:rPr>
    </w:lvl>
    <w:lvl w:ilvl="2" w:tplc="FF504E96">
      <w:start w:val="1"/>
      <w:numFmt w:val="bullet"/>
      <w:lvlText w:val="•"/>
      <w:lvlJc w:val="left"/>
      <w:pPr>
        <w:ind w:left="2834" w:hanging="360"/>
      </w:pPr>
      <w:rPr>
        <w:rFonts w:hint="default"/>
      </w:rPr>
    </w:lvl>
    <w:lvl w:ilvl="3" w:tplc="1FF0C462">
      <w:start w:val="1"/>
      <w:numFmt w:val="bullet"/>
      <w:lvlText w:val="•"/>
      <w:lvlJc w:val="left"/>
      <w:pPr>
        <w:ind w:left="3768" w:hanging="360"/>
      </w:pPr>
      <w:rPr>
        <w:rFonts w:hint="default"/>
      </w:rPr>
    </w:lvl>
    <w:lvl w:ilvl="4" w:tplc="80ACCDBC">
      <w:start w:val="1"/>
      <w:numFmt w:val="bullet"/>
      <w:lvlText w:val="•"/>
      <w:lvlJc w:val="left"/>
      <w:pPr>
        <w:ind w:left="4702" w:hanging="360"/>
      </w:pPr>
      <w:rPr>
        <w:rFonts w:hint="default"/>
      </w:rPr>
    </w:lvl>
    <w:lvl w:ilvl="5" w:tplc="5B705638">
      <w:start w:val="1"/>
      <w:numFmt w:val="bullet"/>
      <w:lvlText w:val="•"/>
      <w:lvlJc w:val="left"/>
      <w:pPr>
        <w:ind w:left="5636" w:hanging="360"/>
      </w:pPr>
      <w:rPr>
        <w:rFonts w:hint="default"/>
      </w:rPr>
    </w:lvl>
    <w:lvl w:ilvl="6" w:tplc="1D349C4A">
      <w:start w:val="1"/>
      <w:numFmt w:val="bullet"/>
      <w:lvlText w:val="•"/>
      <w:lvlJc w:val="left"/>
      <w:pPr>
        <w:ind w:left="6570" w:hanging="360"/>
      </w:pPr>
      <w:rPr>
        <w:rFonts w:hint="default"/>
      </w:rPr>
    </w:lvl>
    <w:lvl w:ilvl="7" w:tplc="2FF2C446">
      <w:start w:val="1"/>
      <w:numFmt w:val="bullet"/>
      <w:lvlText w:val="•"/>
      <w:lvlJc w:val="left"/>
      <w:pPr>
        <w:ind w:left="7504" w:hanging="360"/>
      </w:pPr>
      <w:rPr>
        <w:rFonts w:hint="default"/>
      </w:rPr>
    </w:lvl>
    <w:lvl w:ilvl="8" w:tplc="6D38815A">
      <w:start w:val="1"/>
      <w:numFmt w:val="bullet"/>
      <w:lvlText w:val="•"/>
      <w:lvlJc w:val="left"/>
      <w:pPr>
        <w:ind w:left="8438" w:hanging="360"/>
      </w:pPr>
      <w:rPr>
        <w:rFonts w:hint="default"/>
      </w:rPr>
    </w:lvl>
  </w:abstractNum>
  <w:abstractNum w:abstractNumId="7">
    <w:nsid w:val="113551FB"/>
    <w:multiLevelType w:val="multilevel"/>
    <w:tmpl w:val="81DEA5EE"/>
    <w:lvl w:ilvl="0">
      <w:start w:val="4"/>
      <w:numFmt w:val="decimal"/>
      <w:lvlText w:val="%1"/>
      <w:lvlJc w:val="left"/>
      <w:pPr>
        <w:ind w:left="950" w:hanging="491"/>
      </w:pPr>
      <w:rPr>
        <w:rFonts w:cs="Times New Roman" w:hint="default"/>
      </w:rPr>
    </w:lvl>
    <w:lvl w:ilvl="1">
      <w:start w:val="1"/>
      <w:numFmt w:val="decimal"/>
      <w:lvlText w:val="%1.%2."/>
      <w:lvlJc w:val="left"/>
      <w:pPr>
        <w:ind w:left="950" w:hanging="491"/>
      </w:pPr>
      <w:rPr>
        <w:rFonts w:ascii="Calibri Light" w:eastAsia="Times New Roman" w:hAnsi="Calibri Light" w:cs="Times New Roman" w:hint="default"/>
        <w:color w:val="EC7C30"/>
        <w:w w:val="99"/>
        <w:sz w:val="26"/>
        <w:szCs w:val="26"/>
      </w:rPr>
    </w:lvl>
    <w:lvl w:ilvl="2">
      <w:start w:val="1"/>
      <w:numFmt w:val="lowerLetter"/>
      <w:lvlText w:val="%3)"/>
      <w:lvlJc w:val="left"/>
      <w:pPr>
        <w:ind w:left="820" w:hanging="360"/>
      </w:pPr>
      <w:rPr>
        <w:rFonts w:ascii="Calibri" w:eastAsia="Times New Roman" w:hAnsi="Calibri" w:cs="Times New Roman" w:hint="default"/>
        <w:w w:val="99"/>
        <w:sz w:val="20"/>
        <w:szCs w:val="20"/>
      </w:rPr>
    </w:lvl>
    <w:lvl w:ilvl="3">
      <w:start w:val="1"/>
      <w:numFmt w:val="bullet"/>
      <w:lvlText w:val="•"/>
      <w:lvlJc w:val="left"/>
      <w:pPr>
        <w:ind w:left="1763" w:hanging="360"/>
      </w:pPr>
      <w:rPr>
        <w:rFonts w:hint="default"/>
      </w:rPr>
    </w:lvl>
    <w:lvl w:ilvl="4">
      <w:start w:val="1"/>
      <w:numFmt w:val="bullet"/>
      <w:lvlText w:val="•"/>
      <w:lvlJc w:val="left"/>
      <w:pPr>
        <w:ind w:left="2170" w:hanging="360"/>
      </w:pPr>
      <w:rPr>
        <w:rFonts w:hint="default"/>
      </w:rPr>
    </w:lvl>
    <w:lvl w:ilvl="5">
      <w:start w:val="1"/>
      <w:numFmt w:val="bullet"/>
      <w:lvlText w:val="•"/>
      <w:lvlJc w:val="left"/>
      <w:pPr>
        <w:ind w:left="2576" w:hanging="360"/>
      </w:pPr>
      <w:rPr>
        <w:rFonts w:hint="default"/>
      </w:rPr>
    </w:lvl>
    <w:lvl w:ilvl="6">
      <w:start w:val="1"/>
      <w:numFmt w:val="bullet"/>
      <w:lvlText w:val="•"/>
      <w:lvlJc w:val="left"/>
      <w:pPr>
        <w:ind w:left="2983" w:hanging="360"/>
      </w:pPr>
      <w:rPr>
        <w:rFonts w:hint="default"/>
      </w:rPr>
    </w:lvl>
    <w:lvl w:ilvl="7">
      <w:start w:val="1"/>
      <w:numFmt w:val="bullet"/>
      <w:lvlText w:val="•"/>
      <w:lvlJc w:val="left"/>
      <w:pPr>
        <w:ind w:left="3390" w:hanging="360"/>
      </w:pPr>
      <w:rPr>
        <w:rFonts w:hint="default"/>
      </w:rPr>
    </w:lvl>
    <w:lvl w:ilvl="8">
      <w:start w:val="1"/>
      <w:numFmt w:val="bullet"/>
      <w:lvlText w:val="•"/>
      <w:lvlJc w:val="left"/>
      <w:pPr>
        <w:ind w:left="3796" w:hanging="360"/>
      </w:pPr>
      <w:rPr>
        <w:rFonts w:hint="default"/>
      </w:rPr>
    </w:lvl>
  </w:abstractNum>
  <w:abstractNum w:abstractNumId="8">
    <w:nsid w:val="151F0A7F"/>
    <w:multiLevelType w:val="hybridMultilevel"/>
    <w:tmpl w:val="D8F83C04"/>
    <w:lvl w:ilvl="0" w:tplc="C9ECDE12">
      <w:start w:val="1"/>
      <w:numFmt w:val="decimal"/>
      <w:lvlText w:val="%1."/>
      <w:lvlJc w:val="left"/>
      <w:pPr>
        <w:ind w:left="460" w:hanging="360"/>
      </w:pPr>
      <w:rPr>
        <w:rFonts w:ascii="Calibri Light" w:eastAsia="Times New Roman" w:hAnsi="Calibri Light" w:cs="Times New Roman" w:hint="default"/>
        <w:color w:val="EC7C30"/>
        <w:w w:val="99"/>
        <w:sz w:val="32"/>
        <w:szCs w:val="32"/>
      </w:rPr>
    </w:lvl>
    <w:lvl w:ilvl="1" w:tplc="16AAF378">
      <w:start w:val="1"/>
      <w:numFmt w:val="bullet"/>
      <w:lvlText w:val=""/>
      <w:lvlJc w:val="left"/>
      <w:pPr>
        <w:ind w:left="820" w:hanging="361"/>
      </w:pPr>
      <w:rPr>
        <w:rFonts w:ascii="Symbol" w:eastAsia="Times New Roman" w:hAnsi="Symbol" w:hint="default"/>
        <w:w w:val="99"/>
        <w:sz w:val="20"/>
      </w:rPr>
    </w:lvl>
    <w:lvl w:ilvl="2" w:tplc="C4DA646A">
      <w:start w:val="1"/>
      <w:numFmt w:val="bullet"/>
      <w:lvlText w:val="•"/>
      <w:lvlJc w:val="left"/>
      <w:pPr>
        <w:ind w:left="1916" w:hanging="361"/>
      </w:pPr>
      <w:rPr>
        <w:rFonts w:hint="default"/>
      </w:rPr>
    </w:lvl>
    <w:lvl w:ilvl="3" w:tplc="C91A63DE">
      <w:start w:val="1"/>
      <w:numFmt w:val="bullet"/>
      <w:lvlText w:val="•"/>
      <w:lvlJc w:val="left"/>
      <w:pPr>
        <w:ind w:left="3012" w:hanging="361"/>
      </w:pPr>
      <w:rPr>
        <w:rFonts w:hint="default"/>
      </w:rPr>
    </w:lvl>
    <w:lvl w:ilvl="4" w:tplc="CB1C703A">
      <w:start w:val="1"/>
      <w:numFmt w:val="bullet"/>
      <w:lvlText w:val="•"/>
      <w:lvlJc w:val="left"/>
      <w:pPr>
        <w:ind w:left="4109" w:hanging="361"/>
      </w:pPr>
      <w:rPr>
        <w:rFonts w:hint="default"/>
      </w:rPr>
    </w:lvl>
    <w:lvl w:ilvl="5" w:tplc="DD26B2E2">
      <w:start w:val="1"/>
      <w:numFmt w:val="bullet"/>
      <w:lvlText w:val="•"/>
      <w:lvlJc w:val="left"/>
      <w:pPr>
        <w:ind w:left="5205" w:hanging="361"/>
      </w:pPr>
      <w:rPr>
        <w:rFonts w:hint="default"/>
      </w:rPr>
    </w:lvl>
    <w:lvl w:ilvl="6" w:tplc="36F22C2E">
      <w:start w:val="1"/>
      <w:numFmt w:val="bullet"/>
      <w:lvlText w:val="•"/>
      <w:lvlJc w:val="left"/>
      <w:pPr>
        <w:ind w:left="6301" w:hanging="361"/>
      </w:pPr>
      <w:rPr>
        <w:rFonts w:hint="default"/>
      </w:rPr>
    </w:lvl>
    <w:lvl w:ilvl="7" w:tplc="6F28BDD6">
      <w:start w:val="1"/>
      <w:numFmt w:val="bullet"/>
      <w:lvlText w:val="•"/>
      <w:lvlJc w:val="left"/>
      <w:pPr>
        <w:ind w:left="7397" w:hanging="361"/>
      </w:pPr>
      <w:rPr>
        <w:rFonts w:hint="default"/>
      </w:rPr>
    </w:lvl>
    <w:lvl w:ilvl="8" w:tplc="312A8E72">
      <w:start w:val="1"/>
      <w:numFmt w:val="bullet"/>
      <w:lvlText w:val="•"/>
      <w:lvlJc w:val="left"/>
      <w:pPr>
        <w:ind w:left="8493" w:hanging="361"/>
      </w:pPr>
      <w:rPr>
        <w:rFonts w:hint="default"/>
      </w:rPr>
    </w:lvl>
  </w:abstractNum>
  <w:abstractNum w:abstractNumId="9">
    <w:nsid w:val="227E63D7"/>
    <w:multiLevelType w:val="hybridMultilevel"/>
    <w:tmpl w:val="EDCC6444"/>
    <w:lvl w:ilvl="0" w:tplc="237813CE">
      <w:start w:val="1"/>
      <w:numFmt w:val="bullet"/>
      <w:lvlText w:val="–"/>
      <w:lvlJc w:val="left"/>
      <w:pPr>
        <w:ind w:left="1391" w:hanging="144"/>
      </w:pPr>
      <w:rPr>
        <w:rFonts w:ascii="Calibri" w:eastAsia="Times New Roman" w:hAnsi="Calibri" w:hint="default"/>
        <w:w w:val="99"/>
        <w:sz w:val="20"/>
      </w:rPr>
    </w:lvl>
    <w:lvl w:ilvl="1" w:tplc="210E67DC">
      <w:start w:val="1"/>
      <w:numFmt w:val="bullet"/>
      <w:lvlText w:val=""/>
      <w:lvlJc w:val="left"/>
      <w:pPr>
        <w:ind w:left="1900" w:hanging="360"/>
      </w:pPr>
      <w:rPr>
        <w:rFonts w:ascii="Wingdings" w:eastAsia="Times New Roman" w:hAnsi="Wingdings" w:hint="default"/>
        <w:w w:val="99"/>
        <w:sz w:val="20"/>
      </w:rPr>
    </w:lvl>
    <w:lvl w:ilvl="2" w:tplc="C22E0E86">
      <w:start w:val="1"/>
      <w:numFmt w:val="bullet"/>
      <w:lvlText w:val="•"/>
      <w:lvlJc w:val="left"/>
      <w:pPr>
        <w:ind w:left="2834" w:hanging="360"/>
      </w:pPr>
      <w:rPr>
        <w:rFonts w:hint="default"/>
      </w:rPr>
    </w:lvl>
    <w:lvl w:ilvl="3" w:tplc="A0928586">
      <w:start w:val="1"/>
      <w:numFmt w:val="bullet"/>
      <w:lvlText w:val="•"/>
      <w:lvlJc w:val="left"/>
      <w:pPr>
        <w:ind w:left="3768" w:hanging="360"/>
      </w:pPr>
      <w:rPr>
        <w:rFonts w:hint="default"/>
      </w:rPr>
    </w:lvl>
    <w:lvl w:ilvl="4" w:tplc="032E450E">
      <w:start w:val="1"/>
      <w:numFmt w:val="bullet"/>
      <w:lvlText w:val="•"/>
      <w:lvlJc w:val="left"/>
      <w:pPr>
        <w:ind w:left="4702" w:hanging="360"/>
      </w:pPr>
      <w:rPr>
        <w:rFonts w:hint="default"/>
      </w:rPr>
    </w:lvl>
    <w:lvl w:ilvl="5" w:tplc="90AA4E2C">
      <w:start w:val="1"/>
      <w:numFmt w:val="bullet"/>
      <w:lvlText w:val="•"/>
      <w:lvlJc w:val="left"/>
      <w:pPr>
        <w:ind w:left="5636" w:hanging="360"/>
      </w:pPr>
      <w:rPr>
        <w:rFonts w:hint="default"/>
      </w:rPr>
    </w:lvl>
    <w:lvl w:ilvl="6" w:tplc="64EC0B7A">
      <w:start w:val="1"/>
      <w:numFmt w:val="bullet"/>
      <w:lvlText w:val="•"/>
      <w:lvlJc w:val="left"/>
      <w:pPr>
        <w:ind w:left="6570" w:hanging="360"/>
      </w:pPr>
      <w:rPr>
        <w:rFonts w:hint="default"/>
      </w:rPr>
    </w:lvl>
    <w:lvl w:ilvl="7" w:tplc="C2887694">
      <w:start w:val="1"/>
      <w:numFmt w:val="bullet"/>
      <w:lvlText w:val="•"/>
      <w:lvlJc w:val="left"/>
      <w:pPr>
        <w:ind w:left="7504" w:hanging="360"/>
      </w:pPr>
      <w:rPr>
        <w:rFonts w:hint="default"/>
      </w:rPr>
    </w:lvl>
    <w:lvl w:ilvl="8" w:tplc="9328C856">
      <w:start w:val="1"/>
      <w:numFmt w:val="bullet"/>
      <w:lvlText w:val="•"/>
      <w:lvlJc w:val="left"/>
      <w:pPr>
        <w:ind w:left="8438" w:hanging="360"/>
      </w:pPr>
      <w:rPr>
        <w:rFonts w:hint="default"/>
      </w:rPr>
    </w:lvl>
  </w:abstractNum>
  <w:abstractNum w:abstractNumId="10">
    <w:nsid w:val="23146D48"/>
    <w:multiLevelType w:val="multilevel"/>
    <w:tmpl w:val="2DA2F338"/>
    <w:lvl w:ilvl="0">
      <w:start w:val="5"/>
      <w:numFmt w:val="decimal"/>
      <w:lvlText w:val="%1"/>
      <w:lvlJc w:val="left"/>
      <w:pPr>
        <w:ind w:left="590" w:hanging="491"/>
      </w:pPr>
      <w:rPr>
        <w:rFonts w:cs="Times New Roman" w:hint="default"/>
      </w:rPr>
    </w:lvl>
    <w:lvl w:ilvl="1">
      <w:start w:val="1"/>
      <w:numFmt w:val="decimal"/>
      <w:lvlText w:val="%1.%2."/>
      <w:lvlJc w:val="left"/>
      <w:pPr>
        <w:ind w:left="590" w:hanging="491"/>
      </w:pPr>
      <w:rPr>
        <w:rFonts w:ascii="Calibri Light" w:eastAsia="Times New Roman" w:hAnsi="Calibri Light" w:cs="Times New Roman" w:hint="default"/>
        <w:color w:val="EC7C30"/>
        <w:w w:val="99"/>
        <w:sz w:val="26"/>
        <w:szCs w:val="26"/>
      </w:rPr>
    </w:lvl>
    <w:lvl w:ilvl="2">
      <w:start w:val="1"/>
      <w:numFmt w:val="decimal"/>
      <w:lvlText w:val="%3."/>
      <w:lvlJc w:val="left"/>
      <w:pPr>
        <w:ind w:left="820" w:hanging="360"/>
      </w:pPr>
      <w:rPr>
        <w:rFonts w:ascii="Calibri" w:eastAsia="Times New Roman" w:hAnsi="Calibri" w:cs="Times New Roman" w:hint="default"/>
        <w:w w:val="99"/>
        <w:sz w:val="20"/>
        <w:szCs w:val="20"/>
      </w:rPr>
    </w:lvl>
    <w:lvl w:ilvl="3">
      <w:start w:val="1"/>
      <w:numFmt w:val="lowerLetter"/>
      <w:lvlText w:val="%4."/>
      <w:lvlJc w:val="left"/>
      <w:pPr>
        <w:ind w:left="1540" w:hanging="360"/>
      </w:pPr>
      <w:rPr>
        <w:rFonts w:ascii="Calibri" w:eastAsia="Times New Roman" w:hAnsi="Calibri" w:cs="Times New Roman" w:hint="default"/>
        <w:sz w:val="22"/>
        <w:szCs w:val="22"/>
      </w:rPr>
    </w:lvl>
    <w:lvl w:ilvl="4">
      <w:start w:val="1"/>
      <w:numFmt w:val="bullet"/>
      <w:lvlText w:val="•"/>
      <w:lvlJc w:val="left"/>
      <w:pPr>
        <w:ind w:left="1540" w:hanging="360"/>
      </w:pPr>
      <w:rPr>
        <w:rFonts w:hint="default"/>
      </w:rPr>
    </w:lvl>
    <w:lvl w:ilvl="5">
      <w:start w:val="1"/>
      <w:numFmt w:val="bullet"/>
      <w:lvlText w:val="•"/>
      <w:lvlJc w:val="left"/>
      <w:pPr>
        <w:ind w:left="3004" w:hanging="360"/>
      </w:pPr>
      <w:rPr>
        <w:rFonts w:hint="default"/>
      </w:rPr>
    </w:lvl>
    <w:lvl w:ilvl="6">
      <w:start w:val="1"/>
      <w:numFmt w:val="bullet"/>
      <w:lvlText w:val="•"/>
      <w:lvlJc w:val="left"/>
      <w:pPr>
        <w:ind w:left="4469" w:hanging="360"/>
      </w:pPr>
      <w:rPr>
        <w:rFonts w:hint="default"/>
      </w:rPr>
    </w:lvl>
    <w:lvl w:ilvl="7">
      <w:start w:val="1"/>
      <w:numFmt w:val="bullet"/>
      <w:lvlText w:val="•"/>
      <w:lvlJc w:val="left"/>
      <w:pPr>
        <w:ind w:left="5933" w:hanging="360"/>
      </w:pPr>
      <w:rPr>
        <w:rFonts w:hint="default"/>
      </w:rPr>
    </w:lvl>
    <w:lvl w:ilvl="8">
      <w:start w:val="1"/>
      <w:numFmt w:val="bullet"/>
      <w:lvlText w:val="•"/>
      <w:lvlJc w:val="left"/>
      <w:pPr>
        <w:ind w:left="7397" w:hanging="360"/>
      </w:pPr>
      <w:rPr>
        <w:rFonts w:hint="default"/>
      </w:rPr>
    </w:lvl>
  </w:abstractNum>
  <w:abstractNum w:abstractNumId="11">
    <w:nsid w:val="272B4B31"/>
    <w:multiLevelType w:val="hybridMultilevel"/>
    <w:tmpl w:val="D8E4334E"/>
    <w:lvl w:ilvl="0" w:tplc="828A4A50">
      <w:start w:val="1"/>
      <w:numFmt w:val="lowerLetter"/>
      <w:lvlText w:val="%1)"/>
      <w:lvlJc w:val="left"/>
      <w:pPr>
        <w:ind w:left="820" w:hanging="360"/>
      </w:pPr>
      <w:rPr>
        <w:rFonts w:ascii="Calibri" w:eastAsia="Times New Roman" w:hAnsi="Calibri" w:cs="Times New Roman" w:hint="default"/>
        <w:w w:val="99"/>
        <w:sz w:val="20"/>
        <w:szCs w:val="20"/>
      </w:rPr>
    </w:lvl>
    <w:lvl w:ilvl="1" w:tplc="5EA6776A">
      <w:start w:val="1"/>
      <w:numFmt w:val="bullet"/>
      <w:lvlText w:val="•"/>
      <w:lvlJc w:val="left"/>
      <w:pPr>
        <w:ind w:left="1199" w:hanging="360"/>
      </w:pPr>
      <w:rPr>
        <w:rFonts w:hint="default"/>
      </w:rPr>
    </w:lvl>
    <w:lvl w:ilvl="2" w:tplc="7F9AAAD8">
      <w:start w:val="1"/>
      <w:numFmt w:val="bullet"/>
      <w:lvlText w:val="•"/>
      <w:lvlJc w:val="left"/>
      <w:pPr>
        <w:ind w:left="1578" w:hanging="360"/>
      </w:pPr>
      <w:rPr>
        <w:rFonts w:hint="default"/>
      </w:rPr>
    </w:lvl>
    <w:lvl w:ilvl="3" w:tplc="9B14C38E">
      <w:start w:val="1"/>
      <w:numFmt w:val="bullet"/>
      <w:lvlText w:val="•"/>
      <w:lvlJc w:val="left"/>
      <w:pPr>
        <w:ind w:left="1957" w:hanging="360"/>
      </w:pPr>
      <w:rPr>
        <w:rFonts w:hint="default"/>
      </w:rPr>
    </w:lvl>
    <w:lvl w:ilvl="4" w:tplc="C308ABD2">
      <w:start w:val="1"/>
      <w:numFmt w:val="bullet"/>
      <w:lvlText w:val="•"/>
      <w:lvlJc w:val="left"/>
      <w:pPr>
        <w:ind w:left="2336" w:hanging="360"/>
      </w:pPr>
      <w:rPr>
        <w:rFonts w:hint="default"/>
      </w:rPr>
    </w:lvl>
    <w:lvl w:ilvl="5" w:tplc="3EE68FA2">
      <w:start w:val="1"/>
      <w:numFmt w:val="bullet"/>
      <w:lvlText w:val="•"/>
      <w:lvlJc w:val="left"/>
      <w:pPr>
        <w:ind w:left="2715" w:hanging="360"/>
      </w:pPr>
      <w:rPr>
        <w:rFonts w:hint="default"/>
      </w:rPr>
    </w:lvl>
    <w:lvl w:ilvl="6" w:tplc="E774EF28">
      <w:start w:val="1"/>
      <w:numFmt w:val="bullet"/>
      <w:lvlText w:val="•"/>
      <w:lvlJc w:val="left"/>
      <w:pPr>
        <w:ind w:left="3094" w:hanging="360"/>
      </w:pPr>
      <w:rPr>
        <w:rFonts w:hint="default"/>
      </w:rPr>
    </w:lvl>
    <w:lvl w:ilvl="7" w:tplc="5CDA9224">
      <w:start w:val="1"/>
      <w:numFmt w:val="bullet"/>
      <w:lvlText w:val="•"/>
      <w:lvlJc w:val="left"/>
      <w:pPr>
        <w:ind w:left="3473" w:hanging="360"/>
      </w:pPr>
      <w:rPr>
        <w:rFonts w:hint="default"/>
      </w:rPr>
    </w:lvl>
    <w:lvl w:ilvl="8" w:tplc="11289856">
      <w:start w:val="1"/>
      <w:numFmt w:val="bullet"/>
      <w:lvlText w:val="•"/>
      <w:lvlJc w:val="left"/>
      <w:pPr>
        <w:ind w:left="3852" w:hanging="360"/>
      </w:pPr>
      <w:rPr>
        <w:rFonts w:hint="default"/>
      </w:rPr>
    </w:lvl>
  </w:abstractNum>
  <w:abstractNum w:abstractNumId="12">
    <w:nsid w:val="2826723B"/>
    <w:multiLevelType w:val="hybridMultilevel"/>
    <w:tmpl w:val="0180FADC"/>
    <w:lvl w:ilvl="0" w:tplc="5148B74C">
      <w:start w:val="1"/>
      <w:numFmt w:val="bullet"/>
      <w:lvlText w:val=""/>
      <w:lvlJc w:val="left"/>
      <w:pPr>
        <w:ind w:left="820" w:hanging="361"/>
      </w:pPr>
      <w:rPr>
        <w:rFonts w:ascii="Symbol" w:eastAsia="Times New Roman" w:hAnsi="Symbol" w:hint="default"/>
        <w:w w:val="99"/>
        <w:sz w:val="20"/>
      </w:rPr>
    </w:lvl>
    <w:lvl w:ilvl="1" w:tplc="8ADA5F2A">
      <w:start w:val="1"/>
      <w:numFmt w:val="bullet"/>
      <w:lvlText w:val=""/>
      <w:lvlJc w:val="left"/>
      <w:pPr>
        <w:ind w:left="2260" w:hanging="360"/>
      </w:pPr>
      <w:rPr>
        <w:rFonts w:ascii="Wingdings" w:eastAsia="Times New Roman" w:hAnsi="Wingdings" w:hint="default"/>
        <w:w w:val="99"/>
        <w:sz w:val="20"/>
      </w:rPr>
    </w:lvl>
    <w:lvl w:ilvl="2" w:tplc="5E1E1D56">
      <w:start w:val="1"/>
      <w:numFmt w:val="bullet"/>
      <w:lvlText w:val="•"/>
      <w:lvlJc w:val="left"/>
      <w:pPr>
        <w:ind w:left="2260" w:hanging="360"/>
      </w:pPr>
      <w:rPr>
        <w:rFonts w:hint="default"/>
      </w:rPr>
    </w:lvl>
    <w:lvl w:ilvl="3" w:tplc="F1C48DB2">
      <w:start w:val="1"/>
      <w:numFmt w:val="bullet"/>
      <w:lvlText w:val="•"/>
      <w:lvlJc w:val="left"/>
      <w:pPr>
        <w:ind w:left="3266" w:hanging="360"/>
      </w:pPr>
      <w:rPr>
        <w:rFonts w:hint="default"/>
      </w:rPr>
    </w:lvl>
    <w:lvl w:ilvl="4" w:tplc="839A53C8">
      <w:start w:val="1"/>
      <w:numFmt w:val="bullet"/>
      <w:lvlText w:val="•"/>
      <w:lvlJc w:val="left"/>
      <w:pPr>
        <w:ind w:left="4271" w:hanging="360"/>
      </w:pPr>
      <w:rPr>
        <w:rFonts w:hint="default"/>
      </w:rPr>
    </w:lvl>
    <w:lvl w:ilvl="5" w:tplc="A8761F9C">
      <w:start w:val="1"/>
      <w:numFmt w:val="bullet"/>
      <w:lvlText w:val="•"/>
      <w:lvlJc w:val="left"/>
      <w:pPr>
        <w:ind w:left="5277" w:hanging="360"/>
      </w:pPr>
      <w:rPr>
        <w:rFonts w:hint="default"/>
      </w:rPr>
    </w:lvl>
    <w:lvl w:ilvl="6" w:tplc="2D2E9718">
      <w:start w:val="1"/>
      <w:numFmt w:val="bullet"/>
      <w:lvlText w:val="•"/>
      <w:lvlJc w:val="left"/>
      <w:pPr>
        <w:ind w:left="6283" w:hanging="360"/>
      </w:pPr>
      <w:rPr>
        <w:rFonts w:hint="default"/>
      </w:rPr>
    </w:lvl>
    <w:lvl w:ilvl="7" w:tplc="EA80AE8E">
      <w:start w:val="1"/>
      <w:numFmt w:val="bullet"/>
      <w:lvlText w:val="•"/>
      <w:lvlJc w:val="left"/>
      <w:pPr>
        <w:ind w:left="7289" w:hanging="360"/>
      </w:pPr>
      <w:rPr>
        <w:rFonts w:hint="default"/>
      </w:rPr>
    </w:lvl>
    <w:lvl w:ilvl="8" w:tplc="FEC8F1F8">
      <w:start w:val="1"/>
      <w:numFmt w:val="bullet"/>
      <w:lvlText w:val="•"/>
      <w:lvlJc w:val="left"/>
      <w:pPr>
        <w:ind w:left="8294" w:hanging="360"/>
      </w:pPr>
      <w:rPr>
        <w:rFonts w:hint="default"/>
      </w:rPr>
    </w:lvl>
  </w:abstractNum>
  <w:abstractNum w:abstractNumId="13">
    <w:nsid w:val="2828456C"/>
    <w:multiLevelType w:val="hybridMultilevel"/>
    <w:tmpl w:val="E616992C"/>
    <w:lvl w:ilvl="0" w:tplc="A82E5BF6">
      <w:start w:val="1"/>
      <w:numFmt w:val="bullet"/>
      <w:lvlText w:val="–"/>
      <w:lvlJc w:val="left"/>
      <w:pPr>
        <w:ind w:left="1482" w:hanging="144"/>
      </w:pPr>
      <w:rPr>
        <w:rFonts w:ascii="Calibri" w:eastAsia="Times New Roman" w:hAnsi="Calibri" w:hint="default"/>
        <w:w w:val="99"/>
        <w:sz w:val="20"/>
      </w:rPr>
    </w:lvl>
    <w:lvl w:ilvl="1" w:tplc="78BE9EAE">
      <w:start w:val="1"/>
      <w:numFmt w:val="bullet"/>
      <w:lvlText w:val=""/>
      <w:lvlJc w:val="left"/>
      <w:pPr>
        <w:ind w:left="1900" w:hanging="360"/>
      </w:pPr>
      <w:rPr>
        <w:rFonts w:ascii="Wingdings" w:eastAsia="Times New Roman" w:hAnsi="Wingdings" w:hint="default"/>
        <w:w w:val="99"/>
        <w:sz w:val="20"/>
      </w:rPr>
    </w:lvl>
    <w:lvl w:ilvl="2" w:tplc="E7146D60">
      <w:start w:val="1"/>
      <w:numFmt w:val="bullet"/>
      <w:lvlText w:val="•"/>
      <w:lvlJc w:val="left"/>
      <w:pPr>
        <w:ind w:left="2834" w:hanging="360"/>
      </w:pPr>
      <w:rPr>
        <w:rFonts w:hint="default"/>
      </w:rPr>
    </w:lvl>
    <w:lvl w:ilvl="3" w:tplc="69AA160E">
      <w:start w:val="1"/>
      <w:numFmt w:val="bullet"/>
      <w:lvlText w:val="•"/>
      <w:lvlJc w:val="left"/>
      <w:pPr>
        <w:ind w:left="3768" w:hanging="360"/>
      </w:pPr>
      <w:rPr>
        <w:rFonts w:hint="default"/>
      </w:rPr>
    </w:lvl>
    <w:lvl w:ilvl="4" w:tplc="86D8900A">
      <w:start w:val="1"/>
      <w:numFmt w:val="bullet"/>
      <w:lvlText w:val="•"/>
      <w:lvlJc w:val="left"/>
      <w:pPr>
        <w:ind w:left="4702" w:hanging="360"/>
      </w:pPr>
      <w:rPr>
        <w:rFonts w:hint="default"/>
      </w:rPr>
    </w:lvl>
    <w:lvl w:ilvl="5" w:tplc="6784CE34">
      <w:start w:val="1"/>
      <w:numFmt w:val="bullet"/>
      <w:lvlText w:val="•"/>
      <w:lvlJc w:val="left"/>
      <w:pPr>
        <w:ind w:left="5636" w:hanging="360"/>
      </w:pPr>
      <w:rPr>
        <w:rFonts w:hint="default"/>
      </w:rPr>
    </w:lvl>
    <w:lvl w:ilvl="6" w:tplc="5F8CEA02">
      <w:start w:val="1"/>
      <w:numFmt w:val="bullet"/>
      <w:lvlText w:val="•"/>
      <w:lvlJc w:val="left"/>
      <w:pPr>
        <w:ind w:left="6570" w:hanging="360"/>
      </w:pPr>
      <w:rPr>
        <w:rFonts w:hint="default"/>
      </w:rPr>
    </w:lvl>
    <w:lvl w:ilvl="7" w:tplc="F5F8AE72">
      <w:start w:val="1"/>
      <w:numFmt w:val="bullet"/>
      <w:lvlText w:val="•"/>
      <w:lvlJc w:val="left"/>
      <w:pPr>
        <w:ind w:left="7504" w:hanging="360"/>
      </w:pPr>
      <w:rPr>
        <w:rFonts w:hint="default"/>
      </w:rPr>
    </w:lvl>
    <w:lvl w:ilvl="8" w:tplc="F5706868">
      <w:start w:val="1"/>
      <w:numFmt w:val="bullet"/>
      <w:lvlText w:val="•"/>
      <w:lvlJc w:val="left"/>
      <w:pPr>
        <w:ind w:left="8438" w:hanging="360"/>
      </w:pPr>
      <w:rPr>
        <w:rFonts w:hint="default"/>
      </w:rPr>
    </w:lvl>
  </w:abstractNum>
  <w:abstractNum w:abstractNumId="14">
    <w:nsid w:val="28F14ED6"/>
    <w:multiLevelType w:val="hybridMultilevel"/>
    <w:tmpl w:val="549A326C"/>
    <w:lvl w:ilvl="0" w:tplc="A386E71A">
      <w:start w:val="1"/>
      <w:numFmt w:val="bullet"/>
      <w:lvlText w:val=""/>
      <w:lvlJc w:val="left"/>
      <w:pPr>
        <w:ind w:left="820" w:hanging="361"/>
      </w:pPr>
      <w:rPr>
        <w:rFonts w:ascii="Symbol" w:eastAsia="Times New Roman" w:hAnsi="Symbol" w:hint="default"/>
        <w:sz w:val="22"/>
      </w:rPr>
    </w:lvl>
    <w:lvl w:ilvl="1" w:tplc="8BC69564">
      <w:start w:val="1"/>
      <w:numFmt w:val="bullet"/>
      <w:lvlText w:val="•"/>
      <w:lvlJc w:val="left"/>
      <w:pPr>
        <w:ind w:left="1805" w:hanging="361"/>
      </w:pPr>
      <w:rPr>
        <w:rFonts w:hint="default"/>
      </w:rPr>
    </w:lvl>
    <w:lvl w:ilvl="2" w:tplc="AC9A11B4">
      <w:start w:val="1"/>
      <w:numFmt w:val="bullet"/>
      <w:lvlText w:val="•"/>
      <w:lvlJc w:val="left"/>
      <w:pPr>
        <w:ind w:left="2789" w:hanging="361"/>
      </w:pPr>
      <w:rPr>
        <w:rFonts w:hint="default"/>
      </w:rPr>
    </w:lvl>
    <w:lvl w:ilvl="3" w:tplc="AB2657D2">
      <w:start w:val="1"/>
      <w:numFmt w:val="bullet"/>
      <w:lvlText w:val="•"/>
      <w:lvlJc w:val="left"/>
      <w:pPr>
        <w:ind w:left="3774" w:hanging="361"/>
      </w:pPr>
      <w:rPr>
        <w:rFonts w:hint="default"/>
      </w:rPr>
    </w:lvl>
    <w:lvl w:ilvl="4" w:tplc="8A58FC88">
      <w:start w:val="1"/>
      <w:numFmt w:val="bullet"/>
      <w:lvlText w:val="•"/>
      <w:lvlJc w:val="left"/>
      <w:pPr>
        <w:ind w:left="4758" w:hanging="361"/>
      </w:pPr>
      <w:rPr>
        <w:rFonts w:hint="default"/>
      </w:rPr>
    </w:lvl>
    <w:lvl w:ilvl="5" w:tplc="7F045D5A">
      <w:start w:val="1"/>
      <w:numFmt w:val="bullet"/>
      <w:lvlText w:val="•"/>
      <w:lvlJc w:val="left"/>
      <w:pPr>
        <w:ind w:left="5743" w:hanging="361"/>
      </w:pPr>
      <w:rPr>
        <w:rFonts w:hint="default"/>
      </w:rPr>
    </w:lvl>
    <w:lvl w:ilvl="6" w:tplc="A252C48A">
      <w:start w:val="1"/>
      <w:numFmt w:val="bullet"/>
      <w:lvlText w:val="•"/>
      <w:lvlJc w:val="left"/>
      <w:pPr>
        <w:ind w:left="6728" w:hanging="361"/>
      </w:pPr>
      <w:rPr>
        <w:rFonts w:hint="default"/>
      </w:rPr>
    </w:lvl>
    <w:lvl w:ilvl="7" w:tplc="618E1304">
      <w:start w:val="1"/>
      <w:numFmt w:val="bullet"/>
      <w:lvlText w:val="•"/>
      <w:lvlJc w:val="left"/>
      <w:pPr>
        <w:ind w:left="7712" w:hanging="361"/>
      </w:pPr>
      <w:rPr>
        <w:rFonts w:hint="default"/>
      </w:rPr>
    </w:lvl>
    <w:lvl w:ilvl="8" w:tplc="DF94BA3E">
      <w:start w:val="1"/>
      <w:numFmt w:val="bullet"/>
      <w:lvlText w:val="•"/>
      <w:lvlJc w:val="left"/>
      <w:pPr>
        <w:ind w:left="8697" w:hanging="361"/>
      </w:pPr>
      <w:rPr>
        <w:rFonts w:hint="default"/>
      </w:rPr>
    </w:lvl>
  </w:abstractNum>
  <w:abstractNum w:abstractNumId="15">
    <w:nsid w:val="2D5A1CCF"/>
    <w:multiLevelType w:val="hybridMultilevel"/>
    <w:tmpl w:val="CE3A044A"/>
    <w:lvl w:ilvl="0" w:tplc="F814A4AC">
      <w:start w:val="1"/>
      <w:numFmt w:val="decimal"/>
      <w:lvlText w:val="%1."/>
      <w:lvlJc w:val="left"/>
      <w:pPr>
        <w:ind w:left="820" w:hanging="361"/>
      </w:pPr>
      <w:rPr>
        <w:rFonts w:ascii="Calibri" w:eastAsia="Times New Roman" w:hAnsi="Calibri" w:cs="Times New Roman" w:hint="default"/>
        <w:b/>
        <w:bCs/>
        <w:w w:val="99"/>
        <w:sz w:val="20"/>
        <w:szCs w:val="20"/>
      </w:rPr>
    </w:lvl>
    <w:lvl w:ilvl="1" w:tplc="E182C55E">
      <w:start w:val="1"/>
      <w:numFmt w:val="bullet"/>
      <w:lvlText w:val="•"/>
      <w:lvlJc w:val="left"/>
      <w:pPr>
        <w:ind w:left="1807" w:hanging="361"/>
      </w:pPr>
      <w:rPr>
        <w:rFonts w:hint="default"/>
      </w:rPr>
    </w:lvl>
    <w:lvl w:ilvl="2" w:tplc="409E7EBC">
      <w:start w:val="1"/>
      <w:numFmt w:val="bullet"/>
      <w:lvlText w:val="•"/>
      <w:lvlJc w:val="left"/>
      <w:pPr>
        <w:ind w:left="2793" w:hanging="361"/>
      </w:pPr>
      <w:rPr>
        <w:rFonts w:hint="default"/>
      </w:rPr>
    </w:lvl>
    <w:lvl w:ilvl="3" w:tplc="586CA8D6">
      <w:start w:val="1"/>
      <w:numFmt w:val="bullet"/>
      <w:lvlText w:val="•"/>
      <w:lvlJc w:val="left"/>
      <w:pPr>
        <w:ind w:left="3780" w:hanging="361"/>
      </w:pPr>
      <w:rPr>
        <w:rFonts w:hint="default"/>
      </w:rPr>
    </w:lvl>
    <w:lvl w:ilvl="4" w:tplc="9A58BB46">
      <w:start w:val="1"/>
      <w:numFmt w:val="bullet"/>
      <w:lvlText w:val="•"/>
      <w:lvlJc w:val="left"/>
      <w:pPr>
        <w:ind w:left="4766" w:hanging="361"/>
      </w:pPr>
      <w:rPr>
        <w:rFonts w:hint="default"/>
      </w:rPr>
    </w:lvl>
    <w:lvl w:ilvl="5" w:tplc="DF1E395E">
      <w:start w:val="1"/>
      <w:numFmt w:val="bullet"/>
      <w:lvlText w:val="•"/>
      <w:lvlJc w:val="left"/>
      <w:pPr>
        <w:ind w:left="5753" w:hanging="361"/>
      </w:pPr>
      <w:rPr>
        <w:rFonts w:hint="default"/>
      </w:rPr>
    </w:lvl>
    <w:lvl w:ilvl="6" w:tplc="43245202">
      <w:start w:val="1"/>
      <w:numFmt w:val="bullet"/>
      <w:lvlText w:val="•"/>
      <w:lvlJc w:val="left"/>
      <w:pPr>
        <w:ind w:left="6740" w:hanging="361"/>
      </w:pPr>
      <w:rPr>
        <w:rFonts w:hint="default"/>
      </w:rPr>
    </w:lvl>
    <w:lvl w:ilvl="7" w:tplc="6C7C2AFC">
      <w:start w:val="1"/>
      <w:numFmt w:val="bullet"/>
      <w:lvlText w:val="•"/>
      <w:lvlJc w:val="left"/>
      <w:pPr>
        <w:ind w:left="7726" w:hanging="361"/>
      </w:pPr>
      <w:rPr>
        <w:rFonts w:hint="default"/>
      </w:rPr>
    </w:lvl>
    <w:lvl w:ilvl="8" w:tplc="7AD4BA82">
      <w:start w:val="1"/>
      <w:numFmt w:val="bullet"/>
      <w:lvlText w:val="•"/>
      <w:lvlJc w:val="left"/>
      <w:pPr>
        <w:ind w:left="8713" w:hanging="361"/>
      </w:pPr>
      <w:rPr>
        <w:rFonts w:hint="default"/>
      </w:rPr>
    </w:lvl>
  </w:abstractNum>
  <w:abstractNum w:abstractNumId="16">
    <w:nsid w:val="2DDF1168"/>
    <w:multiLevelType w:val="hybridMultilevel"/>
    <w:tmpl w:val="CD688E9C"/>
    <w:lvl w:ilvl="0" w:tplc="63ECECFA">
      <w:start w:val="5"/>
      <w:numFmt w:val="decimal"/>
      <w:lvlText w:val="%1."/>
      <w:lvlJc w:val="left"/>
      <w:pPr>
        <w:ind w:left="632" w:hanging="200"/>
      </w:pPr>
      <w:rPr>
        <w:rFonts w:ascii="Calibri" w:eastAsia="Times New Roman" w:hAnsi="Calibri" w:cs="Times New Roman" w:hint="default"/>
        <w:b/>
        <w:bCs/>
        <w:w w:val="99"/>
        <w:sz w:val="20"/>
        <w:szCs w:val="20"/>
      </w:rPr>
    </w:lvl>
    <w:lvl w:ilvl="1" w:tplc="F728560C">
      <w:start w:val="7"/>
      <w:numFmt w:val="decimal"/>
      <w:lvlText w:val="%2."/>
      <w:lvlJc w:val="left"/>
      <w:pPr>
        <w:ind w:left="769" w:hanging="200"/>
      </w:pPr>
      <w:rPr>
        <w:rFonts w:ascii="Calibri" w:eastAsia="Times New Roman" w:hAnsi="Calibri" w:cs="Times New Roman" w:hint="default"/>
        <w:b/>
        <w:bCs/>
        <w:w w:val="99"/>
        <w:sz w:val="20"/>
        <w:szCs w:val="20"/>
      </w:rPr>
    </w:lvl>
    <w:lvl w:ilvl="2" w:tplc="80CA2902">
      <w:start w:val="1"/>
      <w:numFmt w:val="bullet"/>
      <w:lvlText w:val="•"/>
      <w:lvlJc w:val="left"/>
      <w:pPr>
        <w:ind w:left="927" w:hanging="200"/>
      </w:pPr>
      <w:rPr>
        <w:rFonts w:hint="default"/>
      </w:rPr>
    </w:lvl>
    <w:lvl w:ilvl="3" w:tplc="A0D82DD2">
      <w:start w:val="1"/>
      <w:numFmt w:val="bullet"/>
      <w:lvlText w:val="•"/>
      <w:lvlJc w:val="left"/>
      <w:pPr>
        <w:ind w:left="1085" w:hanging="200"/>
      </w:pPr>
      <w:rPr>
        <w:rFonts w:hint="default"/>
      </w:rPr>
    </w:lvl>
    <w:lvl w:ilvl="4" w:tplc="200CEE16">
      <w:start w:val="1"/>
      <w:numFmt w:val="bullet"/>
      <w:lvlText w:val="•"/>
      <w:lvlJc w:val="left"/>
      <w:pPr>
        <w:ind w:left="1243" w:hanging="200"/>
      </w:pPr>
      <w:rPr>
        <w:rFonts w:hint="default"/>
      </w:rPr>
    </w:lvl>
    <w:lvl w:ilvl="5" w:tplc="51E08798">
      <w:start w:val="1"/>
      <w:numFmt w:val="bullet"/>
      <w:lvlText w:val="•"/>
      <w:lvlJc w:val="left"/>
      <w:pPr>
        <w:ind w:left="1401" w:hanging="200"/>
      </w:pPr>
      <w:rPr>
        <w:rFonts w:hint="default"/>
      </w:rPr>
    </w:lvl>
    <w:lvl w:ilvl="6" w:tplc="49EC674E">
      <w:start w:val="1"/>
      <w:numFmt w:val="bullet"/>
      <w:lvlText w:val="•"/>
      <w:lvlJc w:val="left"/>
      <w:pPr>
        <w:ind w:left="1559" w:hanging="200"/>
      </w:pPr>
      <w:rPr>
        <w:rFonts w:hint="default"/>
      </w:rPr>
    </w:lvl>
    <w:lvl w:ilvl="7" w:tplc="A13637C0">
      <w:start w:val="1"/>
      <w:numFmt w:val="bullet"/>
      <w:lvlText w:val="•"/>
      <w:lvlJc w:val="left"/>
      <w:pPr>
        <w:ind w:left="1717" w:hanging="200"/>
      </w:pPr>
      <w:rPr>
        <w:rFonts w:hint="default"/>
      </w:rPr>
    </w:lvl>
    <w:lvl w:ilvl="8" w:tplc="4ED6E256">
      <w:start w:val="1"/>
      <w:numFmt w:val="bullet"/>
      <w:lvlText w:val="•"/>
      <w:lvlJc w:val="left"/>
      <w:pPr>
        <w:ind w:left="1875" w:hanging="200"/>
      </w:pPr>
      <w:rPr>
        <w:rFonts w:hint="default"/>
      </w:rPr>
    </w:lvl>
  </w:abstractNum>
  <w:abstractNum w:abstractNumId="17">
    <w:nsid w:val="2F1C0227"/>
    <w:multiLevelType w:val="hybridMultilevel"/>
    <w:tmpl w:val="6EC64434"/>
    <w:lvl w:ilvl="0" w:tplc="CB225FCE">
      <w:start w:val="1"/>
      <w:numFmt w:val="bullet"/>
      <w:lvlText w:val=""/>
      <w:lvlJc w:val="left"/>
      <w:pPr>
        <w:ind w:left="460" w:hanging="360"/>
      </w:pPr>
      <w:rPr>
        <w:rFonts w:ascii="Symbol" w:eastAsia="Times New Roman" w:hAnsi="Symbol" w:hint="default"/>
        <w:w w:val="99"/>
        <w:sz w:val="20"/>
      </w:rPr>
    </w:lvl>
    <w:lvl w:ilvl="1" w:tplc="C1542A10">
      <w:start w:val="1"/>
      <w:numFmt w:val="bullet"/>
      <w:lvlText w:val=""/>
      <w:lvlJc w:val="left"/>
      <w:pPr>
        <w:ind w:left="1900" w:hanging="360"/>
      </w:pPr>
      <w:rPr>
        <w:rFonts w:ascii="Wingdings" w:eastAsia="Times New Roman" w:hAnsi="Wingdings" w:hint="default"/>
        <w:w w:val="99"/>
        <w:sz w:val="20"/>
      </w:rPr>
    </w:lvl>
    <w:lvl w:ilvl="2" w:tplc="1E589CDA">
      <w:start w:val="1"/>
      <w:numFmt w:val="bullet"/>
      <w:lvlText w:val="•"/>
      <w:lvlJc w:val="left"/>
      <w:pPr>
        <w:ind w:left="2171" w:hanging="360"/>
      </w:pPr>
      <w:rPr>
        <w:rFonts w:hint="default"/>
      </w:rPr>
    </w:lvl>
    <w:lvl w:ilvl="3" w:tplc="EE20C5D2">
      <w:start w:val="1"/>
      <w:numFmt w:val="bullet"/>
      <w:lvlText w:val="•"/>
      <w:lvlJc w:val="left"/>
      <w:pPr>
        <w:ind w:left="2441" w:hanging="360"/>
      </w:pPr>
      <w:rPr>
        <w:rFonts w:hint="default"/>
      </w:rPr>
    </w:lvl>
    <w:lvl w:ilvl="4" w:tplc="A87E8582">
      <w:start w:val="1"/>
      <w:numFmt w:val="bullet"/>
      <w:lvlText w:val="•"/>
      <w:lvlJc w:val="left"/>
      <w:pPr>
        <w:ind w:left="2712" w:hanging="360"/>
      </w:pPr>
      <w:rPr>
        <w:rFonts w:hint="default"/>
      </w:rPr>
    </w:lvl>
    <w:lvl w:ilvl="5" w:tplc="764836F6">
      <w:start w:val="1"/>
      <w:numFmt w:val="bullet"/>
      <w:lvlText w:val="•"/>
      <w:lvlJc w:val="left"/>
      <w:pPr>
        <w:ind w:left="2982" w:hanging="360"/>
      </w:pPr>
      <w:rPr>
        <w:rFonts w:hint="default"/>
      </w:rPr>
    </w:lvl>
    <w:lvl w:ilvl="6" w:tplc="094E3020">
      <w:start w:val="1"/>
      <w:numFmt w:val="bullet"/>
      <w:lvlText w:val="•"/>
      <w:lvlJc w:val="left"/>
      <w:pPr>
        <w:ind w:left="3253" w:hanging="360"/>
      </w:pPr>
      <w:rPr>
        <w:rFonts w:hint="default"/>
      </w:rPr>
    </w:lvl>
    <w:lvl w:ilvl="7" w:tplc="A2FAD624">
      <w:start w:val="1"/>
      <w:numFmt w:val="bullet"/>
      <w:lvlText w:val="•"/>
      <w:lvlJc w:val="left"/>
      <w:pPr>
        <w:ind w:left="3524" w:hanging="360"/>
      </w:pPr>
      <w:rPr>
        <w:rFonts w:hint="default"/>
      </w:rPr>
    </w:lvl>
    <w:lvl w:ilvl="8" w:tplc="C50E50DA">
      <w:start w:val="1"/>
      <w:numFmt w:val="bullet"/>
      <w:lvlText w:val="•"/>
      <w:lvlJc w:val="left"/>
      <w:pPr>
        <w:ind w:left="3794" w:hanging="360"/>
      </w:pPr>
      <w:rPr>
        <w:rFonts w:hint="default"/>
      </w:rPr>
    </w:lvl>
  </w:abstractNum>
  <w:abstractNum w:abstractNumId="18">
    <w:nsid w:val="3040395E"/>
    <w:multiLevelType w:val="hybridMultilevel"/>
    <w:tmpl w:val="F906F958"/>
    <w:lvl w:ilvl="0" w:tplc="62362646">
      <w:start w:val="1"/>
      <w:numFmt w:val="bullet"/>
      <w:lvlText w:val=""/>
      <w:lvlJc w:val="left"/>
      <w:pPr>
        <w:ind w:left="820" w:hanging="361"/>
      </w:pPr>
      <w:rPr>
        <w:rFonts w:ascii="Symbol" w:eastAsia="Times New Roman" w:hAnsi="Symbol" w:hint="default"/>
        <w:sz w:val="22"/>
      </w:rPr>
    </w:lvl>
    <w:lvl w:ilvl="1" w:tplc="C98EF1C6">
      <w:start w:val="1"/>
      <w:numFmt w:val="bullet"/>
      <w:lvlText w:val="o"/>
      <w:lvlJc w:val="left"/>
      <w:pPr>
        <w:ind w:left="1540" w:hanging="360"/>
      </w:pPr>
      <w:rPr>
        <w:rFonts w:ascii="Courier New" w:eastAsia="Times New Roman" w:hAnsi="Courier New" w:hint="default"/>
        <w:sz w:val="22"/>
      </w:rPr>
    </w:lvl>
    <w:lvl w:ilvl="2" w:tplc="D1D6B83C">
      <w:start w:val="1"/>
      <w:numFmt w:val="bullet"/>
      <w:lvlText w:val=""/>
      <w:lvlJc w:val="left"/>
      <w:pPr>
        <w:ind w:left="2260" w:hanging="360"/>
      </w:pPr>
      <w:rPr>
        <w:rFonts w:ascii="Wingdings" w:eastAsia="Times New Roman" w:hAnsi="Wingdings" w:hint="default"/>
        <w:w w:val="99"/>
        <w:sz w:val="20"/>
      </w:rPr>
    </w:lvl>
    <w:lvl w:ilvl="3" w:tplc="4E986C1E">
      <w:start w:val="1"/>
      <w:numFmt w:val="bullet"/>
      <w:lvlText w:val="•"/>
      <w:lvlJc w:val="left"/>
      <w:pPr>
        <w:ind w:left="2260" w:hanging="360"/>
      </w:pPr>
      <w:rPr>
        <w:rFonts w:hint="default"/>
      </w:rPr>
    </w:lvl>
    <w:lvl w:ilvl="4" w:tplc="32D2045A">
      <w:start w:val="1"/>
      <w:numFmt w:val="bullet"/>
      <w:lvlText w:val="•"/>
      <w:lvlJc w:val="left"/>
      <w:pPr>
        <w:ind w:left="3361" w:hanging="360"/>
      </w:pPr>
      <w:rPr>
        <w:rFonts w:hint="default"/>
      </w:rPr>
    </w:lvl>
    <w:lvl w:ilvl="5" w:tplc="4C420A0A">
      <w:start w:val="1"/>
      <w:numFmt w:val="bullet"/>
      <w:lvlText w:val="•"/>
      <w:lvlJc w:val="left"/>
      <w:pPr>
        <w:ind w:left="4462" w:hanging="360"/>
      </w:pPr>
      <w:rPr>
        <w:rFonts w:hint="default"/>
      </w:rPr>
    </w:lvl>
    <w:lvl w:ilvl="6" w:tplc="8D8CDAC4">
      <w:start w:val="1"/>
      <w:numFmt w:val="bullet"/>
      <w:lvlText w:val="•"/>
      <w:lvlJc w:val="left"/>
      <w:pPr>
        <w:ind w:left="5562" w:hanging="360"/>
      </w:pPr>
      <w:rPr>
        <w:rFonts w:hint="default"/>
      </w:rPr>
    </w:lvl>
    <w:lvl w:ilvl="7" w:tplc="0DD87448">
      <w:start w:val="1"/>
      <w:numFmt w:val="bullet"/>
      <w:lvlText w:val="•"/>
      <w:lvlJc w:val="left"/>
      <w:pPr>
        <w:ind w:left="6663" w:hanging="360"/>
      </w:pPr>
      <w:rPr>
        <w:rFonts w:hint="default"/>
      </w:rPr>
    </w:lvl>
    <w:lvl w:ilvl="8" w:tplc="6F7A3A0E">
      <w:start w:val="1"/>
      <w:numFmt w:val="bullet"/>
      <w:lvlText w:val="•"/>
      <w:lvlJc w:val="left"/>
      <w:pPr>
        <w:ind w:left="7764" w:hanging="360"/>
      </w:pPr>
      <w:rPr>
        <w:rFonts w:hint="default"/>
      </w:rPr>
    </w:lvl>
  </w:abstractNum>
  <w:abstractNum w:abstractNumId="19">
    <w:nsid w:val="30846ED6"/>
    <w:multiLevelType w:val="hybridMultilevel"/>
    <w:tmpl w:val="9474958C"/>
    <w:lvl w:ilvl="0" w:tplc="AA48F7FA">
      <w:start w:val="1"/>
      <w:numFmt w:val="bullet"/>
      <w:lvlText w:val=""/>
      <w:lvlJc w:val="left"/>
      <w:pPr>
        <w:ind w:left="820" w:hanging="361"/>
      </w:pPr>
      <w:rPr>
        <w:rFonts w:ascii="Symbol" w:eastAsia="Times New Roman" w:hAnsi="Symbol" w:hint="default"/>
        <w:w w:val="99"/>
        <w:sz w:val="20"/>
      </w:rPr>
    </w:lvl>
    <w:lvl w:ilvl="1" w:tplc="F9DAC0A4">
      <w:start w:val="1"/>
      <w:numFmt w:val="bullet"/>
      <w:lvlText w:val="o"/>
      <w:lvlJc w:val="left"/>
      <w:pPr>
        <w:ind w:left="1540" w:hanging="360"/>
      </w:pPr>
      <w:rPr>
        <w:rFonts w:ascii="Courier New" w:eastAsia="Times New Roman" w:hAnsi="Courier New" w:hint="default"/>
        <w:w w:val="99"/>
        <w:sz w:val="20"/>
      </w:rPr>
    </w:lvl>
    <w:lvl w:ilvl="2" w:tplc="D4D45934">
      <w:start w:val="1"/>
      <w:numFmt w:val="bullet"/>
      <w:lvlText w:val="•"/>
      <w:lvlJc w:val="left"/>
      <w:pPr>
        <w:ind w:left="2556" w:hanging="360"/>
      </w:pPr>
      <w:rPr>
        <w:rFonts w:hint="default"/>
      </w:rPr>
    </w:lvl>
    <w:lvl w:ilvl="3" w:tplc="B4E8DD02">
      <w:start w:val="1"/>
      <w:numFmt w:val="bullet"/>
      <w:lvlText w:val="•"/>
      <w:lvlJc w:val="left"/>
      <w:pPr>
        <w:ind w:left="3572" w:hanging="360"/>
      </w:pPr>
      <w:rPr>
        <w:rFonts w:hint="default"/>
      </w:rPr>
    </w:lvl>
    <w:lvl w:ilvl="4" w:tplc="3704FBFE">
      <w:start w:val="1"/>
      <w:numFmt w:val="bullet"/>
      <w:lvlText w:val="•"/>
      <w:lvlJc w:val="left"/>
      <w:pPr>
        <w:ind w:left="4589" w:hanging="360"/>
      </w:pPr>
      <w:rPr>
        <w:rFonts w:hint="default"/>
      </w:rPr>
    </w:lvl>
    <w:lvl w:ilvl="5" w:tplc="DC925EAA">
      <w:start w:val="1"/>
      <w:numFmt w:val="bullet"/>
      <w:lvlText w:val="•"/>
      <w:lvlJc w:val="left"/>
      <w:pPr>
        <w:ind w:left="5605" w:hanging="360"/>
      </w:pPr>
      <w:rPr>
        <w:rFonts w:hint="default"/>
      </w:rPr>
    </w:lvl>
    <w:lvl w:ilvl="6" w:tplc="FCC81700">
      <w:start w:val="1"/>
      <w:numFmt w:val="bullet"/>
      <w:lvlText w:val="•"/>
      <w:lvlJc w:val="left"/>
      <w:pPr>
        <w:ind w:left="6621" w:hanging="360"/>
      </w:pPr>
      <w:rPr>
        <w:rFonts w:hint="default"/>
      </w:rPr>
    </w:lvl>
    <w:lvl w:ilvl="7" w:tplc="C15C8240">
      <w:start w:val="1"/>
      <w:numFmt w:val="bullet"/>
      <w:lvlText w:val="•"/>
      <w:lvlJc w:val="left"/>
      <w:pPr>
        <w:ind w:left="7637" w:hanging="360"/>
      </w:pPr>
      <w:rPr>
        <w:rFonts w:hint="default"/>
      </w:rPr>
    </w:lvl>
    <w:lvl w:ilvl="8" w:tplc="6F048036">
      <w:start w:val="1"/>
      <w:numFmt w:val="bullet"/>
      <w:lvlText w:val="•"/>
      <w:lvlJc w:val="left"/>
      <w:pPr>
        <w:ind w:left="8653" w:hanging="360"/>
      </w:pPr>
      <w:rPr>
        <w:rFonts w:hint="default"/>
      </w:rPr>
    </w:lvl>
  </w:abstractNum>
  <w:abstractNum w:abstractNumId="20">
    <w:nsid w:val="31402872"/>
    <w:multiLevelType w:val="hybridMultilevel"/>
    <w:tmpl w:val="92DC8034"/>
    <w:lvl w:ilvl="0" w:tplc="B0482FCC">
      <w:start w:val="1"/>
      <w:numFmt w:val="decimal"/>
      <w:lvlText w:val="%1."/>
      <w:lvlJc w:val="left"/>
      <w:pPr>
        <w:ind w:left="808" w:hanging="360"/>
      </w:pPr>
      <w:rPr>
        <w:rFonts w:ascii="Calibri" w:eastAsia="Times New Roman" w:hAnsi="Calibri" w:cs="Times New Roman" w:hint="default"/>
        <w:w w:val="99"/>
        <w:sz w:val="20"/>
        <w:szCs w:val="20"/>
      </w:rPr>
    </w:lvl>
    <w:lvl w:ilvl="1" w:tplc="304657A6">
      <w:start w:val="1"/>
      <w:numFmt w:val="bullet"/>
      <w:lvlText w:val="•"/>
      <w:lvlJc w:val="left"/>
      <w:pPr>
        <w:ind w:left="1760" w:hanging="360"/>
      </w:pPr>
      <w:rPr>
        <w:rFonts w:hint="default"/>
      </w:rPr>
    </w:lvl>
    <w:lvl w:ilvl="2" w:tplc="F8A0A022">
      <w:start w:val="1"/>
      <w:numFmt w:val="bullet"/>
      <w:lvlText w:val="•"/>
      <w:lvlJc w:val="left"/>
      <w:pPr>
        <w:ind w:left="2712" w:hanging="360"/>
      </w:pPr>
      <w:rPr>
        <w:rFonts w:hint="default"/>
      </w:rPr>
    </w:lvl>
    <w:lvl w:ilvl="3" w:tplc="D5049C76">
      <w:start w:val="1"/>
      <w:numFmt w:val="bullet"/>
      <w:lvlText w:val="•"/>
      <w:lvlJc w:val="left"/>
      <w:pPr>
        <w:ind w:left="3663" w:hanging="360"/>
      </w:pPr>
      <w:rPr>
        <w:rFonts w:hint="default"/>
      </w:rPr>
    </w:lvl>
    <w:lvl w:ilvl="4" w:tplc="CFCAF1C8">
      <w:start w:val="1"/>
      <w:numFmt w:val="bullet"/>
      <w:lvlText w:val="•"/>
      <w:lvlJc w:val="left"/>
      <w:pPr>
        <w:ind w:left="4615" w:hanging="360"/>
      </w:pPr>
      <w:rPr>
        <w:rFonts w:hint="default"/>
      </w:rPr>
    </w:lvl>
    <w:lvl w:ilvl="5" w:tplc="3814D796">
      <w:start w:val="1"/>
      <w:numFmt w:val="bullet"/>
      <w:lvlText w:val="•"/>
      <w:lvlJc w:val="left"/>
      <w:pPr>
        <w:ind w:left="5567" w:hanging="360"/>
      </w:pPr>
      <w:rPr>
        <w:rFonts w:hint="default"/>
      </w:rPr>
    </w:lvl>
    <w:lvl w:ilvl="6" w:tplc="261ED8FC">
      <w:start w:val="1"/>
      <w:numFmt w:val="bullet"/>
      <w:lvlText w:val="•"/>
      <w:lvlJc w:val="left"/>
      <w:pPr>
        <w:ind w:left="6519" w:hanging="360"/>
      </w:pPr>
      <w:rPr>
        <w:rFonts w:hint="default"/>
      </w:rPr>
    </w:lvl>
    <w:lvl w:ilvl="7" w:tplc="F3C8DFB2">
      <w:start w:val="1"/>
      <w:numFmt w:val="bullet"/>
      <w:lvlText w:val="•"/>
      <w:lvlJc w:val="left"/>
      <w:pPr>
        <w:ind w:left="7471" w:hanging="360"/>
      </w:pPr>
      <w:rPr>
        <w:rFonts w:hint="default"/>
      </w:rPr>
    </w:lvl>
    <w:lvl w:ilvl="8" w:tplc="2EBEAFEA">
      <w:start w:val="1"/>
      <w:numFmt w:val="bullet"/>
      <w:lvlText w:val="•"/>
      <w:lvlJc w:val="left"/>
      <w:pPr>
        <w:ind w:left="8422" w:hanging="360"/>
      </w:pPr>
      <w:rPr>
        <w:rFonts w:hint="default"/>
      </w:rPr>
    </w:lvl>
  </w:abstractNum>
  <w:abstractNum w:abstractNumId="21">
    <w:nsid w:val="323E44C1"/>
    <w:multiLevelType w:val="hybridMultilevel"/>
    <w:tmpl w:val="B84A6C3C"/>
    <w:lvl w:ilvl="0" w:tplc="9A982E9E">
      <w:start w:val="1"/>
      <w:numFmt w:val="bullet"/>
      <w:lvlText w:val="*"/>
      <w:lvlJc w:val="left"/>
      <w:pPr>
        <w:ind w:left="363" w:hanging="144"/>
      </w:pPr>
      <w:rPr>
        <w:rFonts w:ascii="Calibri" w:eastAsia="Times New Roman" w:hAnsi="Calibri" w:hint="default"/>
        <w:w w:val="99"/>
        <w:sz w:val="20"/>
      </w:rPr>
    </w:lvl>
    <w:lvl w:ilvl="1" w:tplc="BFD049E8">
      <w:start w:val="1"/>
      <w:numFmt w:val="bullet"/>
      <w:lvlText w:val="•"/>
      <w:lvlJc w:val="left"/>
      <w:pPr>
        <w:ind w:left="1425" w:hanging="144"/>
      </w:pPr>
      <w:rPr>
        <w:rFonts w:hint="default"/>
      </w:rPr>
    </w:lvl>
    <w:lvl w:ilvl="2" w:tplc="C8FCE364">
      <w:start w:val="1"/>
      <w:numFmt w:val="bullet"/>
      <w:lvlText w:val="•"/>
      <w:lvlJc w:val="left"/>
      <w:pPr>
        <w:ind w:left="2488" w:hanging="144"/>
      </w:pPr>
      <w:rPr>
        <w:rFonts w:hint="default"/>
      </w:rPr>
    </w:lvl>
    <w:lvl w:ilvl="3" w:tplc="EF02B954">
      <w:start w:val="1"/>
      <w:numFmt w:val="bullet"/>
      <w:lvlText w:val="•"/>
      <w:lvlJc w:val="left"/>
      <w:pPr>
        <w:ind w:left="3550" w:hanging="144"/>
      </w:pPr>
      <w:rPr>
        <w:rFonts w:hint="default"/>
      </w:rPr>
    </w:lvl>
    <w:lvl w:ilvl="4" w:tplc="3DE621E4">
      <w:start w:val="1"/>
      <w:numFmt w:val="bullet"/>
      <w:lvlText w:val="•"/>
      <w:lvlJc w:val="left"/>
      <w:pPr>
        <w:ind w:left="4612" w:hanging="144"/>
      </w:pPr>
      <w:rPr>
        <w:rFonts w:hint="default"/>
      </w:rPr>
    </w:lvl>
    <w:lvl w:ilvl="5" w:tplc="8F10F274">
      <w:start w:val="1"/>
      <w:numFmt w:val="bullet"/>
      <w:lvlText w:val="•"/>
      <w:lvlJc w:val="left"/>
      <w:pPr>
        <w:ind w:left="5674" w:hanging="144"/>
      </w:pPr>
      <w:rPr>
        <w:rFonts w:hint="default"/>
      </w:rPr>
    </w:lvl>
    <w:lvl w:ilvl="6" w:tplc="0F545EE4">
      <w:start w:val="1"/>
      <w:numFmt w:val="bullet"/>
      <w:lvlText w:val="•"/>
      <w:lvlJc w:val="left"/>
      <w:pPr>
        <w:ind w:left="6737" w:hanging="144"/>
      </w:pPr>
      <w:rPr>
        <w:rFonts w:hint="default"/>
      </w:rPr>
    </w:lvl>
    <w:lvl w:ilvl="7" w:tplc="DFEE2C8E">
      <w:start w:val="1"/>
      <w:numFmt w:val="bullet"/>
      <w:lvlText w:val="•"/>
      <w:lvlJc w:val="left"/>
      <w:pPr>
        <w:ind w:left="7799" w:hanging="144"/>
      </w:pPr>
      <w:rPr>
        <w:rFonts w:hint="default"/>
      </w:rPr>
    </w:lvl>
    <w:lvl w:ilvl="8" w:tplc="A46E8D34">
      <w:start w:val="1"/>
      <w:numFmt w:val="bullet"/>
      <w:lvlText w:val="•"/>
      <w:lvlJc w:val="left"/>
      <w:pPr>
        <w:ind w:left="8861" w:hanging="144"/>
      </w:pPr>
      <w:rPr>
        <w:rFonts w:hint="default"/>
      </w:rPr>
    </w:lvl>
  </w:abstractNum>
  <w:abstractNum w:abstractNumId="22">
    <w:nsid w:val="338C45E6"/>
    <w:multiLevelType w:val="hybridMultilevel"/>
    <w:tmpl w:val="85CC5958"/>
    <w:lvl w:ilvl="0" w:tplc="226033AC">
      <w:start w:val="1"/>
      <w:numFmt w:val="bullet"/>
      <w:lvlText w:val="–"/>
      <w:lvlJc w:val="left"/>
      <w:pPr>
        <w:ind w:left="1751" w:hanging="144"/>
      </w:pPr>
      <w:rPr>
        <w:rFonts w:ascii="Calibri" w:eastAsia="Times New Roman" w:hAnsi="Calibri" w:hint="default"/>
        <w:w w:val="99"/>
        <w:sz w:val="20"/>
      </w:rPr>
    </w:lvl>
    <w:lvl w:ilvl="1" w:tplc="DF5C7BD0">
      <w:start w:val="1"/>
      <w:numFmt w:val="bullet"/>
      <w:lvlText w:val=""/>
      <w:lvlJc w:val="left"/>
      <w:pPr>
        <w:ind w:left="2236" w:hanging="360"/>
      </w:pPr>
      <w:rPr>
        <w:rFonts w:ascii="Wingdings" w:eastAsia="Times New Roman" w:hAnsi="Wingdings" w:hint="default"/>
        <w:w w:val="99"/>
        <w:sz w:val="20"/>
      </w:rPr>
    </w:lvl>
    <w:lvl w:ilvl="2" w:tplc="6FF80ACC">
      <w:start w:val="1"/>
      <w:numFmt w:val="bullet"/>
      <w:lvlText w:val="•"/>
      <w:lvlJc w:val="left"/>
      <w:pPr>
        <w:ind w:left="3173" w:hanging="360"/>
      </w:pPr>
      <w:rPr>
        <w:rFonts w:hint="default"/>
      </w:rPr>
    </w:lvl>
    <w:lvl w:ilvl="3" w:tplc="8EACE598">
      <w:start w:val="1"/>
      <w:numFmt w:val="bullet"/>
      <w:lvlText w:val="•"/>
      <w:lvlJc w:val="left"/>
      <w:pPr>
        <w:ind w:left="4109" w:hanging="360"/>
      </w:pPr>
      <w:rPr>
        <w:rFonts w:hint="default"/>
      </w:rPr>
    </w:lvl>
    <w:lvl w:ilvl="4" w:tplc="A35695CA">
      <w:start w:val="1"/>
      <w:numFmt w:val="bullet"/>
      <w:lvlText w:val="•"/>
      <w:lvlJc w:val="left"/>
      <w:pPr>
        <w:ind w:left="5046" w:hanging="360"/>
      </w:pPr>
      <w:rPr>
        <w:rFonts w:hint="default"/>
      </w:rPr>
    </w:lvl>
    <w:lvl w:ilvl="5" w:tplc="DD28CD14">
      <w:start w:val="1"/>
      <w:numFmt w:val="bullet"/>
      <w:lvlText w:val="•"/>
      <w:lvlJc w:val="left"/>
      <w:pPr>
        <w:ind w:left="5983" w:hanging="360"/>
      </w:pPr>
      <w:rPr>
        <w:rFonts w:hint="default"/>
      </w:rPr>
    </w:lvl>
    <w:lvl w:ilvl="6" w:tplc="F4480F32">
      <w:start w:val="1"/>
      <w:numFmt w:val="bullet"/>
      <w:lvlText w:val="•"/>
      <w:lvlJc w:val="left"/>
      <w:pPr>
        <w:ind w:left="6919" w:hanging="360"/>
      </w:pPr>
      <w:rPr>
        <w:rFonts w:hint="default"/>
      </w:rPr>
    </w:lvl>
    <w:lvl w:ilvl="7" w:tplc="62BAFA9C">
      <w:start w:val="1"/>
      <w:numFmt w:val="bullet"/>
      <w:lvlText w:val="•"/>
      <w:lvlJc w:val="left"/>
      <w:pPr>
        <w:ind w:left="7856" w:hanging="360"/>
      </w:pPr>
      <w:rPr>
        <w:rFonts w:hint="default"/>
      </w:rPr>
    </w:lvl>
    <w:lvl w:ilvl="8" w:tplc="D262853C">
      <w:start w:val="1"/>
      <w:numFmt w:val="bullet"/>
      <w:lvlText w:val="•"/>
      <w:lvlJc w:val="left"/>
      <w:pPr>
        <w:ind w:left="8793" w:hanging="360"/>
      </w:pPr>
      <w:rPr>
        <w:rFonts w:hint="default"/>
      </w:rPr>
    </w:lvl>
  </w:abstractNum>
  <w:abstractNum w:abstractNumId="23">
    <w:nsid w:val="357506D6"/>
    <w:multiLevelType w:val="multilevel"/>
    <w:tmpl w:val="35CE905E"/>
    <w:lvl w:ilvl="0">
      <w:start w:val="3"/>
      <w:numFmt w:val="decimal"/>
      <w:lvlText w:val="%1"/>
      <w:lvlJc w:val="left"/>
      <w:pPr>
        <w:ind w:left="981" w:hanging="661"/>
      </w:pPr>
      <w:rPr>
        <w:rFonts w:cs="Times New Roman" w:hint="default"/>
      </w:rPr>
    </w:lvl>
    <w:lvl w:ilvl="1">
      <w:start w:val="4"/>
      <w:numFmt w:val="decimal"/>
      <w:lvlText w:val="%1.%2."/>
      <w:lvlJc w:val="left"/>
      <w:pPr>
        <w:ind w:left="981" w:hanging="661"/>
      </w:pPr>
      <w:rPr>
        <w:rFonts w:ascii="Calibri" w:eastAsia="Times New Roman" w:hAnsi="Calibri" w:cs="Times New Roman" w:hint="default"/>
        <w:sz w:val="22"/>
        <w:szCs w:val="22"/>
      </w:rPr>
    </w:lvl>
    <w:lvl w:ilvl="2">
      <w:start w:val="1"/>
      <w:numFmt w:val="bullet"/>
      <w:lvlText w:val="•"/>
      <w:lvlJc w:val="left"/>
      <w:pPr>
        <w:ind w:left="2918" w:hanging="661"/>
      </w:pPr>
      <w:rPr>
        <w:rFonts w:hint="default"/>
      </w:rPr>
    </w:lvl>
    <w:lvl w:ilvl="3">
      <w:start w:val="1"/>
      <w:numFmt w:val="bullet"/>
      <w:lvlText w:val="•"/>
      <w:lvlJc w:val="left"/>
      <w:pPr>
        <w:ind w:left="3886" w:hanging="661"/>
      </w:pPr>
      <w:rPr>
        <w:rFonts w:hint="default"/>
      </w:rPr>
    </w:lvl>
    <w:lvl w:ilvl="4">
      <w:start w:val="1"/>
      <w:numFmt w:val="bullet"/>
      <w:lvlText w:val="•"/>
      <w:lvlJc w:val="left"/>
      <w:pPr>
        <w:ind w:left="4855" w:hanging="661"/>
      </w:pPr>
      <w:rPr>
        <w:rFonts w:hint="default"/>
      </w:rPr>
    </w:lvl>
    <w:lvl w:ilvl="5">
      <w:start w:val="1"/>
      <w:numFmt w:val="bullet"/>
      <w:lvlText w:val="•"/>
      <w:lvlJc w:val="left"/>
      <w:pPr>
        <w:ind w:left="5823" w:hanging="661"/>
      </w:pPr>
      <w:rPr>
        <w:rFonts w:hint="default"/>
      </w:rPr>
    </w:lvl>
    <w:lvl w:ilvl="6">
      <w:start w:val="1"/>
      <w:numFmt w:val="bullet"/>
      <w:lvlText w:val="•"/>
      <w:lvlJc w:val="left"/>
      <w:pPr>
        <w:ind w:left="6792" w:hanging="661"/>
      </w:pPr>
      <w:rPr>
        <w:rFonts w:hint="default"/>
      </w:rPr>
    </w:lvl>
    <w:lvl w:ilvl="7">
      <w:start w:val="1"/>
      <w:numFmt w:val="bullet"/>
      <w:lvlText w:val="•"/>
      <w:lvlJc w:val="left"/>
      <w:pPr>
        <w:ind w:left="7760" w:hanging="661"/>
      </w:pPr>
      <w:rPr>
        <w:rFonts w:hint="default"/>
      </w:rPr>
    </w:lvl>
    <w:lvl w:ilvl="8">
      <w:start w:val="1"/>
      <w:numFmt w:val="bullet"/>
      <w:lvlText w:val="•"/>
      <w:lvlJc w:val="left"/>
      <w:pPr>
        <w:ind w:left="8729" w:hanging="661"/>
      </w:pPr>
      <w:rPr>
        <w:rFonts w:hint="default"/>
      </w:rPr>
    </w:lvl>
  </w:abstractNum>
  <w:abstractNum w:abstractNumId="24">
    <w:nsid w:val="393E4056"/>
    <w:multiLevelType w:val="multilevel"/>
    <w:tmpl w:val="D5E2B634"/>
    <w:lvl w:ilvl="0">
      <w:start w:val="4"/>
      <w:numFmt w:val="decimal"/>
      <w:lvlText w:val="%1"/>
      <w:lvlJc w:val="left"/>
      <w:pPr>
        <w:ind w:left="1031" w:hanging="711"/>
      </w:pPr>
      <w:rPr>
        <w:rFonts w:cs="Times New Roman" w:hint="default"/>
      </w:rPr>
    </w:lvl>
    <w:lvl w:ilvl="1">
      <w:start w:val="4"/>
      <w:numFmt w:val="decimal"/>
      <w:lvlText w:val="%1.%2."/>
      <w:lvlJc w:val="left"/>
      <w:pPr>
        <w:ind w:left="1031" w:hanging="711"/>
      </w:pPr>
      <w:rPr>
        <w:rFonts w:ascii="Calibri" w:eastAsia="Times New Roman" w:hAnsi="Calibri" w:cs="Times New Roman" w:hint="default"/>
        <w:sz w:val="22"/>
        <w:szCs w:val="22"/>
      </w:rPr>
    </w:lvl>
    <w:lvl w:ilvl="2">
      <w:start w:val="1"/>
      <w:numFmt w:val="bullet"/>
      <w:lvlText w:val="•"/>
      <w:lvlJc w:val="left"/>
      <w:pPr>
        <w:ind w:left="2958" w:hanging="711"/>
      </w:pPr>
      <w:rPr>
        <w:rFonts w:hint="default"/>
      </w:rPr>
    </w:lvl>
    <w:lvl w:ilvl="3">
      <w:start w:val="1"/>
      <w:numFmt w:val="bullet"/>
      <w:lvlText w:val="•"/>
      <w:lvlJc w:val="left"/>
      <w:pPr>
        <w:ind w:left="3922" w:hanging="711"/>
      </w:pPr>
      <w:rPr>
        <w:rFonts w:hint="default"/>
      </w:rPr>
    </w:lvl>
    <w:lvl w:ilvl="4">
      <w:start w:val="1"/>
      <w:numFmt w:val="bullet"/>
      <w:lvlText w:val="•"/>
      <w:lvlJc w:val="left"/>
      <w:pPr>
        <w:ind w:left="4885" w:hanging="711"/>
      </w:pPr>
      <w:rPr>
        <w:rFonts w:hint="default"/>
      </w:rPr>
    </w:lvl>
    <w:lvl w:ilvl="5">
      <w:start w:val="1"/>
      <w:numFmt w:val="bullet"/>
      <w:lvlText w:val="•"/>
      <w:lvlJc w:val="left"/>
      <w:pPr>
        <w:ind w:left="5849" w:hanging="711"/>
      </w:pPr>
      <w:rPr>
        <w:rFonts w:hint="default"/>
      </w:rPr>
    </w:lvl>
    <w:lvl w:ilvl="6">
      <w:start w:val="1"/>
      <w:numFmt w:val="bullet"/>
      <w:lvlText w:val="•"/>
      <w:lvlJc w:val="left"/>
      <w:pPr>
        <w:ind w:left="6812" w:hanging="711"/>
      </w:pPr>
      <w:rPr>
        <w:rFonts w:hint="default"/>
      </w:rPr>
    </w:lvl>
    <w:lvl w:ilvl="7">
      <w:start w:val="1"/>
      <w:numFmt w:val="bullet"/>
      <w:lvlText w:val="•"/>
      <w:lvlJc w:val="left"/>
      <w:pPr>
        <w:ind w:left="7776" w:hanging="711"/>
      </w:pPr>
      <w:rPr>
        <w:rFonts w:hint="default"/>
      </w:rPr>
    </w:lvl>
    <w:lvl w:ilvl="8">
      <w:start w:val="1"/>
      <w:numFmt w:val="bullet"/>
      <w:lvlText w:val="•"/>
      <w:lvlJc w:val="left"/>
      <w:pPr>
        <w:ind w:left="8739" w:hanging="711"/>
      </w:pPr>
      <w:rPr>
        <w:rFonts w:hint="default"/>
      </w:rPr>
    </w:lvl>
  </w:abstractNum>
  <w:abstractNum w:abstractNumId="25">
    <w:nsid w:val="3A4F246C"/>
    <w:multiLevelType w:val="hybridMultilevel"/>
    <w:tmpl w:val="E348F53A"/>
    <w:lvl w:ilvl="0" w:tplc="6C4C0138">
      <w:start w:val="1"/>
      <w:numFmt w:val="bullet"/>
      <w:lvlText w:val=""/>
      <w:lvlJc w:val="left"/>
      <w:pPr>
        <w:ind w:left="820" w:hanging="361"/>
      </w:pPr>
      <w:rPr>
        <w:rFonts w:ascii="Symbol" w:eastAsia="Times New Roman" w:hAnsi="Symbol" w:hint="default"/>
        <w:w w:val="99"/>
        <w:sz w:val="20"/>
      </w:rPr>
    </w:lvl>
    <w:lvl w:ilvl="1" w:tplc="2598BB8C">
      <w:start w:val="1"/>
      <w:numFmt w:val="bullet"/>
      <w:lvlText w:val="•"/>
      <w:lvlJc w:val="left"/>
      <w:pPr>
        <w:ind w:left="1807" w:hanging="361"/>
      </w:pPr>
      <w:rPr>
        <w:rFonts w:hint="default"/>
      </w:rPr>
    </w:lvl>
    <w:lvl w:ilvl="2" w:tplc="96941D60">
      <w:start w:val="1"/>
      <w:numFmt w:val="bullet"/>
      <w:lvlText w:val="•"/>
      <w:lvlJc w:val="left"/>
      <w:pPr>
        <w:ind w:left="2793" w:hanging="361"/>
      </w:pPr>
      <w:rPr>
        <w:rFonts w:hint="default"/>
      </w:rPr>
    </w:lvl>
    <w:lvl w:ilvl="3" w:tplc="55BA503A">
      <w:start w:val="1"/>
      <w:numFmt w:val="bullet"/>
      <w:lvlText w:val="•"/>
      <w:lvlJc w:val="left"/>
      <w:pPr>
        <w:ind w:left="3780" w:hanging="361"/>
      </w:pPr>
      <w:rPr>
        <w:rFonts w:hint="default"/>
      </w:rPr>
    </w:lvl>
    <w:lvl w:ilvl="4" w:tplc="126E5256">
      <w:start w:val="1"/>
      <w:numFmt w:val="bullet"/>
      <w:lvlText w:val="•"/>
      <w:lvlJc w:val="left"/>
      <w:pPr>
        <w:ind w:left="4766" w:hanging="361"/>
      </w:pPr>
      <w:rPr>
        <w:rFonts w:hint="default"/>
      </w:rPr>
    </w:lvl>
    <w:lvl w:ilvl="5" w:tplc="127464A2">
      <w:start w:val="1"/>
      <w:numFmt w:val="bullet"/>
      <w:lvlText w:val="•"/>
      <w:lvlJc w:val="left"/>
      <w:pPr>
        <w:ind w:left="5753" w:hanging="361"/>
      </w:pPr>
      <w:rPr>
        <w:rFonts w:hint="default"/>
      </w:rPr>
    </w:lvl>
    <w:lvl w:ilvl="6" w:tplc="005412BA">
      <w:start w:val="1"/>
      <w:numFmt w:val="bullet"/>
      <w:lvlText w:val="•"/>
      <w:lvlJc w:val="left"/>
      <w:pPr>
        <w:ind w:left="6740" w:hanging="361"/>
      </w:pPr>
      <w:rPr>
        <w:rFonts w:hint="default"/>
      </w:rPr>
    </w:lvl>
    <w:lvl w:ilvl="7" w:tplc="CDB4FE6E">
      <w:start w:val="1"/>
      <w:numFmt w:val="bullet"/>
      <w:lvlText w:val="•"/>
      <w:lvlJc w:val="left"/>
      <w:pPr>
        <w:ind w:left="7726" w:hanging="361"/>
      </w:pPr>
      <w:rPr>
        <w:rFonts w:hint="default"/>
      </w:rPr>
    </w:lvl>
    <w:lvl w:ilvl="8" w:tplc="8B747FE6">
      <w:start w:val="1"/>
      <w:numFmt w:val="bullet"/>
      <w:lvlText w:val="•"/>
      <w:lvlJc w:val="left"/>
      <w:pPr>
        <w:ind w:left="8713" w:hanging="361"/>
      </w:pPr>
      <w:rPr>
        <w:rFonts w:hint="default"/>
      </w:rPr>
    </w:lvl>
  </w:abstractNum>
  <w:abstractNum w:abstractNumId="26">
    <w:nsid w:val="3C6F20E4"/>
    <w:multiLevelType w:val="hybridMultilevel"/>
    <w:tmpl w:val="2B6E9B62"/>
    <w:lvl w:ilvl="0" w:tplc="8382A420">
      <w:start w:val="1"/>
      <w:numFmt w:val="bullet"/>
      <w:lvlText w:val=""/>
      <w:lvlJc w:val="left"/>
      <w:pPr>
        <w:ind w:left="1168" w:hanging="360"/>
      </w:pPr>
      <w:rPr>
        <w:rFonts w:ascii="Symbol" w:eastAsia="Times New Roman" w:hAnsi="Symbol" w:hint="default"/>
        <w:sz w:val="22"/>
      </w:rPr>
    </w:lvl>
    <w:lvl w:ilvl="1" w:tplc="D3B684E8">
      <w:start w:val="1"/>
      <w:numFmt w:val="bullet"/>
      <w:lvlText w:val="•"/>
      <w:lvlJc w:val="left"/>
      <w:pPr>
        <w:ind w:left="1511" w:hanging="360"/>
      </w:pPr>
      <w:rPr>
        <w:rFonts w:hint="default"/>
      </w:rPr>
    </w:lvl>
    <w:lvl w:ilvl="2" w:tplc="60F4C880">
      <w:start w:val="1"/>
      <w:numFmt w:val="bullet"/>
      <w:lvlText w:val="•"/>
      <w:lvlJc w:val="left"/>
      <w:pPr>
        <w:ind w:left="1854" w:hanging="360"/>
      </w:pPr>
      <w:rPr>
        <w:rFonts w:hint="default"/>
      </w:rPr>
    </w:lvl>
    <w:lvl w:ilvl="3" w:tplc="59DCC428">
      <w:start w:val="1"/>
      <w:numFmt w:val="bullet"/>
      <w:lvlText w:val="•"/>
      <w:lvlJc w:val="left"/>
      <w:pPr>
        <w:ind w:left="2197" w:hanging="360"/>
      </w:pPr>
      <w:rPr>
        <w:rFonts w:hint="default"/>
      </w:rPr>
    </w:lvl>
    <w:lvl w:ilvl="4" w:tplc="D46834CC">
      <w:start w:val="1"/>
      <w:numFmt w:val="bullet"/>
      <w:lvlText w:val="•"/>
      <w:lvlJc w:val="left"/>
      <w:pPr>
        <w:ind w:left="2540" w:hanging="360"/>
      </w:pPr>
      <w:rPr>
        <w:rFonts w:hint="default"/>
      </w:rPr>
    </w:lvl>
    <w:lvl w:ilvl="5" w:tplc="DB2E1346">
      <w:start w:val="1"/>
      <w:numFmt w:val="bullet"/>
      <w:lvlText w:val="•"/>
      <w:lvlJc w:val="left"/>
      <w:pPr>
        <w:ind w:left="2882" w:hanging="360"/>
      </w:pPr>
      <w:rPr>
        <w:rFonts w:hint="default"/>
      </w:rPr>
    </w:lvl>
    <w:lvl w:ilvl="6" w:tplc="CED0A8E8">
      <w:start w:val="1"/>
      <w:numFmt w:val="bullet"/>
      <w:lvlText w:val="•"/>
      <w:lvlJc w:val="left"/>
      <w:pPr>
        <w:ind w:left="3225" w:hanging="360"/>
      </w:pPr>
      <w:rPr>
        <w:rFonts w:hint="default"/>
      </w:rPr>
    </w:lvl>
    <w:lvl w:ilvl="7" w:tplc="71FA1416">
      <w:start w:val="1"/>
      <w:numFmt w:val="bullet"/>
      <w:lvlText w:val="•"/>
      <w:lvlJc w:val="left"/>
      <w:pPr>
        <w:ind w:left="3568" w:hanging="360"/>
      </w:pPr>
      <w:rPr>
        <w:rFonts w:hint="default"/>
      </w:rPr>
    </w:lvl>
    <w:lvl w:ilvl="8" w:tplc="10501E80">
      <w:start w:val="1"/>
      <w:numFmt w:val="bullet"/>
      <w:lvlText w:val="•"/>
      <w:lvlJc w:val="left"/>
      <w:pPr>
        <w:ind w:left="3911" w:hanging="360"/>
      </w:pPr>
      <w:rPr>
        <w:rFonts w:hint="default"/>
      </w:rPr>
    </w:lvl>
  </w:abstractNum>
  <w:abstractNum w:abstractNumId="27">
    <w:nsid w:val="3D4C3F7D"/>
    <w:multiLevelType w:val="hybridMultilevel"/>
    <w:tmpl w:val="AF2EEC02"/>
    <w:lvl w:ilvl="0" w:tplc="CDA60C2A">
      <w:start w:val="10"/>
      <w:numFmt w:val="decimal"/>
      <w:lvlText w:val="%1."/>
      <w:lvlJc w:val="left"/>
      <w:pPr>
        <w:ind w:left="723" w:hanging="300"/>
      </w:pPr>
      <w:rPr>
        <w:rFonts w:ascii="Calibri" w:eastAsia="Times New Roman" w:hAnsi="Calibri" w:cs="Times New Roman" w:hint="default"/>
        <w:b/>
        <w:bCs/>
        <w:w w:val="99"/>
        <w:sz w:val="20"/>
        <w:szCs w:val="20"/>
      </w:rPr>
    </w:lvl>
    <w:lvl w:ilvl="1" w:tplc="215ABC62">
      <w:start w:val="1"/>
      <w:numFmt w:val="bullet"/>
      <w:lvlText w:val="•"/>
      <w:lvlJc w:val="left"/>
      <w:pPr>
        <w:ind w:left="942" w:hanging="300"/>
      </w:pPr>
      <w:rPr>
        <w:rFonts w:hint="default"/>
      </w:rPr>
    </w:lvl>
    <w:lvl w:ilvl="2" w:tplc="876CD85C">
      <w:start w:val="1"/>
      <w:numFmt w:val="bullet"/>
      <w:lvlText w:val="•"/>
      <w:lvlJc w:val="left"/>
      <w:pPr>
        <w:ind w:left="1076" w:hanging="300"/>
      </w:pPr>
      <w:rPr>
        <w:rFonts w:hint="default"/>
      </w:rPr>
    </w:lvl>
    <w:lvl w:ilvl="3" w:tplc="ECAC2024">
      <w:start w:val="1"/>
      <w:numFmt w:val="bullet"/>
      <w:lvlText w:val="•"/>
      <w:lvlJc w:val="left"/>
      <w:pPr>
        <w:ind w:left="1210" w:hanging="300"/>
      </w:pPr>
      <w:rPr>
        <w:rFonts w:hint="default"/>
      </w:rPr>
    </w:lvl>
    <w:lvl w:ilvl="4" w:tplc="69E86BA4">
      <w:start w:val="1"/>
      <w:numFmt w:val="bullet"/>
      <w:lvlText w:val="•"/>
      <w:lvlJc w:val="left"/>
      <w:pPr>
        <w:ind w:left="1344" w:hanging="300"/>
      </w:pPr>
      <w:rPr>
        <w:rFonts w:hint="default"/>
      </w:rPr>
    </w:lvl>
    <w:lvl w:ilvl="5" w:tplc="DFDCA868">
      <w:start w:val="1"/>
      <w:numFmt w:val="bullet"/>
      <w:lvlText w:val="•"/>
      <w:lvlJc w:val="left"/>
      <w:pPr>
        <w:ind w:left="1478" w:hanging="300"/>
      </w:pPr>
      <w:rPr>
        <w:rFonts w:hint="default"/>
      </w:rPr>
    </w:lvl>
    <w:lvl w:ilvl="6" w:tplc="1E7A8138">
      <w:start w:val="1"/>
      <w:numFmt w:val="bullet"/>
      <w:lvlText w:val="•"/>
      <w:lvlJc w:val="left"/>
      <w:pPr>
        <w:ind w:left="1612" w:hanging="300"/>
      </w:pPr>
      <w:rPr>
        <w:rFonts w:hint="default"/>
      </w:rPr>
    </w:lvl>
    <w:lvl w:ilvl="7" w:tplc="AA343BFE">
      <w:start w:val="1"/>
      <w:numFmt w:val="bullet"/>
      <w:lvlText w:val="•"/>
      <w:lvlJc w:val="left"/>
      <w:pPr>
        <w:ind w:left="1746" w:hanging="300"/>
      </w:pPr>
      <w:rPr>
        <w:rFonts w:hint="default"/>
      </w:rPr>
    </w:lvl>
    <w:lvl w:ilvl="8" w:tplc="D02A9172">
      <w:start w:val="1"/>
      <w:numFmt w:val="bullet"/>
      <w:lvlText w:val="•"/>
      <w:lvlJc w:val="left"/>
      <w:pPr>
        <w:ind w:left="1880" w:hanging="300"/>
      </w:pPr>
      <w:rPr>
        <w:rFonts w:hint="default"/>
      </w:rPr>
    </w:lvl>
  </w:abstractNum>
  <w:abstractNum w:abstractNumId="28">
    <w:nsid w:val="3F654BF3"/>
    <w:multiLevelType w:val="multilevel"/>
    <w:tmpl w:val="872E71A2"/>
    <w:lvl w:ilvl="0">
      <w:start w:val="3"/>
      <w:numFmt w:val="decimal"/>
      <w:lvlText w:val="%1"/>
      <w:lvlJc w:val="left"/>
      <w:pPr>
        <w:ind w:left="950" w:hanging="491"/>
      </w:pPr>
      <w:rPr>
        <w:rFonts w:cs="Times New Roman" w:hint="default"/>
      </w:rPr>
    </w:lvl>
    <w:lvl w:ilvl="1">
      <w:start w:val="1"/>
      <w:numFmt w:val="decimal"/>
      <w:lvlText w:val="%1.%2."/>
      <w:lvlJc w:val="left"/>
      <w:pPr>
        <w:ind w:left="950" w:hanging="491"/>
      </w:pPr>
      <w:rPr>
        <w:rFonts w:ascii="Calibri Light" w:eastAsia="Times New Roman" w:hAnsi="Calibri Light" w:cs="Times New Roman" w:hint="default"/>
        <w:color w:val="EC7C30"/>
        <w:w w:val="99"/>
        <w:sz w:val="26"/>
        <w:szCs w:val="26"/>
      </w:rPr>
    </w:lvl>
    <w:lvl w:ilvl="2">
      <w:start w:val="1"/>
      <w:numFmt w:val="bullet"/>
      <w:lvlText w:val="•"/>
      <w:lvlJc w:val="left"/>
      <w:pPr>
        <w:ind w:left="2893" w:hanging="491"/>
      </w:pPr>
      <w:rPr>
        <w:rFonts w:hint="default"/>
      </w:rPr>
    </w:lvl>
    <w:lvl w:ilvl="3">
      <w:start w:val="1"/>
      <w:numFmt w:val="bullet"/>
      <w:lvlText w:val="•"/>
      <w:lvlJc w:val="left"/>
      <w:pPr>
        <w:ind w:left="3864" w:hanging="491"/>
      </w:pPr>
      <w:rPr>
        <w:rFonts w:hint="default"/>
      </w:rPr>
    </w:lvl>
    <w:lvl w:ilvl="4">
      <w:start w:val="1"/>
      <w:numFmt w:val="bullet"/>
      <w:lvlText w:val="•"/>
      <w:lvlJc w:val="left"/>
      <w:pPr>
        <w:ind w:left="4836" w:hanging="491"/>
      </w:pPr>
      <w:rPr>
        <w:rFonts w:hint="default"/>
      </w:rPr>
    </w:lvl>
    <w:lvl w:ilvl="5">
      <w:start w:val="1"/>
      <w:numFmt w:val="bullet"/>
      <w:lvlText w:val="•"/>
      <w:lvlJc w:val="left"/>
      <w:pPr>
        <w:ind w:left="5808" w:hanging="491"/>
      </w:pPr>
      <w:rPr>
        <w:rFonts w:hint="default"/>
      </w:rPr>
    </w:lvl>
    <w:lvl w:ilvl="6">
      <w:start w:val="1"/>
      <w:numFmt w:val="bullet"/>
      <w:lvlText w:val="•"/>
      <w:lvlJc w:val="left"/>
      <w:pPr>
        <w:ind w:left="6779" w:hanging="491"/>
      </w:pPr>
      <w:rPr>
        <w:rFonts w:hint="default"/>
      </w:rPr>
    </w:lvl>
    <w:lvl w:ilvl="7">
      <w:start w:val="1"/>
      <w:numFmt w:val="bullet"/>
      <w:lvlText w:val="•"/>
      <w:lvlJc w:val="left"/>
      <w:pPr>
        <w:ind w:left="7751" w:hanging="491"/>
      </w:pPr>
      <w:rPr>
        <w:rFonts w:hint="default"/>
      </w:rPr>
    </w:lvl>
    <w:lvl w:ilvl="8">
      <w:start w:val="1"/>
      <w:numFmt w:val="bullet"/>
      <w:lvlText w:val="•"/>
      <w:lvlJc w:val="left"/>
      <w:pPr>
        <w:ind w:left="8723" w:hanging="491"/>
      </w:pPr>
      <w:rPr>
        <w:rFonts w:hint="default"/>
      </w:rPr>
    </w:lvl>
  </w:abstractNum>
  <w:abstractNum w:abstractNumId="29">
    <w:nsid w:val="41FE75EB"/>
    <w:multiLevelType w:val="hybridMultilevel"/>
    <w:tmpl w:val="F21E1052"/>
    <w:lvl w:ilvl="0" w:tplc="7DD84B9C">
      <w:start w:val="1"/>
      <w:numFmt w:val="bullet"/>
      <w:lvlText w:val=""/>
      <w:lvlJc w:val="left"/>
      <w:pPr>
        <w:ind w:left="1540" w:hanging="360"/>
      </w:pPr>
      <w:rPr>
        <w:rFonts w:ascii="Symbol" w:eastAsia="Times New Roman" w:hAnsi="Symbol" w:hint="default"/>
        <w:w w:val="99"/>
        <w:sz w:val="20"/>
      </w:rPr>
    </w:lvl>
    <w:lvl w:ilvl="1" w:tplc="268AFB64">
      <w:start w:val="1"/>
      <w:numFmt w:val="bullet"/>
      <w:lvlText w:val="o"/>
      <w:lvlJc w:val="left"/>
      <w:pPr>
        <w:ind w:left="1900" w:hanging="360"/>
      </w:pPr>
      <w:rPr>
        <w:rFonts w:ascii="Courier New" w:eastAsia="Times New Roman" w:hAnsi="Courier New" w:hint="default"/>
        <w:w w:val="99"/>
        <w:sz w:val="20"/>
      </w:rPr>
    </w:lvl>
    <w:lvl w:ilvl="2" w:tplc="F176C0CC">
      <w:start w:val="1"/>
      <w:numFmt w:val="bullet"/>
      <w:lvlText w:val="•"/>
      <w:lvlJc w:val="left"/>
      <w:pPr>
        <w:ind w:left="2876" w:hanging="360"/>
      </w:pPr>
      <w:rPr>
        <w:rFonts w:hint="default"/>
      </w:rPr>
    </w:lvl>
    <w:lvl w:ilvl="3" w:tplc="F2DA3858">
      <w:start w:val="1"/>
      <w:numFmt w:val="bullet"/>
      <w:lvlText w:val="•"/>
      <w:lvlJc w:val="left"/>
      <w:pPr>
        <w:ind w:left="3852" w:hanging="360"/>
      </w:pPr>
      <w:rPr>
        <w:rFonts w:hint="default"/>
      </w:rPr>
    </w:lvl>
    <w:lvl w:ilvl="4" w:tplc="D6E6CA90">
      <w:start w:val="1"/>
      <w:numFmt w:val="bullet"/>
      <w:lvlText w:val="•"/>
      <w:lvlJc w:val="left"/>
      <w:pPr>
        <w:ind w:left="4829" w:hanging="360"/>
      </w:pPr>
      <w:rPr>
        <w:rFonts w:hint="default"/>
      </w:rPr>
    </w:lvl>
    <w:lvl w:ilvl="5" w:tplc="B3CAE65C">
      <w:start w:val="1"/>
      <w:numFmt w:val="bullet"/>
      <w:lvlText w:val="•"/>
      <w:lvlJc w:val="left"/>
      <w:pPr>
        <w:ind w:left="5805" w:hanging="360"/>
      </w:pPr>
      <w:rPr>
        <w:rFonts w:hint="default"/>
      </w:rPr>
    </w:lvl>
    <w:lvl w:ilvl="6" w:tplc="F2B83FE4">
      <w:start w:val="1"/>
      <w:numFmt w:val="bullet"/>
      <w:lvlText w:val="•"/>
      <w:lvlJc w:val="left"/>
      <w:pPr>
        <w:ind w:left="6781" w:hanging="360"/>
      </w:pPr>
      <w:rPr>
        <w:rFonts w:hint="default"/>
      </w:rPr>
    </w:lvl>
    <w:lvl w:ilvl="7" w:tplc="60B68532">
      <w:start w:val="1"/>
      <w:numFmt w:val="bullet"/>
      <w:lvlText w:val="•"/>
      <w:lvlJc w:val="left"/>
      <w:pPr>
        <w:ind w:left="7757" w:hanging="360"/>
      </w:pPr>
      <w:rPr>
        <w:rFonts w:hint="default"/>
      </w:rPr>
    </w:lvl>
    <w:lvl w:ilvl="8" w:tplc="485671F2">
      <w:start w:val="1"/>
      <w:numFmt w:val="bullet"/>
      <w:lvlText w:val="•"/>
      <w:lvlJc w:val="left"/>
      <w:pPr>
        <w:ind w:left="8733" w:hanging="360"/>
      </w:pPr>
      <w:rPr>
        <w:rFonts w:hint="default"/>
      </w:rPr>
    </w:lvl>
  </w:abstractNum>
  <w:abstractNum w:abstractNumId="30">
    <w:nsid w:val="43E61164"/>
    <w:multiLevelType w:val="multilevel"/>
    <w:tmpl w:val="B2E45A20"/>
    <w:lvl w:ilvl="0">
      <w:start w:val="1"/>
      <w:numFmt w:val="decimal"/>
      <w:lvlText w:val="%1."/>
      <w:lvlJc w:val="left"/>
      <w:pPr>
        <w:ind w:left="539" w:hanging="440"/>
      </w:pPr>
      <w:rPr>
        <w:rFonts w:ascii="Calibri" w:eastAsia="Times New Roman" w:hAnsi="Calibri" w:cs="Times New Roman" w:hint="default"/>
        <w:sz w:val="22"/>
        <w:szCs w:val="22"/>
      </w:rPr>
    </w:lvl>
    <w:lvl w:ilvl="1">
      <w:start w:val="1"/>
      <w:numFmt w:val="decimal"/>
      <w:lvlText w:val="%1.%2."/>
      <w:lvlJc w:val="left"/>
      <w:pPr>
        <w:ind w:left="981" w:hanging="661"/>
      </w:pPr>
      <w:rPr>
        <w:rFonts w:ascii="Calibri" w:eastAsia="Times New Roman" w:hAnsi="Calibri" w:cs="Times New Roman" w:hint="default"/>
        <w:sz w:val="22"/>
        <w:szCs w:val="22"/>
      </w:rPr>
    </w:lvl>
    <w:lvl w:ilvl="2">
      <w:start w:val="1"/>
      <w:numFmt w:val="bullet"/>
      <w:lvlText w:val="•"/>
      <w:lvlJc w:val="left"/>
      <w:pPr>
        <w:ind w:left="1199" w:hanging="661"/>
      </w:pPr>
      <w:rPr>
        <w:rFonts w:hint="default"/>
      </w:rPr>
    </w:lvl>
    <w:lvl w:ilvl="3">
      <w:start w:val="1"/>
      <w:numFmt w:val="bullet"/>
      <w:lvlText w:val="•"/>
      <w:lvlJc w:val="left"/>
      <w:pPr>
        <w:ind w:left="2383" w:hanging="661"/>
      </w:pPr>
      <w:rPr>
        <w:rFonts w:hint="default"/>
      </w:rPr>
    </w:lvl>
    <w:lvl w:ilvl="4">
      <w:start w:val="1"/>
      <w:numFmt w:val="bullet"/>
      <w:lvlText w:val="•"/>
      <w:lvlJc w:val="left"/>
      <w:pPr>
        <w:ind w:left="3566" w:hanging="661"/>
      </w:pPr>
      <w:rPr>
        <w:rFonts w:hint="default"/>
      </w:rPr>
    </w:lvl>
    <w:lvl w:ilvl="5">
      <w:start w:val="1"/>
      <w:numFmt w:val="bullet"/>
      <w:lvlText w:val="•"/>
      <w:lvlJc w:val="left"/>
      <w:pPr>
        <w:ind w:left="4749" w:hanging="661"/>
      </w:pPr>
      <w:rPr>
        <w:rFonts w:hint="default"/>
      </w:rPr>
    </w:lvl>
    <w:lvl w:ilvl="6">
      <w:start w:val="1"/>
      <w:numFmt w:val="bullet"/>
      <w:lvlText w:val="•"/>
      <w:lvlJc w:val="left"/>
      <w:pPr>
        <w:ind w:left="5933" w:hanging="661"/>
      </w:pPr>
      <w:rPr>
        <w:rFonts w:hint="default"/>
      </w:rPr>
    </w:lvl>
    <w:lvl w:ilvl="7">
      <w:start w:val="1"/>
      <w:numFmt w:val="bullet"/>
      <w:lvlText w:val="•"/>
      <w:lvlJc w:val="left"/>
      <w:pPr>
        <w:ind w:left="7116" w:hanging="661"/>
      </w:pPr>
      <w:rPr>
        <w:rFonts w:hint="default"/>
      </w:rPr>
    </w:lvl>
    <w:lvl w:ilvl="8">
      <w:start w:val="1"/>
      <w:numFmt w:val="bullet"/>
      <w:lvlText w:val="•"/>
      <w:lvlJc w:val="left"/>
      <w:pPr>
        <w:ind w:left="8299" w:hanging="661"/>
      </w:pPr>
      <w:rPr>
        <w:rFonts w:hint="default"/>
      </w:rPr>
    </w:lvl>
  </w:abstractNum>
  <w:abstractNum w:abstractNumId="31">
    <w:nsid w:val="49046693"/>
    <w:multiLevelType w:val="hybridMultilevel"/>
    <w:tmpl w:val="9E8A9C1E"/>
    <w:lvl w:ilvl="0" w:tplc="A5900B16">
      <w:start w:val="1"/>
      <w:numFmt w:val="bullet"/>
      <w:lvlText w:val=""/>
      <w:lvlJc w:val="left"/>
      <w:pPr>
        <w:ind w:left="1168" w:hanging="360"/>
      </w:pPr>
      <w:rPr>
        <w:rFonts w:ascii="Symbol" w:eastAsia="Times New Roman" w:hAnsi="Symbol" w:hint="default"/>
        <w:sz w:val="22"/>
      </w:rPr>
    </w:lvl>
    <w:lvl w:ilvl="1" w:tplc="B986F43E">
      <w:start w:val="1"/>
      <w:numFmt w:val="bullet"/>
      <w:lvlText w:val="•"/>
      <w:lvlJc w:val="left"/>
      <w:pPr>
        <w:ind w:left="1458" w:hanging="360"/>
      </w:pPr>
      <w:rPr>
        <w:rFonts w:hint="default"/>
      </w:rPr>
    </w:lvl>
    <w:lvl w:ilvl="2" w:tplc="7B388CC6">
      <w:start w:val="1"/>
      <w:numFmt w:val="bullet"/>
      <w:lvlText w:val="•"/>
      <w:lvlJc w:val="left"/>
      <w:pPr>
        <w:ind w:left="1748" w:hanging="360"/>
      </w:pPr>
      <w:rPr>
        <w:rFonts w:hint="default"/>
      </w:rPr>
    </w:lvl>
    <w:lvl w:ilvl="3" w:tplc="0456BF7C">
      <w:start w:val="1"/>
      <w:numFmt w:val="bullet"/>
      <w:lvlText w:val="•"/>
      <w:lvlJc w:val="left"/>
      <w:pPr>
        <w:ind w:left="2038" w:hanging="360"/>
      </w:pPr>
      <w:rPr>
        <w:rFonts w:hint="default"/>
      </w:rPr>
    </w:lvl>
    <w:lvl w:ilvl="4" w:tplc="84AE9B8A">
      <w:start w:val="1"/>
      <w:numFmt w:val="bullet"/>
      <w:lvlText w:val="•"/>
      <w:lvlJc w:val="left"/>
      <w:pPr>
        <w:ind w:left="2328" w:hanging="360"/>
      </w:pPr>
      <w:rPr>
        <w:rFonts w:hint="default"/>
      </w:rPr>
    </w:lvl>
    <w:lvl w:ilvl="5" w:tplc="8662D7CE">
      <w:start w:val="1"/>
      <w:numFmt w:val="bullet"/>
      <w:lvlText w:val="•"/>
      <w:lvlJc w:val="left"/>
      <w:pPr>
        <w:ind w:left="2617" w:hanging="360"/>
      </w:pPr>
      <w:rPr>
        <w:rFonts w:hint="default"/>
      </w:rPr>
    </w:lvl>
    <w:lvl w:ilvl="6" w:tplc="BAFE2D6A">
      <w:start w:val="1"/>
      <w:numFmt w:val="bullet"/>
      <w:lvlText w:val="•"/>
      <w:lvlJc w:val="left"/>
      <w:pPr>
        <w:ind w:left="2907" w:hanging="360"/>
      </w:pPr>
      <w:rPr>
        <w:rFonts w:hint="default"/>
      </w:rPr>
    </w:lvl>
    <w:lvl w:ilvl="7" w:tplc="BB369C76">
      <w:start w:val="1"/>
      <w:numFmt w:val="bullet"/>
      <w:lvlText w:val="•"/>
      <w:lvlJc w:val="left"/>
      <w:pPr>
        <w:ind w:left="3197" w:hanging="360"/>
      </w:pPr>
      <w:rPr>
        <w:rFonts w:hint="default"/>
      </w:rPr>
    </w:lvl>
    <w:lvl w:ilvl="8" w:tplc="EF7C30FC">
      <w:start w:val="1"/>
      <w:numFmt w:val="bullet"/>
      <w:lvlText w:val="•"/>
      <w:lvlJc w:val="left"/>
      <w:pPr>
        <w:ind w:left="3487" w:hanging="360"/>
      </w:pPr>
      <w:rPr>
        <w:rFonts w:hint="default"/>
      </w:rPr>
    </w:lvl>
  </w:abstractNum>
  <w:abstractNum w:abstractNumId="32">
    <w:nsid w:val="49D232A1"/>
    <w:multiLevelType w:val="hybridMultilevel"/>
    <w:tmpl w:val="3530EDC2"/>
    <w:lvl w:ilvl="0" w:tplc="C82A91D0">
      <w:start w:val="1"/>
      <w:numFmt w:val="bullet"/>
      <w:lvlText w:val="–"/>
      <w:lvlJc w:val="left"/>
      <w:pPr>
        <w:ind w:left="1300" w:hanging="144"/>
      </w:pPr>
      <w:rPr>
        <w:rFonts w:ascii="Calibri" w:eastAsia="Times New Roman" w:hAnsi="Calibri" w:hint="default"/>
        <w:w w:val="99"/>
        <w:sz w:val="20"/>
      </w:rPr>
    </w:lvl>
    <w:lvl w:ilvl="1" w:tplc="45D0B12C">
      <w:start w:val="1"/>
      <w:numFmt w:val="bullet"/>
      <w:lvlText w:val=""/>
      <w:lvlJc w:val="left"/>
      <w:pPr>
        <w:ind w:left="1900" w:hanging="360"/>
      </w:pPr>
      <w:rPr>
        <w:rFonts w:ascii="Wingdings" w:eastAsia="Times New Roman" w:hAnsi="Wingdings" w:hint="default"/>
        <w:w w:val="99"/>
        <w:sz w:val="20"/>
      </w:rPr>
    </w:lvl>
    <w:lvl w:ilvl="2" w:tplc="6A28FB54">
      <w:start w:val="1"/>
      <w:numFmt w:val="bullet"/>
      <w:lvlText w:val="•"/>
      <w:lvlJc w:val="left"/>
      <w:pPr>
        <w:ind w:left="2834" w:hanging="360"/>
      </w:pPr>
      <w:rPr>
        <w:rFonts w:hint="default"/>
      </w:rPr>
    </w:lvl>
    <w:lvl w:ilvl="3" w:tplc="79BA38A2">
      <w:start w:val="1"/>
      <w:numFmt w:val="bullet"/>
      <w:lvlText w:val="•"/>
      <w:lvlJc w:val="left"/>
      <w:pPr>
        <w:ind w:left="3768" w:hanging="360"/>
      </w:pPr>
      <w:rPr>
        <w:rFonts w:hint="default"/>
      </w:rPr>
    </w:lvl>
    <w:lvl w:ilvl="4" w:tplc="09BE126A">
      <w:start w:val="1"/>
      <w:numFmt w:val="bullet"/>
      <w:lvlText w:val="•"/>
      <w:lvlJc w:val="left"/>
      <w:pPr>
        <w:ind w:left="4702" w:hanging="360"/>
      </w:pPr>
      <w:rPr>
        <w:rFonts w:hint="default"/>
      </w:rPr>
    </w:lvl>
    <w:lvl w:ilvl="5" w:tplc="EFCA96CE">
      <w:start w:val="1"/>
      <w:numFmt w:val="bullet"/>
      <w:lvlText w:val="•"/>
      <w:lvlJc w:val="left"/>
      <w:pPr>
        <w:ind w:left="5636" w:hanging="360"/>
      </w:pPr>
      <w:rPr>
        <w:rFonts w:hint="default"/>
      </w:rPr>
    </w:lvl>
    <w:lvl w:ilvl="6" w:tplc="F3129BF4">
      <w:start w:val="1"/>
      <w:numFmt w:val="bullet"/>
      <w:lvlText w:val="•"/>
      <w:lvlJc w:val="left"/>
      <w:pPr>
        <w:ind w:left="6570" w:hanging="360"/>
      </w:pPr>
      <w:rPr>
        <w:rFonts w:hint="default"/>
      </w:rPr>
    </w:lvl>
    <w:lvl w:ilvl="7" w:tplc="536A71A0">
      <w:start w:val="1"/>
      <w:numFmt w:val="bullet"/>
      <w:lvlText w:val="•"/>
      <w:lvlJc w:val="left"/>
      <w:pPr>
        <w:ind w:left="7504" w:hanging="360"/>
      </w:pPr>
      <w:rPr>
        <w:rFonts w:hint="default"/>
      </w:rPr>
    </w:lvl>
    <w:lvl w:ilvl="8" w:tplc="88745E1A">
      <w:start w:val="1"/>
      <w:numFmt w:val="bullet"/>
      <w:lvlText w:val="•"/>
      <w:lvlJc w:val="left"/>
      <w:pPr>
        <w:ind w:left="8438" w:hanging="360"/>
      </w:pPr>
      <w:rPr>
        <w:rFonts w:hint="default"/>
      </w:rPr>
    </w:lvl>
  </w:abstractNum>
  <w:abstractNum w:abstractNumId="33">
    <w:nsid w:val="4C98344C"/>
    <w:multiLevelType w:val="hybridMultilevel"/>
    <w:tmpl w:val="0F7A0A9E"/>
    <w:lvl w:ilvl="0" w:tplc="B73E714C">
      <w:start w:val="1"/>
      <w:numFmt w:val="bullet"/>
      <w:lvlText w:val="–"/>
      <w:lvlJc w:val="left"/>
      <w:pPr>
        <w:ind w:left="1482" w:hanging="144"/>
      </w:pPr>
      <w:rPr>
        <w:rFonts w:ascii="Calibri" w:eastAsia="Times New Roman" w:hAnsi="Calibri" w:hint="default"/>
        <w:w w:val="99"/>
        <w:sz w:val="20"/>
      </w:rPr>
    </w:lvl>
    <w:lvl w:ilvl="1" w:tplc="F7889D8E">
      <w:start w:val="1"/>
      <w:numFmt w:val="bullet"/>
      <w:lvlText w:val=""/>
      <w:lvlJc w:val="left"/>
      <w:pPr>
        <w:ind w:left="1900" w:hanging="360"/>
      </w:pPr>
      <w:rPr>
        <w:rFonts w:ascii="Wingdings" w:eastAsia="Times New Roman" w:hAnsi="Wingdings" w:hint="default"/>
        <w:w w:val="99"/>
        <w:sz w:val="20"/>
      </w:rPr>
    </w:lvl>
    <w:lvl w:ilvl="2" w:tplc="C074BA3A">
      <w:start w:val="1"/>
      <w:numFmt w:val="bullet"/>
      <w:lvlText w:val="•"/>
      <w:lvlJc w:val="left"/>
      <w:pPr>
        <w:ind w:left="2834" w:hanging="360"/>
      </w:pPr>
      <w:rPr>
        <w:rFonts w:hint="default"/>
      </w:rPr>
    </w:lvl>
    <w:lvl w:ilvl="3" w:tplc="E482EFF4">
      <w:start w:val="1"/>
      <w:numFmt w:val="bullet"/>
      <w:lvlText w:val="•"/>
      <w:lvlJc w:val="left"/>
      <w:pPr>
        <w:ind w:left="3768" w:hanging="360"/>
      </w:pPr>
      <w:rPr>
        <w:rFonts w:hint="default"/>
      </w:rPr>
    </w:lvl>
    <w:lvl w:ilvl="4" w:tplc="0DEEE582">
      <w:start w:val="1"/>
      <w:numFmt w:val="bullet"/>
      <w:lvlText w:val="•"/>
      <w:lvlJc w:val="left"/>
      <w:pPr>
        <w:ind w:left="4702" w:hanging="360"/>
      </w:pPr>
      <w:rPr>
        <w:rFonts w:hint="default"/>
      </w:rPr>
    </w:lvl>
    <w:lvl w:ilvl="5" w:tplc="4DE8302A">
      <w:start w:val="1"/>
      <w:numFmt w:val="bullet"/>
      <w:lvlText w:val="•"/>
      <w:lvlJc w:val="left"/>
      <w:pPr>
        <w:ind w:left="5636" w:hanging="360"/>
      </w:pPr>
      <w:rPr>
        <w:rFonts w:hint="default"/>
      </w:rPr>
    </w:lvl>
    <w:lvl w:ilvl="6" w:tplc="379A5B3A">
      <w:start w:val="1"/>
      <w:numFmt w:val="bullet"/>
      <w:lvlText w:val="•"/>
      <w:lvlJc w:val="left"/>
      <w:pPr>
        <w:ind w:left="6570" w:hanging="360"/>
      </w:pPr>
      <w:rPr>
        <w:rFonts w:hint="default"/>
      </w:rPr>
    </w:lvl>
    <w:lvl w:ilvl="7" w:tplc="34B2E20A">
      <w:start w:val="1"/>
      <w:numFmt w:val="bullet"/>
      <w:lvlText w:val="•"/>
      <w:lvlJc w:val="left"/>
      <w:pPr>
        <w:ind w:left="7504" w:hanging="360"/>
      </w:pPr>
      <w:rPr>
        <w:rFonts w:hint="default"/>
      </w:rPr>
    </w:lvl>
    <w:lvl w:ilvl="8" w:tplc="54BC4040">
      <w:start w:val="1"/>
      <w:numFmt w:val="bullet"/>
      <w:lvlText w:val="•"/>
      <w:lvlJc w:val="left"/>
      <w:pPr>
        <w:ind w:left="8438" w:hanging="360"/>
      </w:pPr>
      <w:rPr>
        <w:rFonts w:hint="default"/>
      </w:rPr>
    </w:lvl>
  </w:abstractNum>
  <w:abstractNum w:abstractNumId="34">
    <w:nsid w:val="4D2711BF"/>
    <w:multiLevelType w:val="hybridMultilevel"/>
    <w:tmpl w:val="2384CDBC"/>
    <w:lvl w:ilvl="0" w:tplc="4E6CE9D4">
      <w:start w:val="15"/>
      <w:numFmt w:val="decimal"/>
      <w:lvlText w:val="%1."/>
      <w:lvlJc w:val="left"/>
      <w:pPr>
        <w:ind w:left="808" w:hanging="709"/>
      </w:pPr>
      <w:rPr>
        <w:rFonts w:ascii="Calibri Light" w:eastAsia="Times New Roman" w:hAnsi="Calibri Light" w:cs="Times New Roman" w:hint="default"/>
        <w:color w:val="EC7C30"/>
        <w:w w:val="99"/>
        <w:sz w:val="32"/>
        <w:szCs w:val="32"/>
      </w:rPr>
    </w:lvl>
    <w:lvl w:ilvl="1" w:tplc="08AC1396">
      <w:start w:val="1"/>
      <w:numFmt w:val="decimal"/>
      <w:lvlText w:val="%2."/>
      <w:lvlJc w:val="left"/>
      <w:pPr>
        <w:ind w:left="820" w:hanging="361"/>
      </w:pPr>
      <w:rPr>
        <w:rFonts w:ascii="Calibri" w:eastAsia="Times New Roman" w:hAnsi="Calibri" w:cs="Times New Roman" w:hint="default"/>
        <w:b/>
        <w:bCs/>
        <w:sz w:val="22"/>
        <w:szCs w:val="22"/>
      </w:rPr>
    </w:lvl>
    <w:lvl w:ilvl="2" w:tplc="DF56623C">
      <w:start w:val="1"/>
      <w:numFmt w:val="lowerLetter"/>
      <w:lvlText w:val="%3."/>
      <w:lvlJc w:val="left"/>
      <w:pPr>
        <w:ind w:left="1540" w:hanging="360"/>
      </w:pPr>
      <w:rPr>
        <w:rFonts w:ascii="Calibri" w:eastAsia="Times New Roman" w:hAnsi="Calibri" w:cs="Times New Roman" w:hint="default"/>
        <w:b/>
        <w:bCs/>
        <w:w w:val="99"/>
        <w:sz w:val="20"/>
        <w:szCs w:val="20"/>
      </w:rPr>
    </w:lvl>
    <w:lvl w:ilvl="3" w:tplc="35822E08">
      <w:start w:val="1"/>
      <w:numFmt w:val="lowerRoman"/>
      <w:lvlText w:val="%4."/>
      <w:lvlJc w:val="left"/>
      <w:pPr>
        <w:ind w:left="2260" w:hanging="284"/>
      </w:pPr>
      <w:rPr>
        <w:rFonts w:ascii="Calibri" w:eastAsia="Times New Roman" w:hAnsi="Calibri" w:cs="Times New Roman" w:hint="default"/>
        <w:b/>
        <w:bCs/>
        <w:w w:val="99"/>
        <w:sz w:val="20"/>
        <w:szCs w:val="20"/>
      </w:rPr>
    </w:lvl>
    <w:lvl w:ilvl="4" w:tplc="61BE0D24">
      <w:start w:val="1"/>
      <w:numFmt w:val="upperRoman"/>
      <w:lvlText w:val="%5."/>
      <w:lvlJc w:val="left"/>
      <w:pPr>
        <w:ind w:left="2980" w:hanging="461"/>
      </w:pPr>
      <w:rPr>
        <w:rFonts w:ascii="Calibri" w:eastAsia="Times New Roman" w:hAnsi="Calibri" w:cs="Times New Roman" w:hint="default"/>
        <w:w w:val="99"/>
        <w:sz w:val="20"/>
        <w:szCs w:val="20"/>
      </w:rPr>
    </w:lvl>
    <w:lvl w:ilvl="5" w:tplc="9A9CDCF2">
      <w:start w:val="1"/>
      <w:numFmt w:val="bullet"/>
      <w:lvlText w:val="•"/>
      <w:lvlJc w:val="left"/>
      <w:pPr>
        <w:ind w:left="2260" w:hanging="461"/>
      </w:pPr>
      <w:rPr>
        <w:rFonts w:hint="default"/>
      </w:rPr>
    </w:lvl>
    <w:lvl w:ilvl="6" w:tplc="BC0CCF42">
      <w:start w:val="1"/>
      <w:numFmt w:val="bullet"/>
      <w:lvlText w:val="•"/>
      <w:lvlJc w:val="left"/>
      <w:pPr>
        <w:ind w:left="2980" w:hanging="461"/>
      </w:pPr>
      <w:rPr>
        <w:rFonts w:hint="default"/>
      </w:rPr>
    </w:lvl>
    <w:lvl w:ilvl="7" w:tplc="9E08449C">
      <w:start w:val="1"/>
      <w:numFmt w:val="bullet"/>
      <w:lvlText w:val="•"/>
      <w:lvlJc w:val="left"/>
      <w:pPr>
        <w:ind w:left="4811" w:hanging="461"/>
      </w:pPr>
      <w:rPr>
        <w:rFonts w:hint="default"/>
      </w:rPr>
    </w:lvl>
    <w:lvl w:ilvl="8" w:tplc="6400CE34">
      <w:start w:val="1"/>
      <w:numFmt w:val="bullet"/>
      <w:lvlText w:val="•"/>
      <w:lvlJc w:val="left"/>
      <w:pPr>
        <w:ind w:left="6643" w:hanging="461"/>
      </w:pPr>
      <w:rPr>
        <w:rFonts w:hint="default"/>
      </w:rPr>
    </w:lvl>
  </w:abstractNum>
  <w:abstractNum w:abstractNumId="35">
    <w:nsid w:val="4D673F5C"/>
    <w:multiLevelType w:val="hybridMultilevel"/>
    <w:tmpl w:val="CE72929A"/>
    <w:lvl w:ilvl="0" w:tplc="A4E68F46">
      <w:start w:val="1"/>
      <w:numFmt w:val="bullet"/>
      <w:lvlText w:val=""/>
      <w:lvlJc w:val="left"/>
      <w:pPr>
        <w:ind w:left="460" w:hanging="361"/>
      </w:pPr>
      <w:rPr>
        <w:rFonts w:ascii="Symbol" w:eastAsia="Times New Roman" w:hAnsi="Symbol" w:hint="default"/>
        <w:sz w:val="22"/>
      </w:rPr>
    </w:lvl>
    <w:lvl w:ilvl="1" w:tplc="0000631C">
      <w:start w:val="1"/>
      <w:numFmt w:val="bullet"/>
      <w:lvlText w:val="o"/>
      <w:lvlJc w:val="left"/>
      <w:pPr>
        <w:ind w:left="1180" w:hanging="360"/>
      </w:pPr>
      <w:rPr>
        <w:rFonts w:ascii="Courier New" w:eastAsia="Times New Roman" w:hAnsi="Courier New" w:hint="default"/>
        <w:sz w:val="22"/>
      </w:rPr>
    </w:lvl>
    <w:lvl w:ilvl="2" w:tplc="A28C6272">
      <w:start w:val="1"/>
      <w:numFmt w:val="bullet"/>
      <w:lvlText w:val=""/>
      <w:lvlJc w:val="left"/>
      <w:pPr>
        <w:ind w:left="1900" w:hanging="360"/>
      </w:pPr>
      <w:rPr>
        <w:rFonts w:ascii="Wingdings" w:eastAsia="Times New Roman" w:hAnsi="Wingdings" w:hint="default"/>
        <w:w w:val="99"/>
        <w:sz w:val="20"/>
      </w:rPr>
    </w:lvl>
    <w:lvl w:ilvl="3" w:tplc="478E9278">
      <w:start w:val="1"/>
      <w:numFmt w:val="bullet"/>
      <w:lvlText w:val="•"/>
      <w:lvlJc w:val="left"/>
      <w:pPr>
        <w:ind w:left="1900" w:hanging="360"/>
      </w:pPr>
      <w:rPr>
        <w:rFonts w:hint="default"/>
      </w:rPr>
    </w:lvl>
    <w:lvl w:ilvl="4" w:tplc="A0683C3E">
      <w:start w:val="1"/>
      <w:numFmt w:val="bullet"/>
      <w:lvlText w:val="•"/>
      <w:lvlJc w:val="left"/>
      <w:pPr>
        <w:ind w:left="3052" w:hanging="360"/>
      </w:pPr>
      <w:rPr>
        <w:rFonts w:hint="default"/>
      </w:rPr>
    </w:lvl>
    <w:lvl w:ilvl="5" w:tplc="7C88D900">
      <w:start w:val="1"/>
      <w:numFmt w:val="bullet"/>
      <w:lvlText w:val="•"/>
      <w:lvlJc w:val="left"/>
      <w:pPr>
        <w:ind w:left="4204" w:hanging="360"/>
      </w:pPr>
      <w:rPr>
        <w:rFonts w:hint="default"/>
      </w:rPr>
    </w:lvl>
    <w:lvl w:ilvl="6" w:tplc="5660FF98">
      <w:start w:val="1"/>
      <w:numFmt w:val="bullet"/>
      <w:lvlText w:val="•"/>
      <w:lvlJc w:val="left"/>
      <w:pPr>
        <w:ind w:left="5357" w:hanging="360"/>
      </w:pPr>
      <w:rPr>
        <w:rFonts w:hint="default"/>
      </w:rPr>
    </w:lvl>
    <w:lvl w:ilvl="7" w:tplc="2EFE458A">
      <w:start w:val="1"/>
      <w:numFmt w:val="bullet"/>
      <w:lvlText w:val="•"/>
      <w:lvlJc w:val="left"/>
      <w:pPr>
        <w:ind w:left="6509" w:hanging="360"/>
      </w:pPr>
      <w:rPr>
        <w:rFonts w:hint="default"/>
      </w:rPr>
    </w:lvl>
    <w:lvl w:ilvl="8" w:tplc="18FE1A2C">
      <w:start w:val="1"/>
      <w:numFmt w:val="bullet"/>
      <w:lvlText w:val="•"/>
      <w:lvlJc w:val="left"/>
      <w:pPr>
        <w:ind w:left="7661" w:hanging="360"/>
      </w:pPr>
      <w:rPr>
        <w:rFonts w:hint="default"/>
      </w:rPr>
    </w:lvl>
  </w:abstractNum>
  <w:abstractNum w:abstractNumId="36">
    <w:nsid w:val="4D80692C"/>
    <w:multiLevelType w:val="hybridMultilevel"/>
    <w:tmpl w:val="2A4C2468"/>
    <w:lvl w:ilvl="0" w:tplc="FF0287BA">
      <w:start w:val="1"/>
      <w:numFmt w:val="bullet"/>
      <w:lvlText w:val=""/>
      <w:lvlJc w:val="left"/>
      <w:pPr>
        <w:ind w:left="1040" w:hanging="360"/>
      </w:pPr>
      <w:rPr>
        <w:rFonts w:ascii="Symbol" w:eastAsia="Times New Roman" w:hAnsi="Symbol" w:hint="default"/>
        <w:w w:val="99"/>
        <w:sz w:val="20"/>
      </w:rPr>
    </w:lvl>
    <w:lvl w:ilvl="1" w:tplc="8D9E79B6">
      <w:start w:val="1"/>
      <w:numFmt w:val="bullet"/>
      <w:lvlText w:val="•"/>
      <w:lvlJc w:val="left"/>
      <w:pPr>
        <w:ind w:left="1419" w:hanging="360"/>
      </w:pPr>
      <w:rPr>
        <w:rFonts w:hint="default"/>
      </w:rPr>
    </w:lvl>
    <w:lvl w:ilvl="2" w:tplc="9870AA46">
      <w:start w:val="1"/>
      <w:numFmt w:val="bullet"/>
      <w:lvlText w:val="•"/>
      <w:lvlJc w:val="left"/>
      <w:pPr>
        <w:ind w:left="1798" w:hanging="360"/>
      </w:pPr>
      <w:rPr>
        <w:rFonts w:hint="default"/>
      </w:rPr>
    </w:lvl>
    <w:lvl w:ilvl="3" w:tplc="D6D65D00">
      <w:start w:val="1"/>
      <w:numFmt w:val="bullet"/>
      <w:lvlText w:val="•"/>
      <w:lvlJc w:val="left"/>
      <w:pPr>
        <w:ind w:left="2177" w:hanging="360"/>
      </w:pPr>
      <w:rPr>
        <w:rFonts w:hint="default"/>
      </w:rPr>
    </w:lvl>
    <w:lvl w:ilvl="4" w:tplc="42A65E48">
      <w:start w:val="1"/>
      <w:numFmt w:val="bullet"/>
      <w:lvlText w:val="•"/>
      <w:lvlJc w:val="left"/>
      <w:pPr>
        <w:ind w:left="2557" w:hanging="360"/>
      </w:pPr>
      <w:rPr>
        <w:rFonts w:hint="default"/>
      </w:rPr>
    </w:lvl>
    <w:lvl w:ilvl="5" w:tplc="6BB8F11E">
      <w:start w:val="1"/>
      <w:numFmt w:val="bullet"/>
      <w:lvlText w:val="•"/>
      <w:lvlJc w:val="left"/>
      <w:pPr>
        <w:ind w:left="2936" w:hanging="360"/>
      </w:pPr>
      <w:rPr>
        <w:rFonts w:hint="default"/>
      </w:rPr>
    </w:lvl>
    <w:lvl w:ilvl="6" w:tplc="D32CC5A2">
      <w:start w:val="1"/>
      <w:numFmt w:val="bullet"/>
      <w:lvlText w:val="•"/>
      <w:lvlJc w:val="left"/>
      <w:pPr>
        <w:ind w:left="3315" w:hanging="360"/>
      </w:pPr>
      <w:rPr>
        <w:rFonts w:hint="default"/>
      </w:rPr>
    </w:lvl>
    <w:lvl w:ilvl="7" w:tplc="4FA28626">
      <w:start w:val="1"/>
      <w:numFmt w:val="bullet"/>
      <w:lvlText w:val="•"/>
      <w:lvlJc w:val="left"/>
      <w:pPr>
        <w:ind w:left="3694" w:hanging="360"/>
      </w:pPr>
      <w:rPr>
        <w:rFonts w:hint="default"/>
      </w:rPr>
    </w:lvl>
    <w:lvl w:ilvl="8" w:tplc="D79616B2">
      <w:start w:val="1"/>
      <w:numFmt w:val="bullet"/>
      <w:lvlText w:val="•"/>
      <w:lvlJc w:val="left"/>
      <w:pPr>
        <w:ind w:left="4073" w:hanging="360"/>
      </w:pPr>
      <w:rPr>
        <w:rFonts w:hint="default"/>
      </w:rPr>
    </w:lvl>
  </w:abstractNum>
  <w:abstractNum w:abstractNumId="37">
    <w:nsid w:val="4E6252B9"/>
    <w:multiLevelType w:val="hybridMultilevel"/>
    <w:tmpl w:val="916E9084"/>
    <w:lvl w:ilvl="0" w:tplc="9D3EC58A">
      <w:start w:val="1"/>
      <w:numFmt w:val="bullet"/>
      <w:lvlText w:val=""/>
      <w:lvlJc w:val="left"/>
      <w:pPr>
        <w:ind w:left="820" w:hanging="361"/>
      </w:pPr>
      <w:rPr>
        <w:rFonts w:ascii="Symbol" w:eastAsia="Times New Roman" w:hAnsi="Symbol" w:hint="default"/>
        <w:w w:val="99"/>
        <w:sz w:val="20"/>
      </w:rPr>
    </w:lvl>
    <w:lvl w:ilvl="1" w:tplc="F7C264E4">
      <w:start w:val="1"/>
      <w:numFmt w:val="bullet"/>
      <w:lvlText w:val="•"/>
      <w:lvlJc w:val="left"/>
      <w:pPr>
        <w:ind w:left="1807" w:hanging="361"/>
      </w:pPr>
      <w:rPr>
        <w:rFonts w:hint="default"/>
      </w:rPr>
    </w:lvl>
    <w:lvl w:ilvl="2" w:tplc="08EE003E">
      <w:start w:val="1"/>
      <w:numFmt w:val="bullet"/>
      <w:lvlText w:val="•"/>
      <w:lvlJc w:val="left"/>
      <w:pPr>
        <w:ind w:left="2793" w:hanging="361"/>
      </w:pPr>
      <w:rPr>
        <w:rFonts w:hint="default"/>
      </w:rPr>
    </w:lvl>
    <w:lvl w:ilvl="3" w:tplc="CA2A298C">
      <w:start w:val="1"/>
      <w:numFmt w:val="bullet"/>
      <w:lvlText w:val="•"/>
      <w:lvlJc w:val="left"/>
      <w:pPr>
        <w:ind w:left="3780" w:hanging="361"/>
      </w:pPr>
      <w:rPr>
        <w:rFonts w:hint="default"/>
      </w:rPr>
    </w:lvl>
    <w:lvl w:ilvl="4" w:tplc="3B8E0808">
      <w:start w:val="1"/>
      <w:numFmt w:val="bullet"/>
      <w:lvlText w:val="•"/>
      <w:lvlJc w:val="left"/>
      <w:pPr>
        <w:ind w:left="4766" w:hanging="361"/>
      </w:pPr>
      <w:rPr>
        <w:rFonts w:hint="default"/>
      </w:rPr>
    </w:lvl>
    <w:lvl w:ilvl="5" w:tplc="77FEEB06">
      <w:start w:val="1"/>
      <w:numFmt w:val="bullet"/>
      <w:lvlText w:val="•"/>
      <w:lvlJc w:val="left"/>
      <w:pPr>
        <w:ind w:left="5753" w:hanging="361"/>
      </w:pPr>
      <w:rPr>
        <w:rFonts w:hint="default"/>
      </w:rPr>
    </w:lvl>
    <w:lvl w:ilvl="6" w:tplc="DCAC41C0">
      <w:start w:val="1"/>
      <w:numFmt w:val="bullet"/>
      <w:lvlText w:val="•"/>
      <w:lvlJc w:val="left"/>
      <w:pPr>
        <w:ind w:left="6740" w:hanging="361"/>
      </w:pPr>
      <w:rPr>
        <w:rFonts w:hint="default"/>
      </w:rPr>
    </w:lvl>
    <w:lvl w:ilvl="7" w:tplc="DA080384">
      <w:start w:val="1"/>
      <w:numFmt w:val="bullet"/>
      <w:lvlText w:val="•"/>
      <w:lvlJc w:val="left"/>
      <w:pPr>
        <w:ind w:left="7726" w:hanging="361"/>
      </w:pPr>
      <w:rPr>
        <w:rFonts w:hint="default"/>
      </w:rPr>
    </w:lvl>
    <w:lvl w:ilvl="8" w:tplc="511E5B60">
      <w:start w:val="1"/>
      <w:numFmt w:val="bullet"/>
      <w:lvlText w:val="•"/>
      <w:lvlJc w:val="left"/>
      <w:pPr>
        <w:ind w:left="8713" w:hanging="361"/>
      </w:pPr>
      <w:rPr>
        <w:rFonts w:hint="default"/>
      </w:rPr>
    </w:lvl>
  </w:abstractNum>
  <w:abstractNum w:abstractNumId="38">
    <w:nsid w:val="50063E3A"/>
    <w:multiLevelType w:val="hybridMultilevel"/>
    <w:tmpl w:val="06F2B3B4"/>
    <w:lvl w:ilvl="0" w:tplc="9664DFB8">
      <w:start w:val="1"/>
      <w:numFmt w:val="lowerLetter"/>
      <w:lvlText w:val="%1)"/>
      <w:lvlJc w:val="left"/>
      <w:pPr>
        <w:ind w:left="1040" w:hanging="360"/>
      </w:pPr>
      <w:rPr>
        <w:rFonts w:ascii="Calibri" w:eastAsia="Times New Roman" w:hAnsi="Calibri" w:cs="Times New Roman" w:hint="default"/>
        <w:w w:val="99"/>
        <w:sz w:val="20"/>
        <w:szCs w:val="20"/>
      </w:rPr>
    </w:lvl>
    <w:lvl w:ilvl="1" w:tplc="5872906C">
      <w:start w:val="1"/>
      <w:numFmt w:val="bullet"/>
      <w:lvlText w:val="•"/>
      <w:lvlJc w:val="left"/>
      <w:pPr>
        <w:ind w:left="1419" w:hanging="360"/>
      </w:pPr>
      <w:rPr>
        <w:rFonts w:hint="default"/>
      </w:rPr>
    </w:lvl>
    <w:lvl w:ilvl="2" w:tplc="120EF270">
      <w:start w:val="1"/>
      <w:numFmt w:val="bullet"/>
      <w:lvlText w:val="•"/>
      <w:lvlJc w:val="left"/>
      <w:pPr>
        <w:ind w:left="1797" w:hanging="360"/>
      </w:pPr>
      <w:rPr>
        <w:rFonts w:hint="default"/>
      </w:rPr>
    </w:lvl>
    <w:lvl w:ilvl="3" w:tplc="39E8DF08">
      <w:start w:val="1"/>
      <w:numFmt w:val="bullet"/>
      <w:lvlText w:val="•"/>
      <w:lvlJc w:val="left"/>
      <w:pPr>
        <w:ind w:left="2176" w:hanging="360"/>
      </w:pPr>
      <w:rPr>
        <w:rFonts w:hint="default"/>
      </w:rPr>
    </w:lvl>
    <w:lvl w:ilvl="4" w:tplc="D7E87C30">
      <w:start w:val="1"/>
      <w:numFmt w:val="bullet"/>
      <w:lvlText w:val="•"/>
      <w:lvlJc w:val="left"/>
      <w:pPr>
        <w:ind w:left="2555" w:hanging="360"/>
      </w:pPr>
      <w:rPr>
        <w:rFonts w:hint="default"/>
      </w:rPr>
    </w:lvl>
    <w:lvl w:ilvl="5" w:tplc="CFEE9316">
      <w:start w:val="1"/>
      <w:numFmt w:val="bullet"/>
      <w:lvlText w:val="•"/>
      <w:lvlJc w:val="left"/>
      <w:pPr>
        <w:ind w:left="2934" w:hanging="360"/>
      </w:pPr>
      <w:rPr>
        <w:rFonts w:hint="default"/>
      </w:rPr>
    </w:lvl>
    <w:lvl w:ilvl="6" w:tplc="3F482692">
      <w:start w:val="1"/>
      <w:numFmt w:val="bullet"/>
      <w:lvlText w:val="•"/>
      <w:lvlJc w:val="left"/>
      <w:pPr>
        <w:ind w:left="3312" w:hanging="360"/>
      </w:pPr>
      <w:rPr>
        <w:rFonts w:hint="default"/>
      </w:rPr>
    </w:lvl>
    <w:lvl w:ilvl="7" w:tplc="1868B66E">
      <w:start w:val="1"/>
      <w:numFmt w:val="bullet"/>
      <w:lvlText w:val="•"/>
      <w:lvlJc w:val="left"/>
      <w:pPr>
        <w:ind w:left="3691" w:hanging="360"/>
      </w:pPr>
      <w:rPr>
        <w:rFonts w:hint="default"/>
      </w:rPr>
    </w:lvl>
    <w:lvl w:ilvl="8" w:tplc="1C5A1E9E">
      <w:start w:val="1"/>
      <w:numFmt w:val="bullet"/>
      <w:lvlText w:val="•"/>
      <w:lvlJc w:val="left"/>
      <w:pPr>
        <w:ind w:left="4070" w:hanging="360"/>
      </w:pPr>
      <w:rPr>
        <w:rFonts w:hint="default"/>
      </w:rPr>
    </w:lvl>
  </w:abstractNum>
  <w:abstractNum w:abstractNumId="39">
    <w:nsid w:val="5ADA254A"/>
    <w:multiLevelType w:val="hybridMultilevel"/>
    <w:tmpl w:val="7F989268"/>
    <w:lvl w:ilvl="0" w:tplc="4296EA7C">
      <w:start w:val="1"/>
      <w:numFmt w:val="bullet"/>
      <w:lvlText w:val=""/>
      <w:lvlJc w:val="left"/>
      <w:pPr>
        <w:ind w:left="1900" w:hanging="360"/>
      </w:pPr>
      <w:rPr>
        <w:rFonts w:ascii="Wingdings" w:eastAsia="Times New Roman" w:hAnsi="Wingdings" w:hint="default"/>
        <w:w w:val="102"/>
        <w:sz w:val="4"/>
      </w:rPr>
    </w:lvl>
    <w:lvl w:ilvl="1" w:tplc="276CB806">
      <w:start w:val="1"/>
      <w:numFmt w:val="bullet"/>
      <w:lvlText w:val="•"/>
      <w:lvlJc w:val="left"/>
      <w:pPr>
        <w:ind w:left="2741" w:hanging="360"/>
      </w:pPr>
      <w:rPr>
        <w:rFonts w:hint="default"/>
      </w:rPr>
    </w:lvl>
    <w:lvl w:ilvl="2" w:tplc="483EC8AE">
      <w:start w:val="1"/>
      <w:numFmt w:val="bullet"/>
      <w:lvlText w:val="•"/>
      <w:lvlJc w:val="left"/>
      <w:pPr>
        <w:ind w:left="3581" w:hanging="360"/>
      </w:pPr>
      <w:rPr>
        <w:rFonts w:hint="default"/>
      </w:rPr>
    </w:lvl>
    <w:lvl w:ilvl="3" w:tplc="3DA67042">
      <w:start w:val="1"/>
      <w:numFmt w:val="bullet"/>
      <w:lvlText w:val="•"/>
      <w:lvlJc w:val="left"/>
      <w:pPr>
        <w:ind w:left="4422" w:hanging="360"/>
      </w:pPr>
      <w:rPr>
        <w:rFonts w:hint="default"/>
      </w:rPr>
    </w:lvl>
    <w:lvl w:ilvl="4" w:tplc="121639AE">
      <w:start w:val="1"/>
      <w:numFmt w:val="bullet"/>
      <w:lvlText w:val="•"/>
      <w:lvlJc w:val="left"/>
      <w:pPr>
        <w:ind w:left="5262" w:hanging="360"/>
      </w:pPr>
      <w:rPr>
        <w:rFonts w:hint="default"/>
      </w:rPr>
    </w:lvl>
    <w:lvl w:ilvl="5" w:tplc="483A4A0A">
      <w:start w:val="1"/>
      <w:numFmt w:val="bullet"/>
      <w:lvlText w:val="•"/>
      <w:lvlJc w:val="left"/>
      <w:pPr>
        <w:ind w:left="6103" w:hanging="360"/>
      </w:pPr>
      <w:rPr>
        <w:rFonts w:hint="default"/>
      </w:rPr>
    </w:lvl>
    <w:lvl w:ilvl="6" w:tplc="F94C984A">
      <w:start w:val="1"/>
      <w:numFmt w:val="bullet"/>
      <w:lvlText w:val="•"/>
      <w:lvlJc w:val="left"/>
      <w:pPr>
        <w:ind w:left="6944" w:hanging="360"/>
      </w:pPr>
      <w:rPr>
        <w:rFonts w:hint="default"/>
      </w:rPr>
    </w:lvl>
    <w:lvl w:ilvl="7" w:tplc="B7E09DD2">
      <w:start w:val="1"/>
      <w:numFmt w:val="bullet"/>
      <w:lvlText w:val="•"/>
      <w:lvlJc w:val="left"/>
      <w:pPr>
        <w:ind w:left="7784" w:hanging="360"/>
      </w:pPr>
      <w:rPr>
        <w:rFonts w:hint="default"/>
      </w:rPr>
    </w:lvl>
    <w:lvl w:ilvl="8" w:tplc="24AC3284">
      <w:start w:val="1"/>
      <w:numFmt w:val="bullet"/>
      <w:lvlText w:val="•"/>
      <w:lvlJc w:val="left"/>
      <w:pPr>
        <w:ind w:left="8625" w:hanging="360"/>
      </w:pPr>
      <w:rPr>
        <w:rFonts w:hint="default"/>
      </w:rPr>
    </w:lvl>
  </w:abstractNum>
  <w:abstractNum w:abstractNumId="40">
    <w:nsid w:val="5C447987"/>
    <w:multiLevelType w:val="hybridMultilevel"/>
    <w:tmpl w:val="0AF0F9A8"/>
    <w:lvl w:ilvl="0" w:tplc="427610B4">
      <w:start w:val="1"/>
      <w:numFmt w:val="bullet"/>
      <w:lvlText w:val=""/>
      <w:lvlJc w:val="left"/>
      <w:pPr>
        <w:ind w:left="820" w:hanging="361"/>
      </w:pPr>
      <w:rPr>
        <w:rFonts w:ascii="Symbol" w:eastAsia="Times New Roman" w:hAnsi="Symbol" w:hint="default"/>
        <w:w w:val="99"/>
        <w:sz w:val="20"/>
      </w:rPr>
    </w:lvl>
    <w:lvl w:ilvl="1" w:tplc="3EA80FEE">
      <w:start w:val="1"/>
      <w:numFmt w:val="bullet"/>
      <w:lvlText w:val="•"/>
      <w:lvlJc w:val="left"/>
      <w:pPr>
        <w:ind w:left="1807" w:hanging="361"/>
      </w:pPr>
      <w:rPr>
        <w:rFonts w:hint="default"/>
      </w:rPr>
    </w:lvl>
    <w:lvl w:ilvl="2" w:tplc="88B87404">
      <w:start w:val="1"/>
      <w:numFmt w:val="bullet"/>
      <w:lvlText w:val="•"/>
      <w:lvlJc w:val="left"/>
      <w:pPr>
        <w:ind w:left="2793" w:hanging="361"/>
      </w:pPr>
      <w:rPr>
        <w:rFonts w:hint="default"/>
      </w:rPr>
    </w:lvl>
    <w:lvl w:ilvl="3" w:tplc="3174B5D6">
      <w:start w:val="1"/>
      <w:numFmt w:val="bullet"/>
      <w:lvlText w:val="•"/>
      <w:lvlJc w:val="left"/>
      <w:pPr>
        <w:ind w:left="3780" w:hanging="361"/>
      </w:pPr>
      <w:rPr>
        <w:rFonts w:hint="default"/>
      </w:rPr>
    </w:lvl>
    <w:lvl w:ilvl="4" w:tplc="4B1E410A">
      <w:start w:val="1"/>
      <w:numFmt w:val="bullet"/>
      <w:lvlText w:val="•"/>
      <w:lvlJc w:val="left"/>
      <w:pPr>
        <w:ind w:left="4766" w:hanging="361"/>
      </w:pPr>
      <w:rPr>
        <w:rFonts w:hint="default"/>
      </w:rPr>
    </w:lvl>
    <w:lvl w:ilvl="5" w:tplc="A9EA27C2">
      <w:start w:val="1"/>
      <w:numFmt w:val="bullet"/>
      <w:lvlText w:val="•"/>
      <w:lvlJc w:val="left"/>
      <w:pPr>
        <w:ind w:left="5753" w:hanging="361"/>
      </w:pPr>
      <w:rPr>
        <w:rFonts w:hint="default"/>
      </w:rPr>
    </w:lvl>
    <w:lvl w:ilvl="6" w:tplc="C602CB66">
      <w:start w:val="1"/>
      <w:numFmt w:val="bullet"/>
      <w:lvlText w:val="•"/>
      <w:lvlJc w:val="left"/>
      <w:pPr>
        <w:ind w:left="6740" w:hanging="361"/>
      </w:pPr>
      <w:rPr>
        <w:rFonts w:hint="default"/>
      </w:rPr>
    </w:lvl>
    <w:lvl w:ilvl="7" w:tplc="88DCE054">
      <w:start w:val="1"/>
      <w:numFmt w:val="bullet"/>
      <w:lvlText w:val="•"/>
      <w:lvlJc w:val="left"/>
      <w:pPr>
        <w:ind w:left="7726" w:hanging="361"/>
      </w:pPr>
      <w:rPr>
        <w:rFonts w:hint="default"/>
      </w:rPr>
    </w:lvl>
    <w:lvl w:ilvl="8" w:tplc="80EEAF2C">
      <w:start w:val="1"/>
      <w:numFmt w:val="bullet"/>
      <w:lvlText w:val="•"/>
      <w:lvlJc w:val="left"/>
      <w:pPr>
        <w:ind w:left="8713" w:hanging="361"/>
      </w:pPr>
      <w:rPr>
        <w:rFonts w:hint="default"/>
      </w:rPr>
    </w:lvl>
  </w:abstractNum>
  <w:abstractNum w:abstractNumId="41">
    <w:nsid w:val="5E3E4DCF"/>
    <w:multiLevelType w:val="multilevel"/>
    <w:tmpl w:val="F6247254"/>
    <w:lvl w:ilvl="0">
      <w:start w:val="7"/>
      <w:numFmt w:val="decimal"/>
      <w:lvlText w:val="%1"/>
      <w:lvlJc w:val="left"/>
      <w:pPr>
        <w:ind w:left="1070" w:hanging="491"/>
      </w:pPr>
      <w:rPr>
        <w:rFonts w:cs="Times New Roman" w:hint="default"/>
      </w:rPr>
    </w:lvl>
    <w:lvl w:ilvl="1">
      <w:start w:val="1"/>
      <w:numFmt w:val="decimal"/>
      <w:lvlText w:val="%1.%2."/>
      <w:lvlJc w:val="left"/>
      <w:pPr>
        <w:ind w:left="1070" w:hanging="491"/>
      </w:pPr>
      <w:rPr>
        <w:rFonts w:ascii="Calibri Light" w:eastAsia="Times New Roman" w:hAnsi="Calibri Light" w:cs="Times New Roman" w:hint="default"/>
        <w:color w:val="EC7C30"/>
        <w:w w:val="99"/>
        <w:sz w:val="26"/>
        <w:szCs w:val="26"/>
      </w:rPr>
    </w:lvl>
    <w:lvl w:ilvl="2">
      <w:start w:val="1"/>
      <w:numFmt w:val="bullet"/>
      <w:lvlText w:val="•"/>
      <w:lvlJc w:val="left"/>
      <w:pPr>
        <w:ind w:left="3053" w:hanging="491"/>
      </w:pPr>
      <w:rPr>
        <w:rFonts w:hint="default"/>
      </w:rPr>
    </w:lvl>
    <w:lvl w:ilvl="3">
      <w:start w:val="1"/>
      <w:numFmt w:val="bullet"/>
      <w:lvlText w:val="•"/>
      <w:lvlJc w:val="left"/>
      <w:pPr>
        <w:ind w:left="4044" w:hanging="491"/>
      </w:pPr>
      <w:rPr>
        <w:rFonts w:hint="default"/>
      </w:rPr>
    </w:lvl>
    <w:lvl w:ilvl="4">
      <w:start w:val="1"/>
      <w:numFmt w:val="bullet"/>
      <w:lvlText w:val="•"/>
      <w:lvlJc w:val="left"/>
      <w:pPr>
        <w:ind w:left="5036" w:hanging="491"/>
      </w:pPr>
      <w:rPr>
        <w:rFonts w:hint="default"/>
      </w:rPr>
    </w:lvl>
    <w:lvl w:ilvl="5">
      <w:start w:val="1"/>
      <w:numFmt w:val="bullet"/>
      <w:lvlText w:val="•"/>
      <w:lvlJc w:val="left"/>
      <w:pPr>
        <w:ind w:left="6028" w:hanging="491"/>
      </w:pPr>
      <w:rPr>
        <w:rFonts w:hint="default"/>
      </w:rPr>
    </w:lvl>
    <w:lvl w:ilvl="6">
      <w:start w:val="1"/>
      <w:numFmt w:val="bullet"/>
      <w:lvlText w:val="•"/>
      <w:lvlJc w:val="left"/>
      <w:pPr>
        <w:ind w:left="7019" w:hanging="491"/>
      </w:pPr>
      <w:rPr>
        <w:rFonts w:hint="default"/>
      </w:rPr>
    </w:lvl>
    <w:lvl w:ilvl="7">
      <w:start w:val="1"/>
      <w:numFmt w:val="bullet"/>
      <w:lvlText w:val="•"/>
      <w:lvlJc w:val="left"/>
      <w:pPr>
        <w:ind w:left="8011" w:hanging="491"/>
      </w:pPr>
      <w:rPr>
        <w:rFonts w:hint="default"/>
      </w:rPr>
    </w:lvl>
    <w:lvl w:ilvl="8">
      <w:start w:val="1"/>
      <w:numFmt w:val="bullet"/>
      <w:lvlText w:val="•"/>
      <w:lvlJc w:val="left"/>
      <w:pPr>
        <w:ind w:left="9003" w:hanging="491"/>
      </w:pPr>
      <w:rPr>
        <w:rFonts w:hint="default"/>
      </w:rPr>
    </w:lvl>
  </w:abstractNum>
  <w:abstractNum w:abstractNumId="42">
    <w:nsid w:val="618B6AB6"/>
    <w:multiLevelType w:val="hybridMultilevel"/>
    <w:tmpl w:val="1EAC09CE"/>
    <w:lvl w:ilvl="0" w:tplc="78BE7130">
      <w:start w:val="1"/>
      <w:numFmt w:val="bullet"/>
      <w:lvlText w:val=""/>
      <w:lvlJc w:val="left"/>
      <w:pPr>
        <w:ind w:left="880" w:hanging="360"/>
      </w:pPr>
      <w:rPr>
        <w:rFonts w:ascii="Symbol" w:eastAsia="Times New Roman" w:hAnsi="Symbol" w:hint="default"/>
        <w:w w:val="99"/>
        <w:sz w:val="20"/>
      </w:rPr>
    </w:lvl>
    <w:lvl w:ilvl="1" w:tplc="D9925BDC">
      <w:start w:val="1"/>
      <w:numFmt w:val="bullet"/>
      <w:lvlText w:val="o"/>
      <w:lvlJc w:val="left"/>
      <w:pPr>
        <w:ind w:left="1600" w:hanging="360"/>
      </w:pPr>
      <w:rPr>
        <w:rFonts w:ascii="Courier New" w:eastAsia="Times New Roman" w:hAnsi="Courier New" w:hint="default"/>
        <w:w w:val="99"/>
        <w:sz w:val="20"/>
      </w:rPr>
    </w:lvl>
    <w:lvl w:ilvl="2" w:tplc="658C0F84">
      <w:start w:val="1"/>
      <w:numFmt w:val="bullet"/>
      <w:lvlText w:val="•"/>
      <w:lvlJc w:val="left"/>
      <w:pPr>
        <w:ind w:left="2576" w:hanging="360"/>
      </w:pPr>
      <w:rPr>
        <w:rFonts w:hint="default"/>
      </w:rPr>
    </w:lvl>
    <w:lvl w:ilvl="3" w:tplc="8BEEA11E">
      <w:start w:val="1"/>
      <w:numFmt w:val="bullet"/>
      <w:lvlText w:val="•"/>
      <w:lvlJc w:val="left"/>
      <w:pPr>
        <w:ind w:left="3552" w:hanging="360"/>
      </w:pPr>
      <w:rPr>
        <w:rFonts w:hint="default"/>
      </w:rPr>
    </w:lvl>
    <w:lvl w:ilvl="4" w:tplc="7BF85BB0">
      <w:start w:val="1"/>
      <w:numFmt w:val="bullet"/>
      <w:lvlText w:val="•"/>
      <w:lvlJc w:val="left"/>
      <w:pPr>
        <w:ind w:left="4529" w:hanging="360"/>
      </w:pPr>
      <w:rPr>
        <w:rFonts w:hint="default"/>
      </w:rPr>
    </w:lvl>
    <w:lvl w:ilvl="5" w:tplc="FEAC8F66">
      <w:start w:val="1"/>
      <w:numFmt w:val="bullet"/>
      <w:lvlText w:val="•"/>
      <w:lvlJc w:val="left"/>
      <w:pPr>
        <w:ind w:left="5505" w:hanging="360"/>
      </w:pPr>
      <w:rPr>
        <w:rFonts w:hint="default"/>
      </w:rPr>
    </w:lvl>
    <w:lvl w:ilvl="6" w:tplc="D5281DCA">
      <w:start w:val="1"/>
      <w:numFmt w:val="bullet"/>
      <w:lvlText w:val="•"/>
      <w:lvlJc w:val="left"/>
      <w:pPr>
        <w:ind w:left="6481" w:hanging="360"/>
      </w:pPr>
      <w:rPr>
        <w:rFonts w:hint="default"/>
      </w:rPr>
    </w:lvl>
    <w:lvl w:ilvl="7" w:tplc="16B0C85A">
      <w:start w:val="1"/>
      <w:numFmt w:val="bullet"/>
      <w:lvlText w:val="•"/>
      <w:lvlJc w:val="left"/>
      <w:pPr>
        <w:ind w:left="7457" w:hanging="360"/>
      </w:pPr>
      <w:rPr>
        <w:rFonts w:hint="default"/>
      </w:rPr>
    </w:lvl>
    <w:lvl w:ilvl="8" w:tplc="B07AD1D2">
      <w:start w:val="1"/>
      <w:numFmt w:val="bullet"/>
      <w:lvlText w:val="•"/>
      <w:lvlJc w:val="left"/>
      <w:pPr>
        <w:ind w:left="8433" w:hanging="360"/>
      </w:pPr>
      <w:rPr>
        <w:rFonts w:hint="default"/>
      </w:rPr>
    </w:lvl>
  </w:abstractNum>
  <w:abstractNum w:abstractNumId="43">
    <w:nsid w:val="66B62862"/>
    <w:multiLevelType w:val="hybridMultilevel"/>
    <w:tmpl w:val="0602E362"/>
    <w:lvl w:ilvl="0" w:tplc="B1826AD4">
      <w:start w:val="1"/>
      <w:numFmt w:val="bullet"/>
      <w:lvlText w:val="*"/>
      <w:lvlJc w:val="left"/>
      <w:pPr>
        <w:ind w:left="363" w:hanging="144"/>
      </w:pPr>
      <w:rPr>
        <w:rFonts w:ascii="Calibri" w:eastAsia="Times New Roman" w:hAnsi="Calibri" w:hint="default"/>
        <w:w w:val="99"/>
        <w:sz w:val="20"/>
      </w:rPr>
    </w:lvl>
    <w:lvl w:ilvl="1" w:tplc="E35AAB72">
      <w:start w:val="1"/>
      <w:numFmt w:val="bullet"/>
      <w:lvlText w:val="•"/>
      <w:lvlJc w:val="left"/>
      <w:pPr>
        <w:ind w:left="1425" w:hanging="144"/>
      </w:pPr>
      <w:rPr>
        <w:rFonts w:hint="default"/>
      </w:rPr>
    </w:lvl>
    <w:lvl w:ilvl="2" w:tplc="B32295AE">
      <w:start w:val="1"/>
      <w:numFmt w:val="bullet"/>
      <w:lvlText w:val="•"/>
      <w:lvlJc w:val="left"/>
      <w:pPr>
        <w:ind w:left="2488" w:hanging="144"/>
      </w:pPr>
      <w:rPr>
        <w:rFonts w:hint="default"/>
      </w:rPr>
    </w:lvl>
    <w:lvl w:ilvl="3" w:tplc="CD64ECC0">
      <w:start w:val="1"/>
      <w:numFmt w:val="bullet"/>
      <w:lvlText w:val="•"/>
      <w:lvlJc w:val="left"/>
      <w:pPr>
        <w:ind w:left="3550" w:hanging="144"/>
      </w:pPr>
      <w:rPr>
        <w:rFonts w:hint="default"/>
      </w:rPr>
    </w:lvl>
    <w:lvl w:ilvl="4" w:tplc="0A00F268">
      <w:start w:val="1"/>
      <w:numFmt w:val="bullet"/>
      <w:lvlText w:val="•"/>
      <w:lvlJc w:val="left"/>
      <w:pPr>
        <w:ind w:left="4612" w:hanging="144"/>
      </w:pPr>
      <w:rPr>
        <w:rFonts w:hint="default"/>
      </w:rPr>
    </w:lvl>
    <w:lvl w:ilvl="5" w:tplc="49FCD36A">
      <w:start w:val="1"/>
      <w:numFmt w:val="bullet"/>
      <w:lvlText w:val="•"/>
      <w:lvlJc w:val="left"/>
      <w:pPr>
        <w:ind w:left="5674" w:hanging="144"/>
      </w:pPr>
      <w:rPr>
        <w:rFonts w:hint="default"/>
      </w:rPr>
    </w:lvl>
    <w:lvl w:ilvl="6" w:tplc="03B8E25C">
      <w:start w:val="1"/>
      <w:numFmt w:val="bullet"/>
      <w:lvlText w:val="•"/>
      <w:lvlJc w:val="left"/>
      <w:pPr>
        <w:ind w:left="6737" w:hanging="144"/>
      </w:pPr>
      <w:rPr>
        <w:rFonts w:hint="default"/>
      </w:rPr>
    </w:lvl>
    <w:lvl w:ilvl="7" w:tplc="62E21812">
      <w:start w:val="1"/>
      <w:numFmt w:val="bullet"/>
      <w:lvlText w:val="•"/>
      <w:lvlJc w:val="left"/>
      <w:pPr>
        <w:ind w:left="7799" w:hanging="144"/>
      </w:pPr>
      <w:rPr>
        <w:rFonts w:hint="default"/>
      </w:rPr>
    </w:lvl>
    <w:lvl w:ilvl="8" w:tplc="CEB2349A">
      <w:start w:val="1"/>
      <w:numFmt w:val="bullet"/>
      <w:lvlText w:val="•"/>
      <w:lvlJc w:val="left"/>
      <w:pPr>
        <w:ind w:left="8861" w:hanging="144"/>
      </w:pPr>
      <w:rPr>
        <w:rFonts w:hint="default"/>
      </w:rPr>
    </w:lvl>
  </w:abstractNum>
  <w:abstractNum w:abstractNumId="44">
    <w:nsid w:val="6A836471"/>
    <w:multiLevelType w:val="hybridMultilevel"/>
    <w:tmpl w:val="0FB287DA"/>
    <w:lvl w:ilvl="0" w:tplc="4E0A667E">
      <w:start w:val="1"/>
      <w:numFmt w:val="bullet"/>
      <w:lvlText w:val=""/>
      <w:lvlJc w:val="left"/>
      <w:pPr>
        <w:ind w:left="820" w:hanging="360"/>
      </w:pPr>
      <w:rPr>
        <w:rFonts w:ascii="Symbol" w:eastAsia="Times New Roman" w:hAnsi="Symbol" w:hint="default"/>
        <w:w w:val="99"/>
        <w:sz w:val="20"/>
      </w:rPr>
    </w:lvl>
    <w:lvl w:ilvl="1" w:tplc="6A70D1F0">
      <w:start w:val="1"/>
      <w:numFmt w:val="bullet"/>
      <w:lvlText w:val="•"/>
      <w:lvlJc w:val="left"/>
      <w:pPr>
        <w:ind w:left="1198" w:hanging="360"/>
      </w:pPr>
      <w:rPr>
        <w:rFonts w:hint="default"/>
      </w:rPr>
    </w:lvl>
    <w:lvl w:ilvl="2" w:tplc="89B67FF8">
      <w:start w:val="1"/>
      <w:numFmt w:val="bullet"/>
      <w:lvlText w:val="•"/>
      <w:lvlJc w:val="left"/>
      <w:pPr>
        <w:ind w:left="1576" w:hanging="360"/>
      </w:pPr>
      <w:rPr>
        <w:rFonts w:hint="default"/>
      </w:rPr>
    </w:lvl>
    <w:lvl w:ilvl="3" w:tplc="C106A4E0">
      <w:start w:val="1"/>
      <w:numFmt w:val="bullet"/>
      <w:lvlText w:val="•"/>
      <w:lvlJc w:val="left"/>
      <w:pPr>
        <w:ind w:left="1954" w:hanging="360"/>
      </w:pPr>
      <w:rPr>
        <w:rFonts w:hint="default"/>
      </w:rPr>
    </w:lvl>
    <w:lvl w:ilvl="4" w:tplc="B4E2DD64">
      <w:start w:val="1"/>
      <w:numFmt w:val="bullet"/>
      <w:lvlText w:val="•"/>
      <w:lvlJc w:val="left"/>
      <w:pPr>
        <w:ind w:left="2331" w:hanging="360"/>
      </w:pPr>
      <w:rPr>
        <w:rFonts w:hint="default"/>
      </w:rPr>
    </w:lvl>
    <w:lvl w:ilvl="5" w:tplc="DEDC2CFE">
      <w:start w:val="1"/>
      <w:numFmt w:val="bullet"/>
      <w:lvlText w:val="•"/>
      <w:lvlJc w:val="left"/>
      <w:pPr>
        <w:ind w:left="2709" w:hanging="360"/>
      </w:pPr>
      <w:rPr>
        <w:rFonts w:hint="default"/>
      </w:rPr>
    </w:lvl>
    <w:lvl w:ilvl="6" w:tplc="851037F6">
      <w:start w:val="1"/>
      <w:numFmt w:val="bullet"/>
      <w:lvlText w:val="•"/>
      <w:lvlJc w:val="left"/>
      <w:pPr>
        <w:ind w:left="3087" w:hanging="360"/>
      </w:pPr>
      <w:rPr>
        <w:rFonts w:hint="default"/>
      </w:rPr>
    </w:lvl>
    <w:lvl w:ilvl="7" w:tplc="4E0803D2">
      <w:start w:val="1"/>
      <w:numFmt w:val="bullet"/>
      <w:lvlText w:val="•"/>
      <w:lvlJc w:val="left"/>
      <w:pPr>
        <w:ind w:left="3465" w:hanging="360"/>
      </w:pPr>
      <w:rPr>
        <w:rFonts w:hint="default"/>
      </w:rPr>
    </w:lvl>
    <w:lvl w:ilvl="8" w:tplc="CE5C3310">
      <w:start w:val="1"/>
      <w:numFmt w:val="bullet"/>
      <w:lvlText w:val="•"/>
      <w:lvlJc w:val="left"/>
      <w:pPr>
        <w:ind w:left="3843" w:hanging="360"/>
      </w:pPr>
      <w:rPr>
        <w:rFonts w:hint="default"/>
      </w:rPr>
    </w:lvl>
  </w:abstractNum>
  <w:abstractNum w:abstractNumId="45">
    <w:nsid w:val="732E7374"/>
    <w:multiLevelType w:val="hybridMultilevel"/>
    <w:tmpl w:val="145088A0"/>
    <w:lvl w:ilvl="0" w:tplc="DEAA9D1A">
      <w:start w:val="1"/>
      <w:numFmt w:val="bullet"/>
      <w:lvlText w:val="–"/>
      <w:lvlJc w:val="left"/>
      <w:pPr>
        <w:ind w:left="1391" w:hanging="144"/>
      </w:pPr>
      <w:rPr>
        <w:rFonts w:ascii="Calibri" w:eastAsia="Times New Roman" w:hAnsi="Calibri" w:hint="default"/>
        <w:w w:val="99"/>
        <w:sz w:val="20"/>
      </w:rPr>
    </w:lvl>
    <w:lvl w:ilvl="1" w:tplc="9C54B750">
      <w:start w:val="1"/>
      <w:numFmt w:val="bullet"/>
      <w:lvlText w:val=""/>
      <w:lvlJc w:val="left"/>
      <w:pPr>
        <w:ind w:left="1900" w:hanging="360"/>
      </w:pPr>
      <w:rPr>
        <w:rFonts w:ascii="Wingdings" w:eastAsia="Times New Roman" w:hAnsi="Wingdings" w:hint="default"/>
        <w:w w:val="99"/>
        <w:sz w:val="20"/>
      </w:rPr>
    </w:lvl>
    <w:lvl w:ilvl="2" w:tplc="FA482B7C">
      <w:start w:val="1"/>
      <w:numFmt w:val="bullet"/>
      <w:lvlText w:val="•"/>
      <w:lvlJc w:val="left"/>
      <w:pPr>
        <w:ind w:left="2834" w:hanging="360"/>
      </w:pPr>
      <w:rPr>
        <w:rFonts w:hint="default"/>
      </w:rPr>
    </w:lvl>
    <w:lvl w:ilvl="3" w:tplc="A2669CB4">
      <w:start w:val="1"/>
      <w:numFmt w:val="bullet"/>
      <w:lvlText w:val="•"/>
      <w:lvlJc w:val="left"/>
      <w:pPr>
        <w:ind w:left="3768" w:hanging="360"/>
      </w:pPr>
      <w:rPr>
        <w:rFonts w:hint="default"/>
      </w:rPr>
    </w:lvl>
    <w:lvl w:ilvl="4" w:tplc="229C2522">
      <w:start w:val="1"/>
      <w:numFmt w:val="bullet"/>
      <w:lvlText w:val="•"/>
      <w:lvlJc w:val="left"/>
      <w:pPr>
        <w:ind w:left="4702" w:hanging="360"/>
      </w:pPr>
      <w:rPr>
        <w:rFonts w:hint="default"/>
      </w:rPr>
    </w:lvl>
    <w:lvl w:ilvl="5" w:tplc="E1F06460">
      <w:start w:val="1"/>
      <w:numFmt w:val="bullet"/>
      <w:lvlText w:val="•"/>
      <w:lvlJc w:val="left"/>
      <w:pPr>
        <w:ind w:left="5636" w:hanging="360"/>
      </w:pPr>
      <w:rPr>
        <w:rFonts w:hint="default"/>
      </w:rPr>
    </w:lvl>
    <w:lvl w:ilvl="6" w:tplc="2C200C3C">
      <w:start w:val="1"/>
      <w:numFmt w:val="bullet"/>
      <w:lvlText w:val="•"/>
      <w:lvlJc w:val="left"/>
      <w:pPr>
        <w:ind w:left="6570" w:hanging="360"/>
      </w:pPr>
      <w:rPr>
        <w:rFonts w:hint="default"/>
      </w:rPr>
    </w:lvl>
    <w:lvl w:ilvl="7" w:tplc="94FC068A">
      <w:start w:val="1"/>
      <w:numFmt w:val="bullet"/>
      <w:lvlText w:val="•"/>
      <w:lvlJc w:val="left"/>
      <w:pPr>
        <w:ind w:left="7504" w:hanging="360"/>
      </w:pPr>
      <w:rPr>
        <w:rFonts w:hint="default"/>
      </w:rPr>
    </w:lvl>
    <w:lvl w:ilvl="8" w:tplc="19ECBE34">
      <w:start w:val="1"/>
      <w:numFmt w:val="bullet"/>
      <w:lvlText w:val="•"/>
      <w:lvlJc w:val="left"/>
      <w:pPr>
        <w:ind w:left="8438" w:hanging="360"/>
      </w:pPr>
      <w:rPr>
        <w:rFonts w:hint="default"/>
      </w:rPr>
    </w:lvl>
  </w:abstractNum>
  <w:abstractNum w:abstractNumId="46">
    <w:nsid w:val="755D36A9"/>
    <w:multiLevelType w:val="hybridMultilevel"/>
    <w:tmpl w:val="71A8BF1E"/>
    <w:lvl w:ilvl="0" w:tplc="6AA4771C">
      <w:start w:val="1"/>
      <w:numFmt w:val="lowerLetter"/>
      <w:lvlText w:val="%1)"/>
      <w:lvlJc w:val="left"/>
      <w:pPr>
        <w:ind w:left="820" w:hanging="360"/>
      </w:pPr>
      <w:rPr>
        <w:rFonts w:ascii="Calibri" w:eastAsia="Times New Roman" w:hAnsi="Calibri" w:cs="Times New Roman" w:hint="default"/>
        <w:w w:val="99"/>
        <w:sz w:val="20"/>
        <w:szCs w:val="20"/>
      </w:rPr>
    </w:lvl>
    <w:lvl w:ilvl="1" w:tplc="E134470E">
      <w:start w:val="1"/>
      <w:numFmt w:val="bullet"/>
      <w:lvlText w:val="•"/>
      <w:lvlJc w:val="left"/>
      <w:pPr>
        <w:ind w:left="1789" w:hanging="360"/>
      </w:pPr>
      <w:rPr>
        <w:rFonts w:hint="default"/>
      </w:rPr>
    </w:lvl>
    <w:lvl w:ilvl="2" w:tplc="6BDC5CC0">
      <w:start w:val="1"/>
      <w:numFmt w:val="bullet"/>
      <w:lvlText w:val="•"/>
      <w:lvlJc w:val="left"/>
      <w:pPr>
        <w:ind w:left="2757" w:hanging="360"/>
      </w:pPr>
      <w:rPr>
        <w:rFonts w:hint="default"/>
      </w:rPr>
    </w:lvl>
    <w:lvl w:ilvl="3" w:tplc="C8D65192">
      <w:start w:val="1"/>
      <w:numFmt w:val="bullet"/>
      <w:lvlText w:val="•"/>
      <w:lvlJc w:val="left"/>
      <w:pPr>
        <w:ind w:left="3726" w:hanging="360"/>
      </w:pPr>
      <w:rPr>
        <w:rFonts w:hint="default"/>
      </w:rPr>
    </w:lvl>
    <w:lvl w:ilvl="4" w:tplc="B6A8EAB0">
      <w:start w:val="1"/>
      <w:numFmt w:val="bullet"/>
      <w:lvlText w:val="•"/>
      <w:lvlJc w:val="left"/>
      <w:pPr>
        <w:ind w:left="4694" w:hanging="360"/>
      </w:pPr>
      <w:rPr>
        <w:rFonts w:hint="default"/>
      </w:rPr>
    </w:lvl>
    <w:lvl w:ilvl="5" w:tplc="077A2112">
      <w:start w:val="1"/>
      <w:numFmt w:val="bullet"/>
      <w:lvlText w:val="•"/>
      <w:lvlJc w:val="left"/>
      <w:pPr>
        <w:ind w:left="5663" w:hanging="360"/>
      </w:pPr>
      <w:rPr>
        <w:rFonts w:hint="default"/>
      </w:rPr>
    </w:lvl>
    <w:lvl w:ilvl="6" w:tplc="1DF22A04">
      <w:start w:val="1"/>
      <w:numFmt w:val="bullet"/>
      <w:lvlText w:val="•"/>
      <w:lvlJc w:val="left"/>
      <w:pPr>
        <w:ind w:left="6632" w:hanging="360"/>
      </w:pPr>
      <w:rPr>
        <w:rFonts w:hint="default"/>
      </w:rPr>
    </w:lvl>
    <w:lvl w:ilvl="7" w:tplc="53B4797C">
      <w:start w:val="1"/>
      <w:numFmt w:val="bullet"/>
      <w:lvlText w:val="•"/>
      <w:lvlJc w:val="left"/>
      <w:pPr>
        <w:ind w:left="7600" w:hanging="360"/>
      </w:pPr>
      <w:rPr>
        <w:rFonts w:hint="default"/>
      </w:rPr>
    </w:lvl>
    <w:lvl w:ilvl="8" w:tplc="08E6BB7E">
      <w:start w:val="1"/>
      <w:numFmt w:val="bullet"/>
      <w:lvlText w:val="•"/>
      <w:lvlJc w:val="left"/>
      <w:pPr>
        <w:ind w:left="8569" w:hanging="360"/>
      </w:pPr>
      <w:rPr>
        <w:rFonts w:hint="default"/>
      </w:rPr>
    </w:lvl>
  </w:abstractNum>
  <w:abstractNum w:abstractNumId="47">
    <w:nsid w:val="77471FE3"/>
    <w:multiLevelType w:val="hybridMultilevel"/>
    <w:tmpl w:val="EE1898E0"/>
    <w:lvl w:ilvl="0" w:tplc="43CC5648">
      <w:start w:val="1"/>
      <w:numFmt w:val="bullet"/>
      <w:lvlText w:val="*"/>
      <w:lvlJc w:val="left"/>
      <w:pPr>
        <w:ind w:left="220" w:hanging="144"/>
      </w:pPr>
      <w:rPr>
        <w:rFonts w:ascii="Calibri" w:eastAsia="Times New Roman" w:hAnsi="Calibri" w:hint="default"/>
        <w:w w:val="99"/>
        <w:sz w:val="20"/>
      </w:rPr>
    </w:lvl>
    <w:lvl w:ilvl="1" w:tplc="8E6A1986">
      <w:start w:val="1"/>
      <w:numFmt w:val="bullet"/>
      <w:lvlText w:val="•"/>
      <w:lvlJc w:val="left"/>
      <w:pPr>
        <w:ind w:left="1296" w:hanging="144"/>
      </w:pPr>
      <w:rPr>
        <w:rFonts w:hint="default"/>
      </w:rPr>
    </w:lvl>
    <w:lvl w:ilvl="2" w:tplc="98FEC7A0">
      <w:start w:val="1"/>
      <w:numFmt w:val="bullet"/>
      <w:lvlText w:val="•"/>
      <w:lvlJc w:val="left"/>
      <w:pPr>
        <w:ind w:left="2373" w:hanging="144"/>
      </w:pPr>
      <w:rPr>
        <w:rFonts w:hint="default"/>
      </w:rPr>
    </w:lvl>
    <w:lvl w:ilvl="3" w:tplc="EE642C00">
      <w:start w:val="1"/>
      <w:numFmt w:val="bullet"/>
      <w:lvlText w:val="•"/>
      <w:lvlJc w:val="left"/>
      <w:pPr>
        <w:ind w:left="3449" w:hanging="144"/>
      </w:pPr>
      <w:rPr>
        <w:rFonts w:hint="default"/>
      </w:rPr>
    </w:lvl>
    <w:lvl w:ilvl="4" w:tplc="58EE08AE">
      <w:start w:val="1"/>
      <w:numFmt w:val="bullet"/>
      <w:lvlText w:val="•"/>
      <w:lvlJc w:val="left"/>
      <w:pPr>
        <w:ind w:left="4526" w:hanging="144"/>
      </w:pPr>
      <w:rPr>
        <w:rFonts w:hint="default"/>
      </w:rPr>
    </w:lvl>
    <w:lvl w:ilvl="5" w:tplc="7144B862">
      <w:start w:val="1"/>
      <w:numFmt w:val="bullet"/>
      <w:lvlText w:val="•"/>
      <w:lvlJc w:val="left"/>
      <w:pPr>
        <w:ind w:left="5603" w:hanging="144"/>
      </w:pPr>
      <w:rPr>
        <w:rFonts w:hint="default"/>
      </w:rPr>
    </w:lvl>
    <w:lvl w:ilvl="6" w:tplc="23280BC2">
      <w:start w:val="1"/>
      <w:numFmt w:val="bullet"/>
      <w:lvlText w:val="•"/>
      <w:lvlJc w:val="left"/>
      <w:pPr>
        <w:ind w:left="6679" w:hanging="144"/>
      </w:pPr>
      <w:rPr>
        <w:rFonts w:hint="default"/>
      </w:rPr>
    </w:lvl>
    <w:lvl w:ilvl="7" w:tplc="5066C86E">
      <w:start w:val="1"/>
      <w:numFmt w:val="bullet"/>
      <w:lvlText w:val="•"/>
      <w:lvlJc w:val="left"/>
      <w:pPr>
        <w:ind w:left="7756" w:hanging="144"/>
      </w:pPr>
      <w:rPr>
        <w:rFonts w:hint="default"/>
      </w:rPr>
    </w:lvl>
    <w:lvl w:ilvl="8" w:tplc="C76E5D68">
      <w:start w:val="1"/>
      <w:numFmt w:val="bullet"/>
      <w:lvlText w:val="•"/>
      <w:lvlJc w:val="left"/>
      <w:pPr>
        <w:ind w:left="8833" w:hanging="144"/>
      </w:pPr>
      <w:rPr>
        <w:rFonts w:hint="default"/>
      </w:rPr>
    </w:lvl>
  </w:abstractNum>
  <w:abstractNum w:abstractNumId="48">
    <w:nsid w:val="797712F6"/>
    <w:multiLevelType w:val="hybridMultilevel"/>
    <w:tmpl w:val="2C5076F4"/>
    <w:lvl w:ilvl="0" w:tplc="F4CAA6F8">
      <w:start w:val="1"/>
      <w:numFmt w:val="bullet"/>
      <w:lvlText w:val="–"/>
      <w:lvlJc w:val="left"/>
      <w:pPr>
        <w:ind w:left="1842" w:hanging="144"/>
      </w:pPr>
      <w:rPr>
        <w:rFonts w:ascii="Calibri" w:eastAsia="Times New Roman" w:hAnsi="Calibri" w:hint="default"/>
        <w:w w:val="99"/>
        <w:sz w:val="20"/>
      </w:rPr>
    </w:lvl>
    <w:lvl w:ilvl="1" w:tplc="0F66F916">
      <w:start w:val="1"/>
      <w:numFmt w:val="bullet"/>
      <w:lvlText w:val=""/>
      <w:lvlJc w:val="left"/>
      <w:pPr>
        <w:ind w:left="2260" w:hanging="360"/>
      </w:pPr>
      <w:rPr>
        <w:rFonts w:ascii="Wingdings" w:eastAsia="Times New Roman" w:hAnsi="Wingdings" w:hint="default"/>
        <w:w w:val="99"/>
        <w:sz w:val="20"/>
      </w:rPr>
    </w:lvl>
    <w:lvl w:ilvl="2" w:tplc="739ECF3A">
      <w:start w:val="1"/>
      <w:numFmt w:val="bullet"/>
      <w:lvlText w:val="•"/>
      <w:lvlJc w:val="left"/>
      <w:pPr>
        <w:ind w:left="3194" w:hanging="360"/>
      </w:pPr>
      <w:rPr>
        <w:rFonts w:hint="default"/>
      </w:rPr>
    </w:lvl>
    <w:lvl w:ilvl="3" w:tplc="5F080B72">
      <w:start w:val="1"/>
      <w:numFmt w:val="bullet"/>
      <w:lvlText w:val="•"/>
      <w:lvlJc w:val="left"/>
      <w:pPr>
        <w:ind w:left="4128" w:hanging="360"/>
      </w:pPr>
      <w:rPr>
        <w:rFonts w:hint="default"/>
      </w:rPr>
    </w:lvl>
    <w:lvl w:ilvl="4" w:tplc="8C54E066">
      <w:start w:val="1"/>
      <w:numFmt w:val="bullet"/>
      <w:lvlText w:val="•"/>
      <w:lvlJc w:val="left"/>
      <w:pPr>
        <w:ind w:left="5062" w:hanging="360"/>
      </w:pPr>
      <w:rPr>
        <w:rFonts w:hint="default"/>
      </w:rPr>
    </w:lvl>
    <w:lvl w:ilvl="5" w:tplc="3B18729A">
      <w:start w:val="1"/>
      <w:numFmt w:val="bullet"/>
      <w:lvlText w:val="•"/>
      <w:lvlJc w:val="left"/>
      <w:pPr>
        <w:ind w:left="5996" w:hanging="360"/>
      </w:pPr>
      <w:rPr>
        <w:rFonts w:hint="default"/>
      </w:rPr>
    </w:lvl>
    <w:lvl w:ilvl="6" w:tplc="16D2FE34">
      <w:start w:val="1"/>
      <w:numFmt w:val="bullet"/>
      <w:lvlText w:val="•"/>
      <w:lvlJc w:val="left"/>
      <w:pPr>
        <w:ind w:left="6930" w:hanging="360"/>
      </w:pPr>
      <w:rPr>
        <w:rFonts w:hint="default"/>
      </w:rPr>
    </w:lvl>
    <w:lvl w:ilvl="7" w:tplc="9E56E126">
      <w:start w:val="1"/>
      <w:numFmt w:val="bullet"/>
      <w:lvlText w:val="•"/>
      <w:lvlJc w:val="left"/>
      <w:pPr>
        <w:ind w:left="7864" w:hanging="360"/>
      </w:pPr>
      <w:rPr>
        <w:rFonts w:hint="default"/>
      </w:rPr>
    </w:lvl>
    <w:lvl w:ilvl="8" w:tplc="24402F0C">
      <w:start w:val="1"/>
      <w:numFmt w:val="bullet"/>
      <w:lvlText w:val="•"/>
      <w:lvlJc w:val="left"/>
      <w:pPr>
        <w:ind w:left="8798" w:hanging="360"/>
      </w:pPr>
      <w:rPr>
        <w:rFonts w:hint="default"/>
      </w:rPr>
    </w:lvl>
  </w:abstractNum>
  <w:abstractNum w:abstractNumId="49">
    <w:nsid w:val="7AF67E42"/>
    <w:multiLevelType w:val="hybridMultilevel"/>
    <w:tmpl w:val="EE70D83C"/>
    <w:lvl w:ilvl="0" w:tplc="23BE9D92">
      <w:start w:val="1"/>
      <w:numFmt w:val="lowerLetter"/>
      <w:lvlText w:val="%1)"/>
      <w:lvlJc w:val="left"/>
      <w:pPr>
        <w:ind w:left="1180" w:hanging="360"/>
      </w:pPr>
      <w:rPr>
        <w:rFonts w:ascii="Calibri" w:eastAsia="Times New Roman" w:hAnsi="Calibri" w:cs="Times New Roman" w:hint="default"/>
        <w:w w:val="99"/>
        <w:sz w:val="20"/>
        <w:szCs w:val="20"/>
      </w:rPr>
    </w:lvl>
    <w:lvl w:ilvl="1" w:tplc="7458F016">
      <w:start w:val="1"/>
      <w:numFmt w:val="bullet"/>
      <w:lvlText w:val="•"/>
      <w:lvlJc w:val="left"/>
      <w:pPr>
        <w:ind w:left="1559" w:hanging="360"/>
      </w:pPr>
      <w:rPr>
        <w:rFonts w:hint="default"/>
      </w:rPr>
    </w:lvl>
    <w:lvl w:ilvl="2" w:tplc="0B807AFA">
      <w:start w:val="1"/>
      <w:numFmt w:val="bullet"/>
      <w:lvlText w:val="•"/>
      <w:lvlJc w:val="left"/>
      <w:pPr>
        <w:ind w:left="1938" w:hanging="360"/>
      </w:pPr>
      <w:rPr>
        <w:rFonts w:hint="default"/>
      </w:rPr>
    </w:lvl>
    <w:lvl w:ilvl="3" w:tplc="58CC0642">
      <w:start w:val="1"/>
      <w:numFmt w:val="bullet"/>
      <w:lvlText w:val="•"/>
      <w:lvlJc w:val="left"/>
      <w:pPr>
        <w:ind w:left="2317" w:hanging="360"/>
      </w:pPr>
      <w:rPr>
        <w:rFonts w:hint="default"/>
      </w:rPr>
    </w:lvl>
    <w:lvl w:ilvl="4" w:tplc="6002B36A">
      <w:start w:val="1"/>
      <w:numFmt w:val="bullet"/>
      <w:lvlText w:val="•"/>
      <w:lvlJc w:val="left"/>
      <w:pPr>
        <w:ind w:left="2696" w:hanging="360"/>
      </w:pPr>
      <w:rPr>
        <w:rFonts w:hint="default"/>
      </w:rPr>
    </w:lvl>
    <w:lvl w:ilvl="5" w:tplc="6898E578">
      <w:start w:val="1"/>
      <w:numFmt w:val="bullet"/>
      <w:lvlText w:val="•"/>
      <w:lvlJc w:val="left"/>
      <w:pPr>
        <w:ind w:left="3075" w:hanging="360"/>
      </w:pPr>
      <w:rPr>
        <w:rFonts w:hint="default"/>
      </w:rPr>
    </w:lvl>
    <w:lvl w:ilvl="6" w:tplc="F3C8FC42">
      <w:start w:val="1"/>
      <w:numFmt w:val="bullet"/>
      <w:lvlText w:val="•"/>
      <w:lvlJc w:val="left"/>
      <w:pPr>
        <w:ind w:left="3454" w:hanging="360"/>
      </w:pPr>
      <w:rPr>
        <w:rFonts w:hint="default"/>
      </w:rPr>
    </w:lvl>
    <w:lvl w:ilvl="7" w:tplc="FCA4C36A">
      <w:start w:val="1"/>
      <w:numFmt w:val="bullet"/>
      <w:lvlText w:val="•"/>
      <w:lvlJc w:val="left"/>
      <w:pPr>
        <w:ind w:left="3832" w:hanging="360"/>
      </w:pPr>
      <w:rPr>
        <w:rFonts w:hint="default"/>
      </w:rPr>
    </w:lvl>
    <w:lvl w:ilvl="8" w:tplc="45426CC2">
      <w:start w:val="1"/>
      <w:numFmt w:val="bullet"/>
      <w:lvlText w:val="•"/>
      <w:lvlJc w:val="left"/>
      <w:pPr>
        <w:ind w:left="4211" w:hanging="360"/>
      </w:pPr>
      <w:rPr>
        <w:rFonts w:hint="default"/>
      </w:rPr>
    </w:lvl>
  </w:abstractNum>
  <w:abstractNum w:abstractNumId="50">
    <w:nsid w:val="7BAE2385"/>
    <w:multiLevelType w:val="hybridMultilevel"/>
    <w:tmpl w:val="AD1EF68C"/>
    <w:lvl w:ilvl="0" w:tplc="1F4E60C8">
      <w:start w:val="1"/>
      <w:numFmt w:val="bullet"/>
      <w:lvlText w:val=""/>
      <w:lvlJc w:val="left"/>
      <w:pPr>
        <w:ind w:left="820" w:hanging="360"/>
      </w:pPr>
      <w:rPr>
        <w:rFonts w:ascii="Symbol" w:eastAsia="Times New Roman" w:hAnsi="Symbol" w:hint="default"/>
        <w:w w:val="99"/>
        <w:sz w:val="20"/>
      </w:rPr>
    </w:lvl>
    <w:lvl w:ilvl="1" w:tplc="3EFCBF18">
      <w:start w:val="1"/>
      <w:numFmt w:val="bullet"/>
      <w:lvlText w:val="•"/>
      <w:lvlJc w:val="left"/>
      <w:pPr>
        <w:ind w:left="1199" w:hanging="360"/>
      </w:pPr>
      <w:rPr>
        <w:rFonts w:hint="default"/>
      </w:rPr>
    </w:lvl>
    <w:lvl w:ilvl="2" w:tplc="A43C2656">
      <w:start w:val="1"/>
      <w:numFmt w:val="bullet"/>
      <w:lvlText w:val="•"/>
      <w:lvlJc w:val="left"/>
      <w:pPr>
        <w:ind w:left="1578" w:hanging="360"/>
      </w:pPr>
      <w:rPr>
        <w:rFonts w:hint="default"/>
      </w:rPr>
    </w:lvl>
    <w:lvl w:ilvl="3" w:tplc="2D4E88E6">
      <w:start w:val="1"/>
      <w:numFmt w:val="bullet"/>
      <w:lvlText w:val="•"/>
      <w:lvlJc w:val="left"/>
      <w:pPr>
        <w:ind w:left="1957" w:hanging="360"/>
      </w:pPr>
      <w:rPr>
        <w:rFonts w:hint="default"/>
      </w:rPr>
    </w:lvl>
    <w:lvl w:ilvl="4" w:tplc="65FE3292">
      <w:start w:val="1"/>
      <w:numFmt w:val="bullet"/>
      <w:lvlText w:val="•"/>
      <w:lvlJc w:val="left"/>
      <w:pPr>
        <w:ind w:left="2336" w:hanging="360"/>
      </w:pPr>
      <w:rPr>
        <w:rFonts w:hint="default"/>
      </w:rPr>
    </w:lvl>
    <w:lvl w:ilvl="5" w:tplc="8D92B21A">
      <w:start w:val="1"/>
      <w:numFmt w:val="bullet"/>
      <w:lvlText w:val="•"/>
      <w:lvlJc w:val="left"/>
      <w:pPr>
        <w:ind w:left="2716" w:hanging="360"/>
      </w:pPr>
      <w:rPr>
        <w:rFonts w:hint="default"/>
      </w:rPr>
    </w:lvl>
    <w:lvl w:ilvl="6" w:tplc="08702836">
      <w:start w:val="1"/>
      <w:numFmt w:val="bullet"/>
      <w:lvlText w:val="•"/>
      <w:lvlJc w:val="left"/>
      <w:pPr>
        <w:ind w:left="3095" w:hanging="360"/>
      </w:pPr>
      <w:rPr>
        <w:rFonts w:hint="default"/>
      </w:rPr>
    </w:lvl>
    <w:lvl w:ilvl="7" w:tplc="12A6C754">
      <w:start w:val="1"/>
      <w:numFmt w:val="bullet"/>
      <w:lvlText w:val="•"/>
      <w:lvlJc w:val="left"/>
      <w:pPr>
        <w:ind w:left="3474" w:hanging="360"/>
      </w:pPr>
      <w:rPr>
        <w:rFonts w:hint="default"/>
      </w:rPr>
    </w:lvl>
    <w:lvl w:ilvl="8" w:tplc="6A108570">
      <w:start w:val="1"/>
      <w:numFmt w:val="bullet"/>
      <w:lvlText w:val="•"/>
      <w:lvlJc w:val="left"/>
      <w:pPr>
        <w:ind w:left="3853" w:hanging="360"/>
      </w:pPr>
      <w:rPr>
        <w:rFonts w:hint="default"/>
      </w:rPr>
    </w:lvl>
  </w:abstractNum>
  <w:abstractNum w:abstractNumId="51">
    <w:nsid w:val="7CD37F92"/>
    <w:multiLevelType w:val="hybridMultilevel"/>
    <w:tmpl w:val="91D4E84E"/>
    <w:lvl w:ilvl="0" w:tplc="9CB2F6B4">
      <w:start w:val="1"/>
      <w:numFmt w:val="decimal"/>
      <w:lvlText w:val="%1."/>
      <w:lvlJc w:val="left"/>
      <w:pPr>
        <w:ind w:left="1168" w:hanging="360"/>
      </w:pPr>
      <w:rPr>
        <w:rFonts w:ascii="Calibri" w:eastAsia="Times New Roman" w:hAnsi="Calibri" w:cs="Times New Roman" w:hint="default"/>
        <w:w w:val="99"/>
        <w:sz w:val="20"/>
        <w:szCs w:val="20"/>
      </w:rPr>
    </w:lvl>
    <w:lvl w:ilvl="1" w:tplc="216EBA0C">
      <w:start w:val="1"/>
      <w:numFmt w:val="bullet"/>
      <w:lvlText w:val="•"/>
      <w:lvlJc w:val="left"/>
      <w:pPr>
        <w:ind w:left="2120" w:hanging="360"/>
      </w:pPr>
      <w:rPr>
        <w:rFonts w:hint="default"/>
      </w:rPr>
    </w:lvl>
    <w:lvl w:ilvl="2" w:tplc="E48C566A">
      <w:start w:val="1"/>
      <w:numFmt w:val="bullet"/>
      <w:lvlText w:val="•"/>
      <w:lvlJc w:val="left"/>
      <w:pPr>
        <w:ind w:left="3072" w:hanging="360"/>
      </w:pPr>
      <w:rPr>
        <w:rFonts w:hint="default"/>
      </w:rPr>
    </w:lvl>
    <w:lvl w:ilvl="3" w:tplc="B4C6941A">
      <w:start w:val="1"/>
      <w:numFmt w:val="bullet"/>
      <w:lvlText w:val="•"/>
      <w:lvlJc w:val="left"/>
      <w:pPr>
        <w:ind w:left="4023" w:hanging="360"/>
      </w:pPr>
      <w:rPr>
        <w:rFonts w:hint="default"/>
      </w:rPr>
    </w:lvl>
    <w:lvl w:ilvl="4" w:tplc="141A80DE">
      <w:start w:val="1"/>
      <w:numFmt w:val="bullet"/>
      <w:lvlText w:val="•"/>
      <w:lvlJc w:val="left"/>
      <w:pPr>
        <w:ind w:left="4975" w:hanging="360"/>
      </w:pPr>
      <w:rPr>
        <w:rFonts w:hint="default"/>
      </w:rPr>
    </w:lvl>
    <w:lvl w:ilvl="5" w:tplc="4E940534">
      <w:start w:val="1"/>
      <w:numFmt w:val="bullet"/>
      <w:lvlText w:val="•"/>
      <w:lvlJc w:val="left"/>
      <w:pPr>
        <w:ind w:left="5927" w:hanging="360"/>
      </w:pPr>
      <w:rPr>
        <w:rFonts w:hint="default"/>
      </w:rPr>
    </w:lvl>
    <w:lvl w:ilvl="6" w:tplc="0AA26720">
      <w:start w:val="1"/>
      <w:numFmt w:val="bullet"/>
      <w:lvlText w:val="•"/>
      <w:lvlJc w:val="left"/>
      <w:pPr>
        <w:ind w:left="6879" w:hanging="360"/>
      </w:pPr>
      <w:rPr>
        <w:rFonts w:hint="default"/>
      </w:rPr>
    </w:lvl>
    <w:lvl w:ilvl="7" w:tplc="BB38EE7C">
      <w:start w:val="1"/>
      <w:numFmt w:val="bullet"/>
      <w:lvlText w:val="•"/>
      <w:lvlJc w:val="left"/>
      <w:pPr>
        <w:ind w:left="7831" w:hanging="360"/>
      </w:pPr>
      <w:rPr>
        <w:rFonts w:hint="default"/>
      </w:rPr>
    </w:lvl>
    <w:lvl w:ilvl="8" w:tplc="C9BE0EA6">
      <w:start w:val="1"/>
      <w:numFmt w:val="bullet"/>
      <w:lvlText w:val="•"/>
      <w:lvlJc w:val="left"/>
      <w:pPr>
        <w:ind w:left="8782" w:hanging="360"/>
      </w:pPr>
      <w:rPr>
        <w:rFonts w:hint="default"/>
      </w:rPr>
    </w:lvl>
  </w:abstractNum>
  <w:num w:numId="1">
    <w:abstractNumId w:val="26"/>
  </w:num>
  <w:num w:numId="2">
    <w:abstractNumId w:val="19"/>
  </w:num>
  <w:num w:numId="3">
    <w:abstractNumId w:val="49"/>
  </w:num>
  <w:num w:numId="4">
    <w:abstractNumId w:val="44"/>
  </w:num>
  <w:num w:numId="5">
    <w:abstractNumId w:val="11"/>
  </w:num>
  <w:num w:numId="6">
    <w:abstractNumId w:val="38"/>
  </w:num>
  <w:num w:numId="7">
    <w:abstractNumId w:val="4"/>
  </w:num>
  <w:num w:numId="8">
    <w:abstractNumId w:val="25"/>
  </w:num>
  <w:num w:numId="9">
    <w:abstractNumId w:val="0"/>
  </w:num>
  <w:num w:numId="10">
    <w:abstractNumId w:val="34"/>
  </w:num>
  <w:num w:numId="11">
    <w:abstractNumId w:val="15"/>
  </w:num>
  <w:num w:numId="12">
    <w:abstractNumId w:val="40"/>
  </w:num>
  <w:num w:numId="13">
    <w:abstractNumId w:val="37"/>
  </w:num>
  <w:num w:numId="14">
    <w:abstractNumId w:val="46"/>
  </w:num>
  <w:num w:numId="15">
    <w:abstractNumId w:val="18"/>
  </w:num>
  <w:num w:numId="16">
    <w:abstractNumId w:val="35"/>
  </w:num>
  <w:num w:numId="17">
    <w:abstractNumId w:val="14"/>
  </w:num>
  <w:num w:numId="18">
    <w:abstractNumId w:val="31"/>
  </w:num>
  <w:num w:numId="19">
    <w:abstractNumId w:val="29"/>
  </w:num>
  <w:num w:numId="20">
    <w:abstractNumId w:val="47"/>
  </w:num>
  <w:num w:numId="21">
    <w:abstractNumId w:val="43"/>
  </w:num>
  <w:num w:numId="22">
    <w:abstractNumId w:val="21"/>
  </w:num>
  <w:num w:numId="23">
    <w:abstractNumId w:val="27"/>
  </w:num>
  <w:num w:numId="24">
    <w:abstractNumId w:val="16"/>
  </w:num>
  <w:num w:numId="25">
    <w:abstractNumId w:val="41"/>
  </w:num>
  <w:num w:numId="26">
    <w:abstractNumId w:val="42"/>
  </w:num>
  <w:num w:numId="27">
    <w:abstractNumId w:val="2"/>
  </w:num>
  <w:num w:numId="28">
    <w:abstractNumId w:val="32"/>
  </w:num>
  <w:num w:numId="29">
    <w:abstractNumId w:val="33"/>
  </w:num>
  <w:num w:numId="30">
    <w:abstractNumId w:val="13"/>
  </w:num>
  <w:num w:numId="31">
    <w:abstractNumId w:val="39"/>
  </w:num>
  <w:num w:numId="32">
    <w:abstractNumId w:val="9"/>
  </w:num>
  <w:num w:numId="33">
    <w:abstractNumId w:val="6"/>
  </w:num>
  <w:num w:numId="34">
    <w:abstractNumId w:val="45"/>
  </w:num>
  <w:num w:numId="35">
    <w:abstractNumId w:val="22"/>
  </w:num>
  <w:num w:numId="36">
    <w:abstractNumId w:val="48"/>
  </w:num>
  <w:num w:numId="37">
    <w:abstractNumId w:val="12"/>
  </w:num>
  <w:num w:numId="38">
    <w:abstractNumId w:val="20"/>
  </w:num>
  <w:num w:numId="39">
    <w:abstractNumId w:val="10"/>
  </w:num>
  <w:num w:numId="40">
    <w:abstractNumId w:val="1"/>
  </w:num>
  <w:num w:numId="41">
    <w:abstractNumId w:val="51"/>
  </w:num>
  <w:num w:numId="42">
    <w:abstractNumId w:val="17"/>
  </w:num>
  <w:num w:numId="43">
    <w:abstractNumId w:val="3"/>
  </w:num>
  <w:num w:numId="44">
    <w:abstractNumId w:val="50"/>
  </w:num>
  <w:num w:numId="45">
    <w:abstractNumId w:val="36"/>
  </w:num>
  <w:num w:numId="46">
    <w:abstractNumId w:val="7"/>
  </w:num>
  <w:num w:numId="47">
    <w:abstractNumId w:val="28"/>
  </w:num>
  <w:num w:numId="48">
    <w:abstractNumId w:val="8"/>
  </w:num>
  <w:num w:numId="49">
    <w:abstractNumId w:val="5"/>
  </w:num>
  <w:num w:numId="50">
    <w:abstractNumId w:val="24"/>
  </w:num>
  <w:num w:numId="51">
    <w:abstractNumId w:val="23"/>
  </w:num>
  <w:num w:numId="52">
    <w:abstractNumId w:val="3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3325"/>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5218"/>
    <w:rsid w:val="000606A7"/>
    <w:rsid w:val="000A4C10"/>
    <w:rsid w:val="00126B6B"/>
    <w:rsid w:val="00197882"/>
    <w:rsid w:val="003E6078"/>
    <w:rsid w:val="004265DD"/>
    <w:rsid w:val="00462E66"/>
    <w:rsid w:val="005A5218"/>
    <w:rsid w:val="00632255"/>
    <w:rsid w:val="00637A77"/>
    <w:rsid w:val="00675295"/>
    <w:rsid w:val="00693408"/>
    <w:rsid w:val="00773A08"/>
    <w:rsid w:val="0077514A"/>
    <w:rsid w:val="007B5811"/>
    <w:rsid w:val="008026E9"/>
    <w:rsid w:val="00831761"/>
    <w:rsid w:val="008540F3"/>
    <w:rsid w:val="009652A4"/>
    <w:rsid w:val="009A459A"/>
    <w:rsid w:val="009C5889"/>
    <w:rsid w:val="00A3337F"/>
    <w:rsid w:val="00AA08B5"/>
    <w:rsid w:val="00AD6A45"/>
    <w:rsid w:val="00AF63C6"/>
    <w:rsid w:val="00C4565A"/>
    <w:rsid w:val="00C563F8"/>
    <w:rsid w:val="00CA726D"/>
    <w:rsid w:val="00D2075C"/>
    <w:rsid w:val="00D275AC"/>
    <w:rsid w:val="00D3624C"/>
    <w:rsid w:val="00D65BAD"/>
    <w:rsid w:val="00DE77E1"/>
    <w:rsid w:val="00E61D9A"/>
    <w:rsid w:val="00ED00EE"/>
    <w:rsid w:val="00F05EB5"/>
    <w:rsid w:val="00F77214"/>
    <w:rsid w:val="00FE4356"/>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25"/>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BAD"/>
    <w:pPr>
      <w:widowControl w:val="0"/>
    </w:pPr>
    <w:rPr>
      <w:lang w:val="ru-RU" w:eastAsia="ru-RU"/>
    </w:rPr>
  </w:style>
  <w:style w:type="paragraph" w:styleId="Heading1">
    <w:name w:val="heading 1"/>
    <w:basedOn w:val="Normal"/>
    <w:link w:val="Heading1Char"/>
    <w:uiPriority w:val="99"/>
    <w:qFormat/>
    <w:rsid w:val="00D65BAD"/>
    <w:pPr>
      <w:spacing w:before="19"/>
      <w:ind w:left="808" w:hanging="708"/>
      <w:outlineLvl w:val="0"/>
    </w:pPr>
    <w:rPr>
      <w:rFonts w:ascii="Calibri Light" w:hAnsi="Calibri Light"/>
      <w:sz w:val="32"/>
      <w:szCs w:val="32"/>
    </w:rPr>
  </w:style>
  <w:style w:type="paragraph" w:styleId="Heading2">
    <w:name w:val="heading 2"/>
    <w:basedOn w:val="Normal"/>
    <w:link w:val="Heading2Char"/>
    <w:uiPriority w:val="99"/>
    <w:qFormat/>
    <w:rsid w:val="00D65BAD"/>
    <w:pPr>
      <w:ind w:left="590" w:hanging="490"/>
      <w:outlineLvl w:val="1"/>
    </w:pPr>
    <w:rPr>
      <w:rFonts w:ascii="Calibri Light" w:hAnsi="Calibri Light"/>
      <w:sz w:val="26"/>
      <w:szCs w:val="26"/>
    </w:rPr>
  </w:style>
  <w:style w:type="paragraph" w:styleId="Heading3">
    <w:name w:val="heading 3"/>
    <w:basedOn w:val="Normal"/>
    <w:link w:val="Heading3Char"/>
    <w:uiPriority w:val="99"/>
    <w:qFormat/>
    <w:rsid w:val="00D65BAD"/>
    <w:pPr>
      <w:outlineLvl w:val="2"/>
    </w:pPr>
    <w:rPr>
      <w:b/>
      <w:bCs/>
    </w:rPr>
  </w:style>
  <w:style w:type="paragraph" w:styleId="Heading4">
    <w:name w:val="heading 4"/>
    <w:basedOn w:val="Normal"/>
    <w:link w:val="Heading4Char"/>
    <w:uiPriority w:val="99"/>
    <w:qFormat/>
    <w:rsid w:val="00D65BAD"/>
    <w:pPr>
      <w:ind w:left="100"/>
      <w:outlineLvl w:val="3"/>
    </w:pPr>
  </w:style>
  <w:style w:type="paragraph" w:styleId="Heading5">
    <w:name w:val="heading 5"/>
    <w:basedOn w:val="Normal"/>
    <w:link w:val="Heading5Char"/>
    <w:uiPriority w:val="99"/>
    <w:qFormat/>
    <w:rsid w:val="00D65BAD"/>
    <w:pPr>
      <w:ind w:left="592"/>
      <w:outlineLvl w:val="4"/>
    </w:pPr>
    <w:rPr>
      <w:i/>
    </w:rPr>
  </w:style>
  <w:style w:type="paragraph" w:styleId="Heading6">
    <w:name w:val="heading 6"/>
    <w:basedOn w:val="Normal"/>
    <w:link w:val="Heading6Char"/>
    <w:uiPriority w:val="99"/>
    <w:qFormat/>
    <w:rsid w:val="00D65BAD"/>
    <w:pPr>
      <w:ind w:left="820" w:hanging="360"/>
      <w:outlineLvl w:val="5"/>
    </w:pPr>
    <w:rPr>
      <w:b/>
      <w:bCs/>
      <w:sz w:val="20"/>
      <w:szCs w:val="20"/>
    </w:rPr>
  </w:style>
  <w:style w:type="paragraph" w:styleId="Heading7">
    <w:name w:val="heading 7"/>
    <w:basedOn w:val="Normal"/>
    <w:link w:val="Heading7Char"/>
    <w:uiPriority w:val="99"/>
    <w:qFormat/>
    <w:rsid w:val="00D65BAD"/>
    <w:pPr>
      <w:outlineLvl w:val="6"/>
    </w:pPr>
    <w:rPr>
      <w:b/>
      <w:bCs/>
      <w:i/>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ru-RU" w:eastAsia="ru-RU"/>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ru-RU" w:eastAsia="ru-RU"/>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ru-RU" w:eastAsia="ru-RU"/>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val="ru-RU" w:eastAsia="ru-RU"/>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ru-RU" w:eastAsia="ru-RU"/>
    </w:rPr>
  </w:style>
  <w:style w:type="character" w:customStyle="1" w:styleId="Heading6Char">
    <w:name w:val="Heading 6 Char"/>
    <w:basedOn w:val="DefaultParagraphFont"/>
    <w:link w:val="Heading6"/>
    <w:uiPriority w:val="99"/>
    <w:semiHidden/>
    <w:locked/>
    <w:rPr>
      <w:rFonts w:ascii="Calibri" w:hAnsi="Calibri" w:cs="Times New Roman"/>
      <w:b/>
      <w:bCs/>
      <w:lang w:val="ru-RU" w:eastAsia="ru-RU"/>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ru-RU" w:eastAsia="ru-RU"/>
    </w:rPr>
  </w:style>
  <w:style w:type="table" w:customStyle="1" w:styleId="TableNormal1">
    <w:name w:val="Table Normal1"/>
    <w:uiPriority w:val="99"/>
    <w:semiHidden/>
    <w:rsid w:val="00D65BAD"/>
    <w:pPr>
      <w:widowControl w:val="0"/>
    </w:pPr>
    <w:rPr>
      <w:lang w:val="ru-RU" w:eastAsia="ru-RU"/>
    </w:rPr>
    <w:tblPr>
      <w:tblInd w:w="0" w:type="dxa"/>
      <w:tblCellMar>
        <w:top w:w="0" w:type="dxa"/>
        <w:left w:w="0" w:type="dxa"/>
        <w:bottom w:w="0" w:type="dxa"/>
        <w:right w:w="0" w:type="dxa"/>
      </w:tblCellMar>
    </w:tblPr>
  </w:style>
  <w:style w:type="paragraph" w:styleId="TOC1">
    <w:name w:val="toc 1"/>
    <w:basedOn w:val="Normal"/>
    <w:uiPriority w:val="99"/>
    <w:rsid w:val="00D65BAD"/>
    <w:pPr>
      <w:spacing w:before="120"/>
      <w:ind w:left="539" w:hanging="439"/>
    </w:pPr>
  </w:style>
  <w:style w:type="paragraph" w:styleId="TOC2">
    <w:name w:val="toc 2"/>
    <w:basedOn w:val="Normal"/>
    <w:uiPriority w:val="99"/>
    <w:rsid w:val="00D65BAD"/>
    <w:pPr>
      <w:spacing w:before="120"/>
      <w:ind w:left="981" w:hanging="661"/>
    </w:pPr>
  </w:style>
  <w:style w:type="paragraph" w:styleId="BodyText">
    <w:name w:val="Body Text"/>
    <w:basedOn w:val="Normal"/>
    <w:link w:val="BodyTextChar"/>
    <w:uiPriority w:val="99"/>
    <w:rsid w:val="00D65BAD"/>
    <w:pPr>
      <w:ind w:left="820" w:hanging="360"/>
    </w:pPr>
    <w:rPr>
      <w:sz w:val="20"/>
      <w:szCs w:val="20"/>
    </w:rPr>
  </w:style>
  <w:style w:type="character" w:customStyle="1" w:styleId="BodyTextChar">
    <w:name w:val="Body Text Char"/>
    <w:basedOn w:val="DefaultParagraphFont"/>
    <w:link w:val="BodyText"/>
    <w:uiPriority w:val="99"/>
    <w:locked/>
    <w:rsid w:val="00632255"/>
    <w:rPr>
      <w:rFonts w:ascii="Calibri" w:hAnsi="Calibri" w:cs="Times New Roman"/>
      <w:sz w:val="20"/>
      <w:szCs w:val="20"/>
    </w:rPr>
  </w:style>
  <w:style w:type="paragraph" w:styleId="ListParagraph">
    <w:name w:val="List Paragraph"/>
    <w:basedOn w:val="Normal"/>
    <w:uiPriority w:val="99"/>
    <w:qFormat/>
    <w:rsid w:val="00D65BAD"/>
  </w:style>
  <w:style w:type="paragraph" w:customStyle="1" w:styleId="TableParagraph">
    <w:name w:val="Table Paragraph"/>
    <w:basedOn w:val="Normal"/>
    <w:uiPriority w:val="99"/>
    <w:rsid w:val="00D65BAD"/>
  </w:style>
  <w:style w:type="paragraph" w:styleId="BalloonText">
    <w:name w:val="Balloon Text"/>
    <w:basedOn w:val="Normal"/>
    <w:link w:val="BalloonTextChar"/>
    <w:uiPriority w:val="99"/>
    <w:semiHidden/>
    <w:rsid w:val="0063225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2255"/>
    <w:rPr>
      <w:rFonts w:ascii="Tahoma" w:hAnsi="Tahoma" w:cs="Tahoma"/>
      <w:sz w:val="16"/>
      <w:szCs w:val="16"/>
    </w:rPr>
  </w:style>
  <w:style w:type="paragraph" w:styleId="Header">
    <w:name w:val="header"/>
    <w:basedOn w:val="Normal"/>
    <w:link w:val="HeaderChar"/>
    <w:uiPriority w:val="99"/>
    <w:rsid w:val="00632255"/>
    <w:pPr>
      <w:tabs>
        <w:tab w:val="center" w:pos="4536"/>
        <w:tab w:val="right" w:pos="9072"/>
      </w:tabs>
    </w:pPr>
  </w:style>
  <w:style w:type="character" w:customStyle="1" w:styleId="HeaderChar">
    <w:name w:val="Header Char"/>
    <w:basedOn w:val="DefaultParagraphFont"/>
    <w:link w:val="Header"/>
    <w:uiPriority w:val="99"/>
    <w:locked/>
    <w:rsid w:val="00632255"/>
    <w:rPr>
      <w:rFonts w:cs="Times New Roman"/>
    </w:rPr>
  </w:style>
  <w:style w:type="paragraph" w:styleId="Footer">
    <w:name w:val="footer"/>
    <w:basedOn w:val="Normal"/>
    <w:link w:val="FooterChar"/>
    <w:uiPriority w:val="99"/>
    <w:rsid w:val="00632255"/>
    <w:pPr>
      <w:tabs>
        <w:tab w:val="center" w:pos="4536"/>
        <w:tab w:val="right" w:pos="9072"/>
      </w:tabs>
    </w:pPr>
  </w:style>
  <w:style w:type="character" w:customStyle="1" w:styleId="FooterChar">
    <w:name w:val="Footer Char"/>
    <w:basedOn w:val="DefaultParagraphFont"/>
    <w:link w:val="Footer"/>
    <w:uiPriority w:val="99"/>
    <w:locked/>
    <w:rsid w:val="00632255"/>
    <w:rPr>
      <w:rFonts w:cs="Times New Roman"/>
    </w:rPr>
  </w:style>
  <w:style w:type="table" w:styleId="TableGrid">
    <w:name w:val="Table Grid"/>
    <w:basedOn w:val="TableNormal"/>
    <w:uiPriority w:val="99"/>
    <w:rsid w:val="00773A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E77E1"/>
    <w:pPr>
      <w:autoSpaceDE w:val="0"/>
      <w:autoSpaceDN w:val="0"/>
      <w:adjustRightInd w:val="0"/>
    </w:pPr>
    <w:rPr>
      <w:rFonts w:cs="Calibri"/>
      <w:color w:val="000000"/>
      <w:sz w:val="24"/>
      <w:szCs w:val="24"/>
      <w:lang w:val="ru-RU" w:eastAsia="ru-RU"/>
    </w:rPr>
  </w:style>
  <w:style w:type="character" w:styleId="Hyperlink">
    <w:name w:val="Hyperlink"/>
    <w:basedOn w:val="DefaultParagraphFont"/>
    <w:uiPriority w:val="99"/>
    <w:rsid w:val="00AA08B5"/>
    <w:rPr>
      <w:rFonts w:cs="Times New Roman"/>
      <w:color w:val="0000FF"/>
      <w:u w:val="single"/>
    </w:rPr>
  </w:style>
  <w:style w:type="character" w:customStyle="1" w:styleId="tw4winInternal">
    <w:name w:val="tw4winInternal"/>
    <w:uiPriority w:val="99"/>
    <w:rsid w:val="009652A4"/>
    <w:rPr>
      <w:rFonts w:ascii="Courier New" w:hAnsi="Courier New"/>
      <w:noProo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oter" Target="footer43.xml"/><Relationship Id="rId21" Type="http://schemas.openxmlformats.org/officeDocument/2006/relationships/footer" Target="footer5.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header" Target="header17.xml"/><Relationship Id="rId68" Type="http://schemas.openxmlformats.org/officeDocument/2006/relationships/header" Target="header19.xml"/><Relationship Id="rId84" Type="http://schemas.openxmlformats.org/officeDocument/2006/relationships/footer" Target="footer28.xml"/><Relationship Id="rId89" Type="http://schemas.openxmlformats.org/officeDocument/2006/relationships/header" Target="header28.xml"/><Relationship Id="rId112" Type="http://schemas.openxmlformats.org/officeDocument/2006/relationships/footer" Target="footer41.xml"/><Relationship Id="rId133" Type="http://schemas.openxmlformats.org/officeDocument/2006/relationships/footer" Target="footer48.xml"/><Relationship Id="rId138" Type="http://schemas.openxmlformats.org/officeDocument/2006/relationships/header" Target="header48.xml"/><Relationship Id="rId154" Type="http://schemas.openxmlformats.org/officeDocument/2006/relationships/image" Target="media/image35.png"/><Relationship Id="rId159" Type="http://schemas.openxmlformats.org/officeDocument/2006/relationships/header" Target="header57.xml"/><Relationship Id="rId16" Type="http://schemas.openxmlformats.org/officeDocument/2006/relationships/footer" Target="footer3.xml"/><Relationship Id="rId107" Type="http://schemas.openxmlformats.org/officeDocument/2006/relationships/footer" Target="footer39.xml"/><Relationship Id="rId11" Type="http://schemas.openxmlformats.org/officeDocument/2006/relationships/footer" Target="footer1.xml"/><Relationship Id="rId32" Type="http://schemas.openxmlformats.org/officeDocument/2006/relationships/image" Target="media/image13.jpeg"/><Relationship Id="rId37" Type="http://schemas.openxmlformats.org/officeDocument/2006/relationships/image" Target="media/image16.jpeg"/><Relationship Id="rId53" Type="http://schemas.openxmlformats.org/officeDocument/2006/relationships/footer" Target="footer16.xml"/><Relationship Id="rId58" Type="http://schemas.openxmlformats.org/officeDocument/2006/relationships/header" Target="header15.xml"/><Relationship Id="rId74" Type="http://schemas.openxmlformats.org/officeDocument/2006/relationships/header" Target="header22.xml"/><Relationship Id="rId79" Type="http://schemas.openxmlformats.org/officeDocument/2006/relationships/image" Target="media/image24.png"/><Relationship Id="rId102" Type="http://schemas.openxmlformats.org/officeDocument/2006/relationships/header" Target="header34.xml"/><Relationship Id="rId123" Type="http://schemas.openxmlformats.org/officeDocument/2006/relationships/footer" Target="footer46.xml"/><Relationship Id="rId128" Type="http://schemas.openxmlformats.org/officeDocument/2006/relationships/footer" Target="footer47.xml"/><Relationship Id="rId144" Type="http://schemas.openxmlformats.org/officeDocument/2006/relationships/header" Target="header51.xml"/><Relationship Id="rId149" Type="http://schemas.openxmlformats.org/officeDocument/2006/relationships/footer" Target="footer56.xml"/><Relationship Id="rId5" Type="http://schemas.openxmlformats.org/officeDocument/2006/relationships/footnotes" Target="footnotes.xml"/><Relationship Id="rId90" Type="http://schemas.openxmlformats.org/officeDocument/2006/relationships/footer" Target="footer31.xml"/><Relationship Id="rId95" Type="http://schemas.openxmlformats.org/officeDocument/2006/relationships/footer" Target="footer33.xml"/><Relationship Id="rId160" Type="http://schemas.openxmlformats.org/officeDocument/2006/relationships/footer" Target="footer60.xml"/><Relationship Id="rId22" Type="http://schemas.openxmlformats.org/officeDocument/2006/relationships/image" Target="media/image9.jpeg"/><Relationship Id="rId27" Type="http://schemas.openxmlformats.org/officeDocument/2006/relationships/image" Target="media/image12.emf"/><Relationship Id="rId43" Type="http://schemas.openxmlformats.org/officeDocument/2006/relationships/header" Target="header9.xml"/><Relationship Id="rId48" Type="http://schemas.openxmlformats.org/officeDocument/2006/relationships/header" Target="header11.xml"/><Relationship Id="rId64" Type="http://schemas.openxmlformats.org/officeDocument/2006/relationships/footer" Target="footer20.xml"/><Relationship Id="rId69" Type="http://schemas.openxmlformats.org/officeDocument/2006/relationships/footer" Target="footer22.xml"/><Relationship Id="rId113" Type="http://schemas.openxmlformats.org/officeDocument/2006/relationships/header" Target="header39.xml"/><Relationship Id="rId118" Type="http://schemas.openxmlformats.org/officeDocument/2006/relationships/header" Target="header41.xml"/><Relationship Id="rId134" Type="http://schemas.openxmlformats.org/officeDocument/2006/relationships/header" Target="header46.xml"/><Relationship Id="rId139" Type="http://schemas.openxmlformats.org/officeDocument/2006/relationships/footer" Target="footer51.xml"/><Relationship Id="rId80" Type="http://schemas.openxmlformats.org/officeDocument/2006/relationships/image" Target="media/image25.png"/><Relationship Id="rId85" Type="http://schemas.openxmlformats.org/officeDocument/2006/relationships/header" Target="header26.xml"/><Relationship Id="rId150" Type="http://schemas.openxmlformats.org/officeDocument/2006/relationships/header" Target="header54.xml"/><Relationship Id="rId155" Type="http://schemas.openxmlformats.org/officeDocument/2006/relationships/image" Target="media/image36.emf"/><Relationship Id="rId12" Type="http://schemas.openxmlformats.org/officeDocument/2006/relationships/image" Target="media/image5.jpeg"/><Relationship Id="rId17" Type="http://schemas.openxmlformats.org/officeDocument/2006/relationships/header" Target="header1.xml"/><Relationship Id="rId33" Type="http://schemas.openxmlformats.org/officeDocument/2006/relationships/image" Target="media/image14.jpeg"/><Relationship Id="rId38" Type="http://schemas.openxmlformats.org/officeDocument/2006/relationships/header" Target="header7.xml"/><Relationship Id="rId59" Type="http://schemas.openxmlformats.org/officeDocument/2006/relationships/footer" Target="footer18.xml"/><Relationship Id="rId103" Type="http://schemas.openxmlformats.org/officeDocument/2006/relationships/footer" Target="footer37.xml"/><Relationship Id="rId108" Type="http://schemas.openxmlformats.org/officeDocument/2006/relationships/header" Target="header37.xml"/><Relationship Id="rId124" Type="http://schemas.openxmlformats.org/officeDocument/2006/relationships/image" Target="media/image29.png"/><Relationship Id="rId129" Type="http://schemas.openxmlformats.org/officeDocument/2006/relationships/image" Target="media/image32.emf"/><Relationship Id="rId20" Type="http://schemas.openxmlformats.org/officeDocument/2006/relationships/header" Target="header2.xml"/><Relationship Id="rId41" Type="http://schemas.openxmlformats.org/officeDocument/2006/relationships/header" Target="header8.xml"/><Relationship Id="rId54" Type="http://schemas.openxmlformats.org/officeDocument/2006/relationships/image" Target="media/image19.jpeg"/><Relationship Id="rId62" Type="http://schemas.openxmlformats.org/officeDocument/2006/relationships/image" Target="media/image21.jpeg"/><Relationship Id="rId70" Type="http://schemas.openxmlformats.org/officeDocument/2006/relationships/header" Target="header20.xml"/><Relationship Id="rId75" Type="http://schemas.openxmlformats.org/officeDocument/2006/relationships/footer" Target="footer25.xml"/><Relationship Id="rId83" Type="http://schemas.openxmlformats.org/officeDocument/2006/relationships/header" Target="header25.xml"/><Relationship Id="rId88" Type="http://schemas.openxmlformats.org/officeDocument/2006/relationships/footer" Target="footer30.xml"/><Relationship Id="rId91" Type="http://schemas.openxmlformats.org/officeDocument/2006/relationships/image" Target="media/image26.png"/><Relationship Id="rId96" Type="http://schemas.openxmlformats.org/officeDocument/2006/relationships/header" Target="header31.xml"/><Relationship Id="rId111" Type="http://schemas.openxmlformats.org/officeDocument/2006/relationships/header" Target="header38.xml"/><Relationship Id="rId132" Type="http://schemas.openxmlformats.org/officeDocument/2006/relationships/header" Target="header45.xml"/><Relationship Id="rId140" Type="http://schemas.openxmlformats.org/officeDocument/2006/relationships/header" Target="header49.xml"/><Relationship Id="rId145" Type="http://schemas.openxmlformats.org/officeDocument/2006/relationships/footer" Target="footer54.xml"/><Relationship Id="rId153" Type="http://schemas.openxmlformats.org/officeDocument/2006/relationships/footer" Target="footer58.xm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footer" Target="footer9.xml"/><Relationship Id="rId49" Type="http://schemas.openxmlformats.org/officeDocument/2006/relationships/footer" Target="footer14.xml"/><Relationship Id="rId57" Type="http://schemas.openxmlformats.org/officeDocument/2006/relationships/image" Target="media/image20.jpeg"/><Relationship Id="rId106" Type="http://schemas.openxmlformats.org/officeDocument/2006/relationships/header" Target="header36.xml"/><Relationship Id="rId114" Type="http://schemas.openxmlformats.org/officeDocument/2006/relationships/footer" Target="footer42.xml"/><Relationship Id="rId119" Type="http://schemas.openxmlformats.org/officeDocument/2006/relationships/footer" Target="footer44.xml"/><Relationship Id="rId127" Type="http://schemas.openxmlformats.org/officeDocument/2006/relationships/header" Target="header44.xml"/><Relationship Id="rId10" Type="http://schemas.openxmlformats.org/officeDocument/2006/relationships/image" Target="media/image4.jpeg"/><Relationship Id="rId31" Type="http://schemas.openxmlformats.org/officeDocument/2006/relationships/footer" Target="footer8.xml"/><Relationship Id="rId44" Type="http://schemas.openxmlformats.org/officeDocument/2006/relationships/footer" Target="footer12.xml"/><Relationship Id="rId52" Type="http://schemas.openxmlformats.org/officeDocument/2006/relationships/header" Target="header13.xml"/><Relationship Id="rId60" Type="http://schemas.openxmlformats.org/officeDocument/2006/relationships/header" Target="header16.xml"/><Relationship Id="rId65" Type="http://schemas.openxmlformats.org/officeDocument/2006/relationships/header" Target="header18.xml"/><Relationship Id="rId73" Type="http://schemas.openxmlformats.org/officeDocument/2006/relationships/footer" Target="footer24.xml"/><Relationship Id="rId78" Type="http://schemas.openxmlformats.org/officeDocument/2006/relationships/footer" Target="footer26.xml"/><Relationship Id="rId81" Type="http://schemas.openxmlformats.org/officeDocument/2006/relationships/header" Target="header24.xml"/><Relationship Id="rId86" Type="http://schemas.openxmlformats.org/officeDocument/2006/relationships/footer" Target="footer29.xml"/><Relationship Id="rId94" Type="http://schemas.openxmlformats.org/officeDocument/2006/relationships/header" Target="header30.xml"/><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header" Target="header43.xml"/><Relationship Id="rId130" Type="http://schemas.openxmlformats.org/officeDocument/2006/relationships/image" Target="media/image33.emf"/><Relationship Id="rId135" Type="http://schemas.openxmlformats.org/officeDocument/2006/relationships/footer" Target="footer49.xml"/><Relationship Id="rId143" Type="http://schemas.openxmlformats.org/officeDocument/2006/relationships/footer" Target="footer53.xml"/><Relationship Id="rId148" Type="http://schemas.openxmlformats.org/officeDocument/2006/relationships/header" Target="header53.xml"/><Relationship Id="rId151" Type="http://schemas.openxmlformats.org/officeDocument/2006/relationships/footer" Target="footer57.xml"/><Relationship Id="rId156" Type="http://schemas.openxmlformats.org/officeDocument/2006/relationships/hyperlink" Target="http://www.opop.cz/"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footer" Target="footer40.xml"/><Relationship Id="rId34" Type="http://schemas.openxmlformats.org/officeDocument/2006/relationships/image" Target="media/image15.jpeg"/><Relationship Id="rId50" Type="http://schemas.openxmlformats.org/officeDocument/2006/relationships/header" Target="header12.xml"/><Relationship Id="rId55" Type="http://schemas.openxmlformats.org/officeDocument/2006/relationships/header" Target="header14.xml"/><Relationship Id="rId76" Type="http://schemas.openxmlformats.org/officeDocument/2006/relationships/image" Target="media/image23.png"/><Relationship Id="rId97" Type="http://schemas.openxmlformats.org/officeDocument/2006/relationships/footer" Target="footer34.xml"/><Relationship Id="rId104" Type="http://schemas.openxmlformats.org/officeDocument/2006/relationships/header" Target="header35.xml"/><Relationship Id="rId120" Type="http://schemas.openxmlformats.org/officeDocument/2006/relationships/header" Target="header42.xml"/><Relationship Id="rId125" Type="http://schemas.openxmlformats.org/officeDocument/2006/relationships/image" Target="media/image30.emf"/><Relationship Id="rId141" Type="http://schemas.openxmlformats.org/officeDocument/2006/relationships/footer" Target="footer52.xml"/><Relationship Id="rId146" Type="http://schemas.openxmlformats.org/officeDocument/2006/relationships/header" Target="header52.xml"/><Relationship Id="rId7" Type="http://schemas.openxmlformats.org/officeDocument/2006/relationships/image" Target="media/image1.png"/><Relationship Id="rId71" Type="http://schemas.openxmlformats.org/officeDocument/2006/relationships/footer" Target="footer23.xml"/><Relationship Id="rId92" Type="http://schemas.openxmlformats.org/officeDocument/2006/relationships/header" Target="header29.xm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header" Target="header3.xml"/><Relationship Id="rId40" Type="http://schemas.openxmlformats.org/officeDocument/2006/relationships/image" Target="media/image17.jpeg"/><Relationship Id="rId45" Type="http://schemas.openxmlformats.org/officeDocument/2006/relationships/image" Target="media/image18.jpeg"/><Relationship Id="rId66" Type="http://schemas.openxmlformats.org/officeDocument/2006/relationships/footer" Target="footer21.xml"/><Relationship Id="rId87" Type="http://schemas.openxmlformats.org/officeDocument/2006/relationships/header" Target="header27.xml"/><Relationship Id="rId110" Type="http://schemas.openxmlformats.org/officeDocument/2006/relationships/image" Target="media/image27.jpeg"/><Relationship Id="rId115" Type="http://schemas.openxmlformats.org/officeDocument/2006/relationships/image" Target="media/image28.jpeg"/><Relationship Id="rId131" Type="http://schemas.openxmlformats.org/officeDocument/2006/relationships/image" Target="media/image34.emf"/><Relationship Id="rId136" Type="http://schemas.openxmlformats.org/officeDocument/2006/relationships/header" Target="header47.xml"/><Relationship Id="rId157" Type="http://schemas.openxmlformats.org/officeDocument/2006/relationships/header" Target="header56.xml"/><Relationship Id="rId61" Type="http://schemas.openxmlformats.org/officeDocument/2006/relationships/footer" Target="footer19.xml"/><Relationship Id="rId82" Type="http://schemas.openxmlformats.org/officeDocument/2006/relationships/footer" Target="footer27.xml"/><Relationship Id="rId152" Type="http://schemas.openxmlformats.org/officeDocument/2006/relationships/header" Target="header55.xml"/><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header" Target="header5.xml"/><Relationship Id="rId35" Type="http://schemas.openxmlformats.org/officeDocument/2006/relationships/header" Target="header6.xml"/><Relationship Id="rId56" Type="http://schemas.openxmlformats.org/officeDocument/2006/relationships/footer" Target="footer17.xml"/><Relationship Id="rId77" Type="http://schemas.openxmlformats.org/officeDocument/2006/relationships/header" Target="header23.xml"/><Relationship Id="rId100" Type="http://schemas.openxmlformats.org/officeDocument/2006/relationships/header" Target="header33.xml"/><Relationship Id="rId105" Type="http://schemas.openxmlformats.org/officeDocument/2006/relationships/footer" Target="footer38.xml"/><Relationship Id="rId126" Type="http://schemas.openxmlformats.org/officeDocument/2006/relationships/image" Target="media/image31.emf"/><Relationship Id="rId147" Type="http://schemas.openxmlformats.org/officeDocument/2006/relationships/footer" Target="footer55.xml"/><Relationship Id="rId8" Type="http://schemas.openxmlformats.org/officeDocument/2006/relationships/image" Target="media/image2.jpeg"/><Relationship Id="rId51" Type="http://schemas.openxmlformats.org/officeDocument/2006/relationships/footer" Target="footer15.xml"/><Relationship Id="rId72" Type="http://schemas.openxmlformats.org/officeDocument/2006/relationships/header" Target="header21.xml"/><Relationship Id="rId93" Type="http://schemas.openxmlformats.org/officeDocument/2006/relationships/footer" Target="footer32.xml"/><Relationship Id="rId98" Type="http://schemas.openxmlformats.org/officeDocument/2006/relationships/header" Target="header32.xml"/><Relationship Id="rId121" Type="http://schemas.openxmlformats.org/officeDocument/2006/relationships/footer" Target="footer45.xml"/><Relationship Id="rId142" Type="http://schemas.openxmlformats.org/officeDocument/2006/relationships/header" Target="header50.xml"/><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header" Target="header10.xml"/><Relationship Id="rId67" Type="http://schemas.openxmlformats.org/officeDocument/2006/relationships/image" Target="media/image22.jpeg"/><Relationship Id="rId116" Type="http://schemas.openxmlformats.org/officeDocument/2006/relationships/header" Target="header40.xml"/><Relationship Id="rId137" Type="http://schemas.openxmlformats.org/officeDocument/2006/relationships/footer" Target="footer50.xml"/><Relationship Id="rId158" Type="http://schemas.openxmlformats.org/officeDocument/2006/relationships/footer" Target="footer5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70</Pages>
  <Words>30484</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Velička Jakub, Ing.</dc:creator>
  <cp:keywords/>
  <dc:description/>
  <cp:lastModifiedBy>CEET</cp:lastModifiedBy>
  <cp:revision>3</cp:revision>
  <dcterms:created xsi:type="dcterms:W3CDTF">2016-11-08T14:08:00Z</dcterms:created>
  <dcterms:modified xsi:type="dcterms:W3CDTF">2016-11-08T14:09:00Z</dcterms:modified>
</cp:coreProperties>
</file>